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79B" w:rsidRDefault="0089579B" w:rsidP="00870F26">
      <w:pPr>
        <w:ind w:right="-10"/>
        <w:jc w:val="both"/>
        <w:rPr>
          <w:lang w:val="ru-RU"/>
        </w:rPr>
      </w:pPr>
    </w:p>
    <w:p w:rsidR="0089579B" w:rsidRDefault="0089579B" w:rsidP="00870F26">
      <w:pPr>
        <w:ind w:right="-10"/>
        <w:jc w:val="both"/>
        <w:rPr>
          <w:lang w:val="ru-RU"/>
        </w:rPr>
      </w:pPr>
      <w:r w:rsidRPr="008E2D96">
        <w:rPr>
          <w:noProof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1.5pt;height:703.5pt">
            <v:imagedata r:id="rId7" o:title="" croptop="755f" cropbottom="1799f" cropleft="2104f" cropright="1151f"/>
          </v:shape>
        </w:pict>
      </w:r>
    </w:p>
    <w:p w:rsidR="0089579B" w:rsidRDefault="0089579B" w:rsidP="00870F26">
      <w:pPr>
        <w:ind w:right="-10"/>
        <w:jc w:val="both"/>
        <w:rPr>
          <w:lang w:val="ru-RU"/>
        </w:rPr>
      </w:pPr>
    </w:p>
    <w:p w:rsidR="0089579B" w:rsidRDefault="0089579B" w:rsidP="00870F26">
      <w:pPr>
        <w:ind w:right="-10"/>
        <w:jc w:val="both"/>
        <w:rPr>
          <w:lang w:val="ru-RU"/>
        </w:rPr>
      </w:pPr>
    </w:p>
    <w:p w:rsidR="0089579B" w:rsidRDefault="0089579B" w:rsidP="00870F26">
      <w:pPr>
        <w:ind w:right="-10"/>
        <w:jc w:val="both"/>
        <w:rPr>
          <w:lang w:val="ru-RU"/>
        </w:rPr>
      </w:pPr>
    </w:p>
    <w:p w:rsidR="0089579B" w:rsidRDefault="0089579B" w:rsidP="00870F26">
      <w:pPr>
        <w:ind w:right="-10"/>
        <w:jc w:val="both"/>
        <w:rPr>
          <w:lang w:val="ru-RU"/>
        </w:rPr>
      </w:pPr>
    </w:p>
    <w:p w:rsidR="0089579B" w:rsidRDefault="0089579B" w:rsidP="00870F26">
      <w:pPr>
        <w:ind w:right="-10"/>
        <w:jc w:val="both"/>
        <w:rPr>
          <w:lang w:val="ru-RU"/>
        </w:rPr>
      </w:pPr>
    </w:p>
    <w:p w:rsidR="0089579B" w:rsidRDefault="0089579B" w:rsidP="00870F26">
      <w:pPr>
        <w:ind w:right="-10"/>
        <w:jc w:val="both"/>
        <w:rPr>
          <w:lang w:val="ru-RU"/>
        </w:rPr>
      </w:pPr>
    </w:p>
    <w:p w:rsidR="0089579B" w:rsidRDefault="0089579B" w:rsidP="00870F26">
      <w:pPr>
        <w:ind w:right="-10"/>
        <w:jc w:val="both"/>
        <w:rPr>
          <w:lang w:val="ru-RU"/>
        </w:rPr>
      </w:pPr>
    </w:p>
    <w:p w:rsidR="0089579B" w:rsidRDefault="0089579B" w:rsidP="00870F26">
      <w:pPr>
        <w:ind w:right="-10"/>
        <w:jc w:val="both"/>
        <w:rPr>
          <w:lang w:val="ru-RU"/>
        </w:rPr>
      </w:pPr>
    </w:p>
    <w:p w:rsidR="0089579B" w:rsidRDefault="0089579B" w:rsidP="00870F26">
      <w:pPr>
        <w:ind w:right="-10"/>
        <w:jc w:val="both"/>
        <w:rPr>
          <w:lang w:val="ru-RU"/>
        </w:rPr>
      </w:pPr>
    </w:p>
    <w:p w:rsidR="0089579B" w:rsidRDefault="0089579B" w:rsidP="00870F26">
      <w:pPr>
        <w:ind w:right="-10"/>
        <w:jc w:val="both"/>
        <w:rPr>
          <w:lang w:val="ru-RU"/>
        </w:rPr>
      </w:pPr>
    </w:p>
    <w:p w:rsidR="0089579B" w:rsidRDefault="0089579B" w:rsidP="00870F26">
      <w:pPr>
        <w:ind w:right="-10"/>
        <w:jc w:val="both"/>
        <w:rPr>
          <w:lang w:val="ru-RU"/>
        </w:rPr>
      </w:pPr>
    </w:p>
    <w:p w:rsidR="0089579B" w:rsidRDefault="0089579B" w:rsidP="00870F26">
      <w:pPr>
        <w:ind w:right="-10"/>
        <w:jc w:val="both"/>
        <w:rPr>
          <w:lang w:val="ru-RU"/>
        </w:rPr>
      </w:pPr>
    </w:p>
    <w:p w:rsidR="0089579B" w:rsidRDefault="0089579B" w:rsidP="00870F26">
      <w:pPr>
        <w:ind w:right="-10"/>
        <w:jc w:val="both"/>
        <w:rPr>
          <w:lang w:val="ru-RU"/>
        </w:rPr>
      </w:pPr>
    </w:p>
    <w:p w:rsidR="0089579B" w:rsidRDefault="0089579B" w:rsidP="00870F26">
      <w:pPr>
        <w:ind w:right="-10"/>
        <w:jc w:val="both"/>
        <w:rPr>
          <w:lang w:val="ru-RU"/>
        </w:rPr>
      </w:pPr>
    </w:p>
    <w:tbl>
      <w:tblPr>
        <w:tblpPr w:leftFromText="180" w:rightFromText="180" w:vertAnchor="page" w:horzAnchor="margin" w:tblpXSpec="center" w:tblpY="1066"/>
        <w:tblW w:w="9245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970"/>
        <w:gridCol w:w="1275"/>
      </w:tblGrid>
      <w:tr w:rsidR="0089579B" w:rsidRPr="00430086" w:rsidTr="00430086">
        <w:trPr>
          <w:trHeight w:val="417"/>
        </w:trPr>
        <w:tc>
          <w:tcPr>
            <w:tcW w:w="9245" w:type="dxa"/>
            <w:gridSpan w:val="2"/>
          </w:tcPr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b/>
              </w:rPr>
            </w:pPr>
            <w:r w:rsidRPr="00430086">
              <w:rPr>
                <w:b/>
              </w:rPr>
              <w:t>Содержание</w:t>
            </w:r>
          </w:p>
        </w:tc>
      </w:tr>
      <w:tr w:rsidR="0089579B" w:rsidRPr="00430086" w:rsidTr="00430086">
        <w:trPr>
          <w:trHeight w:val="277"/>
        </w:trPr>
        <w:tc>
          <w:tcPr>
            <w:tcW w:w="7970" w:type="dxa"/>
          </w:tcPr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b/>
              </w:rPr>
            </w:pPr>
            <w:r w:rsidRPr="000B682A">
              <w:t>I.</w:t>
            </w:r>
            <w:r w:rsidRPr="000B682A">
              <w:tab/>
            </w:r>
            <w:r w:rsidRPr="00430086">
              <w:rPr>
                <w:b/>
              </w:rPr>
              <w:t>ЦЕЛЕВОЙ</w:t>
            </w:r>
            <w:r w:rsidRPr="00430086">
              <w:rPr>
                <w:b/>
                <w:spacing w:val="-4"/>
              </w:rPr>
              <w:t xml:space="preserve"> </w:t>
            </w:r>
            <w:r w:rsidRPr="00430086">
              <w:rPr>
                <w:b/>
              </w:rPr>
              <w:t>РАЗДЕЛ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</w:p>
        </w:tc>
      </w:tr>
      <w:tr w:rsidR="0089579B" w:rsidRPr="00430086" w:rsidTr="00430086">
        <w:trPr>
          <w:trHeight w:val="321"/>
        </w:trPr>
        <w:tc>
          <w:tcPr>
            <w:tcW w:w="7970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430086">
              <w:rPr>
                <w:spacing w:val="-1"/>
              </w:rPr>
              <w:t>1.</w:t>
            </w:r>
            <w:r w:rsidRPr="00430086">
              <w:rPr>
                <w:spacing w:val="64"/>
              </w:rPr>
              <w:t xml:space="preserve"> </w:t>
            </w:r>
            <w:r w:rsidRPr="00430086">
              <w:rPr>
                <w:spacing w:val="-1"/>
              </w:rPr>
              <w:t>Пояснительная</w:t>
            </w:r>
            <w:r w:rsidRPr="00430086">
              <w:rPr>
                <w:spacing w:val="-16"/>
              </w:rPr>
              <w:t xml:space="preserve"> </w:t>
            </w:r>
            <w:r w:rsidRPr="00430086">
              <w:rPr>
                <w:spacing w:val="-1"/>
              </w:rPr>
              <w:t>записка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430086">
              <w:rPr>
                <w:w w:val="95"/>
              </w:rPr>
              <w:t>3</w:t>
            </w:r>
          </w:p>
        </w:tc>
      </w:tr>
      <w:tr w:rsidR="0089579B" w:rsidRPr="00430086" w:rsidTr="00430086">
        <w:trPr>
          <w:trHeight w:val="551"/>
        </w:trPr>
        <w:tc>
          <w:tcPr>
            <w:tcW w:w="7970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1.1.1.</w:t>
            </w:r>
            <w:r w:rsidRPr="000B682A">
              <w:tab/>
              <w:t>Целевые</w:t>
            </w:r>
            <w:r w:rsidRPr="00430086">
              <w:rPr>
                <w:spacing w:val="-8"/>
              </w:rPr>
              <w:t xml:space="preserve"> </w:t>
            </w:r>
            <w:r w:rsidRPr="000B682A">
              <w:t>ориентиры</w:t>
            </w:r>
            <w:r w:rsidRPr="00430086">
              <w:rPr>
                <w:spacing w:val="-4"/>
              </w:rPr>
              <w:t xml:space="preserve"> </w:t>
            </w:r>
            <w:r w:rsidRPr="000B682A">
              <w:t>и</w:t>
            </w:r>
            <w:r w:rsidRPr="00430086">
              <w:rPr>
                <w:spacing w:val="-5"/>
              </w:rPr>
              <w:t xml:space="preserve"> </w:t>
            </w:r>
            <w:r w:rsidRPr="000B682A">
              <w:t>планируемые</w:t>
            </w:r>
            <w:r w:rsidRPr="00430086">
              <w:rPr>
                <w:spacing w:val="-3"/>
              </w:rPr>
              <w:t xml:space="preserve"> </w:t>
            </w:r>
            <w:r w:rsidRPr="000B682A">
              <w:t>результаты</w:t>
            </w:r>
            <w:r w:rsidRPr="00430086">
              <w:rPr>
                <w:spacing w:val="1"/>
              </w:rPr>
              <w:t xml:space="preserve"> </w:t>
            </w:r>
            <w:r w:rsidRPr="000B682A">
              <w:t>программы</w:t>
            </w:r>
            <w:r w:rsidRPr="00430086">
              <w:rPr>
                <w:spacing w:val="3"/>
              </w:rPr>
              <w:t xml:space="preserve"> </w:t>
            </w:r>
            <w:r w:rsidRPr="000B682A">
              <w:t>воспитания</w:t>
            </w:r>
          </w:p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Цель</w:t>
            </w:r>
            <w:r w:rsidRPr="00430086">
              <w:rPr>
                <w:spacing w:val="-6"/>
              </w:rPr>
              <w:t xml:space="preserve"> </w:t>
            </w:r>
            <w:r w:rsidRPr="000B682A">
              <w:t>и задачи Программы</w:t>
            </w:r>
            <w:r w:rsidRPr="00430086">
              <w:rPr>
                <w:spacing w:val="-4"/>
              </w:rPr>
              <w:t xml:space="preserve"> </w:t>
            </w:r>
            <w:r w:rsidRPr="000B682A">
              <w:t>воспитания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430086">
              <w:rPr>
                <w:w w:val="99"/>
              </w:rPr>
              <w:t>5</w:t>
            </w:r>
          </w:p>
        </w:tc>
      </w:tr>
      <w:tr w:rsidR="0089579B" w:rsidRPr="00430086" w:rsidTr="00430086">
        <w:trPr>
          <w:trHeight w:val="321"/>
        </w:trPr>
        <w:tc>
          <w:tcPr>
            <w:tcW w:w="7970" w:type="dxa"/>
          </w:tcPr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b/>
              </w:rPr>
            </w:pPr>
            <w:r w:rsidRPr="00430086">
              <w:rPr>
                <w:b/>
              </w:rPr>
              <w:t>1.2.Методологические</w:t>
            </w:r>
            <w:r w:rsidRPr="00430086">
              <w:rPr>
                <w:b/>
                <w:spacing w:val="-2"/>
              </w:rPr>
              <w:t xml:space="preserve"> </w:t>
            </w:r>
            <w:r w:rsidRPr="00430086">
              <w:rPr>
                <w:b/>
              </w:rPr>
              <w:t>основы</w:t>
            </w:r>
            <w:r w:rsidRPr="00430086">
              <w:rPr>
                <w:b/>
                <w:spacing w:val="-6"/>
              </w:rPr>
              <w:t xml:space="preserve"> </w:t>
            </w:r>
            <w:r w:rsidRPr="00430086">
              <w:rPr>
                <w:b/>
              </w:rPr>
              <w:t>и</w:t>
            </w:r>
            <w:r w:rsidRPr="00430086">
              <w:rPr>
                <w:b/>
                <w:spacing w:val="-4"/>
              </w:rPr>
              <w:t xml:space="preserve"> </w:t>
            </w:r>
            <w:r w:rsidRPr="00430086">
              <w:rPr>
                <w:b/>
              </w:rPr>
              <w:t>принципы</w:t>
            </w:r>
            <w:r w:rsidRPr="00430086">
              <w:rPr>
                <w:b/>
                <w:spacing w:val="-6"/>
              </w:rPr>
              <w:t xml:space="preserve"> </w:t>
            </w:r>
            <w:r w:rsidRPr="00430086">
              <w:rPr>
                <w:b/>
              </w:rPr>
              <w:t>построения</w:t>
            </w:r>
            <w:r w:rsidRPr="00430086">
              <w:rPr>
                <w:b/>
                <w:spacing w:val="-1"/>
              </w:rPr>
              <w:t xml:space="preserve"> </w:t>
            </w:r>
            <w:r w:rsidRPr="00430086">
              <w:rPr>
                <w:b/>
              </w:rPr>
              <w:t>Программы</w:t>
            </w:r>
            <w:r w:rsidRPr="00430086">
              <w:rPr>
                <w:b/>
                <w:spacing w:val="-2"/>
              </w:rPr>
              <w:t xml:space="preserve"> </w:t>
            </w:r>
            <w:r w:rsidRPr="00430086">
              <w:rPr>
                <w:b/>
              </w:rPr>
              <w:t>воспитания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430086">
              <w:rPr>
                <w:w w:val="99"/>
              </w:rPr>
              <w:t>6</w:t>
            </w:r>
          </w:p>
        </w:tc>
      </w:tr>
      <w:tr w:rsidR="0089579B" w:rsidRPr="00430086" w:rsidTr="00430086">
        <w:trPr>
          <w:trHeight w:val="354"/>
        </w:trPr>
        <w:tc>
          <w:tcPr>
            <w:tcW w:w="7970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1.2.1.Уклад</w:t>
            </w:r>
            <w:r w:rsidRPr="00430086">
              <w:rPr>
                <w:spacing w:val="-5"/>
              </w:rPr>
              <w:t xml:space="preserve"> </w:t>
            </w:r>
            <w:r w:rsidRPr="000B682A">
              <w:t>образовательной</w:t>
            </w:r>
            <w:r w:rsidRPr="00430086">
              <w:rPr>
                <w:spacing w:val="-1"/>
              </w:rPr>
              <w:t xml:space="preserve"> </w:t>
            </w:r>
            <w:r w:rsidRPr="000B682A">
              <w:t>организации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430086">
              <w:rPr>
                <w:w w:val="99"/>
              </w:rPr>
              <w:t>7</w:t>
            </w:r>
          </w:p>
        </w:tc>
      </w:tr>
      <w:tr w:rsidR="0089579B" w:rsidRPr="00430086" w:rsidTr="00430086">
        <w:trPr>
          <w:trHeight w:val="306"/>
        </w:trPr>
        <w:tc>
          <w:tcPr>
            <w:tcW w:w="7970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1.2.2.Воспитывающая</w:t>
            </w:r>
            <w:r w:rsidRPr="00430086">
              <w:rPr>
                <w:spacing w:val="-6"/>
              </w:rPr>
              <w:t xml:space="preserve"> </w:t>
            </w:r>
            <w:r w:rsidRPr="000B682A">
              <w:t>среда</w:t>
            </w:r>
            <w:r w:rsidRPr="00430086">
              <w:rPr>
                <w:spacing w:val="3"/>
              </w:rPr>
              <w:t xml:space="preserve"> </w:t>
            </w:r>
            <w:r w:rsidRPr="000B682A">
              <w:t>ДОO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430086">
              <w:rPr>
                <w:w w:val="99"/>
              </w:rPr>
              <w:t>7</w:t>
            </w:r>
          </w:p>
        </w:tc>
      </w:tr>
      <w:tr w:rsidR="0089579B" w:rsidRPr="00430086" w:rsidTr="00430086">
        <w:trPr>
          <w:trHeight w:val="311"/>
        </w:trPr>
        <w:tc>
          <w:tcPr>
            <w:tcW w:w="7970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1.2.3.Общности</w:t>
            </w:r>
            <w:r w:rsidRPr="00430086">
              <w:rPr>
                <w:spacing w:val="-2"/>
              </w:rPr>
              <w:t xml:space="preserve"> </w:t>
            </w:r>
            <w:r w:rsidRPr="000B682A">
              <w:t>(сообщества)</w:t>
            </w:r>
            <w:r w:rsidRPr="00430086">
              <w:rPr>
                <w:spacing w:val="-4"/>
              </w:rPr>
              <w:t xml:space="preserve"> </w:t>
            </w:r>
            <w:r w:rsidRPr="000B682A">
              <w:t>ДОО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430086">
              <w:rPr>
                <w:w w:val="95"/>
              </w:rPr>
              <w:t>7</w:t>
            </w:r>
          </w:p>
        </w:tc>
      </w:tr>
      <w:tr w:rsidR="0089579B" w:rsidRPr="00430086" w:rsidTr="00430086">
        <w:trPr>
          <w:trHeight w:val="302"/>
        </w:trPr>
        <w:tc>
          <w:tcPr>
            <w:tcW w:w="7970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1.2.4.</w:t>
            </w:r>
            <w:r w:rsidRPr="00430086">
              <w:rPr>
                <w:spacing w:val="-7"/>
              </w:rPr>
              <w:t xml:space="preserve"> </w:t>
            </w:r>
            <w:r w:rsidRPr="000B682A">
              <w:t>Социокультурный</w:t>
            </w:r>
            <w:r w:rsidRPr="00430086">
              <w:rPr>
                <w:spacing w:val="-1"/>
              </w:rPr>
              <w:t xml:space="preserve"> </w:t>
            </w:r>
            <w:r w:rsidRPr="000B682A">
              <w:t>контекст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430086">
              <w:rPr>
                <w:w w:val="95"/>
              </w:rPr>
              <w:t>9</w:t>
            </w:r>
          </w:p>
        </w:tc>
      </w:tr>
      <w:tr w:rsidR="0089579B" w:rsidRPr="00430086" w:rsidTr="00430086">
        <w:trPr>
          <w:trHeight w:val="316"/>
        </w:trPr>
        <w:tc>
          <w:tcPr>
            <w:tcW w:w="7970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1.2.5. Деятельности</w:t>
            </w:r>
            <w:r w:rsidRPr="00430086">
              <w:rPr>
                <w:spacing w:val="-5"/>
              </w:rPr>
              <w:t xml:space="preserve"> </w:t>
            </w:r>
            <w:r w:rsidRPr="000B682A">
              <w:t>и</w:t>
            </w:r>
            <w:r w:rsidRPr="00430086">
              <w:rPr>
                <w:spacing w:val="-6"/>
              </w:rPr>
              <w:t xml:space="preserve"> </w:t>
            </w:r>
            <w:r w:rsidRPr="000B682A">
              <w:t>культурные</w:t>
            </w:r>
            <w:r w:rsidRPr="00430086">
              <w:rPr>
                <w:spacing w:val="-3"/>
              </w:rPr>
              <w:t xml:space="preserve"> </w:t>
            </w:r>
            <w:r w:rsidRPr="000B682A">
              <w:t>практики</w:t>
            </w:r>
            <w:r w:rsidRPr="00430086">
              <w:rPr>
                <w:spacing w:val="-1"/>
              </w:rPr>
              <w:t xml:space="preserve"> </w:t>
            </w:r>
            <w:r w:rsidRPr="000B682A">
              <w:t>в ДОО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10</w:t>
            </w:r>
          </w:p>
        </w:tc>
      </w:tr>
      <w:tr w:rsidR="0089579B" w:rsidRPr="00430086" w:rsidTr="00430086">
        <w:trPr>
          <w:trHeight w:val="340"/>
        </w:trPr>
        <w:tc>
          <w:tcPr>
            <w:tcW w:w="7970" w:type="dxa"/>
          </w:tcPr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b/>
              </w:rPr>
            </w:pPr>
            <w:r w:rsidRPr="00430086">
              <w:rPr>
                <w:b/>
              </w:rPr>
              <w:t>1.3.</w:t>
            </w:r>
            <w:r w:rsidRPr="00430086">
              <w:rPr>
                <w:b/>
                <w:spacing w:val="-4"/>
              </w:rPr>
              <w:t xml:space="preserve"> </w:t>
            </w:r>
            <w:r w:rsidRPr="00430086">
              <w:rPr>
                <w:b/>
              </w:rPr>
              <w:t>Требования</w:t>
            </w:r>
            <w:r w:rsidRPr="00430086">
              <w:rPr>
                <w:b/>
                <w:spacing w:val="-2"/>
              </w:rPr>
              <w:t xml:space="preserve"> </w:t>
            </w:r>
            <w:r w:rsidRPr="00430086">
              <w:rPr>
                <w:b/>
              </w:rPr>
              <w:t>к</w:t>
            </w:r>
            <w:r w:rsidRPr="00430086">
              <w:rPr>
                <w:b/>
                <w:spacing w:val="-4"/>
              </w:rPr>
              <w:t xml:space="preserve"> </w:t>
            </w:r>
            <w:r w:rsidRPr="00430086">
              <w:rPr>
                <w:b/>
              </w:rPr>
              <w:t>планируемым</w:t>
            </w:r>
            <w:r w:rsidRPr="00430086">
              <w:rPr>
                <w:b/>
                <w:spacing w:val="-7"/>
              </w:rPr>
              <w:t xml:space="preserve"> </w:t>
            </w:r>
            <w:r w:rsidRPr="00430086">
              <w:rPr>
                <w:b/>
              </w:rPr>
              <w:t>результатам</w:t>
            </w:r>
            <w:r w:rsidRPr="00430086">
              <w:rPr>
                <w:b/>
                <w:spacing w:val="4"/>
              </w:rPr>
              <w:t xml:space="preserve"> </w:t>
            </w:r>
            <w:r w:rsidRPr="00430086">
              <w:rPr>
                <w:b/>
              </w:rPr>
              <w:t>освоения</w:t>
            </w:r>
            <w:r w:rsidRPr="00430086">
              <w:rPr>
                <w:b/>
                <w:spacing w:val="-1"/>
              </w:rPr>
              <w:t xml:space="preserve"> </w:t>
            </w:r>
            <w:r w:rsidRPr="00430086">
              <w:rPr>
                <w:b/>
              </w:rPr>
              <w:t>Примерной</w:t>
            </w:r>
            <w:r w:rsidRPr="00430086">
              <w:rPr>
                <w:b/>
                <w:spacing w:val="-1"/>
              </w:rPr>
              <w:t xml:space="preserve"> </w:t>
            </w:r>
            <w:r w:rsidRPr="00430086">
              <w:rPr>
                <w:b/>
              </w:rPr>
              <w:t>программы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11</w:t>
            </w:r>
          </w:p>
        </w:tc>
      </w:tr>
      <w:tr w:rsidR="0089579B" w:rsidRPr="00430086" w:rsidTr="00430086">
        <w:trPr>
          <w:trHeight w:val="551"/>
        </w:trPr>
        <w:tc>
          <w:tcPr>
            <w:tcW w:w="7970" w:type="dxa"/>
          </w:tcPr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b/>
              </w:rPr>
            </w:pPr>
            <w:r w:rsidRPr="00430086">
              <w:rPr>
                <w:b/>
              </w:rPr>
              <w:t>1.3.1.Целевые</w:t>
            </w:r>
            <w:r w:rsidRPr="00430086">
              <w:rPr>
                <w:b/>
                <w:spacing w:val="4"/>
              </w:rPr>
              <w:t xml:space="preserve"> </w:t>
            </w:r>
            <w:r w:rsidRPr="00430086">
              <w:rPr>
                <w:b/>
              </w:rPr>
              <w:t>ориентиры</w:t>
            </w:r>
            <w:r w:rsidRPr="00430086">
              <w:rPr>
                <w:b/>
                <w:spacing w:val="64"/>
              </w:rPr>
              <w:t xml:space="preserve"> </w:t>
            </w:r>
            <w:r w:rsidRPr="00430086">
              <w:rPr>
                <w:b/>
              </w:rPr>
              <w:t>воспитательной</w:t>
            </w:r>
            <w:r w:rsidRPr="00430086">
              <w:rPr>
                <w:b/>
                <w:spacing w:val="61"/>
              </w:rPr>
              <w:t xml:space="preserve"> </w:t>
            </w:r>
            <w:r w:rsidRPr="00430086">
              <w:rPr>
                <w:b/>
              </w:rPr>
              <w:t>работы</w:t>
            </w:r>
            <w:r w:rsidRPr="00430086">
              <w:rPr>
                <w:b/>
                <w:spacing w:val="64"/>
              </w:rPr>
              <w:t xml:space="preserve"> </w:t>
            </w:r>
            <w:r w:rsidRPr="00430086">
              <w:rPr>
                <w:b/>
              </w:rPr>
              <w:t>для</w:t>
            </w:r>
            <w:r w:rsidRPr="00430086">
              <w:rPr>
                <w:b/>
                <w:spacing w:val="64"/>
              </w:rPr>
              <w:t xml:space="preserve"> </w:t>
            </w:r>
            <w:r w:rsidRPr="00430086">
              <w:rPr>
                <w:b/>
              </w:rPr>
              <w:t>детей</w:t>
            </w:r>
            <w:r w:rsidRPr="00430086">
              <w:rPr>
                <w:b/>
                <w:spacing w:val="66"/>
              </w:rPr>
              <w:t xml:space="preserve"> </w:t>
            </w:r>
            <w:r w:rsidRPr="00430086">
              <w:rPr>
                <w:b/>
              </w:rPr>
              <w:t>младенческого</w:t>
            </w:r>
            <w:r w:rsidRPr="00430086">
              <w:rPr>
                <w:b/>
                <w:spacing w:val="-57"/>
              </w:rPr>
              <w:t xml:space="preserve"> </w:t>
            </w:r>
            <w:r w:rsidRPr="00430086">
              <w:rPr>
                <w:b/>
              </w:rPr>
              <w:t>и</w:t>
            </w:r>
            <w:r w:rsidRPr="00430086">
              <w:rPr>
                <w:b/>
                <w:spacing w:val="1"/>
              </w:rPr>
              <w:t xml:space="preserve"> </w:t>
            </w:r>
            <w:r w:rsidRPr="00430086">
              <w:rPr>
                <w:b/>
              </w:rPr>
              <w:t>раннего</w:t>
            </w:r>
            <w:r w:rsidRPr="00430086">
              <w:rPr>
                <w:b/>
                <w:spacing w:val="-3"/>
              </w:rPr>
              <w:t xml:space="preserve"> </w:t>
            </w:r>
            <w:r w:rsidRPr="00430086">
              <w:rPr>
                <w:b/>
              </w:rPr>
              <w:t>возраста</w:t>
            </w:r>
            <w:r w:rsidRPr="00430086">
              <w:rPr>
                <w:b/>
                <w:spacing w:val="-3"/>
              </w:rPr>
              <w:t xml:space="preserve"> </w:t>
            </w:r>
            <w:r w:rsidRPr="00430086">
              <w:rPr>
                <w:b/>
              </w:rPr>
              <w:t>(до</w:t>
            </w:r>
            <w:r w:rsidRPr="00430086">
              <w:rPr>
                <w:b/>
                <w:spacing w:val="2"/>
              </w:rPr>
              <w:t xml:space="preserve"> </w:t>
            </w:r>
            <w:r w:rsidRPr="00430086">
              <w:rPr>
                <w:b/>
              </w:rPr>
              <w:t>3</w:t>
            </w:r>
            <w:r w:rsidRPr="00430086">
              <w:rPr>
                <w:b/>
                <w:spacing w:val="-3"/>
              </w:rPr>
              <w:t xml:space="preserve"> </w:t>
            </w:r>
            <w:r w:rsidRPr="00430086">
              <w:rPr>
                <w:b/>
              </w:rPr>
              <w:t>лет)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11</w:t>
            </w:r>
          </w:p>
        </w:tc>
      </w:tr>
      <w:tr w:rsidR="0089579B" w:rsidRPr="00430086" w:rsidTr="00430086">
        <w:trPr>
          <w:trHeight w:val="504"/>
        </w:trPr>
        <w:tc>
          <w:tcPr>
            <w:tcW w:w="7970" w:type="dxa"/>
          </w:tcPr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b/>
              </w:rPr>
            </w:pPr>
            <w:r w:rsidRPr="000B682A">
              <w:t>1.3.2.</w:t>
            </w:r>
            <w:r w:rsidRPr="00430086">
              <w:rPr>
                <w:b/>
                <w:spacing w:val="-1"/>
              </w:rPr>
              <w:t>Целевые</w:t>
            </w:r>
            <w:r w:rsidRPr="00430086">
              <w:rPr>
                <w:b/>
                <w:spacing w:val="-10"/>
              </w:rPr>
              <w:t xml:space="preserve"> </w:t>
            </w:r>
            <w:r w:rsidRPr="00430086">
              <w:rPr>
                <w:b/>
                <w:spacing w:val="-1"/>
              </w:rPr>
              <w:t>ориентиры</w:t>
            </w:r>
            <w:r w:rsidRPr="00430086">
              <w:rPr>
                <w:b/>
                <w:spacing w:val="-12"/>
              </w:rPr>
              <w:t xml:space="preserve"> </w:t>
            </w:r>
            <w:r w:rsidRPr="00430086">
              <w:rPr>
                <w:b/>
                <w:spacing w:val="-1"/>
              </w:rPr>
              <w:t>воспитательной</w:t>
            </w:r>
            <w:r w:rsidRPr="00430086">
              <w:rPr>
                <w:b/>
                <w:spacing w:val="-4"/>
              </w:rPr>
              <w:t xml:space="preserve"> </w:t>
            </w:r>
            <w:r w:rsidRPr="00430086">
              <w:rPr>
                <w:b/>
              </w:rPr>
              <w:t>работы</w:t>
            </w:r>
            <w:r w:rsidRPr="00430086">
              <w:rPr>
                <w:b/>
                <w:spacing w:val="-12"/>
              </w:rPr>
              <w:t xml:space="preserve"> </w:t>
            </w:r>
            <w:r w:rsidRPr="00430086">
              <w:rPr>
                <w:b/>
              </w:rPr>
              <w:t>для</w:t>
            </w:r>
            <w:r w:rsidRPr="00430086">
              <w:rPr>
                <w:b/>
                <w:spacing w:val="-7"/>
              </w:rPr>
              <w:t xml:space="preserve"> </w:t>
            </w:r>
            <w:r w:rsidRPr="00430086">
              <w:rPr>
                <w:b/>
              </w:rPr>
              <w:t>детей</w:t>
            </w:r>
            <w:r w:rsidRPr="00430086">
              <w:rPr>
                <w:b/>
                <w:spacing w:val="-4"/>
              </w:rPr>
              <w:t xml:space="preserve"> </w:t>
            </w:r>
            <w:r w:rsidRPr="00430086">
              <w:rPr>
                <w:b/>
              </w:rPr>
              <w:t>дошкольного</w:t>
            </w:r>
            <w:r w:rsidRPr="00430086">
              <w:rPr>
                <w:b/>
                <w:spacing w:val="-7"/>
              </w:rPr>
              <w:t xml:space="preserve"> </w:t>
            </w:r>
            <w:r w:rsidRPr="00430086">
              <w:rPr>
                <w:b/>
              </w:rPr>
              <w:t>возраста</w:t>
            </w:r>
            <w:r w:rsidRPr="00430086">
              <w:rPr>
                <w:b/>
                <w:spacing w:val="-12"/>
              </w:rPr>
              <w:t xml:space="preserve"> </w:t>
            </w:r>
            <w:r w:rsidRPr="00430086">
              <w:rPr>
                <w:b/>
              </w:rPr>
              <w:t>(до</w:t>
            </w:r>
            <w:r w:rsidRPr="00430086">
              <w:rPr>
                <w:b/>
                <w:spacing w:val="-52"/>
              </w:rPr>
              <w:t xml:space="preserve"> </w:t>
            </w:r>
            <w:r w:rsidRPr="00430086">
              <w:rPr>
                <w:b/>
              </w:rPr>
              <w:t>8</w:t>
            </w:r>
            <w:r w:rsidRPr="00430086">
              <w:rPr>
                <w:b/>
                <w:spacing w:val="1"/>
              </w:rPr>
              <w:t xml:space="preserve"> </w:t>
            </w:r>
            <w:r w:rsidRPr="00430086">
              <w:rPr>
                <w:b/>
              </w:rPr>
              <w:t>лет)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12</w:t>
            </w:r>
          </w:p>
        </w:tc>
      </w:tr>
      <w:tr w:rsidR="0089579B" w:rsidRPr="00430086" w:rsidTr="00430086">
        <w:trPr>
          <w:trHeight w:val="340"/>
        </w:trPr>
        <w:tc>
          <w:tcPr>
            <w:tcW w:w="7970" w:type="dxa"/>
          </w:tcPr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b/>
              </w:rPr>
            </w:pPr>
            <w:r w:rsidRPr="00430086">
              <w:rPr>
                <w:b/>
              </w:rPr>
              <w:t>Раздел</w:t>
            </w:r>
            <w:r w:rsidRPr="00430086">
              <w:rPr>
                <w:b/>
                <w:spacing w:val="-5"/>
              </w:rPr>
              <w:t xml:space="preserve"> </w:t>
            </w:r>
            <w:r w:rsidRPr="00430086">
              <w:rPr>
                <w:b/>
              </w:rPr>
              <w:t>II.</w:t>
            </w:r>
            <w:r w:rsidRPr="00430086">
              <w:rPr>
                <w:b/>
                <w:spacing w:val="-1"/>
              </w:rPr>
              <w:t xml:space="preserve"> </w:t>
            </w:r>
            <w:r w:rsidRPr="00430086">
              <w:rPr>
                <w:b/>
              </w:rPr>
              <w:t>Содержательный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21</w:t>
            </w:r>
          </w:p>
        </w:tc>
      </w:tr>
      <w:tr w:rsidR="0089579B" w:rsidRPr="00430086" w:rsidTr="00430086">
        <w:trPr>
          <w:trHeight w:val="345"/>
        </w:trPr>
        <w:tc>
          <w:tcPr>
            <w:tcW w:w="7970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2.1.</w:t>
            </w:r>
            <w:r w:rsidRPr="00430086">
              <w:rPr>
                <w:spacing w:val="-4"/>
              </w:rPr>
              <w:t xml:space="preserve"> </w:t>
            </w:r>
            <w:r w:rsidRPr="000B682A">
              <w:t>Содержание</w:t>
            </w:r>
            <w:r w:rsidRPr="00430086">
              <w:rPr>
                <w:spacing w:val="-7"/>
              </w:rPr>
              <w:t xml:space="preserve"> </w:t>
            </w:r>
            <w:r w:rsidRPr="000B682A">
              <w:t>воспитательной</w:t>
            </w:r>
            <w:r w:rsidRPr="00430086">
              <w:rPr>
                <w:spacing w:val="-4"/>
              </w:rPr>
              <w:t xml:space="preserve"> </w:t>
            </w:r>
            <w:r w:rsidRPr="000B682A">
              <w:t>работы</w:t>
            </w:r>
            <w:r w:rsidRPr="00430086">
              <w:rPr>
                <w:spacing w:val="-3"/>
              </w:rPr>
              <w:t xml:space="preserve"> </w:t>
            </w:r>
            <w:r w:rsidRPr="000B682A">
              <w:t>по</w:t>
            </w:r>
            <w:r w:rsidRPr="00430086">
              <w:rPr>
                <w:spacing w:val="-1"/>
              </w:rPr>
              <w:t xml:space="preserve"> </w:t>
            </w:r>
            <w:r w:rsidRPr="000B682A">
              <w:t>направлениям</w:t>
            </w:r>
            <w:r w:rsidRPr="00430086">
              <w:rPr>
                <w:spacing w:val="-4"/>
              </w:rPr>
              <w:t xml:space="preserve"> </w:t>
            </w:r>
            <w:r w:rsidRPr="000B682A">
              <w:t>воспитания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21</w:t>
            </w:r>
          </w:p>
        </w:tc>
      </w:tr>
      <w:tr w:rsidR="0089579B" w:rsidRPr="00430086" w:rsidTr="00430086">
        <w:trPr>
          <w:trHeight w:val="340"/>
        </w:trPr>
        <w:tc>
          <w:tcPr>
            <w:tcW w:w="7970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2.1.1.</w:t>
            </w:r>
            <w:r w:rsidRPr="00430086">
              <w:rPr>
                <w:spacing w:val="57"/>
              </w:rPr>
              <w:t xml:space="preserve"> </w:t>
            </w:r>
            <w:r w:rsidRPr="000B682A">
              <w:t>Патриотическое</w:t>
            </w:r>
            <w:r w:rsidRPr="00430086">
              <w:rPr>
                <w:spacing w:val="-6"/>
              </w:rPr>
              <w:t xml:space="preserve"> </w:t>
            </w:r>
            <w:r w:rsidRPr="000B682A">
              <w:t>направление</w:t>
            </w:r>
            <w:r w:rsidRPr="00430086">
              <w:rPr>
                <w:spacing w:val="-5"/>
              </w:rPr>
              <w:t xml:space="preserve"> </w:t>
            </w:r>
            <w:r w:rsidRPr="000B682A">
              <w:t>воспитания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20</w:t>
            </w:r>
          </w:p>
        </w:tc>
      </w:tr>
      <w:tr w:rsidR="0089579B" w:rsidRPr="00430086" w:rsidTr="00430086">
        <w:trPr>
          <w:trHeight w:val="340"/>
        </w:trPr>
        <w:tc>
          <w:tcPr>
            <w:tcW w:w="7970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2.1.2. Социальное</w:t>
            </w:r>
            <w:r w:rsidRPr="00430086">
              <w:rPr>
                <w:spacing w:val="-7"/>
              </w:rPr>
              <w:t xml:space="preserve"> </w:t>
            </w:r>
            <w:r w:rsidRPr="000B682A">
              <w:t>направление</w:t>
            </w:r>
            <w:r w:rsidRPr="00430086">
              <w:rPr>
                <w:spacing w:val="-2"/>
              </w:rPr>
              <w:t xml:space="preserve"> </w:t>
            </w:r>
            <w:r w:rsidRPr="000B682A">
              <w:t>воспитания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21</w:t>
            </w:r>
          </w:p>
        </w:tc>
      </w:tr>
      <w:tr w:rsidR="0089579B" w:rsidRPr="00430086" w:rsidTr="00430086">
        <w:trPr>
          <w:trHeight w:val="307"/>
        </w:trPr>
        <w:tc>
          <w:tcPr>
            <w:tcW w:w="7970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2.1.3.</w:t>
            </w:r>
            <w:r w:rsidRPr="00430086">
              <w:rPr>
                <w:spacing w:val="-1"/>
              </w:rPr>
              <w:t xml:space="preserve"> </w:t>
            </w:r>
            <w:r w:rsidRPr="000B682A">
              <w:t>Познавательное</w:t>
            </w:r>
            <w:r w:rsidRPr="00430086">
              <w:rPr>
                <w:spacing w:val="-4"/>
              </w:rPr>
              <w:t xml:space="preserve"> </w:t>
            </w:r>
            <w:r w:rsidRPr="000B682A">
              <w:t>направление</w:t>
            </w:r>
            <w:r w:rsidRPr="00430086">
              <w:rPr>
                <w:spacing w:val="-8"/>
              </w:rPr>
              <w:t xml:space="preserve"> </w:t>
            </w:r>
            <w:r w:rsidRPr="000B682A">
              <w:t>воспитания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23</w:t>
            </w:r>
          </w:p>
        </w:tc>
      </w:tr>
      <w:tr w:rsidR="0089579B" w:rsidRPr="00430086" w:rsidTr="00430086">
        <w:trPr>
          <w:trHeight w:val="388"/>
        </w:trPr>
        <w:tc>
          <w:tcPr>
            <w:tcW w:w="7970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2.1.4.</w:t>
            </w:r>
            <w:r w:rsidRPr="00430086">
              <w:rPr>
                <w:spacing w:val="-1"/>
              </w:rPr>
              <w:t xml:space="preserve"> </w:t>
            </w:r>
            <w:r w:rsidRPr="000B682A">
              <w:t>Физическое</w:t>
            </w:r>
            <w:r w:rsidRPr="00430086">
              <w:rPr>
                <w:spacing w:val="-6"/>
              </w:rPr>
              <w:t xml:space="preserve"> </w:t>
            </w:r>
            <w:r w:rsidRPr="000B682A">
              <w:t>и</w:t>
            </w:r>
            <w:r w:rsidRPr="00430086">
              <w:rPr>
                <w:spacing w:val="-8"/>
              </w:rPr>
              <w:t xml:space="preserve"> </w:t>
            </w:r>
            <w:r w:rsidRPr="000B682A">
              <w:t>оздоровительное</w:t>
            </w:r>
            <w:r w:rsidRPr="00430086">
              <w:rPr>
                <w:spacing w:val="-6"/>
              </w:rPr>
              <w:t xml:space="preserve"> </w:t>
            </w:r>
            <w:r w:rsidRPr="000B682A">
              <w:t>направление воспитания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23</w:t>
            </w:r>
          </w:p>
        </w:tc>
      </w:tr>
      <w:tr w:rsidR="0089579B" w:rsidRPr="00430086" w:rsidTr="00430086">
        <w:trPr>
          <w:trHeight w:val="426"/>
        </w:trPr>
        <w:tc>
          <w:tcPr>
            <w:tcW w:w="7970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2.1.5. Трудовое</w:t>
            </w:r>
            <w:r w:rsidRPr="00430086">
              <w:rPr>
                <w:spacing w:val="-7"/>
              </w:rPr>
              <w:t xml:space="preserve"> </w:t>
            </w:r>
            <w:r w:rsidRPr="000B682A">
              <w:t>направление</w:t>
            </w:r>
            <w:r w:rsidRPr="00430086">
              <w:rPr>
                <w:spacing w:val="-2"/>
              </w:rPr>
              <w:t xml:space="preserve"> </w:t>
            </w:r>
            <w:r w:rsidRPr="000B682A">
              <w:t>воспитания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24</w:t>
            </w:r>
          </w:p>
        </w:tc>
      </w:tr>
      <w:tr w:rsidR="0089579B" w:rsidRPr="00430086" w:rsidTr="00430086">
        <w:trPr>
          <w:trHeight w:val="421"/>
        </w:trPr>
        <w:tc>
          <w:tcPr>
            <w:tcW w:w="7970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2.1.6.</w:t>
            </w:r>
            <w:r w:rsidRPr="00430086">
              <w:rPr>
                <w:spacing w:val="-2"/>
              </w:rPr>
              <w:t xml:space="preserve"> </w:t>
            </w:r>
            <w:r w:rsidRPr="000B682A">
              <w:t>Этико-эстетическое</w:t>
            </w:r>
            <w:r w:rsidRPr="00430086">
              <w:rPr>
                <w:spacing w:val="-9"/>
              </w:rPr>
              <w:t xml:space="preserve"> </w:t>
            </w:r>
            <w:r w:rsidRPr="000B682A">
              <w:t>направление</w:t>
            </w:r>
            <w:r w:rsidRPr="00430086">
              <w:rPr>
                <w:spacing w:val="-4"/>
              </w:rPr>
              <w:t xml:space="preserve"> </w:t>
            </w:r>
            <w:r w:rsidRPr="000B682A">
              <w:t>воспитания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25</w:t>
            </w:r>
          </w:p>
        </w:tc>
      </w:tr>
      <w:tr w:rsidR="0089579B" w:rsidRPr="00430086" w:rsidTr="00430086">
        <w:trPr>
          <w:trHeight w:val="330"/>
        </w:trPr>
        <w:tc>
          <w:tcPr>
            <w:tcW w:w="7970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2.2.</w:t>
            </w:r>
            <w:r w:rsidRPr="00430086">
              <w:rPr>
                <w:spacing w:val="-5"/>
              </w:rPr>
              <w:t xml:space="preserve"> </w:t>
            </w:r>
            <w:r w:rsidRPr="000B682A">
              <w:t>Особенности</w:t>
            </w:r>
            <w:r w:rsidRPr="00430086">
              <w:rPr>
                <w:spacing w:val="-5"/>
              </w:rPr>
              <w:t xml:space="preserve"> </w:t>
            </w:r>
            <w:r w:rsidRPr="000B682A">
              <w:t>реализации</w:t>
            </w:r>
            <w:r w:rsidRPr="00430086">
              <w:rPr>
                <w:spacing w:val="-1"/>
              </w:rPr>
              <w:t xml:space="preserve"> </w:t>
            </w:r>
            <w:r w:rsidRPr="000B682A">
              <w:t>воспитательного</w:t>
            </w:r>
            <w:r w:rsidRPr="00430086">
              <w:rPr>
                <w:spacing w:val="-2"/>
              </w:rPr>
              <w:t xml:space="preserve"> </w:t>
            </w:r>
            <w:r w:rsidRPr="000B682A">
              <w:t>процесса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26</w:t>
            </w:r>
          </w:p>
        </w:tc>
      </w:tr>
      <w:tr w:rsidR="0089579B" w:rsidRPr="00430086" w:rsidTr="00430086">
        <w:trPr>
          <w:trHeight w:val="552"/>
        </w:trPr>
        <w:tc>
          <w:tcPr>
            <w:tcW w:w="7970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2.3.</w:t>
            </w:r>
            <w:r w:rsidRPr="00430086">
              <w:rPr>
                <w:spacing w:val="-4"/>
              </w:rPr>
              <w:t xml:space="preserve"> </w:t>
            </w:r>
            <w:r w:rsidRPr="000B682A">
              <w:t>Особенности</w:t>
            </w:r>
            <w:r w:rsidRPr="00430086">
              <w:rPr>
                <w:spacing w:val="-4"/>
              </w:rPr>
              <w:t xml:space="preserve"> </w:t>
            </w:r>
            <w:r w:rsidRPr="000B682A">
              <w:t>взаимодействия</w:t>
            </w:r>
            <w:r w:rsidRPr="00430086">
              <w:rPr>
                <w:spacing w:val="-6"/>
              </w:rPr>
              <w:t xml:space="preserve"> </w:t>
            </w:r>
            <w:r w:rsidRPr="000B682A">
              <w:t>педагогического</w:t>
            </w:r>
            <w:r w:rsidRPr="00430086">
              <w:rPr>
                <w:spacing w:val="3"/>
              </w:rPr>
              <w:t xml:space="preserve"> </w:t>
            </w:r>
            <w:r w:rsidRPr="000B682A">
              <w:t>коллектива</w:t>
            </w:r>
            <w:r w:rsidRPr="00430086">
              <w:rPr>
                <w:spacing w:val="-2"/>
              </w:rPr>
              <w:t xml:space="preserve"> </w:t>
            </w:r>
            <w:r w:rsidRPr="000B682A">
              <w:t>с</w:t>
            </w:r>
            <w:r w:rsidRPr="00430086">
              <w:rPr>
                <w:spacing w:val="-7"/>
              </w:rPr>
              <w:t xml:space="preserve"> </w:t>
            </w:r>
            <w:r w:rsidRPr="000B682A">
              <w:t>семьями</w:t>
            </w:r>
          </w:p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воспитанников</w:t>
            </w:r>
            <w:r w:rsidRPr="00430086">
              <w:rPr>
                <w:spacing w:val="-2"/>
              </w:rPr>
              <w:t xml:space="preserve"> </w:t>
            </w:r>
            <w:r w:rsidRPr="000B682A">
              <w:t>в</w:t>
            </w:r>
            <w:r w:rsidRPr="00430086">
              <w:rPr>
                <w:spacing w:val="-5"/>
              </w:rPr>
              <w:t xml:space="preserve"> </w:t>
            </w:r>
            <w:r w:rsidRPr="000B682A">
              <w:t>процессе</w:t>
            </w:r>
            <w:r w:rsidRPr="00430086">
              <w:rPr>
                <w:spacing w:val="-3"/>
              </w:rPr>
              <w:t xml:space="preserve"> </w:t>
            </w:r>
            <w:r w:rsidRPr="000B682A">
              <w:t>реализации</w:t>
            </w:r>
            <w:r w:rsidRPr="00430086">
              <w:rPr>
                <w:spacing w:val="-1"/>
              </w:rPr>
              <w:t xml:space="preserve"> </w:t>
            </w:r>
            <w:r w:rsidRPr="000B682A">
              <w:t>Программы</w:t>
            </w:r>
            <w:r w:rsidRPr="00430086">
              <w:rPr>
                <w:spacing w:val="-5"/>
              </w:rPr>
              <w:t xml:space="preserve"> </w:t>
            </w:r>
            <w:r w:rsidRPr="000B682A">
              <w:t>воспитания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34</w:t>
            </w:r>
          </w:p>
        </w:tc>
      </w:tr>
      <w:tr w:rsidR="0089579B" w:rsidRPr="00430086" w:rsidTr="00430086">
        <w:trPr>
          <w:trHeight w:val="316"/>
        </w:trPr>
        <w:tc>
          <w:tcPr>
            <w:tcW w:w="7970" w:type="dxa"/>
          </w:tcPr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b/>
              </w:rPr>
            </w:pPr>
            <w:r w:rsidRPr="00430086">
              <w:rPr>
                <w:b/>
              </w:rPr>
              <w:t>III.</w:t>
            </w:r>
            <w:r w:rsidRPr="00430086">
              <w:rPr>
                <w:b/>
                <w:spacing w:val="-1"/>
              </w:rPr>
              <w:t xml:space="preserve"> </w:t>
            </w:r>
            <w:r w:rsidRPr="00430086">
              <w:rPr>
                <w:b/>
              </w:rPr>
              <w:t>Организационный</w:t>
            </w:r>
            <w:r w:rsidRPr="00430086">
              <w:rPr>
                <w:b/>
                <w:spacing w:val="-2"/>
              </w:rPr>
              <w:t xml:space="preserve"> </w:t>
            </w:r>
            <w:r w:rsidRPr="00430086">
              <w:rPr>
                <w:b/>
              </w:rPr>
              <w:t>раздел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35</w:t>
            </w:r>
          </w:p>
        </w:tc>
      </w:tr>
      <w:tr w:rsidR="0089579B" w:rsidRPr="00430086" w:rsidTr="00430086">
        <w:trPr>
          <w:trHeight w:val="316"/>
        </w:trPr>
        <w:tc>
          <w:tcPr>
            <w:tcW w:w="7970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3.1</w:t>
            </w:r>
            <w:r w:rsidRPr="00430086">
              <w:rPr>
                <w:spacing w:val="-1"/>
              </w:rPr>
              <w:t xml:space="preserve"> </w:t>
            </w:r>
            <w:r w:rsidRPr="000B682A">
              <w:t>Общие</w:t>
            </w:r>
            <w:r w:rsidRPr="00430086">
              <w:rPr>
                <w:spacing w:val="-6"/>
              </w:rPr>
              <w:t xml:space="preserve"> </w:t>
            </w:r>
            <w:r w:rsidRPr="000B682A">
              <w:t>требования</w:t>
            </w:r>
            <w:r w:rsidRPr="00430086">
              <w:rPr>
                <w:spacing w:val="-1"/>
              </w:rPr>
              <w:t xml:space="preserve"> </w:t>
            </w:r>
            <w:r w:rsidRPr="000B682A">
              <w:t>к</w:t>
            </w:r>
            <w:r w:rsidRPr="00430086">
              <w:rPr>
                <w:spacing w:val="-2"/>
              </w:rPr>
              <w:t xml:space="preserve"> </w:t>
            </w:r>
            <w:r w:rsidRPr="000B682A">
              <w:t>условиям</w:t>
            </w:r>
            <w:r w:rsidRPr="00430086">
              <w:rPr>
                <w:spacing w:val="-4"/>
              </w:rPr>
              <w:t xml:space="preserve"> </w:t>
            </w:r>
            <w:r w:rsidRPr="000B682A">
              <w:t>реализации</w:t>
            </w:r>
            <w:r w:rsidRPr="00430086">
              <w:rPr>
                <w:spacing w:val="-4"/>
              </w:rPr>
              <w:t xml:space="preserve"> </w:t>
            </w:r>
            <w:r w:rsidRPr="000B682A">
              <w:t>Программы</w:t>
            </w:r>
            <w:r w:rsidRPr="00430086">
              <w:rPr>
                <w:spacing w:val="-3"/>
              </w:rPr>
              <w:t xml:space="preserve"> </w:t>
            </w:r>
            <w:r w:rsidRPr="000B682A">
              <w:t>воспитания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35</w:t>
            </w:r>
          </w:p>
        </w:tc>
      </w:tr>
      <w:tr w:rsidR="0089579B" w:rsidRPr="00430086" w:rsidTr="00430086">
        <w:trPr>
          <w:trHeight w:val="552"/>
        </w:trPr>
        <w:tc>
          <w:tcPr>
            <w:tcW w:w="7970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3.2.Взаимодействия</w:t>
            </w:r>
            <w:r w:rsidRPr="000B682A">
              <w:tab/>
              <w:t>взрослого</w:t>
            </w:r>
            <w:r w:rsidRPr="000B682A">
              <w:tab/>
              <w:t>с детьми. События</w:t>
            </w:r>
            <w:r w:rsidRPr="000B682A">
              <w:tab/>
              <w:t>ДОО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36</w:t>
            </w:r>
          </w:p>
        </w:tc>
      </w:tr>
      <w:tr w:rsidR="0089579B" w:rsidRPr="00430086" w:rsidTr="00430086">
        <w:trPr>
          <w:trHeight w:val="316"/>
        </w:trPr>
        <w:tc>
          <w:tcPr>
            <w:tcW w:w="7970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3.3.</w:t>
            </w:r>
            <w:r w:rsidRPr="00430086">
              <w:rPr>
                <w:spacing w:val="-3"/>
              </w:rPr>
              <w:t xml:space="preserve"> </w:t>
            </w:r>
            <w:r w:rsidRPr="000B682A">
              <w:t>Организация</w:t>
            </w:r>
            <w:r w:rsidRPr="00430086">
              <w:rPr>
                <w:spacing w:val="-2"/>
              </w:rPr>
              <w:t xml:space="preserve"> </w:t>
            </w:r>
            <w:r w:rsidRPr="000B682A">
              <w:t>развивающей</w:t>
            </w:r>
            <w:r w:rsidRPr="00430086">
              <w:rPr>
                <w:spacing w:val="51"/>
              </w:rPr>
              <w:t xml:space="preserve"> </w:t>
            </w:r>
            <w:r w:rsidRPr="000B682A">
              <w:t>предметно-пространственной</w:t>
            </w:r>
            <w:r w:rsidRPr="00430086">
              <w:rPr>
                <w:spacing w:val="-1"/>
              </w:rPr>
              <w:t xml:space="preserve"> </w:t>
            </w:r>
            <w:r w:rsidRPr="000B682A">
              <w:t>среды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36</w:t>
            </w:r>
          </w:p>
        </w:tc>
      </w:tr>
      <w:tr w:rsidR="0089579B" w:rsidRPr="00430086" w:rsidTr="00430086">
        <w:trPr>
          <w:trHeight w:val="311"/>
        </w:trPr>
        <w:tc>
          <w:tcPr>
            <w:tcW w:w="7970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3.4.</w:t>
            </w:r>
            <w:r w:rsidRPr="00430086">
              <w:rPr>
                <w:spacing w:val="-4"/>
              </w:rPr>
              <w:t xml:space="preserve"> </w:t>
            </w:r>
            <w:r w:rsidRPr="000B682A">
              <w:t>Кадровое</w:t>
            </w:r>
            <w:r w:rsidRPr="00430086">
              <w:rPr>
                <w:spacing w:val="-7"/>
              </w:rPr>
              <w:t xml:space="preserve"> </w:t>
            </w:r>
            <w:r w:rsidRPr="000B682A">
              <w:t>обеспечение</w:t>
            </w:r>
            <w:r w:rsidRPr="00430086">
              <w:rPr>
                <w:spacing w:val="-2"/>
              </w:rPr>
              <w:t xml:space="preserve"> </w:t>
            </w:r>
            <w:r w:rsidRPr="000B682A">
              <w:t>воспитательного</w:t>
            </w:r>
            <w:r w:rsidRPr="00430086">
              <w:rPr>
                <w:spacing w:val="3"/>
              </w:rPr>
              <w:t xml:space="preserve"> </w:t>
            </w:r>
            <w:r w:rsidRPr="000B682A">
              <w:t>процесса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39</w:t>
            </w:r>
          </w:p>
        </w:tc>
      </w:tr>
      <w:tr w:rsidR="0089579B" w:rsidRPr="00430086" w:rsidTr="00430086">
        <w:trPr>
          <w:trHeight w:val="316"/>
        </w:trPr>
        <w:tc>
          <w:tcPr>
            <w:tcW w:w="7970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3.5.</w:t>
            </w:r>
            <w:r w:rsidRPr="00430086">
              <w:rPr>
                <w:spacing w:val="-5"/>
              </w:rPr>
              <w:t xml:space="preserve"> </w:t>
            </w:r>
            <w:r w:rsidRPr="000B682A">
              <w:t>Нормативно-методическое</w:t>
            </w:r>
            <w:r w:rsidRPr="00430086">
              <w:rPr>
                <w:spacing w:val="-11"/>
              </w:rPr>
              <w:t xml:space="preserve"> </w:t>
            </w:r>
            <w:r w:rsidRPr="000B682A">
              <w:t>обеспечение</w:t>
            </w:r>
            <w:r w:rsidRPr="00430086">
              <w:rPr>
                <w:spacing w:val="-2"/>
              </w:rPr>
              <w:t xml:space="preserve"> </w:t>
            </w:r>
            <w:r w:rsidRPr="000B682A">
              <w:t>реализации</w:t>
            </w:r>
            <w:r w:rsidRPr="00430086">
              <w:rPr>
                <w:spacing w:val="-5"/>
              </w:rPr>
              <w:t xml:space="preserve"> </w:t>
            </w:r>
            <w:r w:rsidRPr="000B682A">
              <w:t>Программы</w:t>
            </w:r>
            <w:r w:rsidRPr="00430086">
              <w:rPr>
                <w:spacing w:val="-4"/>
              </w:rPr>
              <w:t xml:space="preserve"> </w:t>
            </w:r>
            <w:r w:rsidRPr="000B682A">
              <w:t>воспитания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41</w:t>
            </w:r>
          </w:p>
        </w:tc>
      </w:tr>
      <w:tr w:rsidR="0089579B" w:rsidRPr="00430086" w:rsidTr="00430086">
        <w:trPr>
          <w:trHeight w:val="830"/>
        </w:trPr>
        <w:tc>
          <w:tcPr>
            <w:tcW w:w="7970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3.6.</w:t>
            </w:r>
            <w:r w:rsidRPr="00430086">
              <w:rPr>
                <w:spacing w:val="12"/>
              </w:rPr>
              <w:t xml:space="preserve"> </w:t>
            </w:r>
            <w:r w:rsidRPr="000B682A">
              <w:t>Особые</w:t>
            </w:r>
            <w:r w:rsidRPr="00430086">
              <w:rPr>
                <w:spacing w:val="9"/>
              </w:rPr>
              <w:t xml:space="preserve"> </w:t>
            </w:r>
            <w:r w:rsidRPr="000B682A">
              <w:t>требования</w:t>
            </w:r>
            <w:r w:rsidRPr="00430086">
              <w:rPr>
                <w:spacing w:val="10"/>
              </w:rPr>
              <w:t xml:space="preserve"> </w:t>
            </w:r>
            <w:r w:rsidRPr="000B682A">
              <w:t>к</w:t>
            </w:r>
            <w:r w:rsidRPr="00430086">
              <w:rPr>
                <w:spacing w:val="8"/>
              </w:rPr>
              <w:t xml:space="preserve"> </w:t>
            </w:r>
            <w:r w:rsidRPr="000B682A">
              <w:t>условиям,</w:t>
            </w:r>
            <w:r w:rsidRPr="00430086">
              <w:rPr>
                <w:spacing w:val="7"/>
              </w:rPr>
              <w:t xml:space="preserve"> </w:t>
            </w:r>
            <w:r w:rsidRPr="000B682A">
              <w:t>обеспечивающим</w:t>
            </w:r>
            <w:r w:rsidRPr="00430086">
              <w:rPr>
                <w:spacing w:val="11"/>
              </w:rPr>
              <w:t xml:space="preserve"> </w:t>
            </w:r>
            <w:r w:rsidRPr="000B682A">
              <w:t>достижение</w:t>
            </w:r>
            <w:r w:rsidRPr="00430086">
              <w:rPr>
                <w:spacing w:val="19"/>
              </w:rPr>
              <w:t xml:space="preserve"> </w:t>
            </w:r>
            <w:r w:rsidRPr="000B682A">
              <w:t xml:space="preserve">планируемых </w:t>
            </w:r>
            <w:r w:rsidRPr="00430086">
              <w:rPr>
                <w:spacing w:val="-57"/>
              </w:rPr>
              <w:t xml:space="preserve"> </w:t>
            </w:r>
            <w:r w:rsidRPr="000B682A">
              <w:t>личностных</w:t>
            </w:r>
            <w:r w:rsidRPr="00430086">
              <w:rPr>
                <w:spacing w:val="-4"/>
              </w:rPr>
              <w:t xml:space="preserve"> </w:t>
            </w:r>
            <w:r w:rsidRPr="000B682A">
              <w:t>результатов</w:t>
            </w:r>
            <w:r w:rsidRPr="00430086">
              <w:rPr>
                <w:spacing w:val="3"/>
              </w:rPr>
              <w:t xml:space="preserve"> </w:t>
            </w:r>
            <w:r w:rsidRPr="000B682A">
              <w:t>в</w:t>
            </w:r>
            <w:r w:rsidRPr="00430086">
              <w:rPr>
                <w:spacing w:val="-1"/>
              </w:rPr>
              <w:t xml:space="preserve"> </w:t>
            </w:r>
            <w:r w:rsidRPr="000B682A">
              <w:t>работе</w:t>
            </w:r>
            <w:r w:rsidRPr="00430086">
              <w:rPr>
                <w:spacing w:val="-4"/>
              </w:rPr>
              <w:t xml:space="preserve"> </w:t>
            </w:r>
            <w:r w:rsidRPr="000B682A">
              <w:t>с</w:t>
            </w:r>
            <w:r w:rsidRPr="00430086">
              <w:rPr>
                <w:spacing w:val="-4"/>
              </w:rPr>
              <w:t xml:space="preserve"> </w:t>
            </w:r>
            <w:r w:rsidRPr="000B682A">
              <w:t>особыми</w:t>
            </w:r>
            <w:r w:rsidRPr="00430086">
              <w:rPr>
                <w:spacing w:val="-2"/>
              </w:rPr>
              <w:t xml:space="preserve"> </w:t>
            </w:r>
            <w:r w:rsidRPr="000B682A">
              <w:t>категориями</w:t>
            </w:r>
            <w:r w:rsidRPr="00430086">
              <w:rPr>
                <w:spacing w:val="-2"/>
              </w:rPr>
              <w:t xml:space="preserve"> </w:t>
            </w:r>
            <w:r w:rsidRPr="000B682A">
              <w:t>детей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42</w:t>
            </w:r>
          </w:p>
        </w:tc>
      </w:tr>
      <w:tr w:rsidR="0089579B" w:rsidRPr="00430086" w:rsidTr="00430086">
        <w:trPr>
          <w:trHeight w:val="551"/>
        </w:trPr>
        <w:tc>
          <w:tcPr>
            <w:tcW w:w="7970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3.7.</w:t>
            </w:r>
            <w:r w:rsidRPr="00430086">
              <w:rPr>
                <w:spacing w:val="-4"/>
              </w:rPr>
              <w:t xml:space="preserve"> </w:t>
            </w:r>
            <w:r w:rsidRPr="000B682A">
              <w:t>Примерный календарный</w:t>
            </w:r>
            <w:r w:rsidRPr="00430086">
              <w:rPr>
                <w:spacing w:val="-4"/>
              </w:rPr>
              <w:t xml:space="preserve"> </w:t>
            </w:r>
            <w:r w:rsidRPr="000B682A">
              <w:t>план</w:t>
            </w:r>
            <w:r w:rsidRPr="00430086">
              <w:rPr>
                <w:spacing w:val="-5"/>
              </w:rPr>
              <w:t xml:space="preserve"> </w:t>
            </w:r>
            <w:r w:rsidRPr="000B682A">
              <w:t>воспитательной</w:t>
            </w:r>
            <w:r w:rsidRPr="00430086">
              <w:rPr>
                <w:spacing w:val="-4"/>
              </w:rPr>
              <w:t xml:space="preserve"> </w:t>
            </w:r>
            <w:r w:rsidRPr="000B682A">
              <w:t>работы</w:t>
            </w:r>
          </w:p>
        </w:tc>
        <w:tc>
          <w:tcPr>
            <w:tcW w:w="1275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43</w:t>
            </w:r>
          </w:p>
        </w:tc>
      </w:tr>
    </w:tbl>
    <w:p w:rsidR="0089579B" w:rsidRDefault="0089579B" w:rsidP="00870F26">
      <w:pPr>
        <w:ind w:right="-10"/>
        <w:jc w:val="both"/>
        <w:rPr>
          <w:lang w:val="ru-RU"/>
        </w:rPr>
      </w:pPr>
    </w:p>
    <w:p w:rsidR="0089579B" w:rsidRDefault="0089579B" w:rsidP="00870F26">
      <w:pPr>
        <w:ind w:right="-10"/>
        <w:jc w:val="both"/>
        <w:rPr>
          <w:lang w:val="ru-RU"/>
        </w:rPr>
      </w:pPr>
    </w:p>
    <w:p w:rsidR="0089579B" w:rsidRPr="00C66933" w:rsidRDefault="0089579B" w:rsidP="00870F26">
      <w:pPr>
        <w:ind w:right="-10"/>
        <w:jc w:val="both"/>
        <w:rPr>
          <w:lang w:val="ru-RU"/>
        </w:rPr>
        <w:sectPr w:rsidR="0089579B" w:rsidRPr="00C66933" w:rsidSect="00870F26">
          <w:footerReference w:type="default" r:id="rId8"/>
          <w:pgSz w:w="11910" w:h="16840"/>
          <w:pgMar w:top="820" w:right="853" w:bottom="880" w:left="993" w:header="0" w:footer="697" w:gutter="0"/>
          <w:cols w:space="720"/>
          <w:docGrid w:linePitch="299"/>
        </w:sectPr>
      </w:pPr>
    </w:p>
    <w:p w:rsidR="0089579B" w:rsidRPr="000B682A" w:rsidRDefault="0089579B" w:rsidP="00EA4943">
      <w:pPr>
        <w:pStyle w:val="Heading3"/>
        <w:numPr>
          <w:ilvl w:val="0"/>
          <w:numId w:val="64"/>
        </w:numPr>
        <w:ind w:left="142" w:right="-10" w:firstLine="567"/>
        <w:jc w:val="center"/>
      </w:pPr>
      <w:r w:rsidRPr="000B682A">
        <w:t>ЦЕЛЕВОЙ</w:t>
      </w:r>
      <w:r w:rsidRPr="000B682A">
        <w:rPr>
          <w:spacing w:val="-5"/>
        </w:rPr>
        <w:t xml:space="preserve"> </w:t>
      </w:r>
      <w:r w:rsidRPr="000B682A">
        <w:t>РАЗДЕЛ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Pr="000B682A" w:rsidRDefault="0089579B" w:rsidP="00174D0E">
      <w:pPr>
        <w:ind w:left="142" w:right="-10" w:firstLine="567"/>
        <w:jc w:val="both"/>
        <w:rPr>
          <w:b/>
        </w:rPr>
      </w:pPr>
      <w:r w:rsidRPr="000B682A">
        <w:rPr>
          <w:b/>
        </w:rPr>
        <w:t xml:space="preserve">1.    </w:t>
      </w:r>
      <w:r w:rsidRPr="000B682A">
        <w:rPr>
          <w:b/>
          <w:spacing w:val="27"/>
        </w:rPr>
        <w:t xml:space="preserve"> </w:t>
      </w:r>
      <w:r w:rsidRPr="000B682A">
        <w:rPr>
          <w:b/>
        </w:rPr>
        <w:t>Пояснительная</w:t>
      </w:r>
      <w:r w:rsidRPr="000B682A">
        <w:rPr>
          <w:b/>
          <w:spacing w:val="-3"/>
        </w:rPr>
        <w:t xml:space="preserve"> </w:t>
      </w:r>
      <w:r w:rsidRPr="000B682A">
        <w:rPr>
          <w:b/>
        </w:rPr>
        <w:t>записка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rPr>
          <w:spacing w:val="-1"/>
        </w:rPr>
        <w:t>Рабочая</w:t>
      </w:r>
      <w:r w:rsidRPr="000B682A">
        <w:rPr>
          <w:spacing w:val="-13"/>
        </w:rPr>
        <w:t xml:space="preserve"> </w:t>
      </w:r>
      <w:r w:rsidRPr="000B682A">
        <w:rPr>
          <w:spacing w:val="-1"/>
        </w:rPr>
        <w:t>программа</w:t>
      </w:r>
      <w:r w:rsidRPr="000B682A">
        <w:rPr>
          <w:spacing w:val="-14"/>
        </w:rPr>
        <w:t xml:space="preserve"> </w:t>
      </w:r>
      <w:r w:rsidRPr="000B682A">
        <w:rPr>
          <w:spacing w:val="-1"/>
        </w:rPr>
        <w:t>воспитания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муниципального</w:t>
      </w:r>
      <w:r w:rsidRPr="000B682A">
        <w:rPr>
          <w:spacing w:val="-9"/>
        </w:rPr>
        <w:t xml:space="preserve"> </w:t>
      </w:r>
      <w:r>
        <w:rPr>
          <w:spacing w:val="-9"/>
        </w:rPr>
        <w:t>автономного</w:t>
      </w:r>
      <w:r w:rsidRPr="000B682A">
        <w:rPr>
          <w:spacing w:val="-9"/>
        </w:rPr>
        <w:t xml:space="preserve"> </w:t>
      </w:r>
      <w:r w:rsidRPr="000B682A">
        <w:rPr>
          <w:spacing w:val="-1"/>
        </w:rPr>
        <w:t>дошкольного</w:t>
      </w:r>
      <w:r w:rsidRPr="000B682A">
        <w:rPr>
          <w:spacing w:val="-14"/>
        </w:rPr>
        <w:t xml:space="preserve"> </w:t>
      </w:r>
      <w:r w:rsidRPr="000B682A">
        <w:t>образовательного</w:t>
      </w:r>
      <w:r w:rsidRPr="000B682A">
        <w:rPr>
          <w:spacing w:val="2"/>
        </w:rPr>
        <w:t xml:space="preserve"> </w:t>
      </w:r>
      <w:r w:rsidRPr="000B682A">
        <w:t>учреждения «Детский</w:t>
      </w:r>
      <w:r w:rsidRPr="000B682A">
        <w:rPr>
          <w:spacing w:val="1"/>
        </w:rPr>
        <w:t xml:space="preserve"> </w:t>
      </w:r>
      <w:r w:rsidRPr="000B682A">
        <w:t>сад</w:t>
      </w:r>
      <w:r w:rsidRPr="000B682A">
        <w:rPr>
          <w:spacing w:val="1"/>
        </w:rPr>
        <w:t xml:space="preserve"> </w:t>
      </w:r>
      <w:r>
        <w:t>№ 228 комбинированного вида</w:t>
      </w:r>
      <w:r w:rsidRPr="000B682A">
        <w:t>»</w:t>
      </w:r>
      <w:r w:rsidRPr="000B682A">
        <w:rPr>
          <w:spacing w:val="1"/>
        </w:rPr>
        <w:t xml:space="preserve"> </w:t>
      </w:r>
      <w:r>
        <w:t>Кировского района г.Казани</w:t>
      </w:r>
      <w:r w:rsidRPr="000B682A">
        <w:rPr>
          <w:spacing w:val="1"/>
        </w:rPr>
        <w:t xml:space="preserve"> </w:t>
      </w:r>
      <w:r w:rsidRPr="000B682A">
        <w:t>(далее</w:t>
      </w:r>
      <w:r w:rsidRPr="000B682A">
        <w:rPr>
          <w:spacing w:val="1"/>
        </w:rPr>
        <w:t xml:space="preserve"> </w:t>
      </w:r>
      <w:r w:rsidRPr="000B682A">
        <w:t>–</w:t>
      </w:r>
      <w:r w:rsidRPr="000B682A">
        <w:rPr>
          <w:spacing w:val="1"/>
        </w:rPr>
        <w:t xml:space="preserve"> </w:t>
      </w:r>
      <w:r w:rsidRPr="000B682A">
        <w:t>Рабочая</w:t>
      </w:r>
      <w:r w:rsidRPr="000B682A">
        <w:rPr>
          <w:spacing w:val="1"/>
        </w:rPr>
        <w:t xml:space="preserve"> </w:t>
      </w:r>
      <w:r w:rsidRPr="000B682A">
        <w:t>программа</w:t>
      </w:r>
      <w:r w:rsidRPr="000B682A">
        <w:rPr>
          <w:spacing w:val="1"/>
        </w:rPr>
        <w:t xml:space="preserve"> </w:t>
      </w:r>
      <w:r w:rsidRPr="000B682A">
        <w:t>воспитания)</w:t>
      </w:r>
      <w:r w:rsidRPr="000B682A">
        <w:rPr>
          <w:spacing w:val="1"/>
        </w:rPr>
        <w:t xml:space="preserve"> </w:t>
      </w:r>
      <w:r w:rsidRPr="000B682A">
        <w:t>является</w:t>
      </w:r>
      <w:r w:rsidRPr="000B682A">
        <w:rPr>
          <w:spacing w:val="1"/>
        </w:rPr>
        <w:t xml:space="preserve"> </w:t>
      </w:r>
      <w:r w:rsidRPr="000B682A">
        <w:t xml:space="preserve">приложением основной образовательной программы дошкольного образования </w:t>
      </w:r>
      <w:r w:rsidRPr="00292CBE">
        <w:rPr>
          <w:spacing w:val="-1"/>
        </w:rPr>
        <w:t>муниципального автономного дошкольного образовательного учреждения «Детский сад №</w:t>
      </w:r>
      <w:r>
        <w:rPr>
          <w:spacing w:val="-1"/>
        </w:rPr>
        <w:t xml:space="preserve"> 228</w:t>
      </w:r>
      <w:r w:rsidRPr="00292CBE">
        <w:rPr>
          <w:spacing w:val="-1"/>
        </w:rPr>
        <w:t xml:space="preserve"> комбинированного вида» </w:t>
      </w:r>
      <w:r>
        <w:rPr>
          <w:spacing w:val="-1"/>
        </w:rPr>
        <w:t>Кир</w:t>
      </w:r>
      <w:r w:rsidRPr="00292CBE">
        <w:rPr>
          <w:spacing w:val="-1"/>
        </w:rPr>
        <w:t>овского района г.Казани</w:t>
      </w:r>
      <w:r w:rsidRPr="000B682A">
        <w:t>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Рабочая</w:t>
      </w:r>
      <w:r w:rsidRPr="000B682A">
        <w:rPr>
          <w:spacing w:val="-1"/>
        </w:rPr>
        <w:t xml:space="preserve"> </w:t>
      </w:r>
      <w:r w:rsidRPr="000B682A">
        <w:t>программа</w:t>
      </w:r>
      <w:r w:rsidRPr="000B682A">
        <w:rPr>
          <w:spacing w:val="-7"/>
        </w:rPr>
        <w:t xml:space="preserve"> </w:t>
      </w:r>
      <w:r w:rsidRPr="000B682A">
        <w:t xml:space="preserve">воспитания </w:t>
      </w:r>
      <w:r>
        <w:t>МАДОУ</w:t>
      </w:r>
      <w:r w:rsidRPr="00292CBE">
        <w:t xml:space="preserve"> «Детский сад №</w:t>
      </w:r>
      <w:r>
        <w:t xml:space="preserve"> 228</w:t>
      </w:r>
      <w:r w:rsidRPr="00292CBE">
        <w:t xml:space="preserve"> комбинированного вида» </w:t>
      </w:r>
      <w:r>
        <w:t>Кир</w:t>
      </w:r>
      <w:r w:rsidRPr="00292CBE">
        <w:t xml:space="preserve">овского района г.Казани </w:t>
      </w:r>
      <w:r w:rsidRPr="000B682A">
        <w:t>разработана</w:t>
      </w:r>
      <w:r w:rsidRPr="000B682A">
        <w:rPr>
          <w:spacing w:val="-6"/>
        </w:rPr>
        <w:t xml:space="preserve"> </w:t>
      </w:r>
      <w:r w:rsidRPr="000B682A">
        <w:t>в соответствии с:</w:t>
      </w:r>
    </w:p>
    <w:p w:rsidR="0089579B" w:rsidRDefault="0089579B" w:rsidP="00DA2435">
      <w:pPr>
        <w:pStyle w:val="ListParagraph"/>
        <w:numPr>
          <w:ilvl w:val="0"/>
          <w:numId w:val="67"/>
        </w:numPr>
        <w:ind w:right="-10"/>
      </w:pPr>
      <w:r w:rsidRPr="000B682A">
        <w:t>Федеральным</w:t>
      </w:r>
      <w:r w:rsidRPr="000B682A">
        <w:rPr>
          <w:spacing w:val="1"/>
        </w:rPr>
        <w:t xml:space="preserve"> </w:t>
      </w:r>
      <w:r w:rsidRPr="000B682A">
        <w:t>законом</w:t>
      </w:r>
      <w:r w:rsidRPr="000B682A">
        <w:rPr>
          <w:spacing w:val="1"/>
        </w:rPr>
        <w:t xml:space="preserve"> </w:t>
      </w:r>
      <w:r w:rsidRPr="000B682A">
        <w:t>от</w:t>
      </w:r>
      <w:r w:rsidRPr="000B682A">
        <w:rPr>
          <w:spacing w:val="1"/>
        </w:rPr>
        <w:t xml:space="preserve"> </w:t>
      </w:r>
      <w:r w:rsidRPr="000B682A">
        <w:t>29</w:t>
      </w:r>
      <w:r w:rsidRPr="000B682A">
        <w:rPr>
          <w:spacing w:val="1"/>
        </w:rPr>
        <w:t xml:space="preserve"> </w:t>
      </w:r>
      <w:r w:rsidRPr="000B682A">
        <w:t>декабря</w:t>
      </w:r>
      <w:r w:rsidRPr="000B682A">
        <w:rPr>
          <w:spacing w:val="1"/>
        </w:rPr>
        <w:t xml:space="preserve"> </w:t>
      </w:r>
      <w:smartTag w:uri="urn:schemas-microsoft-com:office:smarttags" w:element="metricconverter">
        <w:smartTagPr>
          <w:attr w:name="ProductID" w:val="2012 г"/>
        </w:smartTagPr>
        <w:r w:rsidRPr="000B682A">
          <w:t>2012</w:t>
        </w:r>
        <w:r w:rsidRPr="000B682A">
          <w:rPr>
            <w:spacing w:val="1"/>
          </w:rPr>
          <w:t xml:space="preserve"> </w:t>
        </w:r>
        <w:r w:rsidRPr="000B682A">
          <w:t>г</w:t>
        </w:r>
      </w:smartTag>
      <w:r w:rsidRPr="000B682A">
        <w:t>.</w:t>
      </w:r>
      <w:r w:rsidRPr="000B682A">
        <w:rPr>
          <w:spacing w:val="1"/>
        </w:rPr>
        <w:t xml:space="preserve"> </w:t>
      </w:r>
      <w:r w:rsidRPr="000B682A">
        <w:t>№</w:t>
      </w:r>
      <w:r w:rsidRPr="000B682A">
        <w:rPr>
          <w:spacing w:val="1"/>
        </w:rPr>
        <w:t xml:space="preserve"> </w:t>
      </w:r>
      <w:r w:rsidRPr="000B682A">
        <w:t>273-ФЗ</w:t>
      </w:r>
      <w:r w:rsidRPr="000B682A">
        <w:rPr>
          <w:spacing w:val="1"/>
        </w:rPr>
        <w:t xml:space="preserve"> </w:t>
      </w:r>
      <w:r w:rsidRPr="000B682A">
        <w:t>«Об</w:t>
      </w:r>
      <w:r w:rsidRPr="000B682A">
        <w:rPr>
          <w:spacing w:val="1"/>
        </w:rPr>
        <w:t xml:space="preserve"> </w:t>
      </w:r>
      <w:r w:rsidRPr="000B682A">
        <w:t>образовании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Российской</w:t>
      </w:r>
      <w:r w:rsidRPr="000B682A">
        <w:rPr>
          <w:spacing w:val="1"/>
        </w:rPr>
        <w:t xml:space="preserve"> </w:t>
      </w:r>
      <w:r w:rsidRPr="000B682A">
        <w:t>Федерации»;</w:t>
      </w:r>
    </w:p>
    <w:p w:rsidR="0089579B" w:rsidRDefault="0089579B" w:rsidP="00DA2435">
      <w:pPr>
        <w:pStyle w:val="ListParagraph"/>
        <w:numPr>
          <w:ilvl w:val="0"/>
          <w:numId w:val="67"/>
        </w:numPr>
        <w:ind w:right="-10"/>
      </w:pPr>
      <w:r w:rsidRPr="00DA2435">
        <w:t>Федеральным</w:t>
      </w:r>
      <w:r w:rsidRPr="00DA2435">
        <w:rPr>
          <w:spacing w:val="1"/>
        </w:rPr>
        <w:t xml:space="preserve"> </w:t>
      </w:r>
      <w:r w:rsidRPr="00DA2435">
        <w:t>государственным</w:t>
      </w:r>
      <w:r w:rsidRPr="00DA2435">
        <w:rPr>
          <w:spacing w:val="1"/>
        </w:rPr>
        <w:t xml:space="preserve"> </w:t>
      </w:r>
      <w:r w:rsidRPr="00DA2435">
        <w:t>образовательным</w:t>
      </w:r>
      <w:r w:rsidRPr="00DA2435">
        <w:rPr>
          <w:spacing w:val="1"/>
        </w:rPr>
        <w:t xml:space="preserve"> </w:t>
      </w:r>
      <w:r w:rsidRPr="00DA2435">
        <w:t>стандартом</w:t>
      </w:r>
      <w:r w:rsidRPr="00DA2435">
        <w:rPr>
          <w:spacing w:val="1"/>
        </w:rPr>
        <w:t xml:space="preserve"> </w:t>
      </w:r>
      <w:r w:rsidRPr="00DA2435">
        <w:t>дошкольного</w:t>
      </w:r>
      <w:r w:rsidRPr="00DA2435">
        <w:rPr>
          <w:spacing w:val="1"/>
        </w:rPr>
        <w:t xml:space="preserve"> </w:t>
      </w:r>
      <w:r w:rsidRPr="00DA2435">
        <w:t>образования</w:t>
      </w:r>
      <w:r w:rsidRPr="00DA2435">
        <w:rPr>
          <w:spacing w:val="-52"/>
        </w:rPr>
        <w:t xml:space="preserve"> </w:t>
      </w:r>
      <w:r w:rsidRPr="00DA2435">
        <w:t xml:space="preserve">(приказ Минобрнауки России от 17 октября </w:t>
      </w:r>
      <w:smartTag w:uri="urn:schemas-microsoft-com:office:smarttags" w:element="metricconverter">
        <w:smartTagPr>
          <w:attr w:name="ProductID" w:val="2013 г"/>
        </w:smartTagPr>
        <w:r w:rsidRPr="00DA2435">
          <w:t>2013 г</w:t>
        </w:r>
      </w:smartTag>
      <w:r w:rsidRPr="00DA2435">
        <w:t>. № 1155, зарегистрирован Минюстом России 14 ноября</w:t>
      </w:r>
      <w:r w:rsidRPr="00DA2435">
        <w:rPr>
          <w:spacing w:val="1"/>
        </w:rPr>
        <w:t xml:space="preserve"> </w:t>
      </w:r>
      <w:smartTag w:uri="urn:schemas-microsoft-com:office:smarttags" w:element="metricconverter">
        <w:smartTagPr>
          <w:attr w:name="ProductID" w:val="2013 г"/>
        </w:smartTagPr>
        <w:r w:rsidRPr="00DA2435">
          <w:t>2013</w:t>
        </w:r>
        <w:r w:rsidRPr="00DA2435">
          <w:rPr>
            <w:spacing w:val="1"/>
          </w:rPr>
          <w:t xml:space="preserve"> </w:t>
        </w:r>
        <w:r w:rsidRPr="00DA2435">
          <w:t>г</w:t>
        </w:r>
      </w:smartTag>
      <w:r w:rsidRPr="00DA2435">
        <w:t>.</w:t>
      </w:r>
      <w:r w:rsidRPr="00DA2435">
        <w:rPr>
          <w:spacing w:val="4"/>
        </w:rPr>
        <w:t xml:space="preserve"> </w:t>
      </w:r>
      <w:r w:rsidRPr="00DA2435">
        <w:t>№</w:t>
      </w:r>
      <w:r w:rsidRPr="00DA2435">
        <w:rPr>
          <w:spacing w:val="-2"/>
        </w:rPr>
        <w:t xml:space="preserve"> </w:t>
      </w:r>
      <w:r w:rsidRPr="00DA2435">
        <w:t>30384);</w:t>
      </w:r>
    </w:p>
    <w:p w:rsidR="0089579B" w:rsidRDefault="0089579B" w:rsidP="00DA2435">
      <w:pPr>
        <w:pStyle w:val="ListParagraph"/>
        <w:numPr>
          <w:ilvl w:val="0"/>
          <w:numId w:val="67"/>
        </w:numPr>
        <w:ind w:right="-10"/>
      </w:pPr>
      <w:r w:rsidRPr="00DA2435">
        <w:t>Федеральным</w:t>
      </w:r>
      <w:r w:rsidRPr="00DA2435">
        <w:rPr>
          <w:spacing w:val="-7"/>
        </w:rPr>
        <w:t xml:space="preserve"> </w:t>
      </w:r>
      <w:r w:rsidRPr="00DA2435">
        <w:t>законом</w:t>
      </w:r>
      <w:r w:rsidRPr="00DA2435">
        <w:rPr>
          <w:spacing w:val="-6"/>
        </w:rPr>
        <w:t xml:space="preserve"> </w:t>
      </w:r>
      <w:r w:rsidRPr="00DA2435">
        <w:t>от</w:t>
      </w:r>
      <w:r w:rsidRPr="00DA2435">
        <w:rPr>
          <w:spacing w:val="-6"/>
        </w:rPr>
        <w:t xml:space="preserve"> </w:t>
      </w:r>
      <w:r w:rsidRPr="00DA2435">
        <w:t>31</w:t>
      </w:r>
      <w:r w:rsidRPr="00DA2435">
        <w:rPr>
          <w:spacing w:val="-6"/>
        </w:rPr>
        <w:t xml:space="preserve"> </w:t>
      </w:r>
      <w:r w:rsidRPr="00DA2435">
        <w:t>июля</w:t>
      </w:r>
      <w:r w:rsidRPr="00DA2435">
        <w:rPr>
          <w:spacing w:val="-6"/>
        </w:rPr>
        <w:t xml:space="preserve"> </w:t>
      </w:r>
      <w:r w:rsidRPr="00DA2435">
        <w:t>2020</w:t>
      </w:r>
      <w:r w:rsidRPr="00DA2435">
        <w:rPr>
          <w:spacing w:val="-11"/>
        </w:rPr>
        <w:t xml:space="preserve"> </w:t>
      </w:r>
      <w:r w:rsidRPr="00DA2435">
        <w:t>года</w:t>
      </w:r>
      <w:r w:rsidRPr="00DA2435">
        <w:rPr>
          <w:spacing w:val="-3"/>
        </w:rPr>
        <w:t xml:space="preserve"> </w:t>
      </w:r>
      <w:r w:rsidRPr="00DA2435">
        <w:t>№</w:t>
      </w:r>
      <w:r w:rsidRPr="00DA2435">
        <w:rPr>
          <w:spacing w:val="-10"/>
        </w:rPr>
        <w:t xml:space="preserve"> </w:t>
      </w:r>
      <w:r w:rsidRPr="00DA2435">
        <w:t>304-ФЗ</w:t>
      </w:r>
      <w:r w:rsidRPr="00DA2435">
        <w:rPr>
          <w:spacing w:val="-6"/>
        </w:rPr>
        <w:t xml:space="preserve"> </w:t>
      </w:r>
      <w:r w:rsidRPr="00DA2435">
        <w:t>«О</w:t>
      </w:r>
      <w:r w:rsidRPr="00DA2435">
        <w:rPr>
          <w:spacing w:val="-7"/>
        </w:rPr>
        <w:t xml:space="preserve"> </w:t>
      </w:r>
      <w:r w:rsidRPr="00DA2435">
        <w:t>внесении</w:t>
      </w:r>
      <w:r w:rsidRPr="00DA2435">
        <w:rPr>
          <w:spacing w:val="-4"/>
        </w:rPr>
        <w:t xml:space="preserve"> </w:t>
      </w:r>
      <w:r w:rsidRPr="00DA2435">
        <w:t>изменений</w:t>
      </w:r>
      <w:r w:rsidRPr="00DA2435">
        <w:rPr>
          <w:spacing w:val="-4"/>
        </w:rPr>
        <w:t xml:space="preserve"> </w:t>
      </w:r>
      <w:r w:rsidRPr="00DA2435">
        <w:t>в</w:t>
      </w:r>
      <w:r w:rsidRPr="00DA2435">
        <w:rPr>
          <w:spacing w:val="-5"/>
        </w:rPr>
        <w:t xml:space="preserve"> </w:t>
      </w:r>
      <w:r w:rsidRPr="00DA2435">
        <w:t>Федеральный</w:t>
      </w:r>
      <w:r w:rsidRPr="00DA2435">
        <w:rPr>
          <w:spacing w:val="-53"/>
        </w:rPr>
        <w:t xml:space="preserve"> </w:t>
      </w:r>
      <w:r w:rsidRPr="00DA2435">
        <w:t>закон</w:t>
      </w:r>
      <w:r w:rsidRPr="00DA2435">
        <w:rPr>
          <w:spacing w:val="2"/>
        </w:rPr>
        <w:t xml:space="preserve"> </w:t>
      </w:r>
      <w:r w:rsidRPr="00DA2435">
        <w:t>«Об</w:t>
      </w:r>
      <w:r w:rsidRPr="00DA2435">
        <w:rPr>
          <w:spacing w:val="1"/>
        </w:rPr>
        <w:t xml:space="preserve"> </w:t>
      </w:r>
      <w:r w:rsidRPr="00DA2435">
        <w:t>образовании</w:t>
      </w:r>
      <w:r w:rsidRPr="00DA2435">
        <w:rPr>
          <w:spacing w:val="2"/>
        </w:rPr>
        <w:t xml:space="preserve"> </w:t>
      </w:r>
      <w:r w:rsidRPr="00DA2435">
        <w:t>в</w:t>
      </w:r>
      <w:r w:rsidRPr="00DA2435">
        <w:rPr>
          <w:spacing w:val="-7"/>
        </w:rPr>
        <w:t xml:space="preserve"> </w:t>
      </w:r>
      <w:r w:rsidRPr="00DA2435">
        <w:t>Российской</w:t>
      </w:r>
      <w:r w:rsidRPr="00DA2435">
        <w:rPr>
          <w:spacing w:val="2"/>
        </w:rPr>
        <w:t xml:space="preserve"> </w:t>
      </w:r>
      <w:r w:rsidRPr="00DA2435">
        <w:t>Федерации»</w:t>
      </w:r>
      <w:r w:rsidRPr="00DA2435">
        <w:rPr>
          <w:spacing w:val="-4"/>
        </w:rPr>
        <w:t xml:space="preserve"> </w:t>
      </w:r>
      <w:r w:rsidRPr="00DA2435">
        <w:t>по</w:t>
      </w:r>
      <w:r w:rsidRPr="00DA2435">
        <w:rPr>
          <w:spacing w:val="-3"/>
        </w:rPr>
        <w:t xml:space="preserve"> </w:t>
      </w:r>
      <w:r w:rsidRPr="00DA2435">
        <w:t>вопросам воспитания</w:t>
      </w:r>
      <w:r w:rsidRPr="00DA2435">
        <w:rPr>
          <w:spacing w:val="-5"/>
        </w:rPr>
        <w:t xml:space="preserve"> </w:t>
      </w:r>
      <w:r w:rsidRPr="00DA2435">
        <w:t>обучающихся»;</w:t>
      </w:r>
    </w:p>
    <w:p w:rsidR="0089579B" w:rsidRPr="00DA2435" w:rsidRDefault="0089579B" w:rsidP="00DA2435">
      <w:pPr>
        <w:pStyle w:val="ListParagraph"/>
        <w:numPr>
          <w:ilvl w:val="0"/>
          <w:numId w:val="67"/>
        </w:numPr>
        <w:ind w:right="-10"/>
      </w:pPr>
      <w:r w:rsidRPr="00DA2435">
        <w:t>Указом Президента Российской Федерации от 7 мая 2018 года № 204 «О национальных целях</w:t>
      </w:r>
      <w:r w:rsidRPr="00DA2435">
        <w:rPr>
          <w:spacing w:val="1"/>
        </w:rPr>
        <w:t xml:space="preserve"> </w:t>
      </w:r>
      <w:r w:rsidRPr="00DA2435">
        <w:t>и</w:t>
      </w:r>
      <w:r w:rsidRPr="00DA2435">
        <w:rPr>
          <w:spacing w:val="2"/>
        </w:rPr>
        <w:t xml:space="preserve"> </w:t>
      </w:r>
      <w:r w:rsidRPr="00DA2435">
        <w:t>стратегических</w:t>
      </w:r>
      <w:r w:rsidRPr="00DA2435">
        <w:rPr>
          <w:spacing w:val="1"/>
        </w:rPr>
        <w:t xml:space="preserve"> </w:t>
      </w:r>
      <w:r w:rsidRPr="00DA2435">
        <w:t>задачах</w:t>
      </w:r>
      <w:r w:rsidRPr="00DA2435">
        <w:rPr>
          <w:spacing w:val="-3"/>
        </w:rPr>
        <w:t xml:space="preserve"> </w:t>
      </w:r>
      <w:r w:rsidRPr="00DA2435">
        <w:t>развития</w:t>
      </w:r>
      <w:r w:rsidRPr="00DA2435">
        <w:rPr>
          <w:spacing w:val="-4"/>
        </w:rPr>
        <w:t xml:space="preserve"> </w:t>
      </w:r>
      <w:r w:rsidRPr="00DA2435">
        <w:t>Российской</w:t>
      </w:r>
      <w:r w:rsidRPr="00DA2435">
        <w:rPr>
          <w:spacing w:val="2"/>
        </w:rPr>
        <w:t xml:space="preserve"> </w:t>
      </w:r>
      <w:r w:rsidRPr="00DA2435">
        <w:t>Федерации</w:t>
      </w:r>
      <w:r w:rsidRPr="00DA2435">
        <w:rPr>
          <w:spacing w:val="7"/>
        </w:rPr>
        <w:t xml:space="preserve"> </w:t>
      </w:r>
      <w:r w:rsidRPr="00DA2435">
        <w:t>на</w:t>
      </w:r>
      <w:r w:rsidRPr="00DA2435">
        <w:rPr>
          <w:spacing w:val="-1"/>
        </w:rPr>
        <w:t xml:space="preserve"> </w:t>
      </w:r>
      <w:r w:rsidRPr="00DA2435">
        <w:t>период</w:t>
      </w:r>
      <w:r w:rsidRPr="00DA2435">
        <w:rPr>
          <w:spacing w:val="-1"/>
        </w:rPr>
        <w:t xml:space="preserve"> </w:t>
      </w:r>
      <w:r w:rsidRPr="00DA2435">
        <w:t>до</w:t>
      </w:r>
      <w:r w:rsidRPr="00DA2435">
        <w:rPr>
          <w:spacing w:val="-3"/>
        </w:rPr>
        <w:t xml:space="preserve"> </w:t>
      </w:r>
      <w:r w:rsidRPr="00DA2435">
        <w:t>2024</w:t>
      </w:r>
      <w:r w:rsidRPr="00DA2435">
        <w:rPr>
          <w:spacing w:val="1"/>
        </w:rPr>
        <w:t xml:space="preserve"> </w:t>
      </w:r>
      <w:r w:rsidRPr="00DA2435">
        <w:t>года»</w:t>
      </w:r>
      <w:r>
        <w:t>.</w:t>
      </w:r>
    </w:p>
    <w:p w:rsidR="0089579B" w:rsidRPr="00292CBE" w:rsidRDefault="0089579B" w:rsidP="00174D0E">
      <w:pPr>
        <w:ind w:left="142" w:right="-10" w:firstLine="567"/>
        <w:jc w:val="both"/>
        <w:rPr>
          <w:lang w:val="ru-RU"/>
        </w:rPr>
      </w:pPr>
      <w:r w:rsidRPr="00292CBE">
        <w:rPr>
          <w:b/>
          <w:lang w:val="ru-RU"/>
        </w:rPr>
        <w:t>Назначение</w:t>
      </w:r>
      <w:r w:rsidRPr="00292CBE">
        <w:rPr>
          <w:b/>
          <w:spacing w:val="-2"/>
          <w:lang w:val="ru-RU"/>
        </w:rPr>
        <w:t xml:space="preserve"> </w:t>
      </w:r>
      <w:r w:rsidRPr="00292CBE">
        <w:rPr>
          <w:b/>
          <w:lang w:val="ru-RU"/>
        </w:rPr>
        <w:t>рабочей</w:t>
      </w:r>
      <w:r w:rsidRPr="00292CBE">
        <w:rPr>
          <w:b/>
          <w:spacing w:val="3"/>
          <w:lang w:val="ru-RU"/>
        </w:rPr>
        <w:t xml:space="preserve"> </w:t>
      </w:r>
      <w:r w:rsidRPr="00292CBE">
        <w:rPr>
          <w:b/>
          <w:lang w:val="ru-RU"/>
        </w:rPr>
        <w:t>программы</w:t>
      </w:r>
      <w:r w:rsidRPr="00292CBE">
        <w:rPr>
          <w:b/>
          <w:spacing w:val="-3"/>
          <w:lang w:val="ru-RU"/>
        </w:rPr>
        <w:t xml:space="preserve"> </w:t>
      </w:r>
      <w:r w:rsidRPr="00292CBE">
        <w:rPr>
          <w:b/>
          <w:lang w:val="ru-RU"/>
        </w:rPr>
        <w:t xml:space="preserve">воспитания </w:t>
      </w:r>
      <w:r w:rsidRPr="00292CBE">
        <w:rPr>
          <w:lang w:val="ru-RU"/>
        </w:rPr>
        <w:t>–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помочь</w:t>
      </w:r>
      <w:r w:rsidRPr="000B682A">
        <w:rPr>
          <w:spacing w:val="1"/>
        </w:rPr>
        <w:t xml:space="preserve"> </w:t>
      </w:r>
      <w:r w:rsidRPr="000B682A">
        <w:t>педагогическим</w:t>
      </w:r>
      <w:r w:rsidRPr="000B682A">
        <w:rPr>
          <w:spacing w:val="1"/>
        </w:rPr>
        <w:t xml:space="preserve"> </w:t>
      </w:r>
      <w:r w:rsidRPr="000B682A">
        <w:t>работникам</w:t>
      </w:r>
      <w:r w:rsidRPr="000B682A">
        <w:rPr>
          <w:spacing w:val="1"/>
        </w:rPr>
        <w:t xml:space="preserve"> </w:t>
      </w:r>
      <w:r w:rsidRPr="00292CBE">
        <w:t>МАДОУ «Детский сад №</w:t>
      </w:r>
      <w:r>
        <w:t xml:space="preserve"> 228</w:t>
      </w:r>
      <w:r w:rsidRPr="00292CBE">
        <w:t xml:space="preserve"> комбинированного вида» </w:t>
      </w:r>
      <w:r>
        <w:t>Кир</w:t>
      </w:r>
      <w:r w:rsidRPr="00292CBE">
        <w:t>овского района г.Казани</w:t>
      </w:r>
      <w:r w:rsidRPr="000B682A">
        <w:t xml:space="preserve"> реализовать решение таких</w:t>
      </w:r>
      <w:r w:rsidRPr="000B682A">
        <w:rPr>
          <w:spacing w:val="1"/>
        </w:rPr>
        <w:t xml:space="preserve"> </w:t>
      </w:r>
      <w:r w:rsidRPr="000B682A">
        <w:t>проблем,</w:t>
      </w:r>
      <w:r w:rsidRPr="000B682A">
        <w:rPr>
          <w:spacing w:val="3"/>
        </w:rPr>
        <w:t xml:space="preserve"> </w:t>
      </w:r>
      <w:r w:rsidRPr="000B682A">
        <w:t>как:</w:t>
      </w:r>
    </w:p>
    <w:p w:rsidR="0089579B" w:rsidRPr="000B682A" w:rsidRDefault="0089579B" w:rsidP="00DA2435">
      <w:pPr>
        <w:pStyle w:val="ListParagraph"/>
        <w:numPr>
          <w:ilvl w:val="0"/>
          <w:numId w:val="68"/>
        </w:numPr>
        <w:ind w:right="-10"/>
      </w:pPr>
      <w:r w:rsidRPr="000B682A">
        <w:t>формирование</w:t>
      </w:r>
      <w:r w:rsidRPr="000B682A">
        <w:rPr>
          <w:spacing w:val="-8"/>
        </w:rPr>
        <w:t xml:space="preserve"> </w:t>
      </w:r>
      <w:r w:rsidRPr="000B682A">
        <w:t>общей</w:t>
      </w:r>
      <w:r w:rsidRPr="000B682A">
        <w:rPr>
          <w:spacing w:val="-6"/>
        </w:rPr>
        <w:t xml:space="preserve"> </w:t>
      </w:r>
      <w:r w:rsidRPr="000B682A">
        <w:t>культуры</w:t>
      </w:r>
      <w:r w:rsidRPr="000B682A">
        <w:rPr>
          <w:spacing w:val="-1"/>
        </w:rPr>
        <w:t xml:space="preserve"> </w:t>
      </w:r>
      <w:r w:rsidRPr="000B682A">
        <w:t>личности воспитанников;</w:t>
      </w:r>
    </w:p>
    <w:p w:rsidR="0089579B" w:rsidRPr="000B682A" w:rsidRDefault="0089579B" w:rsidP="00DA2435">
      <w:pPr>
        <w:pStyle w:val="ListParagraph"/>
        <w:numPr>
          <w:ilvl w:val="0"/>
          <w:numId w:val="68"/>
        </w:numPr>
        <w:ind w:right="-10"/>
      </w:pPr>
      <w:r w:rsidRPr="000B682A">
        <w:t>развитие</w:t>
      </w:r>
      <w:r w:rsidRPr="000B682A">
        <w:rPr>
          <w:spacing w:val="1"/>
        </w:rPr>
        <w:t xml:space="preserve"> </w:t>
      </w:r>
      <w:r w:rsidRPr="000B682A">
        <w:t>у</w:t>
      </w:r>
      <w:r w:rsidRPr="000B682A">
        <w:rPr>
          <w:spacing w:val="1"/>
        </w:rPr>
        <w:t xml:space="preserve"> </w:t>
      </w:r>
      <w:r w:rsidRPr="000B682A">
        <w:t>воспитанников</w:t>
      </w:r>
      <w:r w:rsidRPr="000B682A">
        <w:rPr>
          <w:spacing w:val="1"/>
        </w:rPr>
        <w:t xml:space="preserve"> </w:t>
      </w:r>
      <w:r w:rsidRPr="000B682A">
        <w:t>социальных,</w:t>
      </w:r>
      <w:r w:rsidRPr="000B682A">
        <w:rPr>
          <w:spacing w:val="1"/>
        </w:rPr>
        <w:t xml:space="preserve"> </w:t>
      </w:r>
      <w:r w:rsidRPr="000B682A">
        <w:t>нравственных,</w:t>
      </w:r>
      <w:r w:rsidRPr="000B682A">
        <w:rPr>
          <w:spacing w:val="1"/>
        </w:rPr>
        <w:t xml:space="preserve"> </w:t>
      </w:r>
      <w:r w:rsidRPr="000B682A">
        <w:t>эстетических</w:t>
      </w:r>
      <w:r w:rsidRPr="000B682A">
        <w:rPr>
          <w:spacing w:val="1"/>
        </w:rPr>
        <w:t xml:space="preserve"> </w:t>
      </w:r>
      <w:r w:rsidRPr="000B682A">
        <w:t>качеств,</w:t>
      </w:r>
      <w:r w:rsidRPr="000B682A">
        <w:rPr>
          <w:spacing w:val="1"/>
        </w:rPr>
        <w:t xml:space="preserve"> </w:t>
      </w:r>
      <w:r w:rsidRPr="000B682A">
        <w:t>направленных на воспитание духовно-нравственных и социокультурных ценностей и принятие</w:t>
      </w:r>
      <w:r w:rsidRPr="000B682A">
        <w:rPr>
          <w:spacing w:val="1"/>
        </w:rPr>
        <w:t xml:space="preserve"> </w:t>
      </w:r>
      <w:r w:rsidRPr="000B682A">
        <w:t>правил</w:t>
      </w:r>
      <w:r w:rsidRPr="000B682A">
        <w:rPr>
          <w:spacing w:val="-4"/>
        </w:rPr>
        <w:t xml:space="preserve"> </w:t>
      </w:r>
      <w:r w:rsidRPr="000B682A">
        <w:t>и</w:t>
      </w:r>
      <w:r w:rsidRPr="000B682A">
        <w:rPr>
          <w:spacing w:val="3"/>
        </w:rPr>
        <w:t xml:space="preserve"> </w:t>
      </w:r>
      <w:r w:rsidRPr="000B682A">
        <w:t>норм</w:t>
      </w:r>
      <w:r w:rsidRPr="000B682A">
        <w:rPr>
          <w:spacing w:val="3"/>
        </w:rPr>
        <w:t xml:space="preserve"> </w:t>
      </w:r>
      <w:r w:rsidRPr="000B682A">
        <w:t>поведения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-1"/>
        </w:rPr>
        <w:t xml:space="preserve"> </w:t>
      </w:r>
      <w:r w:rsidRPr="000B682A">
        <w:t>интересах</w:t>
      </w:r>
      <w:r w:rsidRPr="000B682A">
        <w:rPr>
          <w:spacing w:val="-3"/>
        </w:rPr>
        <w:t xml:space="preserve"> </w:t>
      </w:r>
      <w:r w:rsidRPr="000B682A">
        <w:t>человека,</w:t>
      </w:r>
      <w:r w:rsidRPr="000B682A">
        <w:rPr>
          <w:spacing w:val="3"/>
        </w:rPr>
        <w:t xml:space="preserve"> </w:t>
      </w:r>
      <w:r w:rsidRPr="000B682A">
        <w:t>семьи,</w:t>
      </w:r>
      <w:r w:rsidRPr="000B682A">
        <w:rPr>
          <w:spacing w:val="-5"/>
        </w:rPr>
        <w:t xml:space="preserve"> </w:t>
      </w:r>
      <w:r w:rsidRPr="000B682A">
        <w:t>общества.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С раннего детства воспитание гармонично развитой и социально ответственной личности</w:t>
      </w:r>
      <w:r w:rsidRPr="000B682A">
        <w:rPr>
          <w:spacing w:val="1"/>
        </w:rPr>
        <w:t xml:space="preserve"> </w:t>
      </w:r>
      <w:r w:rsidRPr="000B682A">
        <w:t>гражданина России</w:t>
      </w:r>
      <w:r w:rsidRPr="000B682A">
        <w:rPr>
          <w:spacing w:val="1"/>
        </w:rPr>
        <w:t xml:space="preserve"> </w:t>
      </w:r>
      <w:r w:rsidRPr="000B682A">
        <w:t>должно</w:t>
      </w:r>
      <w:r w:rsidRPr="000B682A">
        <w:rPr>
          <w:spacing w:val="1"/>
        </w:rPr>
        <w:t xml:space="preserve"> </w:t>
      </w:r>
      <w:r w:rsidRPr="000B682A">
        <w:t>базироваться</w:t>
      </w:r>
      <w:r w:rsidRPr="000B682A">
        <w:rPr>
          <w:spacing w:val="1"/>
        </w:rPr>
        <w:t xml:space="preserve"> </w:t>
      </w:r>
      <w:r w:rsidRPr="000B682A">
        <w:t>на основе духовно-нравственных</w:t>
      </w:r>
      <w:r w:rsidRPr="000B682A">
        <w:rPr>
          <w:spacing w:val="1"/>
        </w:rPr>
        <w:t xml:space="preserve"> </w:t>
      </w:r>
      <w:r w:rsidRPr="000B682A">
        <w:t>ценностей</w:t>
      </w:r>
      <w:r w:rsidRPr="000B682A">
        <w:rPr>
          <w:spacing w:val="1"/>
        </w:rPr>
        <w:t xml:space="preserve"> </w:t>
      </w:r>
      <w:r w:rsidRPr="000B682A">
        <w:t>народов</w:t>
      </w:r>
      <w:r w:rsidRPr="000B682A">
        <w:rPr>
          <w:spacing w:val="1"/>
        </w:rPr>
        <w:t xml:space="preserve"> </w:t>
      </w:r>
      <w:r w:rsidRPr="000B682A">
        <w:t>Российской Федерации, исторических и национально-культурных традиций. Стремясь следовать</w:t>
      </w:r>
      <w:r w:rsidRPr="000B682A">
        <w:rPr>
          <w:spacing w:val="1"/>
        </w:rPr>
        <w:t xml:space="preserve"> </w:t>
      </w:r>
      <w:r w:rsidRPr="000B682A">
        <w:t>современному</w:t>
      </w:r>
      <w:r w:rsidRPr="000B682A">
        <w:rPr>
          <w:spacing w:val="1"/>
        </w:rPr>
        <w:t xml:space="preserve"> </w:t>
      </w:r>
      <w:r w:rsidRPr="000B682A">
        <w:t>национальному</w:t>
      </w:r>
      <w:r w:rsidRPr="000B682A">
        <w:rPr>
          <w:spacing w:val="1"/>
        </w:rPr>
        <w:t xml:space="preserve"> </w:t>
      </w:r>
      <w:r w:rsidRPr="000B682A">
        <w:t>воспитательному</w:t>
      </w:r>
      <w:r w:rsidRPr="000B682A">
        <w:rPr>
          <w:spacing w:val="1"/>
        </w:rPr>
        <w:t xml:space="preserve"> </w:t>
      </w:r>
      <w:r w:rsidRPr="000B682A">
        <w:t>идеалу,</w:t>
      </w:r>
      <w:r w:rsidRPr="000B682A">
        <w:rPr>
          <w:spacing w:val="1"/>
        </w:rPr>
        <w:t xml:space="preserve"> </w:t>
      </w:r>
      <w:r w:rsidRPr="000B682A">
        <w:t>который</w:t>
      </w:r>
      <w:r w:rsidRPr="000B682A">
        <w:rPr>
          <w:spacing w:val="1"/>
        </w:rPr>
        <w:t xml:space="preserve"> </w:t>
      </w:r>
      <w:r w:rsidRPr="000B682A">
        <w:t>представляет</w:t>
      </w:r>
      <w:r w:rsidRPr="000B682A">
        <w:rPr>
          <w:spacing w:val="1"/>
        </w:rPr>
        <w:t xml:space="preserve"> </w:t>
      </w:r>
      <w:r w:rsidRPr="000B682A">
        <w:t>собой</w:t>
      </w:r>
      <w:r w:rsidRPr="000B682A">
        <w:rPr>
          <w:spacing w:val="1"/>
        </w:rPr>
        <w:t xml:space="preserve"> </w:t>
      </w:r>
      <w:r w:rsidRPr="000B682A">
        <w:t>высоконравственного,</w:t>
      </w:r>
      <w:r w:rsidRPr="000B682A">
        <w:rPr>
          <w:spacing w:val="1"/>
        </w:rPr>
        <w:t xml:space="preserve"> </w:t>
      </w:r>
      <w:r w:rsidRPr="000B682A">
        <w:t>творческого,</w:t>
      </w:r>
      <w:r w:rsidRPr="000B682A">
        <w:rPr>
          <w:spacing w:val="1"/>
        </w:rPr>
        <w:t xml:space="preserve"> </w:t>
      </w:r>
      <w:r w:rsidRPr="000B682A">
        <w:t>компетентного</w:t>
      </w:r>
      <w:r w:rsidRPr="000B682A">
        <w:rPr>
          <w:spacing w:val="1"/>
        </w:rPr>
        <w:t xml:space="preserve"> </w:t>
      </w:r>
      <w:r w:rsidRPr="000B682A">
        <w:t>гражданина</w:t>
      </w:r>
      <w:r w:rsidRPr="000B682A">
        <w:rPr>
          <w:spacing w:val="1"/>
        </w:rPr>
        <w:t xml:space="preserve"> </w:t>
      </w:r>
      <w:r w:rsidRPr="000B682A">
        <w:t>России,</w:t>
      </w:r>
      <w:r w:rsidRPr="000B682A">
        <w:rPr>
          <w:spacing w:val="1"/>
        </w:rPr>
        <w:t xml:space="preserve"> </w:t>
      </w:r>
      <w:r w:rsidRPr="000B682A">
        <w:t>принимающего</w:t>
      </w:r>
      <w:r w:rsidRPr="000B682A">
        <w:rPr>
          <w:spacing w:val="1"/>
        </w:rPr>
        <w:t xml:space="preserve"> </w:t>
      </w:r>
      <w:r w:rsidRPr="000B682A">
        <w:t>судьбу</w:t>
      </w:r>
      <w:r w:rsidRPr="000B682A">
        <w:rPr>
          <w:spacing w:val="1"/>
        </w:rPr>
        <w:t xml:space="preserve"> </w:t>
      </w:r>
      <w:r w:rsidRPr="000B682A">
        <w:t>Отечества как свою личную, осознающего ответственность за настоящее и будущее своей страны,</w:t>
      </w:r>
      <w:r w:rsidRPr="000B682A">
        <w:rPr>
          <w:spacing w:val="1"/>
        </w:rPr>
        <w:t xml:space="preserve"> </w:t>
      </w:r>
      <w:r w:rsidRPr="000B682A">
        <w:t>укорененного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духовных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культурных</w:t>
      </w:r>
      <w:r w:rsidRPr="000B682A">
        <w:rPr>
          <w:spacing w:val="1"/>
        </w:rPr>
        <w:t xml:space="preserve"> </w:t>
      </w:r>
      <w:r w:rsidRPr="000B682A">
        <w:t>традициях</w:t>
      </w:r>
      <w:r w:rsidRPr="000B682A">
        <w:rPr>
          <w:spacing w:val="1"/>
        </w:rPr>
        <w:t xml:space="preserve"> </w:t>
      </w:r>
      <w:r w:rsidRPr="000B682A">
        <w:t>многонационального</w:t>
      </w:r>
      <w:r w:rsidRPr="000B682A">
        <w:rPr>
          <w:spacing w:val="1"/>
        </w:rPr>
        <w:t xml:space="preserve"> </w:t>
      </w:r>
      <w:r w:rsidRPr="000B682A">
        <w:t>народа</w:t>
      </w:r>
      <w:r w:rsidRPr="000B682A">
        <w:rPr>
          <w:spacing w:val="1"/>
        </w:rPr>
        <w:t xml:space="preserve"> </w:t>
      </w:r>
      <w:r w:rsidRPr="000B682A">
        <w:t>Российской</w:t>
      </w:r>
      <w:r w:rsidRPr="000B682A">
        <w:rPr>
          <w:spacing w:val="1"/>
        </w:rPr>
        <w:t xml:space="preserve"> </w:t>
      </w:r>
      <w:r w:rsidRPr="000B682A">
        <w:t>Федерации,</w:t>
      </w:r>
      <w:r w:rsidRPr="000B682A">
        <w:rPr>
          <w:spacing w:val="1"/>
        </w:rPr>
        <w:t xml:space="preserve"> </w:t>
      </w:r>
      <w:r w:rsidRPr="000B682A">
        <w:t>воспитательный</w:t>
      </w:r>
      <w:r w:rsidRPr="000B682A">
        <w:rPr>
          <w:spacing w:val="1"/>
        </w:rPr>
        <w:t xml:space="preserve"> </w:t>
      </w:r>
      <w:r w:rsidRPr="000B682A">
        <w:t>процесс</w:t>
      </w:r>
      <w:r w:rsidRPr="000B682A">
        <w:rPr>
          <w:spacing w:val="1"/>
        </w:rPr>
        <w:t xml:space="preserve"> </w:t>
      </w:r>
      <w:r w:rsidRPr="000B682A">
        <w:t>должен</w:t>
      </w:r>
      <w:r w:rsidRPr="000B682A">
        <w:rPr>
          <w:spacing w:val="1"/>
        </w:rPr>
        <w:t xml:space="preserve"> </w:t>
      </w:r>
      <w:r w:rsidRPr="000B682A">
        <w:t>выстраиваться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t>учетом</w:t>
      </w:r>
      <w:r w:rsidRPr="000B682A">
        <w:rPr>
          <w:spacing w:val="1"/>
        </w:rPr>
        <w:t xml:space="preserve"> </w:t>
      </w:r>
      <w:r w:rsidRPr="000B682A">
        <w:t>концепции</w:t>
      </w:r>
      <w:r w:rsidRPr="000B682A">
        <w:rPr>
          <w:spacing w:val="1"/>
        </w:rPr>
        <w:t xml:space="preserve"> </w:t>
      </w:r>
      <w:r w:rsidRPr="000B682A">
        <w:t>духовно-</w:t>
      </w:r>
      <w:r w:rsidRPr="000B682A">
        <w:rPr>
          <w:spacing w:val="1"/>
        </w:rPr>
        <w:t xml:space="preserve"> </w:t>
      </w:r>
      <w:r w:rsidRPr="000B682A">
        <w:t>нравственного</w:t>
      </w:r>
      <w:r w:rsidRPr="000B682A">
        <w:rPr>
          <w:spacing w:val="4"/>
        </w:rPr>
        <w:t xml:space="preserve"> </w:t>
      </w:r>
      <w:r w:rsidRPr="000B682A">
        <w:t>развития</w:t>
      </w:r>
      <w:r w:rsidRPr="000B682A">
        <w:rPr>
          <w:spacing w:val="-4"/>
        </w:rPr>
        <w:t xml:space="preserve"> </w:t>
      </w:r>
      <w:r w:rsidRPr="000B682A">
        <w:t>и</w:t>
      </w:r>
      <w:r w:rsidRPr="000B682A">
        <w:rPr>
          <w:spacing w:val="-4"/>
        </w:rPr>
        <w:t xml:space="preserve"> </w:t>
      </w:r>
      <w:r w:rsidRPr="000B682A">
        <w:t>воспитания</w:t>
      </w:r>
      <w:r w:rsidRPr="000B682A">
        <w:rPr>
          <w:spacing w:val="1"/>
        </w:rPr>
        <w:t xml:space="preserve"> </w:t>
      </w:r>
      <w:r w:rsidRPr="000B682A">
        <w:t>личности</w:t>
      </w:r>
      <w:r w:rsidRPr="000B682A">
        <w:rPr>
          <w:spacing w:val="-3"/>
        </w:rPr>
        <w:t xml:space="preserve"> </w:t>
      </w:r>
      <w:r w:rsidRPr="000B682A">
        <w:t>гражданина</w:t>
      </w:r>
      <w:r w:rsidRPr="000B682A">
        <w:rPr>
          <w:spacing w:val="-5"/>
        </w:rPr>
        <w:t xml:space="preserve"> </w:t>
      </w:r>
      <w:r w:rsidRPr="000B682A">
        <w:t>России,</w:t>
      </w:r>
      <w:r w:rsidRPr="000B682A">
        <w:rPr>
          <w:spacing w:val="2"/>
        </w:rPr>
        <w:t xml:space="preserve"> </w:t>
      </w:r>
      <w:r w:rsidRPr="000B682A">
        <w:t>включающей</w:t>
      </w:r>
      <w:r w:rsidRPr="000B682A">
        <w:rPr>
          <w:spacing w:val="-3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себя:</w:t>
      </w:r>
    </w:p>
    <w:p w:rsidR="0089579B" w:rsidRPr="000B682A" w:rsidRDefault="0089579B" w:rsidP="00DA2435">
      <w:pPr>
        <w:pStyle w:val="ListParagraph"/>
        <w:numPr>
          <w:ilvl w:val="0"/>
          <w:numId w:val="62"/>
        </w:numPr>
        <w:ind w:left="426" w:right="-10" w:hanging="284"/>
      </w:pPr>
      <w:r w:rsidRPr="000B682A">
        <w:t>национальный</w:t>
      </w:r>
      <w:r w:rsidRPr="000B682A">
        <w:rPr>
          <w:spacing w:val="1"/>
        </w:rPr>
        <w:t xml:space="preserve"> </w:t>
      </w:r>
      <w:r w:rsidRPr="000B682A">
        <w:t>воспитательный</w:t>
      </w:r>
      <w:r w:rsidRPr="000B682A">
        <w:rPr>
          <w:spacing w:val="1"/>
        </w:rPr>
        <w:t xml:space="preserve"> </w:t>
      </w:r>
      <w:r w:rsidRPr="000B682A">
        <w:t>идеал</w:t>
      </w:r>
      <w:r w:rsidRPr="000B682A">
        <w:rPr>
          <w:spacing w:val="1"/>
        </w:rPr>
        <w:t xml:space="preserve"> </w:t>
      </w:r>
      <w:r w:rsidRPr="000B682A">
        <w:t>–</w:t>
      </w:r>
      <w:r w:rsidRPr="000B682A">
        <w:rPr>
          <w:spacing w:val="1"/>
        </w:rPr>
        <w:t xml:space="preserve"> </w:t>
      </w:r>
      <w:r w:rsidRPr="000B682A">
        <w:t>высшая</w:t>
      </w:r>
      <w:r w:rsidRPr="000B682A">
        <w:rPr>
          <w:spacing w:val="1"/>
        </w:rPr>
        <w:t xml:space="preserve"> </w:t>
      </w:r>
      <w:r w:rsidRPr="000B682A">
        <w:t>цель,</w:t>
      </w:r>
      <w:r w:rsidRPr="000B682A">
        <w:rPr>
          <w:spacing w:val="1"/>
        </w:rPr>
        <w:t xml:space="preserve"> </w:t>
      </w:r>
      <w:r w:rsidRPr="000B682A">
        <w:t>образования</w:t>
      </w:r>
      <w:r w:rsidRPr="000B682A">
        <w:rPr>
          <w:spacing w:val="1"/>
        </w:rPr>
        <w:t xml:space="preserve"> </w:t>
      </w:r>
      <w:r w:rsidRPr="000B682A">
        <w:t>нравственное</w:t>
      </w:r>
      <w:r w:rsidRPr="000B682A">
        <w:rPr>
          <w:spacing w:val="1"/>
        </w:rPr>
        <w:t xml:space="preserve"> </w:t>
      </w:r>
      <w:r w:rsidRPr="000B682A">
        <w:t>(идеальное) представление о человеке, на воспитание, обучение и развитие которого направлены</w:t>
      </w:r>
      <w:r w:rsidRPr="000B682A">
        <w:rPr>
          <w:spacing w:val="1"/>
        </w:rPr>
        <w:t xml:space="preserve"> </w:t>
      </w:r>
      <w:r w:rsidRPr="000B682A">
        <w:t>усилия</w:t>
      </w:r>
      <w:r w:rsidRPr="000B682A">
        <w:rPr>
          <w:spacing w:val="1"/>
        </w:rPr>
        <w:t xml:space="preserve"> </w:t>
      </w:r>
      <w:r w:rsidRPr="000B682A">
        <w:t>основных</w:t>
      </w:r>
      <w:r w:rsidRPr="000B682A">
        <w:rPr>
          <w:spacing w:val="1"/>
        </w:rPr>
        <w:t xml:space="preserve"> </w:t>
      </w:r>
      <w:r w:rsidRPr="000B682A">
        <w:t>субъектов</w:t>
      </w:r>
      <w:r w:rsidRPr="000B682A">
        <w:rPr>
          <w:spacing w:val="1"/>
        </w:rPr>
        <w:t xml:space="preserve"> </w:t>
      </w:r>
      <w:r w:rsidRPr="000B682A">
        <w:t>национальной</w:t>
      </w:r>
      <w:r w:rsidRPr="000B682A">
        <w:rPr>
          <w:spacing w:val="1"/>
        </w:rPr>
        <w:t xml:space="preserve"> </w:t>
      </w:r>
      <w:r w:rsidRPr="000B682A">
        <w:t>жизни:</w:t>
      </w:r>
      <w:r w:rsidRPr="000B682A">
        <w:rPr>
          <w:spacing w:val="1"/>
        </w:rPr>
        <w:t xml:space="preserve"> </w:t>
      </w:r>
      <w:r w:rsidRPr="000B682A">
        <w:t>государства,</w:t>
      </w:r>
      <w:r w:rsidRPr="000B682A">
        <w:rPr>
          <w:spacing w:val="1"/>
        </w:rPr>
        <w:t xml:space="preserve"> </w:t>
      </w:r>
      <w:r w:rsidRPr="000B682A">
        <w:t>семьи,</w:t>
      </w:r>
      <w:r w:rsidRPr="000B682A">
        <w:rPr>
          <w:spacing w:val="1"/>
        </w:rPr>
        <w:t xml:space="preserve"> </w:t>
      </w:r>
      <w:r w:rsidRPr="000B682A">
        <w:t>школы,</w:t>
      </w:r>
      <w:r w:rsidRPr="000B682A">
        <w:rPr>
          <w:spacing w:val="1"/>
        </w:rPr>
        <w:t xml:space="preserve"> </w:t>
      </w:r>
      <w:r w:rsidRPr="000B682A">
        <w:t>политических</w:t>
      </w:r>
      <w:r w:rsidRPr="000B682A">
        <w:rPr>
          <w:spacing w:val="1"/>
        </w:rPr>
        <w:t xml:space="preserve"> </w:t>
      </w:r>
      <w:r w:rsidRPr="000B682A">
        <w:t>партий,</w:t>
      </w:r>
      <w:r w:rsidRPr="000B682A">
        <w:rPr>
          <w:spacing w:val="-2"/>
        </w:rPr>
        <w:t xml:space="preserve"> </w:t>
      </w:r>
      <w:r w:rsidRPr="000B682A">
        <w:t>религиозных</w:t>
      </w:r>
      <w:r w:rsidRPr="000B682A">
        <w:rPr>
          <w:spacing w:val="-8"/>
        </w:rPr>
        <w:t xml:space="preserve"> </w:t>
      </w:r>
      <w:r w:rsidRPr="000B682A">
        <w:t>объединений</w:t>
      </w:r>
      <w:r w:rsidRPr="000B682A">
        <w:rPr>
          <w:spacing w:val="-2"/>
        </w:rPr>
        <w:t xml:space="preserve"> </w:t>
      </w:r>
      <w:r w:rsidRPr="000B682A">
        <w:t>и</w:t>
      </w:r>
      <w:r w:rsidRPr="000B682A">
        <w:rPr>
          <w:spacing w:val="-3"/>
        </w:rPr>
        <w:t xml:space="preserve"> </w:t>
      </w:r>
      <w:r w:rsidRPr="000B682A">
        <w:t>общественных</w:t>
      </w:r>
      <w:r w:rsidRPr="000B682A">
        <w:rPr>
          <w:spacing w:val="-3"/>
        </w:rPr>
        <w:t xml:space="preserve"> </w:t>
      </w:r>
      <w:r w:rsidRPr="000B682A">
        <w:t>организаций;</w:t>
      </w:r>
    </w:p>
    <w:p w:rsidR="0089579B" w:rsidRPr="000B682A" w:rsidRDefault="0089579B" w:rsidP="00DA2435">
      <w:pPr>
        <w:pStyle w:val="ListParagraph"/>
        <w:numPr>
          <w:ilvl w:val="0"/>
          <w:numId w:val="62"/>
        </w:numPr>
        <w:ind w:left="426" w:right="-10" w:hanging="284"/>
      </w:pPr>
      <w:r w:rsidRPr="000B682A">
        <w:t>базовые</w:t>
      </w:r>
      <w:r w:rsidRPr="000B682A">
        <w:rPr>
          <w:spacing w:val="1"/>
        </w:rPr>
        <w:t xml:space="preserve"> </w:t>
      </w:r>
      <w:r w:rsidRPr="000B682A">
        <w:t>национальные</w:t>
      </w:r>
      <w:r w:rsidRPr="000B682A">
        <w:rPr>
          <w:spacing w:val="1"/>
        </w:rPr>
        <w:t xml:space="preserve"> </w:t>
      </w:r>
      <w:r w:rsidRPr="000B682A">
        <w:t>ценности</w:t>
      </w:r>
      <w:r w:rsidRPr="000B682A">
        <w:rPr>
          <w:spacing w:val="1"/>
        </w:rPr>
        <w:t xml:space="preserve"> </w:t>
      </w:r>
      <w:r w:rsidRPr="000B682A">
        <w:t>–</w:t>
      </w:r>
      <w:r w:rsidRPr="000B682A">
        <w:rPr>
          <w:spacing w:val="1"/>
        </w:rPr>
        <w:t xml:space="preserve"> </w:t>
      </w:r>
      <w:r w:rsidRPr="000B682A">
        <w:t>основные</w:t>
      </w:r>
      <w:r w:rsidRPr="000B682A">
        <w:rPr>
          <w:spacing w:val="1"/>
        </w:rPr>
        <w:t xml:space="preserve"> </w:t>
      </w:r>
      <w:r w:rsidRPr="000B682A">
        <w:t>моральные</w:t>
      </w:r>
      <w:r w:rsidRPr="000B682A">
        <w:rPr>
          <w:spacing w:val="1"/>
        </w:rPr>
        <w:t xml:space="preserve"> </w:t>
      </w:r>
      <w:r w:rsidRPr="000B682A">
        <w:t>ценности,</w:t>
      </w:r>
      <w:r w:rsidRPr="000B682A">
        <w:rPr>
          <w:spacing w:val="1"/>
        </w:rPr>
        <w:t xml:space="preserve"> </w:t>
      </w:r>
      <w:r w:rsidRPr="000B682A">
        <w:t>приоритетные</w:t>
      </w:r>
      <w:r w:rsidRPr="000B682A">
        <w:rPr>
          <w:spacing w:val="1"/>
        </w:rPr>
        <w:t xml:space="preserve"> </w:t>
      </w:r>
      <w:r w:rsidRPr="000B682A">
        <w:t>нравственные</w:t>
      </w:r>
      <w:r w:rsidRPr="000B682A">
        <w:rPr>
          <w:spacing w:val="1"/>
        </w:rPr>
        <w:t xml:space="preserve"> </w:t>
      </w:r>
      <w:r w:rsidRPr="000B682A">
        <w:t>установки,</w:t>
      </w:r>
      <w:r w:rsidRPr="000B682A">
        <w:rPr>
          <w:spacing w:val="1"/>
        </w:rPr>
        <w:t xml:space="preserve"> </w:t>
      </w:r>
      <w:r w:rsidRPr="000B682A">
        <w:t>существующие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культурных,</w:t>
      </w:r>
      <w:r w:rsidRPr="000B682A">
        <w:rPr>
          <w:spacing w:val="1"/>
        </w:rPr>
        <w:t xml:space="preserve"> </w:t>
      </w:r>
      <w:r w:rsidRPr="000B682A">
        <w:t>семейных,</w:t>
      </w:r>
      <w:r w:rsidRPr="000B682A">
        <w:rPr>
          <w:spacing w:val="1"/>
        </w:rPr>
        <w:t xml:space="preserve"> </w:t>
      </w:r>
      <w:r w:rsidRPr="000B682A">
        <w:t>социально-исторических,</w:t>
      </w:r>
      <w:r w:rsidRPr="000B682A">
        <w:rPr>
          <w:spacing w:val="1"/>
        </w:rPr>
        <w:t xml:space="preserve"> </w:t>
      </w:r>
      <w:r w:rsidRPr="000B682A">
        <w:t>религиозных</w:t>
      </w:r>
      <w:r w:rsidRPr="000B682A">
        <w:rPr>
          <w:spacing w:val="1"/>
        </w:rPr>
        <w:t xml:space="preserve"> </w:t>
      </w:r>
      <w:r w:rsidRPr="000B682A">
        <w:t>традициях</w:t>
      </w:r>
      <w:r w:rsidRPr="000B682A">
        <w:rPr>
          <w:spacing w:val="1"/>
        </w:rPr>
        <w:t xml:space="preserve"> </w:t>
      </w:r>
      <w:r w:rsidRPr="000B682A">
        <w:t>многонационального</w:t>
      </w:r>
      <w:r w:rsidRPr="000B682A">
        <w:rPr>
          <w:spacing w:val="1"/>
        </w:rPr>
        <w:t xml:space="preserve"> </w:t>
      </w:r>
      <w:r w:rsidRPr="000B682A">
        <w:t>народа</w:t>
      </w:r>
      <w:r w:rsidRPr="000B682A">
        <w:rPr>
          <w:spacing w:val="1"/>
        </w:rPr>
        <w:t xml:space="preserve"> </w:t>
      </w:r>
      <w:r w:rsidRPr="000B682A">
        <w:t>Российской</w:t>
      </w:r>
      <w:r w:rsidRPr="000B682A">
        <w:rPr>
          <w:spacing w:val="1"/>
        </w:rPr>
        <w:t xml:space="preserve"> </w:t>
      </w:r>
      <w:r w:rsidRPr="000B682A">
        <w:t>Федерации,</w:t>
      </w:r>
      <w:r w:rsidRPr="000B682A">
        <w:rPr>
          <w:spacing w:val="1"/>
        </w:rPr>
        <w:t xml:space="preserve"> </w:t>
      </w:r>
      <w:r w:rsidRPr="000B682A">
        <w:t>передаваемые</w:t>
      </w:r>
      <w:r w:rsidRPr="000B682A">
        <w:rPr>
          <w:spacing w:val="1"/>
        </w:rPr>
        <w:t xml:space="preserve"> </w:t>
      </w:r>
      <w:r w:rsidRPr="000B682A">
        <w:t>от</w:t>
      </w:r>
      <w:r w:rsidRPr="000B682A">
        <w:rPr>
          <w:spacing w:val="1"/>
        </w:rPr>
        <w:t xml:space="preserve"> </w:t>
      </w:r>
      <w:r w:rsidRPr="000B682A">
        <w:t>поколения</w:t>
      </w:r>
      <w:r w:rsidRPr="000B682A">
        <w:rPr>
          <w:spacing w:val="-5"/>
        </w:rPr>
        <w:t xml:space="preserve"> </w:t>
      </w:r>
      <w:r w:rsidRPr="000B682A">
        <w:t>к</w:t>
      </w:r>
      <w:r w:rsidRPr="000B682A">
        <w:rPr>
          <w:spacing w:val="-2"/>
        </w:rPr>
        <w:t xml:space="preserve"> </w:t>
      </w:r>
      <w:r w:rsidRPr="000B682A">
        <w:t>поколению</w:t>
      </w:r>
      <w:r w:rsidRPr="000B682A">
        <w:rPr>
          <w:spacing w:val="-7"/>
        </w:rPr>
        <w:t xml:space="preserve"> </w:t>
      </w:r>
      <w:r w:rsidRPr="000B682A">
        <w:t>и</w:t>
      </w:r>
      <w:r w:rsidRPr="000B682A">
        <w:rPr>
          <w:spacing w:val="-4"/>
        </w:rPr>
        <w:t xml:space="preserve"> </w:t>
      </w:r>
      <w:r w:rsidRPr="000B682A">
        <w:t>обеспечивающие</w:t>
      </w:r>
      <w:r w:rsidRPr="000B682A">
        <w:rPr>
          <w:spacing w:val="-5"/>
        </w:rPr>
        <w:t xml:space="preserve"> </w:t>
      </w:r>
      <w:r w:rsidRPr="000B682A">
        <w:t>успешное</w:t>
      </w:r>
      <w:r w:rsidRPr="000B682A">
        <w:rPr>
          <w:spacing w:val="-1"/>
        </w:rPr>
        <w:t xml:space="preserve"> </w:t>
      </w:r>
      <w:r w:rsidRPr="000B682A">
        <w:t>развитие</w:t>
      </w:r>
      <w:r w:rsidRPr="000B682A">
        <w:rPr>
          <w:spacing w:val="-1"/>
        </w:rPr>
        <w:t xml:space="preserve"> </w:t>
      </w:r>
      <w:r w:rsidRPr="000B682A">
        <w:t>страны</w:t>
      </w:r>
      <w:r w:rsidRPr="000B682A">
        <w:rPr>
          <w:spacing w:val="-3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современных</w:t>
      </w:r>
      <w:r w:rsidRPr="000B682A">
        <w:rPr>
          <w:spacing w:val="-5"/>
        </w:rPr>
        <w:t xml:space="preserve"> </w:t>
      </w:r>
      <w:r w:rsidRPr="000B682A">
        <w:t>условиях:</w:t>
      </w:r>
    </w:p>
    <w:p w:rsidR="0089579B" w:rsidRPr="000B682A" w:rsidRDefault="0089579B" w:rsidP="00DA2435">
      <w:pPr>
        <w:pStyle w:val="ListParagraph"/>
        <w:numPr>
          <w:ilvl w:val="0"/>
          <w:numId w:val="62"/>
        </w:numPr>
        <w:ind w:left="426" w:right="-10" w:hanging="284"/>
      </w:pPr>
      <w:r w:rsidRPr="000B682A">
        <w:t>патриотизм – любовь к России, к своему народу, к своей малой Родине, служение</w:t>
      </w:r>
      <w:r w:rsidRPr="000B682A">
        <w:rPr>
          <w:spacing w:val="1"/>
        </w:rPr>
        <w:t xml:space="preserve"> </w:t>
      </w:r>
      <w:r w:rsidRPr="000B682A">
        <w:t>Отечеству;</w:t>
      </w:r>
    </w:p>
    <w:p w:rsidR="0089579B" w:rsidRPr="000B682A" w:rsidRDefault="0089579B" w:rsidP="00DA2435">
      <w:pPr>
        <w:pStyle w:val="ListParagraph"/>
        <w:numPr>
          <w:ilvl w:val="0"/>
          <w:numId w:val="62"/>
        </w:numPr>
        <w:ind w:left="426" w:right="-10" w:hanging="284"/>
      </w:pPr>
      <w:r w:rsidRPr="000B682A">
        <w:t>социальная</w:t>
      </w:r>
      <w:r w:rsidRPr="000B682A">
        <w:rPr>
          <w:spacing w:val="1"/>
        </w:rPr>
        <w:t xml:space="preserve"> </w:t>
      </w:r>
      <w:r w:rsidRPr="000B682A">
        <w:t>солидарность</w:t>
      </w:r>
      <w:r w:rsidRPr="000B682A">
        <w:rPr>
          <w:spacing w:val="1"/>
        </w:rPr>
        <w:t xml:space="preserve"> </w:t>
      </w:r>
      <w:r w:rsidRPr="000B682A">
        <w:t>–</w:t>
      </w:r>
      <w:r w:rsidRPr="000B682A">
        <w:rPr>
          <w:spacing w:val="1"/>
        </w:rPr>
        <w:t xml:space="preserve"> </w:t>
      </w:r>
      <w:r w:rsidRPr="000B682A">
        <w:t>свобода</w:t>
      </w:r>
      <w:r w:rsidRPr="000B682A">
        <w:rPr>
          <w:spacing w:val="1"/>
        </w:rPr>
        <w:t xml:space="preserve"> </w:t>
      </w:r>
      <w:r w:rsidRPr="000B682A">
        <w:t>личная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национальная,</w:t>
      </w:r>
      <w:r w:rsidRPr="000B682A">
        <w:rPr>
          <w:spacing w:val="1"/>
        </w:rPr>
        <w:t xml:space="preserve"> </w:t>
      </w:r>
      <w:r w:rsidRPr="000B682A">
        <w:t>доверие</w:t>
      </w:r>
      <w:r w:rsidRPr="000B682A">
        <w:rPr>
          <w:spacing w:val="1"/>
        </w:rPr>
        <w:t xml:space="preserve"> </w:t>
      </w:r>
      <w:r w:rsidRPr="000B682A">
        <w:t>к</w:t>
      </w:r>
      <w:r w:rsidRPr="000B682A">
        <w:rPr>
          <w:spacing w:val="1"/>
        </w:rPr>
        <w:t xml:space="preserve"> </w:t>
      </w:r>
      <w:r w:rsidRPr="000B682A">
        <w:t>людям,</w:t>
      </w:r>
      <w:r w:rsidRPr="000B682A">
        <w:rPr>
          <w:spacing w:val="1"/>
        </w:rPr>
        <w:t xml:space="preserve"> </w:t>
      </w:r>
      <w:r w:rsidRPr="000B682A">
        <w:t>институтам</w:t>
      </w:r>
      <w:r w:rsidRPr="000B682A">
        <w:rPr>
          <w:spacing w:val="1"/>
        </w:rPr>
        <w:t xml:space="preserve"> </w:t>
      </w:r>
      <w:r w:rsidRPr="000B682A">
        <w:t>государства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гражданского</w:t>
      </w:r>
      <w:r w:rsidRPr="000B682A">
        <w:rPr>
          <w:spacing w:val="1"/>
        </w:rPr>
        <w:t xml:space="preserve"> </w:t>
      </w:r>
      <w:r w:rsidRPr="000B682A">
        <w:t>общества,</w:t>
      </w:r>
      <w:r w:rsidRPr="000B682A">
        <w:rPr>
          <w:spacing w:val="1"/>
        </w:rPr>
        <w:t xml:space="preserve"> </w:t>
      </w:r>
      <w:r w:rsidRPr="000B682A">
        <w:t>справедливость,</w:t>
      </w:r>
      <w:r w:rsidRPr="000B682A">
        <w:rPr>
          <w:spacing w:val="1"/>
        </w:rPr>
        <w:t xml:space="preserve"> </w:t>
      </w:r>
      <w:r w:rsidRPr="000B682A">
        <w:t>милосердие,</w:t>
      </w:r>
      <w:r w:rsidRPr="000B682A">
        <w:rPr>
          <w:spacing w:val="1"/>
        </w:rPr>
        <w:t xml:space="preserve"> </w:t>
      </w:r>
      <w:r w:rsidRPr="000B682A">
        <w:t>честь,</w:t>
      </w:r>
      <w:r w:rsidRPr="000B682A">
        <w:rPr>
          <w:spacing w:val="1"/>
        </w:rPr>
        <w:t xml:space="preserve"> </w:t>
      </w:r>
      <w:r w:rsidRPr="000B682A">
        <w:t>достоинство;</w:t>
      </w:r>
    </w:p>
    <w:p w:rsidR="0089579B" w:rsidRPr="000B682A" w:rsidRDefault="0089579B" w:rsidP="00DA2435">
      <w:pPr>
        <w:pStyle w:val="ListParagraph"/>
        <w:numPr>
          <w:ilvl w:val="0"/>
          <w:numId w:val="62"/>
        </w:numPr>
        <w:ind w:left="426" w:right="-10" w:hanging="284"/>
      </w:pPr>
      <w:r w:rsidRPr="000B682A">
        <w:t>гражданственность</w:t>
      </w:r>
      <w:r w:rsidRPr="000B682A">
        <w:rPr>
          <w:spacing w:val="1"/>
        </w:rPr>
        <w:t xml:space="preserve"> </w:t>
      </w:r>
      <w:r w:rsidRPr="000B682A">
        <w:t>–</w:t>
      </w:r>
      <w:r w:rsidRPr="000B682A">
        <w:rPr>
          <w:spacing w:val="1"/>
        </w:rPr>
        <w:t xml:space="preserve"> </w:t>
      </w:r>
      <w:r w:rsidRPr="000B682A">
        <w:t>служение</w:t>
      </w:r>
      <w:r w:rsidRPr="000B682A">
        <w:rPr>
          <w:spacing w:val="1"/>
        </w:rPr>
        <w:t xml:space="preserve"> </w:t>
      </w:r>
      <w:r w:rsidRPr="000B682A">
        <w:t>Отечеству,</w:t>
      </w:r>
      <w:r w:rsidRPr="000B682A">
        <w:rPr>
          <w:spacing w:val="1"/>
        </w:rPr>
        <w:t xml:space="preserve"> </w:t>
      </w:r>
      <w:r w:rsidRPr="000B682A">
        <w:t>правовое</w:t>
      </w:r>
      <w:r w:rsidRPr="000B682A">
        <w:rPr>
          <w:spacing w:val="1"/>
        </w:rPr>
        <w:t xml:space="preserve"> </w:t>
      </w:r>
      <w:r w:rsidRPr="000B682A">
        <w:t>государство,</w:t>
      </w:r>
      <w:r w:rsidRPr="000B682A">
        <w:rPr>
          <w:spacing w:val="1"/>
        </w:rPr>
        <w:t xml:space="preserve"> </w:t>
      </w:r>
      <w:r w:rsidRPr="000B682A">
        <w:t>гражданское</w:t>
      </w:r>
      <w:r w:rsidRPr="000B682A">
        <w:rPr>
          <w:spacing w:val="1"/>
        </w:rPr>
        <w:t xml:space="preserve"> </w:t>
      </w:r>
      <w:r w:rsidRPr="000B682A">
        <w:t>общество,</w:t>
      </w:r>
      <w:r w:rsidRPr="000B682A">
        <w:rPr>
          <w:spacing w:val="-3"/>
        </w:rPr>
        <w:t xml:space="preserve"> </w:t>
      </w:r>
      <w:r w:rsidRPr="000B682A">
        <w:t>закон</w:t>
      </w:r>
      <w:r w:rsidRPr="000B682A">
        <w:rPr>
          <w:spacing w:val="-3"/>
        </w:rPr>
        <w:t xml:space="preserve"> </w:t>
      </w:r>
      <w:r w:rsidRPr="000B682A">
        <w:t>и</w:t>
      </w:r>
      <w:r w:rsidRPr="000B682A">
        <w:rPr>
          <w:spacing w:val="-3"/>
        </w:rPr>
        <w:t xml:space="preserve"> </w:t>
      </w:r>
      <w:r w:rsidRPr="000B682A">
        <w:t>правопорядок,</w:t>
      </w:r>
      <w:r w:rsidRPr="000B682A">
        <w:rPr>
          <w:spacing w:val="-3"/>
        </w:rPr>
        <w:t xml:space="preserve"> </w:t>
      </w:r>
      <w:r w:rsidRPr="000B682A">
        <w:t>поликультурный</w:t>
      </w:r>
      <w:r w:rsidRPr="000B682A">
        <w:rPr>
          <w:spacing w:val="-3"/>
        </w:rPr>
        <w:t xml:space="preserve"> </w:t>
      </w:r>
      <w:r w:rsidRPr="000B682A">
        <w:t>мир,</w:t>
      </w:r>
      <w:r w:rsidRPr="000B682A">
        <w:rPr>
          <w:spacing w:val="-2"/>
        </w:rPr>
        <w:t xml:space="preserve"> </w:t>
      </w:r>
      <w:r w:rsidRPr="000B682A">
        <w:t>свобода совести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-3"/>
        </w:rPr>
        <w:t xml:space="preserve"> </w:t>
      </w:r>
      <w:r w:rsidRPr="000B682A">
        <w:t>вероисповедания;</w:t>
      </w:r>
    </w:p>
    <w:p w:rsidR="0089579B" w:rsidRPr="000B682A" w:rsidRDefault="0089579B" w:rsidP="00DA2435">
      <w:pPr>
        <w:pStyle w:val="ListParagraph"/>
        <w:numPr>
          <w:ilvl w:val="0"/>
          <w:numId w:val="62"/>
        </w:numPr>
        <w:ind w:left="426" w:right="-10" w:hanging="284"/>
      </w:pPr>
      <w:r w:rsidRPr="000B682A">
        <w:rPr>
          <w:spacing w:val="-1"/>
        </w:rPr>
        <w:t>семья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–</w:t>
      </w:r>
      <w:r w:rsidRPr="000B682A">
        <w:rPr>
          <w:spacing w:val="-11"/>
        </w:rPr>
        <w:t xml:space="preserve"> </w:t>
      </w:r>
      <w:r w:rsidRPr="000B682A">
        <w:rPr>
          <w:spacing w:val="-1"/>
        </w:rPr>
        <w:t>любовь</w:t>
      </w:r>
      <w:r w:rsidRPr="000B682A">
        <w:rPr>
          <w:spacing w:val="-11"/>
        </w:rPr>
        <w:t xml:space="preserve"> </w:t>
      </w:r>
      <w:r w:rsidRPr="000B682A">
        <w:rPr>
          <w:spacing w:val="-1"/>
        </w:rPr>
        <w:t>и</w:t>
      </w:r>
      <w:r w:rsidRPr="000B682A">
        <w:rPr>
          <w:spacing w:val="-16"/>
        </w:rPr>
        <w:t xml:space="preserve"> </w:t>
      </w:r>
      <w:r w:rsidRPr="000B682A">
        <w:rPr>
          <w:spacing w:val="-1"/>
        </w:rPr>
        <w:t>верность,</w:t>
      </w:r>
      <w:r w:rsidRPr="000B682A">
        <w:rPr>
          <w:spacing w:val="-14"/>
        </w:rPr>
        <w:t xml:space="preserve"> </w:t>
      </w:r>
      <w:r w:rsidRPr="000B682A">
        <w:rPr>
          <w:spacing w:val="-1"/>
        </w:rPr>
        <w:t>здоровье,</w:t>
      </w:r>
      <w:r w:rsidRPr="000B682A">
        <w:rPr>
          <w:spacing w:val="-9"/>
        </w:rPr>
        <w:t xml:space="preserve"> </w:t>
      </w:r>
      <w:r w:rsidRPr="000B682A">
        <w:t>достаток,</w:t>
      </w:r>
      <w:r w:rsidRPr="000B682A">
        <w:rPr>
          <w:spacing w:val="-15"/>
        </w:rPr>
        <w:t xml:space="preserve"> </w:t>
      </w:r>
      <w:r w:rsidRPr="000B682A">
        <w:t>уважение</w:t>
      </w:r>
      <w:r w:rsidRPr="000B682A">
        <w:rPr>
          <w:spacing w:val="-12"/>
        </w:rPr>
        <w:t xml:space="preserve"> </w:t>
      </w:r>
      <w:r w:rsidRPr="000B682A">
        <w:t>к</w:t>
      </w:r>
      <w:r w:rsidRPr="000B682A">
        <w:rPr>
          <w:spacing w:val="-13"/>
        </w:rPr>
        <w:t xml:space="preserve"> </w:t>
      </w:r>
      <w:r w:rsidRPr="000B682A">
        <w:t>родителям,</w:t>
      </w:r>
      <w:r w:rsidRPr="000B682A">
        <w:rPr>
          <w:spacing w:val="-14"/>
        </w:rPr>
        <w:t xml:space="preserve"> </w:t>
      </w:r>
      <w:r w:rsidRPr="000B682A">
        <w:t>забота</w:t>
      </w:r>
      <w:r w:rsidRPr="000B682A">
        <w:rPr>
          <w:spacing w:val="-18"/>
        </w:rPr>
        <w:t xml:space="preserve"> </w:t>
      </w:r>
      <w:r w:rsidRPr="000B682A">
        <w:t>о</w:t>
      </w:r>
      <w:r w:rsidRPr="000B682A">
        <w:rPr>
          <w:spacing w:val="-11"/>
        </w:rPr>
        <w:t xml:space="preserve"> </w:t>
      </w:r>
      <w:r w:rsidRPr="000B682A">
        <w:t>старших</w:t>
      </w:r>
      <w:r w:rsidRPr="000B682A">
        <w:rPr>
          <w:spacing w:val="-58"/>
        </w:rPr>
        <w:t xml:space="preserve"> </w:t>
      </w:r>
      <w:r w:rsidRPr="000B682A">
        <w:t>и</w:t>
      </w:r>
      <w:r w:rsidRPr="000B682A">
        <w:rPr>
          <w:spacing w:val="2"/>
        </w:rPr>
        <w:t xml:space="preserve"> </w:t>
      </w:r>
      <w:r w:rsidRPr="000B682A">
        <w:t>младших,</w:t>
      </w:r>
      <w:r w:rsidRPr="000B682A">
        <w:rPr>
          <w:spacing w:val="-1"/>
        </w:rPr>
        <w:t xml:space="preserve"> </w:t>
      </w:r>
      <w:r w:rsidRPr="000B682A">
        <w:t>забота</w:t>
      </w:r>
      <w:r w:rsidRPr="000B682A">
        <w:rPr>
          <w:spacing w:val="-3"/>
        </w:rPr>
        <w:t xml:space="preserve"> </w:t>
      </w:r>
      <w:r w:rsidRPr="000B682A">
        <w:t>о</w:t>
      </w:r>
      <w:r w:rsidRPr="000B682A">
        <w:rPr>
          <w:spacing w:val="2"/>
        </w:rPr>
        <w:t xml:space="preserve"> </w:t>
      </w:r>
      <w:r w:rsidRPr="000B682A">
        <w:t>продолжении</w:t>
      </w:r>
      <w:r w:rsidRPr="000B682A">
        <w:rPr>
          <w:spacing w:val="3"/>
        </w:rPr>
        <w:t xml:space="preserve"> </w:t>
      </w:r>
      <w:r w:rsidRPr="000B682A">
        <w:t>рода;</w:t>
      </w:r>
    </w:p>
    <w:p w:rsidR="0089579B" w:rsidRPr="000B682A" w:rsidRDefault="0089579B" w:rsidP="00DA2435">
      <w:pPr>
        <w:pStyle w:val="ListParagraph"/>
        <w:numPr>
          <w:ilvl w:val="0"/>
          <w:numId w:val="62"/>
        </w:numPr>
        <w:ind w:left="426" w:right="-10" w:hanging="284"/>
      </w:pPr>
      <w:r w:rsidRPr="000B682A">
        <w:t>труд и творчество – уважение к труду, творчество и созидание, целеустремлённость и</w:t>
      </w:r>
      <w:r w:rsidRPr="000B682A">
        <w:rPr>
          <w:spacing w:val="1"/>
        </w:rPr>
        <w:t xml:space="preserve"> </w:t>
      </w:r>
      <w:r w:rsidRPr="000B682A">
        <w:t>настойчивость;</w:t>
      </w:r>
    </w:p>
    <w:p w:rsidR="0089579B" w:rsidRPr="000B682A" w:rsidRDefault="0089579B" w:rsidP="00DA2435">
      <w:pPr>
        <w:pStyle w:val="ListParagraph"/>
        <w:numPr>
          <w:ilvl w:val="0"/>
          <w:numId w:val="62"/>
        </w:numPr>
        <w:ind w:left="426" w:right="-10" w:hanging="284"/>
      </w:pPr>
      <w:r w:rsidRPr="000B682A">
        <w:t>наука</w:t>
      </w:r>
      <w:r w:rsidRPr="000B682A">
        <w:rPr>
          <w:spacing w:val="-2"/>
        </w:rPr>
        <w:t xml:space="preserve"> </w:t>
      </w:r>
      <w:r w:rsidRPr="000B682A">
        <w:t>–</w:t>
      </w:r>
      <w:r w:rsidRPr="000B682A">
        <w:rPr>
          <w:spacing w:val="-1"/>
        </w:rPr>
        <w:t xml:space="preserve"> </w:t>
      </w:r>
      <w:r w:rsidRPr="000B682A">
        <w:t>ценность</w:t>
      </w:r>
      <w:r w:rsidRPr="000B682A">
        <w:rPr>
          <w:spacing w:val="-4"/>
        </w:rPr>
        <w:t xml:space="preserve"> </w:t>
      </w:r>
      <w:r w:rsidRPr="000B682A">
        <w:t>знания,</w:t>
      </w:r>
      <w:r w:rsidRPr="000B682A">
        <w:rPr>
          <w:spacing w:val="-4"/>
        </w:rPr>
        <w:t xml:space="preserve"> </w:t>
      </w:r>
      <w:r w:rsidRPr="000B682A">
        <w:t>стремление</w:t>
      </w:r>
      <w:r w:rsidRPr="000B682A">
        <w:rPr>
          <w:spacing w:val="-2"/>
        </w:rPr>
        <w:t xml:space="preserve"> </w:t>
      </w:r>
      <w:r w:rsidRPr="000B682A">
        <w:t>к</w:t>
      </w:r>
      <w:r w:rsidRPr="000B682A">
        <w:rPr>
          <w:spacing w:val="-8"/>
        </w:rPr>
        <w:t xml:space="preserve"> </w:t>
      </w:r>
      <w:r w:rsidRPr="000B682A">
        <w:t>истине,</w:t>
      </w:r>
      <w:r w:rsidRPr="000B682A">
        <w:rPr>
          <w:spacing w:val="-4"/>
        </w:rPr>
        <w:t xml:space="preserve"> </w:t>
      </w:r>
      <w:r w:rsidRPr="000B682A">
        <w:t>научная</w:t>
      </w:r>
      <w:r w:rsidRPr="000B682A">
        <w:rPr>
          <w:spacing w:val="-1"/>
        </w:rPr>
        <w:t xml:space="preserve"> </w:t>
      </w:r>
      <w:r w:rsidRPr="000B682A">
        <w:t>картина</w:t>
      </w:r>
      <w:r w:rsidRPr="000B682A">
        <w:rPr>
          <w:spacing w:val="-2"/>
        </w:rPr>
        <w:t xml:space="preserve"> </w:t>
      </w:r>
      <w:r w:rsidRPr="000B682A">
        <w:t>мира;</w:t>
      </w:r>
    </w:p>
    <w:p w:rsidR="0089579B" w:rsidRPr="000B682A" w:rsidRDefault="0089579B" w:rsidP="00DA2435">
      <w:pPr>
        <w:pStyle w:val="ListParagraph"/>
        <w:numPr>
          <w:ilvl w:val="0"/>
          <w:numId w:val="62"/>
        </w:numPr>
        <w:ind w:left="426" w:right="-10" w:hanging="284"/>
      </w:pPr>
      <w:r w:rsidRPr="000B682A">
        <w:t>традиционные российские религии – представления о вере, духовности религиозной</w:t>
      </w:r>
      <w:r w:rsidRPr="000B682A">
        <w:rPr>
          <w:spacing w:val="1"/>
        </w:rPr>
        <w:t xml:space="preserve"> </w:t>
      </w:r>
      <w:r w:rsidRPr="000B682A">
        <w:t>жизни человека, ценности религиозного мировоззрения, толерантности, формируемые на основе</w:t>
      </w:r>
      <w:r w:rsidRPr="000B682A">
        <w:rPr>
          <w:spacing w:val="1"/>
        </w:rPr>
        <w:t xml:space="preserve"> </w:t>
      </w:r>
      <w:r w:rsidRPr="000B682A">
        <w:t>межконфессионального</w:t>
      </w:r>
      <w:r w:rsidRPr="000B682A">
        <w:rPr>
          <w:spacing w:val="5"/>
        </w:rPr>
        <w:t xml:space="preserve"> </w:t>
      </w:r>
      <w:r w:rsidRPr="000B682A">
        <w:t>диалога;</w:t>
      </w:r>
    </w:p>
    <w:p w:rsidR="0089579B" w:rsidRPr="000B682A" w:rsidRDefault="0089579B" w:rsidP="00DA2435">
      <w:pPr>
        <w:pStyle w:val="ListParagraph"/>
        <w:numPr>
          <w:ilvl w:val="0"/>
          <w:numId w:val="62"/>
        </w:numPr>
        <w:ind w:left="426" w:right="-10" w:hanging="284"/>
      </w:pPr>
      <w:r w:rsidRPr="000B682A">
        <w:t>искусство и литература – красота, гармония, духовный мир человека, нравственный</w:t>
      </w:r>
      <w:r w:rsidRPr="000B682A">
        <w:rPr>
          <w:spacing w:val="1"/>
        </w:rPr>
        <w:t xml:space="preserve"> </w:t>
      </w:r>
      <w:r w:rsidRPr="000B682A">
        <w:t>выбор,</w:t>
      </w:r>
      <w:r w:rsidRPr="000B682A">
        <w:rPr>
          <w:spacing w:val="5"/>
        </w:rPr>
        <w:t xml:space="preserve"> </w:t>
      </w:r>
      <w:r w:rsidRPr="000B682A">
        <w:t>смысл</w:t>
      </w:r>
      <w:r w:rsidRPr="000B682A">
        <w:rPr>
          <w:spacing w:val="-3"/>
        </w:rPr>
        <w:t xml:space="preserve"> </w:t>
      </w:r>
      <w:r w:rsidRPr="000B682A">
        <w:t>жизни,</w:t>
      </w:r>
      <w:r w:rsidRPr="000B682A">
        <w:rPr>
          <w:spacing w:val="-2"/>
        </w:rPr>
        <w:t xml:space="preserve"> </w:t>
      </w:r>
      <w:r w:rsidRPr="000B682A">
        <w:t>эстетическое</w:t>
      </w:r>
      <w:r w:rsidRPr="000B682A">
        <w:rPr>
          <w:spacing w:val="1"/>
        </w:rPr>
        <w:t xml:space="preserve"> </w:t>
      </w:r>
      <w:r w:rsidRPr="000B682A">
        <w:t>развитие,</w:t>
      </w:r>
      <w:r w:rsidRPr="000B682A">
        <w:rPr>
          <w:spacing w:val="-2"/>
        </w:rPr>
        <w:t xml:space="preserve"> </w:t>
      </w:r>
      <w:r w:rsidRPr="000B682A">
        <w:t>этическое</w:t>
      </w:r>
      <w:r w:rsidRPr="000B682A">
        <w:rPr>
          <w:spacing w:val="1"/>
        </w:rPr>
        <w:t xml:space="preserve"> </w:t>
      </w:r>
      <w:r w:rsidRPr="000B682A">
        <w:t>развитие;</w:t>
      </w:r>
    </w:p>
    <w:p w:rsidR="0089579B" w:rsidRPr="000B682A" w:rsidRDefault="0089579B" w:rsidP="00DA2435">
      <w:pPr>
        <w:pStyle w:val="ListParagraph"/>
        <w:numPr>
          <w:ilvl w:val="0"/>
          <w:numId w:val="62"/>
        </w:numPr>
        <w:ind w:left="426" w:right="-10" w:hanging="284"/>
      </w:pPr>
      <w:r w:rsidRPr="000B682A">
        <w:t>природа – эволюция, родная земля, заповедная природа, планета Земля, экологическое</w:t>
      </w:r>
      <w:r w:rsidRPr="000B682A">
        <w:rPr>
          <w:spacing w:val="-57"/>
        </w:rPr>
        <w:t xml:space="preserve"> </w:t>
      </w:r>
      <w:r w:rsidRPr="000B682A">
        <w:t>сознание;</w:t>
      </w:r>
    </w:p>
    <w:p w:rsidR="0089579B" w:rsidRPr="000B682A" w:rsidRDefault="0089579B" w:rsidP="00DA2435">
      <w:pPr>
        <w:pStyle w:val="ListParagraph"/>
        <w:numPr>
          <w:ilvl w:val="0"/>
          <w:numId w:val="62"/>
        </w:numPr>
        <w:ind w:left="426" w:right="-10" w:hanging="284"/>
      </w:pPr>
      <w:r w:rsidRPr="000B682A">
        <w:t>человечество</w:t>
      </w:r>
      <w:r w:rsidRPr="000B682A">
        <w:rPr>
          <w:spacing w:val="1"/>
        </w:rPr>
        <w:t xml:space="preserve"> </w:t>
      </w:r>
      <w:r w:rsidRPr="000B682A">
        <w:t>–</w:t>
      </w:r>
      <w:r w:rsidRPr="000B682A">
        <w:rPr>
          <w:spacing w:val="1"/>
        </w:rPr>
        <w:t xml:space="preserve"> </w:t>
      </w:r>
      <w:r w:rsidRPr="000B682A">
        <w:t>мир</w:t>
      </w:r>
      <w:r w:rsidRPr="000B682A">
        <w:rPr>
          <w:spacing w:val="1"/>
        </w:rPr>
        <w:t xml:space="preserve"> </w:t>
      </w:r>
      <w:r w:rsidRPr="000B682A">
        <w:t>во</w:t>
      </w:r>
      <w:r w:rsidRPr="000B682A">
        <w:rPr>
          <w:spacing w:val="1"/>
        </w:rPr>
        <w:t xml:space="preserve"> </w:t>
      </w:r>
      <w:r w:rsidRPr="000B682A">
        <w:t>всем</w:t>
      </w:r>
      <w:r w:rsidRPr="000B682A">
        <w:rPr>
          <w:spacing w:val="1"/>
        </w:rPr>
        <w:t xml:space="preserve"> </w:t>
      </w:r>
      <w:r w:rsidRPr="000B682A">
        <w:t>мире,</w:t>
      </w:r>
      <w:r w:rsidRPr="000B682A">
        <w:rPr>
          <w:spacing w:val="1"/>
        </w:rPr>
        <w:t xml:space="preserve"> </w:t>
      </w:r>
      <w:r w:rsidRPr="000B682A">
        <w:t>многообразие</w:t>
      </w:r>
      <w:r w:rsidRPr="000B682A">
        <w:rPr>
          <w:spacing w:val="1"/>
        </w:rPr>
        <w:t xml:space="preserve"> </w:t>
      </w:r>
      <w:r w:rsidRPr="000B682A">
        <w:t>культур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народов,</w:t>
      </w:r>
      <w:r w:rsidRPr="000B682A">
        <w:rPr>
          <w:spacing w:val="1"/>
        </w:rPr>
        <w:t xml:space="preserve"> </w:t>
      </w:r>
      <w:r w:rsidRPr="000B682A">
        <w:t>прогресс</w:t>
      </w:r>
      <w:r w:rsidRPr="000B682A">
        <w:rPr>
          <w:spacing w:val="1"/>
        </w:rPr>
        <w:t xml:space="preserve"> </w:t>
      </w:r>
      <w:r w:rsidRPr="000B682A">
        <w:t>человечества,</w:t>
      </w:r>
      <w:r w:rsidRPr="000B682A">
        <w:rPr>
          <w:spacing w:val="-2"/>
        </w:rPr>
        <w:t xml:space="preserve"> </w:t>
      </w:r>
      <w:r w:rsidRPr="000B682A">
        <w:t>международное</w:t>
      </w:r>
      <w:r w:rsidRPr="000B682A">
        <w:rPr>
          <w:spacing w:val="1"/>
        </w:rPr>
        <w:t xml:space="preserve"> </w:t>
      </w:r>
      <w:r w:rsidRPr="000B682A">
        <w:t>сотрудничество;</w:t>
      </w:r>
    </w:p>
    <w:p w:rsidR="0089579B" w:rsidRPr="000B682A" w:rsidRDefault="0089579B" w:rsidP="00DA2435">
      <w:pPr>
        <w:pStyle w:val="ListParagraph"/>
        <w:numPr>
          <w:ilvl w:val="0"/>
          <w:numId w:val="62"/>
        </w:numPr>
        <w:ind w:left="426" w:right="-10" w:hanging="284"/>
      </w:pPr>
      <w:r w:rsidRPr="000B682A">
        <w:t>духовно-нравственное развитие личности – осуществляемое в процессе социализации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последовательное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расширение</w:t>
      </w:r>
      <w:r w:rsidRPr="000B682A">
        <w:rPr>
          <w:spacing w:val="-13"/>
        </w:rPr>
        <w:t xml:space="preserve"> </w:t>
      </w:r>
      <w:r w:rsidRPr="000B682A">
        <w:rPr>
          <w:spacing w:val="-1"/>
        </w:rPr>
        <w:t>и</w:t>
      </w:r>
      <w:r w:rsidRPr="000B682A">
        <w:rPr>
          <w:spacing w:val="-10"/>
        </w:rPr>
        <w:t xml:space="preserve"> </w:t>
      </w:r>
      <w:r w:rsidRPr="000B682A">
        <w:rPr>
          <w:spacing w:val="-1"/>
        </w:rPr>
        <w:t>укрепление</w:t>
      </w:r>
      <w:r w:rsidRPr="000B682A">
        <w:rPr>
          <w:spacing w:val="-13"/>
        </w:rPr>
        <w:t xml:space="preserve"> </w:t>
      </w:r>
      <w:r w:rsidRPr="000B682A">
        <w:rPr>
          <w:spacing w:val="-1"/>
        </w:rPr>
        <w:t>ценностно-</w:t>
      </w:r>
      <w:r w:rsidRPr="000B682A">
        <w:rPr>
          <w:spacing w:val="-8"/>
        </w:rPr>
        <w:t xml:space="preserve"> </w:t>
      </w:r>
      <w:r w:rsidRPr="000B682A">
        <w:t>смысловой</w:t>
      </w:r>
      <w:r w:rsidRPr="000B682A">
        <w:rPr>
          <w:spacing w:val="-16"/>
        </w:rPr>
        <w:t xml:space="preserve"> </w:t>
      </w:r>
      <w:r w:rsidRPr="000B682A">
        <w:t>сферы</w:t>
      </w:r>
      <w:r w:rsidRPr="000B682A">
        <w:rPr>
          <w:spacing w:val="-9"/>
        </w:rPr>
        <w:t xml:space="preserve"> </w:t>
      </w:r>
      <w:r w:rsidRPr="000B682A">
        <w:t>личности,</w:t>
      </w:r>
      <w:r w:rsidRPr="000B682A">
        <w:rPr>
          <w:spacing w:val="-9"/>
        </w:rPr>
        <w:t xml:space="preserve"> </w:t>
      </w:r>
      <w:r w:rsidRPr="000B682A">
        <w:t>формирование</w:t>
      </w:r>
      <w:r w:rsidRPr="000B682A">
        <w:rPr>
          <w:spacing w:val="-58"/>
        </w:rPr>
        <w:t xml:space="preserve"> </w:t>
      </w:r>
      <w:r w:rsidRPr="000B682A">
        <w:t>способности человека оценивать и сознательно выстраивать на основе традиционных моральных</w:t>
      </w:r>
      <w:r w:rsidRPr="000B682A">
        <w:rPr>
          <w:spacing w:val="1"/>
        </w:rPr>
        <w:t xml:space="preserve"> </w:t>
      </w:r>
      <w:r w:rsidRPr="000B682A">
        <w:t>норм</w:t>
      </w:r>
      <w:r w:rsidRPr="000B682A">
        <w:rPr>
          <w:spacing w:val="-5"/>
        </w:rPr>
        <w:t xml:space="preserve"> </w:t>
      </w:r>
      <w:r w:rsidRPr="000B682A">
        <w:t>и</w:t>
      </w:r>
      <w:r w:rsidRPr="000B682A">
        <w:rPr>
          <w:spacing w:val="-11"/>
        </w:rPr>
        <w:t xml:space="preserve"> </w:t>
      </w:r>
      <w:r w:rsidRPr="000B682A">
        <w:t>нравственных</w:t>
      </w:r>
      <w:r w:rsidRPr="000B682A">
        <w:rPr>
          <w:spacing w:val="-11"/>
        </w:rPr>
        <w:t xml:space="preserve"> </w:t>
      </w:r>
      <w:r w:rsidRPr="000B682A">
        <w:t>идеалов</w:t>
      </w:r>
      <w:r w:rsidRPr="000B682A">
        <w:rPr>
          <w:spacing w:val="-15"/>
        </w:rPr>
        <w:t xml:space="preserve"> </w:t>
      </w:r>
      <w:r w:rsidRPr="000B682A">
        <w:t>отношения</w:t>
      </w:r>
      <w:r w:rsidRPr="000B682A">
        <w:rPr>
          <w:spacing w:val="-7"/>
        </w:rPr>
        <w:t xml:space="preserve"> </w:t>
      </w:r>
      <w:r w:rsidRPr="000B682A">
        <w:t>к</w:t>
      </w:r>
      <w:r w:rsidRPr="000B682A">
        <w:rPr>
          <w:spacing w:val="-7"/>
        </w:rPr>
        <w:t xml:space="preserve"> </w:t>
      </w:r>
      <w:r w:rsidRPr="000B682A">
        <w:t>себе,</w:t>
      </w:r>
      <w:r w:rsidRPr="000B682A">
        <w:rPr>
          <w:spacing w:val="-5"/>
        </w:rPr>
        <w:t xml:space="preserve"> </w:t>
      </w:r>
      <w:r w:rsidRPr="000B682A">
        <w:t>другим</w:t>
      </w:r>
      <w:r w:rsidRPr="000B682A">
        <w:rPr>
          <w:spacing w:val="-5"/>
        </w:rPr>
        <w:t xml:space="preserve"> </w:t>
      </w:r>
      <w:r w:rsidRPr="000B682A">
        <w:t>людям,</w:t>
      </w:r>
      <w:r w:rsidRPr="000B682A">
        <w:rPr>
          <w:spacing w:val="-10"/>
        </w:rPr>
        <w:t xml:space="preserve"> </w:t>
      </w:r>
      <w:r w:rsidRPr="000B682A">
        <w:t>обществу,</w:t>
      </w:r>
      <w:r w:rsidRPr="000B682A">
        <w:rPr>
          <w:spacing w:val="-5"/>
        </w:rPr>
        <w:t xml:space="preserve"> </w:t>
      </w:r>
      <w:r w:rsidRPr="000B682A">
        <w:t>государству,</w:t>
      </w:r>
      <w:r w:rsidRPr="000B682A">
        <w:rPr>
          <w:spacing w:val="-5"/>
        </w:rPr>
        <w:t xml:space="preserve"> </w:t>
      </w:r>
      <w:r w:rsidRPr="000B682A">
        <w:t>Отечеству,</w:t>
      </w:r>
      <w:r w:rsidRPr="000B682A">
        <w:rPr>
          <w:spacing w:val="-57"/>
        </w:rPr>
        <w:t xml:space="preserve"> </w:t>
      </w:r>
      <w:r w:rsidRPr="000B682A">
        <w:t>миру</w:t>
      </w:r>
      <w:r w:rsidRPr="000B682A">
        <w:rPr>
          <w:spacing w:val="-8"/>
        </w:rPr>
        <w:t xml:space="preserve"> </w:t>
      </w:r>
      <w:r w:rsidRPr="000B682A">
        <w:t>в</w:t>
      </w:r>
      <w:r w:rsidRPr="000B682A">
        <w:rPr>
          <w:spacing w:val="3"/>
        </w:rPr>
        <w:t xml:space="preserve"> </w:t>
      </w:r>
      <w:r w:rsidRPr="000B682A">
        <w:t>целом;</w:t>
      </w:r>
    </w:p>
    <w:p w:rsidR="0089579B" w:rsidRPr="000B682A" w:rsidRDefault="0089579B" w:rsidP="00DA2435">
      <w:pPr>
        <w:pStyle w:val="ListParagraph"/>
        <w:numPr>
          <w:ilvl w:val="0"/>
          <w:numId w:val="62"/>
        </w:numPr>
        <w:ind w:left="426" w:right="-10" w:hanging="284"/>
      </w:pPr>
      <w:r w:rsidRPr="000B682A">
        <w:t>духовно-нравственное</w:t>
      </w:r>
      <w:r w:rsidRPr="000B682A">
        <w:rPr>
          <w:spacing w:val="1"/>
        </w:rPr>
        <w:t xml:space="preserve"> </w:t>
      </w:r>
      <w:r w:rsidRPr="000B682A">
        <w:t>воспитание</w:t>
      </w:r>
      <w:r w:rsidRPr="000B682A">
        <w:rPr>
          <w:spacing w:val="1"/>
        </w:rPr>
        <w:t xml:space="preserve"> </w:t>
      </w:r>
      <w:r w:rsidRPr="000B682A">
        <w:t>личности</w:t>
      </w:r>
      <w:r w:rsidRPr="000B682A">
        <w:rPr>
          <w:spacing w:val="1"/>
        </w:rPr>
        <w:t xml:space="preserve"> </w:t>
      </w:r>
      <w:r w:rsidRPr="000B682A">
        <w:t>гражданина</w:t>
      </w:r>
      <w:r w:rsidRPr="000B682A">
        <w:rPr>
          <w:spacing w:val="1"/>
        </w:rPr>
        <w:t xml:space="preserve"> </w:t>
      </w:r>
      <w:r w:rsidRPr="000B682A">
        <w:t>России</w:t>
      </w:r>
      <w:r w:rsidRPr="000B682A">
        <w:rPr>
          <w:spacing w:val="1"/>
        </w:rPr>
        <w:t xml:space="preserve"> </w:t>
      </w:r>
      <w:r w:rsidRPr="000B682A">
        <w:t>–</w:t>
      </w:r>
      <w:r w:rsidRPr="000B682A">
        <w:rPr>
          <w:spacing w:val="1"/>
        </w:rPr>
        <w:t xml:space="preserve"> </w:t>
      </w:r>
      <w:r w:rsidRPr="000B682A">
        <w:t>педагогически</w:t>
      </w:r>
      <w:r w:rsidRPr="000B682A">
        <w:rPr>
          <w:spacing w:val="1"/>
        </w:rPr>
        <w:t xml:space="preserve"> </w:t>
      </w:r>
      <w:r w:rsidRPr="000B682A">
        <w:t>организованный процесс усвоения и приятия воспитанниками базовых национальных ценностей,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имеющих</w:t>
      </w:r>
      <w:r w:rsidRPr="000B682A">
        <w:rPr>
          <w:spacing w:val="-17"/>
        </w:rPr>
        <w:t xml:space="preserve"> </w:t>
      </w:r>
      <w:r w:rsidRPr="000B682A">
        <w:rPr>
          <w:spacing w:val="-1"/>
        </w:rPr>
        <w:t>иерархическую</w:t>
      </w:r>
      <w:r w:rsidRPr="000B682A">
        <w:rPr>
          <w:spacing w:val="-13"/>
        </w:rPr>
        <w:t xml:space="preserve"> </w:t>
      </w:r>
      <w:r w:rsidRPr="000B682A">
        <w:rPr>
          <w:spacing w:val="-1"/>
        </w:rPr>
        <w:t>структуру</w:t>
      </w:r>
      <w:r w:rsidRPr="000B682A">
        <w:rPr>
          <w:spacing w:val="-16"/>
        </w:rPr>
        <w:t xml:space="preserve"> </w:t>
      </w:r>
      <w:r w:rsidRPr="000B682A">
        <w:rPr>
          <w:spacing w:val="-1"/>
        </w:rPr>
        <w:t>и</w:t>
      </w:r>
      <w:r w:rsidRPr="000B682A">
        <w:rPr>
          <w:spacing w:val="-11"/>
        </w:rPr>
        <w:t xml:space="preserve"> </w:t>
      </w:r>
      <w:r w:rsidRPr="000B682A">
        <w:rPr>
          <w:spacing w:val="-1"/>
        </w:rPr>
        <w:t>сложную</w:t>
      </w:r>
      <w:r w:rsidRPr="000B682A">
        <w:rPr>
          <w:spacing w:val="-13"/>
        </w:rPr>
        <w:t xml:space="preserve"> </w:t>
      </w:r>
      <w:r w:rsidRPr="000B682A">
        <w:rPr>
          <w:spacing w:val="-1"/>
        </w:rPr>
        <w:t>организацию.</w:t>
      </w:r>
      <w:r w:rsidRPr="000B682A">
        <w:rPr>
          <w:spacing w:val="-9"/>
        </w:rPr>
        <w:t xml:space="preserve"> </w:t>
      </w:r>
      <w:r w:rsidRPr="000B682A">
        <w:t>Носителями</w:t>
      </w:r>
      <w:r w:rsidRPr="000B682A">
        <w:rPr>
          <w:spacing w:val="-11"/>
        </w:rPr>
        <w:t xml:space="preserve"> </w:t>
      </w:r>
      <w:r w:rsidRPr="000B682A">
        <w:t>этих</w:t>
      </w:r>
      <w:r w:rsidRPr="000B682A">
        <w:rPr>
          <w:spacing w:val="-16"/>
        </w:rPr>
        <w:t xml:space="preserve"> </w:t>
      </w:r>
      <w:r w:rsidRPr="000B682A">
        <w:t>ценностей</w:t>
      </w:r>
      <w:r w:rsidRPr="000B682A">
        <w:rPr>
          <w:spacing w:val="-15"/>
        </w:rPr>
        <w:t xml:space="preserve"> </w:t>
      </w:r>
      <w:r w:rsidRPr="000B682A">
        <w:t>являются</w:t>
      </w:r>
      <w:r w:rsidRPr="000B682A">
        <w:rPr>
          <w:spacing w:val="-58"/>
        </w:rPr>
        <w:t xml:space="preserve"> </w:t>
      </w:r>
      <w:r w:rsidRPr="000B682A">
        <w:t>многонациональный</w:t>
      </w:r>
      <w:r w:rsidRPr="000B682A">
        <w:rPr>
          <w:spacing w:val="1"/>
        </w:rPr>
        <w:t xml:space="preserve"> </w:t>
      </w:r>
      <w:r w:rsidRPr="000B682A">
        <w:t>народ</w:t>
      </w:r>
      <w:r w:rsidRPr="000B682A">
        <w:rPr>
          <w:spacing w:val="1"/>
        </w:rPr>
        <w:t xml:space="preserve"> </w:t>
      </w:r>
      <w:r w:rsidRPr="000B682A">
        <w:t>Российской</w:t>
      </w:r>
      <w:r w:rsidRPr="000B682A">
        <w:rPr>
          <w:spacing w:val="1"/>
        </w:rPr>
        <w:t xml:space="preserve"> </w:t>
      </w:r>
      <w:r w:rsidRPr="000B682A">
        <w:t>Федерации,</w:t>
      </w:r>
      <w:r w:rsidRPr="000B682A">
        <w:rPr>
          <w:spacing w:val="1"/>
        </w:rPr>
        <w:t xml:space="preserve"> </w:t>
      </w:r>
      <w:r w:rsidRPr="000B682A">
        <w:t>государство,</w:t>
      </w:r>
      <w:r w:rsidRPr="000B682A">
        <w:rPr>
          <w:spacing w:val="1"/>
        </w:rPr>
        <w:t xml:space="preserve"> </w:t>
      </w:r>
      <w:r w:rsidRPr="000B682A">
        <w:t>семья,</w:t>
      </w:r>
      <w:r w:rsidRPr="000B682A">
        <w:rPr>
          <w:spacing w:val="1"/>
        </w:rPr>
        <w:t xml:space="preserve"> </w:t>
      </w:r>
      <w:r w:rsidRPr="000B682A">
        <w:t>культурно-</w:t>
      </w:r>
      <w:r w:rsidRPr="000B682A">
        <w:rPr>
          <w:spacing w:val="1"/>
        </w:rPr>
        <w:t xml:space="preserve"> </w:t>
      </w:r>
      <w:r w:rsidRPr="000B682A">
        <w:t>территориальные</w:t>
      </w:r>
      <w:r w:rsidRPr="000B682A">
        <w:rPr>
          <w:spacing w:val="-10"/>
        </w:rPr>
        <w:t xml:space="preserve"> </w:t>
      </w:r>
      <w:r w:rsidRPr="000B682A">
        <w:t>сообщества,</w:t>
      </w:r>
      <w:r w:rsidRPr="000B682A">
        <w:rPr>
          <w:spacing w:val="-7"/>
        </w:rPr>
        <w:t xml:space="preserve"> </w:t>
      </w:r>
      <w:r w:rsidRPr="000B682A">
        <w:t>традиционные</w:t>
      </w:r>
      <w:r w:rsidRPr="000B682A">
        <w:rPr>
          <w:spacing w:val="-9"/>
        </w:rPr>
        <w:t xml:space="preserve"> </w:t>
      </w:r>
      <w:r w:rsidRPr="000B682A">
        <w:t>российские</w:t>
      </w:r>
      <w:r w:rsidRPr="000B682A">
        <w:rPr>
          <w:spacing w:val="-10"/>
        </w:rPr>
        <w:t xml:space="preserve"> </w:t>
      </w:r>
      <w:r w:rsidRPr="000B682A">
        <w:t>религиозные</w:t>
      </w:r>
      <w:r w:rsidRPr="000B682A">
        <w:rPr>
          <w:spacing w:val="-13"/>
        </w:rPr>
        <w:t xml:space="preserve"> </w:t>
      </w:r>
      <w:r w:rsidRPr="000B682A">
        <w:t>объединения</w:t>
      </w:r>
      <w:r w:rsidRPr="000B682A">
        <w:rPr>
          <w:spacing w:val="-9"/>
        </w:rPr>
        <w:t xml:space="preserve"> </w:t>
      </w:r>
      <w:r w:rsidRPr="000B682A">
        <w:t>(христианские,</w:t>
      </w:r>
      <w:r w:rsidRPr="000B682A">
        <w:rPr>
          <w:spacing w:val="-58"/>
        </w:rPr>
        <w:t xml:space="preserve"> </w:t>
      </w:r>
      <w:r w:rsidRPr="000B682A">
        <w:t>прежде</w:t>
      </w:r>
      <w:r w:rsidRPr="000B682A">
        <w:rPr>
          <w:spacing w:val="1"/>
        </w:rPr>
        <w:t xml:space="preserve"> </w:t>
      </w:r>
      <w:r w:rsidRPr="000B682A">
        <w:t>всего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форме</w:t>
      </w:r>
      <w:r w:rsidRPr="000B682A">
        <w:rPr>
          <w:spacing w:val="1"/>
        </w:rPr>
        <w:t xml:space="preserve"> </w:t>
      </w:r>
      <w:r w:rsidRPr="000B682A">
        <w:t>русского</w:t>
      </w:r>
      <w:r w:rsidRPr="000B682A">
        <w:rPr>
          <w:spacing w:val="1"/>
        </w:rPr>
        <w:t xml:space="preserve"> </w:t>
      </w:r>
      <w:r w:rsidRPr="000B682A">
        <w:t>православия,</w:t>
      </w:r>
      <w:r w:rsidRPr="000B682A">
        <w:rPr>
          <w:spacing w:val="1"/>
        </w:rPr>
        <w:t xml:space="preserve"> </w:t>
      </w:r>
      <w:r w:rsidRPr="000B682A">
        <w:t>исламские,</w:t>
      </w:r>
      <w:r w:rsidRPr="000B682A">
        <w:rPr>
          <w:spacing w:val="1"/>
        </w:rPr>
        <w:t xml:space="preserve"> </w:t>
      </w:r>
      <w:r w:rsidRPr="000B682A">
        <w:t>иудаистские,</w:t>
      </w:r>
      <w:r w:rsidRPr="000B682A">
        <w:rPr>
          <w:spacing w:val="1"/>
        </w:rPr>
        <w:t xml:space="preserve"> </w:t>
      </w:r>
      <w:r w:rsidRPr="000B682A">
        <w:t>буддистские),</w:t>
      </w:r>
      <w:r w:rsidRPr="000B682A">
        <w:rPr>
          <w:spacing w:val="1"/>
        </w:rPr>
        <w:t xml:space="preserve"> </w:t>
      </w:r>
      <w:r w:rsidRPr="000B682A">
        <w:t>мировое</w:t>
      </w:r>
      <w:r w:rsidRPr="000B682A">
        <w:rPr>
          <w:spacing w:val="1"/>
        </w:rPr>
        <w:t xml:space="preserve"> </w:t>
      </w:r>
      <w:r w:rsidRPr="000B682A">
        <w:t>сообщество.</w:t>
      </w:r>
    </w:p>
    <w:p w:rsidR="0089579B" w:rsidRPr="000B682A" w:rsidRDefault="0089579B" w:rsidP="00DA2435">
      <w:pPr>
        <w:pStyle w:val="BodyText"/>
        <w:ind w:left="426" w:right="-10" w:firstLine="425"/>
      </w:pPr>
      <w:r w:rsidRPr="000B682A">
        <w:t>Образовательный процесс в в целом обеспечивает решение задач</w:t>
      </w:r>
      <w:r w:rsidRPr="000B682A">
        <w:rPr>
          <w:spacing w:val="1"/>
        </w:rPr>
        <w:t xml:space="preserve"> </w:t>
      </w:r>
      <w:r w:rsidRPr="000B682A">
        <w:t>воспитания</w:t>
      </w:r>
      <w:r w:rsidRPr="000B682A">
        <w:rPr>
          <w:spacing w:val="1"/>
        </w:rPr>
        <w:t xml:space="preserve"> </w:t>
      </w:r>
      <w:r w:rsidRPr="000B682A">
        <w:t>детей</w:t>
      </w:r>
      <w:r w:rsidRPr="000B682A">
        <w:rPr>
          <w:spacing w:val="1"/>
        </w:rPr>
        <w:t xml:space="preserve"> </w:t>
      </w:r>
      <w:r w:rsidRPr="000B682A">
        <w:t>дошкольного</w:t>
      </w:r>
      <w:r w:rsidRPr="000B682A">
        <w:rPr>
          <w:spacing w:val="1"/>
        </w:rPr>
        <w:t xml:space="preserve"> </w:t>
      </w:r>
      <w:r w:rsidRPr="000B682A">
        <w:t>возраста,</w:t>
      </w:r>
      <w:r w:rsidRPr="000B682A">
        <w:rPr>
          <w:spacing w:val="1"/>
        </w:rPr>
        <w:t xml:space="preserve"> </w:t>
      </w:r>
      <w:r w:rsidRPr="000B682A">
        <w:t>но</w:t>
      </w:r>
      <w:r w:rsidRPr="000B682A">
        <w:rPr>
          <w:spacing w:val="1"/>
        </w:rPr>
        <w:t xml:space="preserve"> </w:t>
      </w:r>
      <w:r w:rsidRPr="000B682A">
        <w:t>возникла</w:t>
      </w:r>
      <w:r w:rsidRPr="000B682A">
        <w:rPr>
          <w:spacing w:val="1"/>
        </w:rPr>
        <w:t xml:space="preserve"> </w:t>
      </w:r>
      <w:r w:rsidRPr="000B682A">
        <w:t>необходимость</w:t>
      </w:r>
      <w:r w:rsidRPr="000B682A">
        <w:rPr>
          <w:spacing w:val="1"/>
        </w:rPr>
        <w:t xml:space="preserve"> </w:t>
      </w:r>
      <w:r w:rsidRPr="000B682A">
        <w:t>систематизировать</w:t>
      </w:r>
      <w:r w:rsidRPr="000B682A">
        <w:rPr>
          <w:spacing w:val="1"/>
        </w:rPr>
        <w:t xml:space="preserve"> </w:t>
      </w:r>
      <w:r w:rsidRPr="000B682A">
        <w:t>воспитательный</w:t>
      </w:r>
      <w:r w:rsidRPr="000B682A">
        <w:rPr>
          <w:spacing w:val="1"/>
        </w:rPr>
        <w:t xml:space="preserve"> </w:t>
      </w:r>
      <w:r w:rsidRPr="000B682A">
        <w:t>процесс,</w:t>
      </w:r>
      <w:r w:rsidRPr="000B682A">
        <w:rPr>
          <w:spacing w:val="1"/>
        </w:rPr>
        <w:t xml:space="preserve"> </w:t>
      </w:r>
      <w:r w:rsidRPr="000B682A">
        <w:t>где</w:t>
      </w:r>
      <w:r w:rsidRPr="000B682A">
        <w:rPr>
          <w:spacing w:val="1"/>
        </w:rPr>
        <w:t xml:space="preserve"> </w:t>
      </w:r>
      <w:r w:rsidRPr="000B682A">
        <w:t>ежеминутное</w:t>
      </w:r>
      <w:r w:rsidRPr="000B682A">
        <w:rPr>
          <w:spacing w:val="1"/>
        </w:rPr>
        <w:t xml:space="preserve"> </w:t>
      </w:r>
      <w:r w:rsidRPr="000B682A">
        <w:t>взаимодействие</w:t>
      </w:r>
      <w:r w:rsidRPr="000B682A">
        <w:rPr>
          <w:spacing w:val="1"/>
        </w:rPr>
        <w:t xml:space="preserve"> </w:t>
      </w:r>
      <w:r w:rsidRPr="000B682A">
        <w:t>педагогов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t>воспитанниками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их</w:t>
      </w:r>
      <w:r w:rsidRPr="000B682A">
        <w:rPr>
          <w:spacing w:val="1"/>
        </w:rPr>
        <w:t xml:space="preserve"> </w:t>
      </w:r>
      <w:r w:rsidRPr="000B682A">
        <w:t>родителями</w:t>
      </w:r>
      <w:r w:rsidRPr="000B682A">
        <w:rPr>
          <w:spacing w:val="-7"/>
        </w:rPr>
        <w:t xml:space="preserve"> </w:t>
      </w:r>
      <w:r w:rsidRPr="000B682A">
        <w:t>обеспечит:</w:t>
      </w:r>
    </w:p>
    <w:p w:rsidR="0089579B" w:rsidRPr="000B682A" w:rsidRDefault="0089579B" w:rsidP="00DA2435">
      <w:pPr>
        <w:pStyle w:val="ListParagraph"/>
        <w:numPr>
          <w:ilvl w:val="0"/>
          <w:numId w:val="62"/>
        </w:numPr>
        <w:ind w:left="426" w:right="-10" w:hanging="284"/>
      </w:pPr>
      <w:r w:rsidRPr="000B682A">
        <w:t>принятие</w:t>
      </w:r>
      <w:r w:rsidRPr="000B682A">
        <w:rPr>
          <w:spacing w:val="1"/>
        </w:rPr>
        <w:t xml:space="preserve"> </w:t>
      </w:r>
      <w:r w:rsidRPr="000B682A">
        <w:t>детьми</w:t>
      </w:r>
      <w:r w:rsidRPr="000B682A">
        <w:rPr>
          <w:spacing w:val="1"/>
        </w:rPr>
        <w:t xml:space="preserve"> </w:t>
      </w:r>
      <w:r w:rsidRPr="000B682A">
        <w:t>базовых</w:t>
      </w:r>
      <w:r w:rsidRPr="000B682A">
        <w:rPr>
          <w:spacing w:val="1"/>
        </w:rPr>
        <w:t xml:space="preserve"> </w:t>
      </w:r>
      <w:r w:rsidRPr="000B682A">
        <w:t>общечеловеческих</w:t>
      </w:r>
      <w:r w:rsidRPr="000B682A">
        <w:rPr>
          <w:spacing w:val="1"/>
        </w:rPr>
        <w:t xml:space="preserve"> </w:t>
      </w:r>
      <w:r w:rsidRPr="000B682A">
        <w:t>ценностей,</w:t>
      </w:r>
      <w:r w:rsidRPr="000B682A">
        <w:rPr>
          <w:spacing w:val="1"/>
        </w:rPr>
        <w:t xml:space="preserve"> </w:t>
      </w:r>
      <w:r w:rsidRPr="000B682A">
        <w:t>национальных</w:t>
      </w:r>
      <w:r w:rsidRPr="000B682A">
        <w:rPr>
          <w:spacing w:val="1"/>
        </w:rPr>
        <w:t xml:space="preserve"> </w:t>
      </w:r>
      <w:r w:rsidRPr="000B682A">
        <w:t>духовных</w:t>
      </w:r>
      <w:r w:rsidRPr="000B682A">
        <w:rPr>
          <w:spacing w:val="1"/>
        </w:rPr>
        <w:t xml:space="preserve"> </w:t>
      </w:r>
      <w:r w:rsidRPr="000B682A">
        <w:t>традиций;</w:t>
      </w:r>
    </w:p>
    <w:p w:rsidR="0089579B" w:rsidRPr="000B682A" w:rsidRDefault="0089579B" w:rsidP="00DA2435">
      <w:pPr>
        <w:pStyle w:val="ListParagraph"/>
        <w:numPr>
          <w:ilvl w:val="0"/>
          <w:numId w:val="62"/>
        </w:numPr>
        <w:ind w:left="426" w:right="-10" w:hanging="284"/>
      </w:pPr>
      <w:r w:rsidRPr="000B682A">
        <w:t>готовность и способность детей выражать и отстаивать свою общественную позицию,</w:t>
      </w:r>
      <w:r w:rsidRPr="000B682A">
        <w:rPr>
          <w:spacing w:val="1"/>
        </w:rPr>
        <w:t xml:space="preserve"> </w:t>
      </w:r>
      <w:r w:rsidRPr="000B682A">
        <w:t>критически</w:t>
      </w:r>
      <w:r w:rsidRPr="000B682A">
        <w:rPr>
          <w:spacing w:val="2"/>
        </w:rPr>
        <w:t xml:space="preserve"> </w:t>
      </w:r>
      <w:r w:rsidRPr="000B682A">
        <w:t>оценивать</w:t>
      </w:r>
      <w:r w:rsidRPr="000B682A">
        <w:rPr>
          <w:spacing w:val="-1"/>
        </w:rPr>
        <w:t xml:space="preserve"> </w:t>
      </w:r>
      <w:r w:rsidRPr="000B682A">
        <w:t>собственные</w:t>
      </w:r>
      <w:r w:rsidRPr="000B682A">
        <w:rPr>
          <w:spacing w:val="-5"/>
        </w:rPr>
        <w:t xml:space="preserve"> </w:t>
      </w:r>
      <w:r w:rsidRPr="000B682A">
        <w:t>намерения,</w:t>
      </w:r>
      <w:r w:rsidRPr="000B682A">
        <w:rPr>
          <w:spacing w:val="-1"/>
        </w:rPr>
        <w:t xml:space="preserve"> </w:t>
      </w:r>
      <w:r w:rsidRPr="000B682A">
        <w:t>мысли</w:t>
      </w:r>
      <w:r w:rsidRPr="000B682A">
        <w:rPr>
          <w:spacing w:val="-2"/>
        </w:rPr>
        <w:t xml:space="preserve"> </w:t>
      </w:r>
      <w:r w:rsidRPr="000B682A">
        <w:t>и</w:t>
      </w:r>
      <w:r w:rsidRPr="000B682A">
        <w:rPr>
          <w:spacing w:val="-3"/>
        </w:rPr>
        <w:t xml:space="preserve"> </w:t>
      </w:r>
      <w:r w:rsidRPr="000B682A">
        <w:t>поступки;</w:t>
      </w:r>
    </w:p>
    <w:p w:rsidR="0089579B" w:rsidRPr="000B682A" w:rsidRDefault="0089579B" w:rsidP="00DA2435">
      <w:pPr>
        <w:pStyle w:val="ListParagraph"/>
        <w:numPr>
          <w:ilvl w:val="0"/>
          <w:numId w:val="62"/>
        </w:numPr>
        <w:ind w:left="426" w:right="-10" w:hanging="284"/>
      </w:pPr>
      <w:r w:rsidRPr="000B682A">
        <w:rPr>
          <w:spacing w:val="-1"/>
        </w:rPr>
        <w:t>способность</w:t>
      </w:r>
      <w:r w:rsidRPr="000B682A">
        <w:rPr>
          <w:spacing w:val="-9"/>
        </w:rPr>
        <w:t xml:space="preserve"> </w:t>
      </w:r>
      <w:r w:rsidRPr="000B682A">
        <w:t>детей</w:t>
      </w:r>
      <w:r w:rsidRPr="000B682A">
        <w:rPr>
          <w:spacing w:val="-9"/>
        </w:rPr>
        <w:t xml:space="preserve"> </w:t>
      </w:r>
      <w:r w:rsidRPr="000B682A">
        <w:t>к</w:t>
      </w:r>
      <w:r w:rsidRPr="000B682A">
        <w:rPr>
          <w:spacing w:val="-11"/>
        </w:rPr>
        <w:t xml:space="preserve"> </w:t>
      </w:r>
      <w:r w:rsidRPr="000B682A">
        <w:t>самостоятельным</w:t>
      </w:r>
      <w:r w:rsidRPr="000B682A">
        <w:rPr>
          <w:spacing w:val="-13"/>
        </w:rPr>
        <w:t xml:space="preserve"> </w:t>
      </w:r>
      <w:r w:rsidRPr="000B682A">
        <w:t>поступкам</w:t>
      </w:r>
      <w:r w:rsidRPr="000B682A">
        <w:rPr>
          <w:spacing w:val="-8"/>
        </w:rPr>
        <w:t xml:space="preserve"> </w:t>
      </w:r>
      <w:r w:rsidRPr="000B682A">
        <w:t>и</w:t>
      </w:r>
      <w:r w:rsidRPr="000B682A">
        <w:rPr>
          <w:spacing w:val="-9"/>
        </w:rPr>
        <w:t xml:space="preserve"> </w:t>
      </w:r>
      <w:r w:rsidRPr="000B682A">
        <w:t>действиям,</w:t>
      </w:r>
      <w:r w:rsidRPr="000B682A">
        <w:rPr>
          <w:spacing w:val="-12"/>
        </w:rPr>
        <w:t xml:space="preserve"> </w:t>
      </w:r>
      <w:r w:rsidRPr="000B682A">
        <w:t>совершаемым</w:t>
      </w:r>
      <w:r w:rsidRPr="000B682A">
        <w:rPr>
          <w:spacing w:val="-13"/>
        </w:rPr>
        <w:t xml:space="preserve"> </w:t>
      </w:r>
      <w:r w:rsidRPr="000B682A">
        <w:t>на</w:t>
      </w:r>
      <w:r w:rsidRPr="000B682A">
        <w:rPr>
          <w:spacing w:val="-15"/>
        </w:rPr>
        <w:t xml:space="preserve"> </w:t>
      </w:r>
      <w:r w:rsidRPr="000B682A">
        <w:t>основе</w:t>
      </w:r>
      <w:r w:rsidRPr="000B682A">
        <w:rPr>
          <w:spacing w:val="-57"/>
        </w:rPr>
        <w:t xml:space="preserve"> </w:t>
      </w:r>
      <w:r w:rsidRPr="000B682A">
        <w:t>морального</w:t>
      </w:r>
      <w:r w:rsidRPr="000B682A">
        <w:rPr>
          <w:spacing w:val="1"/>
        </w:rPr>
        <w:t xml:space="preserve"> </w:t>
      </w:r>
      <w:r w:rsidRPr="000B682A">
        <w:t>выбора,</w:t>
      </w:r>
      <w:r w:rsidRPr="000B682A">
        <w:rPr>
          <w:spacing w:val="1"/>
        </w:rPr>
        <w:t xml:space="preserve"> </w:t>
      </w:r>
      <w:r w:rsidRPr="000B682A">
        <w:t>принятию</w:t>
      </w:r>
      <w:r w:rsidRPr="000B682A">
        <w:rPr>
          <w:spacing w:val="1"/>
        </w:rPr>
        <w:t xml:space="preserve"> </w:t>
      </w:r>
      <w:r w:rsidRPr="000B682A">
        <w:t>ответственности</w:t>
      </w:r>
      <w:r w:rsidRPr="000B682A">
        <w:rPr>
          <w:spacing w:val="1"/>
        </w:rPr>
        <w:t xml:space="preserve"> </w:t>
      </w:r>
      <w:r w:rsidRPr="000B682A">
        <w:t>за</w:t>
      </w:r>
      <w:r w:rsidRPr="000B682A">
        <w:rPr>
          <w:spacing w:val="1"/>
        </w:rPr>
        <w:t xml:space="preserve"> </w:t>
      </w:r>
      <w:r w:rsidRPr="000B682A">
        <w:t>их</w:t>
      </w:r>
      <w:r w:rsidRPr="000B682A">
        <w:rPr>
          <w:spacing w:val="1"/>
        </w:rPr>
        <w:t xml:space="preserve"> </w:t>
      </w:r>
      <w:r w:rsidRPr="000B682A">
        <w:t>результаты,</w:t>
      </w:r>
      <w:r w:rsidRPr="000B682A">
        <w:rPr>
          <w:spacing w:val="1"/>
        </w:rPr>
        <w:t xml:space="preserve"> </w:t>
      </w:r>
      <w:r w:rsidRPr="000B682A">
        <w:t>целеустремленность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настойчивость</w:t>
      </w:r>
      <w:r w:rsidRPr="000B682A">
        <w:rPr>
          <w:spacing w:val="-2"/>
        </w:rPr>
        <w:t xml:space="preserve"> </w:t>
      </w:r>
      <w:r w:rsidRPr="000B682A">
        <w:t>в</w:t>
      </w:r>
      <w:r w:rsidRPr="000B682A">
        <w:rPr>
          <w:spacing w:val="3"/>
        </w:rPr>
        <w:t xml:space="preserve"> </w:t>
      </w:r>
      <w:r w:rsidRPr="000B682A">
        <w:t>достижении</w:t>
      </w:r>
      <w:r w:rsidRPr="000B682A">
        <w:rPr>
          <w:spacing w:val="-2"/>
        </w:rPr>
        <w:t xml:space="preserve"> </w:t>
      </w:r>
      <w:r w:rsidRPr="000B682A">
        <w:t>результата;</w:t>
      </w:r>
    </w:p>
    <w:p w:rsidR="0089579B" w:rsidRPr="000B682A" w:rsidRDefault="0089579B" w:rsidP="00DA2435">
      <w:pPr>
        <w:pStyle w:val="ListParagraph"/>
        <w:numPr>
          <w:ilvl w:val="0"/>
          <w:numId w:val="62"/>
        </w:numPr>
        <w:ind w:left="426" w:right="-10" w:hanging="284"/>
      </w:pPr>
      <w:r w:rsidRPr="000B682A">
        <w:t>трудолюбие,</w:t>
      </w:r>
      <w:r w:rsidRPr="000B682A">
        <w:rPr>
          <w:spacing w:val="1"/>
        </w:rPr>
        <w:t xml:space="preserve"> </w:t>
      </w:r>
      <w:r w:rsidRPr="000B682A">
        <w:t>бережливость,</w:t>
      </w:r>
      <w:r w:rsidRPr="000B682A">
        <w:rPr>
          <w:spacing w:val="1"/>
        </w:rPr>
        <w:t xml:space="preserve"> </w:t>
      </w:r>
      <w:r w:rsidRPr="000B682A">
        <w:t>жизненный</w:t>
      </w:r>
      <w:r w:rsidRPr="000B682A">
        <w:rPr>
          <w:spacing w:val="1"/>
        </w:rPr>
        <w:t xml:space="preserve"> </w:t>
      </w:r>
      <w:r w:rsidRPr="000B682A">
        <w:t>оптимизм,</w:t>
      </w:r>
      <w:r w:rsidRPr="000B682A">
        <w:rPr>
          <w:spacing w:val="1"/>
        </w:rPr>
        <w:t xml:space="preserve"> </w:t>
      </w:r>
      <w:r w:rsidRPr="000B682A">
        <w:t>способность</w:t>
      </w:r>
      <w:r w:rsidRPr="000B682A">
        <w:rPr>
          <w:spacing w:val="1"/>
        </w:rPr>
        <w:t xml:space="preserve"> </w:t>
      </w:r>
      <w:r w:rsidRPr="000B682A">
        <w:t>к</w:t>
      </w:r>
      <w:r w:rsidRPr="000B682A">
        <w:rPr>
          <w:spacing w:val="1"/>
        </w:rPr>
        <w:t xml:space="preserve"> </w:t>
      </w:r>
      <w:r w:rsidRPr="000B682A">
        <w:t>преодолению</w:t>
      </w:r>
      <w:r w:rsidRPr="000B682A">
        <w:rPr>
          <w:spacing w:val="1"/>
        </w:rPr>
        <w:t xml:space="preserve"> </w:t>
      </w:r>
      <w:r w:rsidRPr="000B682A">
        <w:t>трудностей;</w:t>
      </w:r>
    </w:p>
    <w:p w:rsidR="0089579B" w:rsidRPr="000B682A" w:rsidRDefault="0089579B" w:rsidP="00DA2435">
      <w:pPr>
        <w:pStyle w:val="ListParagraph"/>
        <w:numPr>
          <w:ilvl w:val="0"/>
          <w:numId w:val="62"/>
        </w:numPr>
        <w:ind w:left="426" w:right="-10" w:hanging="284"/>
      </w:pPr>
      <w:r w:rsidRPr="000B682A">
        <w:t>осознание ценности</w:t>
      </w:r>
      <w:r w:rsidRPr="000B682A">
        <w:rPr>
          <w:spacing w:val="1"/>
        </w:rPr>
        <w:t xml:space="preserve"> </w:t>
      </w:r>
      <w:r w:rsidRPr="000B682A">
        <w:t>других людей,</w:t>
      </w:r>
      <w:r w:rsidRPr="000B682A">
        <w:rPr>
          <w:spacing w:val="1"/>
        </w:rPr>
        <w:t xml:space="preserve"> </w:t>
      </w:r>
      <w:r w:rsidRPr="000B682A">
        <w:t>ценности человеческой жизни, нетерпимость к</w:t>
      </w:r>
      <w:r w:rsidRPr="000B682A">
        <w:rPr>
          <w:spacing w:val="1"/>
        </w:rPr>
        <w:t xml:space="preserve"> </w:t>
      </w:r>
      <w:r w:rsidRPr="000B682A">
        <w:t>действиям и влияниям, представляющим угрозу жизни, физическому и нравственному здоровью и</w:t>
      </w:r>
      <w:r w:rsidRPr="000B682A">
        <w:rPr>
          <w:spacing w:val="1"/>
        </w:rPr>
        <w:t xml:space="preserve"> </w:t>
      </w:r>
      <w:r w:rsidRPr="000B682A">
        <w:t>духовной</w:t>
      </w:r>
      <w:r w:rsidRPr="000B682A">
        <w:rPr>
          <w:spacing w:val="-4"/>
        </w:rPr>
        <w:t xml:space="preserve"> </w:t>
      </w:r>
      <w:r w:rsidRPr="000B682A">
        <w:t>безопасности</w:t>
      </w:r>
      <w:r w:rsidRPr="000B682A">
        <w:rPr>
          <w:spacing w:val="2"/>
        </w:rPr>
        <w:t xml:space="preserve"> </w:t>
      </w:r>
      <w:r w:rsidRPr="000B682A">
        <w:t>личности</w:t>
      </w:r>
      <w:r w:rsidRPr="000B682A">
        <w:rPr>
          <w:spacing w:val="-3"/>
        </w:rPr>
        <w:t xml:space="preserve"> </w:t>
      </w:r>
      <w:r w:rsidRPr="000B682A">
        <w:t>каждого</w:t>
      </w:r>
      <w:r w:rsidRPr="000B682A">
        <w:rPr>
          <w:spacing w:val="5"/>
        </w:rPr>
        <w:t xml:space="preserve"> </w:t>
      </w:r>
      <w:r w:rsidRPr="000B682A">
        <w:t>ребенка,</w:t>
      </w:r>
      <w:r w:rsidRPr="000B682A">
        <w:rPr>
          <w:spacing w:val="2"/>
        </w:rPr>
        <w:t xml:space="preserve"> </w:t>
      </w:r>
      <w:r w:rsidRPr="000B682A">
        <w:t>умение им</w:t>
      </w:r>
      <w:r w:rsidRPr="000B682A">
        <w:rPr>
          <w:spacing w:val="2"/>
        </w:rPr>
        <w:t xml:space="preserve"> </w:t>
      </w:r>
      <w:r w:rsidRPr="000B682A">
        <w:t>противодействовать;</w:t>
      </w:r>
    </w:p>
    <w:p w:rsidR="0089579B" w:rsidRPr="000B682A" w:rsidRDefault="0089579B" w:rsidP="00DA2435">
      <w:pPr>
        <w:pStyle w:val="ListParagraph"/>
        <w:numPr>
          <w:ilvl w:val="0"/>
          <w:numId w:val="62"/>
        </w:numPr>
        <w:ind w:left="426" w:right="-10" w:hanging="284"/>
      </w:pPr>
      <w:r w:rsidRPr="000B682A">
        <w:t>свободолюбие, как способность к сознательному личностному, профессиональному,</w:t>
      </w:r>
      <w:r w:rsidRPr="000B682A">
        <w:rPr>
          <w:spacing w:val="1"/>
        </w:rPr>
        <w:t xml:space="preserve"> </w:t>
      </w:r>
      <w:r w:rsidRPr="000B682A">
        <w:t>гражданскому и иному самоопределению и развитию в сочетании с моральной ответственностью</w:t>
      </w:r>
      <w:r w:rsidRPr="000B682A">
        <w:rPr>
          <w:spacing w:val="1"/>
        </w:rPr>
        <w:t xml:space="preserve"> </w:t>
      </w:r>
      <w:r w:rsidRPr="000B682A">
        <w:t>ребенка перед</w:t>
      </w:r>
      <w:r w:rsidRPr="000B682A">
        <w:rPr>
          <w:spacing w:val="-1"/>
        </w:rPr>
        <w:t xml:space="preserve"> </w:t>
      </w:r>
      <w:r w:rsidRPr="000B682A">
        <w:t>семьей,</w:t>
      </w:r>
      <w:r w:rsidRPr="000B682A">
        <w:rPr>
          <w:spacing w:val="-2"/>
        </w:rPr>
        <w:t xml:space="preserve"> </w:t>
      </w:r>
      <w:r w:rsidRPr="000B682A">
        <w:t>обществом,</w:t>
      </w:r>
      <w:r w:rsidRPr="000B682A">
        <w:rPr>
          <w:spacing w:val="4"/>
        </w:rPr>
        <w:t xml:space="preserve"> </w:t>
      </w:r>
      <w:r w:rsidRPr="000B682A">
        <w:t>Россией,</w:t>
      </w:r>
      <w:r w:rsidRPr="000B682A">
        <w:rPr>
          <w:spacing w:val="3"/>
        </w:rPr>
        <w:t xml:space="preserve"> </w:t>
      </w:r>
      <w:r w:rsidRPr="000B682A">
        <w:t>будущими</w:t>
      </w:r>
      <w:r w:rsidRPr="000B682A">
        <w:rPr>
          <w:spacing w:val="2"/>
        </w:rPr>
        <w:t xml:space="preserve"> </w:t>
      </w:r>
      <w:r w:rsidRPr="000B682A">
        <w:t>поколениями;</w:t>
      </w:r>
    </w:p>
    <w:p w:rsidR="0089579B" w:rsidRPr="000B682A" w:rsidRDefault="0089579B" w:rsidP="00DA2435">
      <w:pPr>
        <w:pStyle w:val="ListParagraph"/>
        <w:numPr>
          <w:ilvl w:val="0"/>
          <w:numId w:val="62"/>
        </w:numPr>
        <w:ind w:left="426" w:right="-10" w:hanging="284"/>
      </w:pPr>
      <w:r w:rsidRPr="000B682A">
        <w:t>укрепление</w:t>
      </w:r>
      <w:r w:rsidRPr="000B682A">
        <w:rPr>
          <w:spacing w:val="1"/>
        </w:rPr>
        <w:t xml:space="preserve"> </w:t>
      </w:r>
      <w:r w:rsidRPr="000B682A">
        <w:t>веры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Россию,</w:t>
      </w:r>
      <w:r w:rsidRPr="000B682A">
        <w:rPr>
          <w:spacing w:val="1"/>
        </w:rPr>
        <w:t xml:space="preserve"> </w:t>
      </w:r>
      <w:r w:rsidRPr="000B682A">
        <w:t>чувство</w:t>
      </w:r>
      <w:r w:rsidRPr="000B682A">
        <w:rPr>
          <w:spacing w:val="1"/>
        </w:rPr>
        <w:t xml:space="preserve"> </w:t>
      </w:r>
      <w:r w:rsidRPr="000B682A">
        <w:t>личной</w:t>
      </w:r>
      <w:r w:rsidRPr="000B682A">
        <w:rPr>
          <w:spacing w:val="1"/>
        </w:rPr>
        <w:t xml:space="preserve"> </w:t>
      </w:r>
      <w:r w:rsidRPr="000B682A">
        <w:t>ответственности</w:t>
      </w:r>
      <w:r w:rsidRPr="000B682A">
        <w:rPr>
          <w:spacing w:val="1"/>
        </w:rPr>
        <w:t xml:space="preserve"> </w:t>
      </w:r>
      <w:r w:rsidRPr="000B682A">
        <w:t>за</w:t>
      </w:r>
      <w:r w:rsidRPr="000B682A">
        <w:rPr>
          <w:spacing w:val="1"/>
        </w:rPr>
        <w:t xml:space="preserve"> </w:t>
      </w:r>
      <w:r w:rsidRPr="000B682A">
        <w:t>Отечество</w:t>
      </w:r>
      <w:r w:rsidRPr="000B682A">
        <w:rPr>
          <w:spacing w:val="1"/>
        </w:rPr>
        <w:t xml:space="preserve"> </w:t>
      </w:r>
      <w:r w:rsidRPr="000B682A">
        <w:t>перед</w:t>
      </w:r>
      <w:r w:rsidRPr="000B682A">
        <w:rPr>
          <w:spacing w:val="1"/>
        </w:rPr>
        <w:t xml:space="preserve"> </w:t>
      </w:r>
      <w:r w:rsidRPr="000B682A">
        <w:t>прошлыми,</w:t>
      </w:r>
      <w:r w:rsidRPr="000B682A">
        <w:rPr>
          <w:spacing w:val="-2"/>
        </w:rPr>
        <w:t xml:space="preserve"> </w:t>
      </w:r>
      <w:r w:rsidRPr="000B682A">
        <w:t>настоящими</w:t>
      </w:r>
      <w:r w:rsidRPr="000B682A">
        <w:rPr>
          <w:spacing w:val="-2"/>
        </w:rPr>
        <w:t xml:space="preserve"> </w:t>
      </w:r>
      <w:r w:rsidRPr="000B682A">
        <w:t>и</w:t>
      </w:r>
      <w:r w:rsidRPr="000B682A">
        <w:rPr>
          <w:spacing w:val="3"/>
        </w:rPr>
        <w:t xml:space="preserve"> </w:t>
      </w:r>
      <w:r w:rsidRPr="000B682A">
        <w:t>будущими</w:t>
      </w:r>
      <w:r w:rsidRPr="000B682A">
        <w:rPr>
          <w:spacing w:val="2"/>
        </w:rPr>
        <w:t xml:space="preserve"> </w:t>
      </w:r>
      <w:r w:rsidRPr="000B682A">
        <w:t>поколениями.</w:t>
      </w:r>
    </w:p>
    <w:p w:rsidR="0089579B" w:rsidRPr="000B682A" w:rsidRDefault="0089579B" w:rsidP="00174D0E">
      <w:pPr>
        <w:pStyle w:val="BodyText"/>
        <w:ind w:left="142" w:right="-10" w:firstLine="567"/>
      </w:pP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Рабочая</w:t>
      </w:r>
      <w:r w:rsidRPr="000B682A">
        <w:rPr>
          <w:spacing w:val="-1"/>
        </w:rPr>
        <w:t xml:space="preserve"> </w:t>
      </w:r>
      <w:r w:rsidRPr="000B682A">
        <w:t>программа</w:t>
      </w:r>
      <w:r w:rsidRPr="000B682A">
        <w:rPr>
          <w:spacing w:val="-8"/>
        </w:rPr>
        <w:t xml:space="preserve"> </w:t>
      </w:r>
      <w:r w:rsidRPr="000B682A">
        <w:t>воспитания</w:t>
      </w:r>
      <w:r w:rsidRPr="000B682A">
        <w:rPr>
          <w:spacing w:val="-6"/>
        </w:rPr>
        <w:t xml:space="preserve"> </w:t>
      </w:r>
      <w:r w:rsidRPr="000B682A">
        <w:t>показывает,</w:t>
      </w:r>
      <w:r w:rsidRPr="000B682A">
        <w:rPr>
          <w:spacing w:val="-4"/>
        </w:rPr>
        <w:t xml:space="preserve"> </w:t>
      </w:r>
      <w:r w:rsidRPr="000B682A">
        <w:t>каким</w:t>
      </w:r>
      <w:r w:rsidRPr="000B682A">
        <w:rPr>
          <w:spacing w:val="-5"/>
        </w:rPr>
        <w:t xml:space="preserve"> </w:t>
      </w:r>
      <w:r w:rsidRPr="000B682A">
        <w:t>образом</w:t>
      </w:r>
      <w:r w:rsidRPr="000B682A">
        <w:rPr>
          <w:spacing w:val="-4"/>
        </w:rPr>
        <w:t xml:space="preserve"> </w:t>
      </w:r>
      <w:r w:rsidRPr="000B682A">
        <w:t>педагогические</w:t>
      </w:r>
      <w:r w:rsidRPr="000B682A">
        <w:rPr>
          <w:spacing w:val="-3"/>
        </w:rPr>
        <w:t xml:space="preserve"> </w:t>
      </w:r>
      <w:r w:rsidRPr="000B682A">
        <w:t>работники</w:t>
      </w:r>
      <w:r w:rsidRPr="000B682A">
        <w:rPr>
          <w:spacing w:val="-6"/>
        </w:rPr>
        <w:t xml:space="preserve"> </w:t>
      </w:r>
      <w:r w:rsidRPr="000B682A">
        <w:t xml:space="preserve">воспитания </w:t>
      </w:r>
      <w:r w:rsidRPr="00292CBE">
        <w:t>МАДОУ «Детский сад №</w:t>
      </w:r>
      <w:r>
        <w:t xml:space="preserve"> 228</w:t>
      </w:r>
      <w:r w:rsidRPr="00292CBE">
        <w:t xml:space="preserve"> комбинированного вида» </w:t>
      </w:r>
      <w:r>
        <w:t>Кир</w:t>
      </w:r>
      <w:r w:rsidRPr="00292CBE">
        <w:t xml:space="preserve">овского района г.Казани </w:t>
      </w:r>
      <w:r w:rsidRPr="000B682A">
        <w:t>(</w:t>
      </w:r>
      <w:r>
        <w:t xml:space="preserve">заместитель руководителя, </w:t>
      </w:r>
      <w:r w:rsidRPr="000B682A">
        <w:t>старший</w:t>
      </w:r>
      <w:r w:rsidRPr="000B682A">
        <w:rPr>
          <w:spacing w:val="1"/>
        </w:rPr>
        <w:t xml:space="preserve"> </w:t>
      </w:r>
      <w:r w:rsidRPr="000B682A">
        <w:t>воспитатель,</w:t>
      </w:r>
      <w:r w:rsidRPr="000B682A">
        <w:rPr>
          <w:spacing w:val="1"/>
        </w:rPr>
        <w:t xml:space="preserve"> </w:t>
      </w:r>
      <w:r w:rsidRPr="000B682A">
        <w:t>воспитатель,</w:t>
      </w:r>
      <w:r w:rsidRPr="000B682A">
        <w:rPr>
          <w:spacing w:val="1"/>
        </w:rPr>
        <w:t xml:space="preserve"> </w:t>
      </w:r>
      <w:r w:rsidRPr="000B682A">
        <w:t>музыкальный</w:t>
      </w:r>
      <w:r w:rsidRPr="000B682A">
        <w:rPr>
          <w:spacing w:val="-7"/>
        </w:rPr>
        <w:t xml:space="preserve"> </w:t>
      </w:r>
      <w:r w:rsidRPr="000B682A">
        <w:t>руководитель)</w:t>
      </w:r>
      <w:r w:rsidRPr="000B682A">
        <w:rPr>
          <w:spacing w:val="-6"/>
        </w:rPr>
        <w:t xml:space="preserve"> </w:t>
      </w:r>
      <w:r w:rsidRPr="000B682A">
        <w:t>в</w:t>
      </w:r>
      <w:r w:rsidRPr="000B682A">
        <w:rPr>
          <w:spacing w:val="-58"/>
        </w:rPr>
        <w:t xml:space="preserve"> </w:t>
      </w:r>
      <w:r w:rsidRPr="000B682A">
        <w:t>тесном сотрудничестве с семьями воспитанников могут реализовать процесс воспитания в период</w:t>
      </w:r>
      <w:r w:rsidRPr="000B682A">
        <w:rPr>
          <w:spacing w:val="1"/>
        </w:rPr>
        <w:t xml:space="preserve"> </w:t>
      </w:r>
      <w:r w:rsidRPr="000B682A">
        <w:t>проживания</w:t>
      </w:r>
      <w:r w:rsidRPr="000B682A">
        <w:rPr>
          <w:spacing w:val="1"/>
        </w:rPr>
        <w:t xml:space="preserve"> </w:t>
      </w:r>
      <w:r w:rsidRPr="000B682A">
        <w:t>детьми</w:t>
      </w:r>
      <w:r w:rsidRPr="000B682A">
        <w:rPr>
          <w:spacing w:val="2"/>
        </w:rPr>
        <w:t xml:space="preserve"> </w:t>
      </w:r>
      <w:r w:rsidRPr="000B682A">
        <w:t>всех</w:t>
      </w:r>
      <w:r w:rsidRPr="000B682A">
        <w:rPr>
          <w:spacing w:val="-4"/>
        </w:rPr>
        <w:t xml:space="preserve"> </w:t>
      </w:r>
      <w:r w:rsidRPr="000B682A">
        <w:t>этапов</w:t>
      </w:r>
      <w:r w:rsidRPr="000B682A">
        <w:rPr>
          <w:spacing w:val="3"/>
        </w:rPr>
        <w:t xml:space="preserve"> </w:t>
      </w:r>
      <w:r w:rsidRPr="000B682A">
        <w:t>детства</w:t>
      </w:r>
      <w:r w:rsidRPr="000B682A">
        <w:rPr>
          <w:spacing w:val="-5"/>
        </w:rPr>
        <w:t xml:space="preserve"> </w:t>
      </w:r>
      <w:r w:rsidRPr="000B682A">
        <w:t>(раннего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-2"/>
        </w:rPr>
        <w:t xml:space="preserve"> </w:t>
      </w:r>
      <w:r w:rsidRPr="000B682A">
        <w:t>дошкольного</w:t>
      </w:r>
      <w:r w:rsidRPr="000B682A">
        <w:rPr>
          <w:spacing w:val="5"/>
        </w:rPr>
        <w:t xml:space="preserve"> </w:t>
      </w:r>
      <w:r w:rsidRPr="000B682A">
        <w:t>возраста).</w:t>
      </w:r>
    </w:p>
    <w:p w:rsidR="0089579B" w:rsidRPr="000B682A" w:rsidRDefault="0089579B" w:rsidP="00AF04BD">
      <w:pPr>
        <w:pStyle w:val="ListParagraph"/>
        <w:numPr>
          <w:ilvl w:val="1"/>
          <w:numId w:val="61"/>
        </w:numPr>
        <w:ind w:left="142" w:right="-10" w:firstLine="567"/>
        <w:rPr>
          <w:b/>
        </w:rPr>
      </w:pPr>
      <w:r w:rsidRPr="000B682A">
        <w:rPr>
          <w:b/>
        </w:rPr>
        <w:t xml:space="preserve">Целевые    </w:t>
      </w:r>
      <w:r w:rsidRPr="000B682A">
        <w:rPr>
          <w:b/>
          <w:spacing w:val="1"/>
        </w:rPr>
        <w:t xml:space="preserve"> </w:t>
      </w:r>
      <w:r w:rsidRPr="000B682A">
        <w:rPr>
          <w:b/>
        </w:rPr>
        <w:t xml:space="preserve">ориентиры    </w:t>
      </w:r>
      <w:r w:rsidRPr="000B682A">
        <w:rPr>
          <w:b/>
          <w:spacing w:val="1"/>
        </w:rPr>
        <w:t xml:space="preserve"> </w:t>
      </w:r>
      <w:r w:rsidRPr="000B682A">
        <w:rPr>
          <w:b/>
        </w:rPr>
        <w:t xml:space="preserve">и    </w:t>
      </w:r>
      <w:r w:rsidRPr="000B682A">
        <w:rPr>
          <w:b/>
          <w:spacing w:val="1"/>
        </w:rPr>
        <w:t xml:space="preserve"> </w:t>
      </w:r>
      <w:r w:rsidRPr="000B682A">
        <w:rPr>
          <w:b/>
        </w:rPr>
        <w:t xml:space="preserve">планируемые    </w:t>
      </w:r>
      <w:r w:rsidRPr="000B682A">
        <w:rPr>
          <w:b/>
          <w:spacing w:val="1"/>
        </w:rPr>
        <w:t xml:space="preserve"> </w:t>
      </w:r>
      <w:r w:rsidRPr="000B682A">
        <w:rPr>
          <w:b/>
        </w:rPr>
        <w:t xml:space="preserve">результаты    </w:t>
      </w:r>
      <w:r w:rsidRPr="000B682A">
        <w:rPr>
          <w:b/>
          <w:spacing w:val="1"/>
        </w:rPr>
        <w:t xml:space="preserve"> </w:t>
      </w:r>
      <w:r w:rsidRPr="000B682A">
        <w:rPr>
          <w:b/>
        </w:rPr>
        <w:t xml:space="preserve">программы    </w:t>
      </w:r>
      <w:r w:rsidRPr="000B682A">
        <w:rPr>
          <w:b/>
          <w:spacing w:val="1"/>
        </w:rPr>
        <w:t xml:space="preserve"> </w:t>
      </w:r>
      <w:r w:rsidRPr="000B682A">
        <w:rPr>
          <w:b/>
        </w:rPr>
        <w:t>воспитания</w:t>
      </w:r>
      <w:r w:rsidRPr="000B682A">
        <w:rPr>
          <w:b/>
          <w:spacing w:val="1"/>
        </w:rPr>
        <w:t xml:space="preserve"> </w:t>
      </w:r>
      <w:r w:rsidRPr="000B682A">
        <w:rPr>
          <w:b/>
        </w:rPr>
        <w:t>Цель</w:t>
      </w:r>
      <w:r w:rsidRPr="000B682A">
        <w:rPr>
          <w:b/>
          <w:spacing w:val="-5"/>
        </w:rPr>
        <w:t xml:space="preserve"> </w:t>
      </w:r>
      <w:r w:rsidRPr="000B682A">
        <w:rPr>
          <w:b/>
        </w:rPr>
        <w:t>и</w:t>
      </w:r>
      <w:r w:rsidRPr="000B682A">
        <w:rPr>
          <w:b/>
          <w:spacing w:val="5"/>
        </w:rPr>
        <w:t xml:space="preserve"> </w:t>
      </w:r>
      <w:r w:rsidRPr="000B682A">
        <w:rPr>
          <w:b/>
        </w:rPr>
        <w:t>задачи</w:t>
      </w:r>
      <w:r w:rsidRPr="000B682A">
        <w:rPr>
          <w:b/>
          <w:spacing w:val="4"/>
        </w:rPr>
        <w:t xml:space="preserve"> </w:t>
      </w:r>
      <w:r w:rsidRPr="000B682A">
        <w:rPr>
          <w:b/>
        </w:rPr>
        <w:t>Программы</w:t>
      </w:r>
      <w:r w:rsidRPr="000B682A">
        <w:rPr>
          <w:b/>
          <w:spacing w:val="-2"/>
        </w:rPr>
        <w:t xml:space="preserve"> </w:t>
      </w:r>
      <w:r w:rsidRPr="000B682A">
        <w:rPr>
          <w:b/>
        </w:rPr>
        <w:t>воспитания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Общая</w:t>
      </w:r>
      <w:r w:rsidRPr="000B682A">
        <w:rPr>
          <w:spacing w:val="36"/>
        </w:rPr>
        <w:t xml:space="preserve"> </w:t>
      </w:r>
      <w:r w:rsidRPr="000B682A">
        <w:t>цель</w:t>
      </w:r>
      <w:r w:rsidRPr="000B682A">
        <w:rPr>
          <w:spacing w:val="38"/>
        </w:rPr>
        <w:t xml:space="preserve"> </w:t>
      </w:r>
      <w:r w:rsidRPr="000B682A">
        <w:t>воспитания</w:t>
      </w:r>
      <w:r w:rsidRPr="000B682A">
        <w:rPr>
          <w:spacing w:val="36"/>
        </w:rPr>
        <w:t xml:space="preserve"> </w:t>
      </w:r>
      <w:r w:rsidRPr="000B682A">
        <w:t>в</w:t>
      </w:r>
      <w:r w:rsidRPr="000B682A">
        <w:rPr>
          <w:spacing w:val="34"/>
        </w:rPr>
        <w:t xml:space="preserve"> </w:t>
      </w:r>
      <w:r w:rsidRPr="000B682A">
        <w:t>ДОО</w:t>
      </w:r>
      <w:r w:rsidRPr="000B682A">
        <w:rPr>
          <w:spacing w:val="40"/>
        </w:rPr>
        <w:t xml:space="preserve"> </w:t>
      </w:r>
      <w:r w:rsidRPr="000B682A">
        <w:t>–</w:t>
      </w:r>
      <w:r w:rsidRPr="000B682A">
        <w:rPr>
          <w:spacing w:val="37"/>
        </w:rPr>
        <w:t xml:space="preserve"> </w:t>
      </w:r>
      <w:r w:rsidRPr="000B682A">
        <w:t>личностное</w:t>
      </w:r>
      <w:r w:rsidRPr="000B682A">
        <w:rPr>
          <w:spacing w:val="36"/>
        </w:rPr>
        <w:t xml:space="preserve"> </w:t>
      </w:r>
      <w:r w:rsidRPr="000B682A">
        <w:t>развитие</w:t>
      </w:r>
      <w:r w:rsidRPr="000B682A">
        <w:rPr>
          <w:spacing w:val="35"/>
        </w:rPr>
        <w:t xml:space="preserve"> </w:t>
      </w:r>
      <w:r w:rsidRPr="000B682A">
        <w:t>дошкольников</w:t>
      </w:r>
      <w:r w:rsidRPr="000B682A">
        <w:rPr>
          <w:spacing w:val="34"/>
        </w:rPr>
        <w:t xml:space="preserve"> </w:t>
      </w:r>
      <w:r w:rsidRPr="000B682A">
        <w:t>и</w:t>
      </w:r>
      <w:r w:rsidRPr="000B682A">
        <w:rPr>
          <w:spacing w:val="37"/>
        </w:rPr>
        <w:t xml:space="preserve"> </w:t>
      </w:r>
      <w:r w:rsidRPr="000B682A">
        <w:t>создание</w:t>
      </w:r>
      <w:r w:rsidRPr="000B682A">
        <w:rPr>
          <w:spacing w:val="36"/>
        </w:rPr>
        <w:t xml:space="preserve"> </w:t>
      </w:r>
      <w:r w:rsidRPr="000B682A">
        <w:t>условий</w:t>
      </w:r>
      <w:r w:rsidRPr="000B682A">
        <w:rPr>
          <w:spacing w:val="-58"/>
        </w:rPr>
        <w:t xml:space="preserve"> </w:t>
      </w:r>
      <w:r w:rsidRPr="000B682A">
        <w:t>для</w:t>
      </w:r>
      <w:r w:rsidRPr="000B682A">
        <w:rPr>
          <w:spacing w:val="12"/>
        </w:rPr>
        <w:t xml:space="preserve"> </w:t>
      </w:r>
      <w:r w:rsidRPr="000B682A">
        <w:t>их</w:t>
      </w:r>
      <w:r w:rsidRPr="000B682A">
        <w:rPr>
          <w:spacing w:val="7"/>
        </w:rPr>
        <w:t xml:space="preserve"> </w:t>
      </w:r>
      <w:r w:rsidRPr="000B682A">
        <w:t>позитивной</w:t>
      </w:r>
      <w:r w:rsidRPr="000B682A">
        <w:rPr>
          <w:spacing w:val="8"/>
        </w:rPr>
        <w:t xml:space="preserve"> </w:t>
      </w:r>
      <w:r w:rsidRPr="000B682A">
        <w:t>социализации</w:t>
      </w:r>
      <w:r w:rsidRPr="000B682A">
        <w:rPr>
          <w:spacing w:val="8"/>
        </w:rPr>
        <w:t xml:space="preserve"> </w:t>
      </w:r>
      <w:r w:rsidRPr="000B682A">
        <w:t>на</w:t>
      </w:r>
      <w:r w:rsidRPr="000B682A">
        <w:rPr>
          <w:spacing w:val="1"/>
        </w:rPr>
        <w:t xml:space="preserve"> </w:t>
      </w:r>
      <w:r w:rsidRPr="000B682A">
        <w:t>основе</w:t>
      </w:r>
      <w:r w:rsidRPr="000B682A">
        <w:rPr>
          <w:spacing w:val="6"/>
        </w:rPr>
        <w:t xml:space="preserve"> </w:t>
      </w:r>
      <w:r w:rsidRPr="000B682A">
        <w:t>базовых</w:t>
      </w:r>
      <w:r w:rsidRPr="000B682A">
        <w:rPr>
          <w:spacing w:val="7"/>
        </w:rPr>
        <w:t xml:space="preserve"> </w:t>
      </w:r>
      <w:r w:rsidRPr="000B682A">
        <w:t>ценностей</w:t>
      </w:r>
      <w:r w:rsidRPr="000B682A">
        <w:rPr>
          <w:spacing w:val="8"/>
        </w:rPr>
        <w:t xml:space="preserve"> </w:t>
      </w:r>
      <w:r w:rsidRPr="000B682A">
        <w:t>российского</w:t>
      </w:r>
      <w:r w:rsidRPr="000B682A">
        <w:rPr>
          <w:spacing w:val="7"/>
        </w:rPr>
        <w:t xml:space="preserve"> </w:t>
      </w:r>
      <w:r w:rsidRPr="000B682A">
        <w:t>общества</w:t>
      </w:r>
      <w:r w:rsidRPr="000B682A">
        <w:rPr>
          <w:spacing w:val="6"/>
        </w:rPr>
        <w:t xml:space="preserve"> </w:t>
      </w:r>
      <w:r w:rsidRPr="000B682A">
        <w:t>через:</w:t>
      </w:r>
    </w:p>
    <w:p w:rsidR="0089579B" w:rsidRPr="000B682A" w:rsidRDefault="0089579B" w:rsidP="00DA2435">
      <w:pPr>
        <w:pStyle w:val="ListParagraph"/>
        <w:numPr>
          <w:ilvl w:val="0"/>
          <w:numId w:val="60"/>
        </w:numPr>
        <w:ind w:left="709" w:right="-10" w:hanging="283"/>
      </w:pPr>
      <w:r w:rsidRPr="000B682A">
        <w:t>формирование</w:t>
      </w:r>
      <w:r w:rsidRPr="000B682A">
        <w:rPr>
          <w:spacing w:val="85"/>
        </w:rPr>
        <w:t xml:space="preserve"> </w:t>
      </w:r>
      <w:r w:rsidRPr="000B682A">
        <w:t xml:space="preserve">ценностного  </w:t>
      </w:r>
      <w:r w:rsidRPr="000B682A">
        <w:rPr>
          <w:spacing w:val="24"/>
        </w:rPr>
        <w:t xml:space="preserve"> </w:t>
      </w:r>
      <w:r w:rsidRPr="000B682A">
        <w:t xml:space="preserve">отношения  </w:t>
      </w:r>
      <w:r w:rsidRPr="000B682A">
        <w:rPr>
          <w:spacing w:val="25"/>
        </w:rPr>
        <w:t xml:space="preserve"> </w:t>
      </w:r>
      <w:r w:rsidRPr="000B682A">
        <w:t xml:space="preserve">к  </w:t>
      </w:r>
      <w:r w:rsidRPr="000B682A">
        <w:rPr>
          <w:spacing w:val="19"/>
        </w:rPr>
        <w:t xml:space="preserve"> </w:t>
      </w:r>
      <w:r w:rsidRPr="000B682A">
        <w:t xml:space="preserve">окружающему  </w:t>
      </w:r>
      <w:r w:rsidRPr="000B682A">
        <w:rPr>
          <w:spacing w:val="21"/>
        </w:rPr>
        <w:t xml:space="preserve"> </w:t>
      </w:r>
      <w:r w:rsidRPr="000B682A">
        <w:t xml:space="preserve">миру,  </w:t>
      </w:r>
      <w:r w:rsidRPr="000B682A">
        <w:rPr>
          <w:spacing w:val="43"/>
        </w:rPr>
        <w:t xml:space="preserve"> </w:t>
      </w:r>
      <w:r w:rsidRPr="000B682A">
        <w:t xml:space="preserve">другим  </w:t>
      </w:r>
      <w:r w:rsidRPr="000B682A">
        <w:rPr>
          <w:spacing w:val="32"/>
        </w:rPr>
        <w:t xml:space="preserve"> </w:t>
      </w:r>
      <w:r w:rsidRPr="000B682A">
        <w:t xml:space="preserve">людям,  </w:t>
      </w:r>
      <w:r w:rsidRPr="000B682A">
        <w:rPr>
          <w:spacing w:val="28"/>
        </w:rPr>
        <w:t xml:space="preserve"> </w:t>
      </w:r>
      <w:r w:rsidRPr="000B682A">
        <w:t>себе;</w:t>
      </w:r>
    </w:p>
    <w:p w:rsidR="0089579B" w:rsidRPr="000B682A" w:rsidRDefault="0089579B" w:rsidP="00DA2435">
      <w:pPr>
        <w:pStyle w:val="ListParagraph"/>
        <w:numPr>
          <w:ilvl w:val="0"/>
          <w:numId w:val="60"/>
        </w:numPr>
        <w:ind w:left="709" w:right="-10" w:hanging="283"/>
      </w:pPr>
      <w:r w:rsidRPr="000B682A">
        <w:t>овладение</w:t>
      </w:r>
      <w:r w:rsidRPr="000B682A">
        <w:rPr>
          <w:spacing w:val="1"/>
        </w:rPr>
        <w:t xml:space="preserve"> </w:t>
      </w:r>
      <w:r w:rsidRPr="000B682A">
        <w:t>первичными</w:t>
      </w:r>
      <w:r w:rsidRPr="000B682A">
        <w:rPr>
          <w:spacing w:val="1"/>
        </w:rPr>
        <w:t xml:space="preserve"> </w:t>
      </w:r>
      <w:r w:rsidRPr="000B682A">
        <w:t>представлениями</w:t>
      </w:r>
      <w:r w:rsidRPr="000B682A">
        <w:rPr>
          <w:spacing w:val="1"/>
        </w:rPr>
        <w:t xml:space="preserve"> </w:t>
      </w:r>
      <w:r w:rsidRPr="000B682A">
        <w:t>о</w:t>
      </w:r>
      <w:r w:rsidRPr="000B682A">
        <w:rPr>
          <w:spacing w:val="1"/>
        </w:rPr>
        <w:t xml:space="preserve"> </w:t>
      </w:r>
      <w:r w:rsidRPr="000B682A">
        <w:t>базовых</w:t>
      </w:r>
      <w:r w:rsidRPr="000B682A">
        <w:rPr>
          <w:spacing w:val="1"/>
        </w:rPr>
        <w:t xml:space="preserve"> </w:t>
      </w:r>
      <w:r w:rsidRPr="000B682A">
        <w:t>ценностях,</w:t>
      </w:r>
      <w:r w:rsidRPr="000B682A">
        <w:rPr>
          <w:spacing w:val="1"/>
        </w:rPr>
        <w:t xml:space="preserve"> </w:t>
      </w:r>
      <w:r w:rsidRPr="000B682A">
        <w:t>а</w:t>
      </w:r>
      <w:r w:rsidRPr="000B682A">
        <w:rPr>
          <w:spacing w:val="1"/>
        </w:rPr>
        <w:t xml:space="preserve"> </w:t>
      </w:r>
      <w:r w:rsidRPr="000B682A">
        <w:t>также</w:t>
      </w:r>
      <w:r w:rsidRPr="000B682A">
        <w:rPr>
          <w:spacing w:val="1"/>
        </w:rPr>
        <w:t xml:space="preserve"> </w:t>
      </w:r>
      <w:r w:rsidRPr="000B682A">
        <w:t>выработанных</w:t>
      </w:r>
      <w:r w:rsidRPr="000B682A">
        <w:rPr>
          <w:spacing w:val="1"/>
        </w:rPr>
        <w:t xml:space="preserve"> </w:t>
      </w:r>
      <w:r w:rsidRPr="000B682A">
        <w:t>обществом</w:t>
      </w:r>
      <w:r w:rsidRPr="000B682A">
        <w:tab/>
        <w:t xml:space="preserve">нормах и правилах </w:t>
      </w:r>
      <w:r w:rsidRPr="000B682A">
        <w:rPr>
          <w:spacing w:val="-1"/>
        </w:rPr>
        <w:t>поведения;</w:t>
      </w:r>
    </w:p>
    <w:p w:rsidR="0089579B" w:rsidRPr="000B682A" w:rsidRDefault="0089579B" w:rsidP="00DA2435">
      <w:pPr>
        <w:pStyle w:val="ListParagraph"/>
        <w:numPr>
          <w:ilvl w:val="0"/>
          <w:numId w:val="60"/>
        </w:numPr>
        <w:ind w:left="709" w:right="-10" w:hanging="283"/>
      </w:pPr>
      <w:r w:rsidRPr="000B682A">
        <w:t xml:space="preserve">приобретение   </w:t>
      </w:r>
      <w:r w:rsidRPr="000B682A">
        <w:rPr>
          <w:spacing w:val="37"/>
        </w:rPr>
        <w:t xml:space="preserve"> </w:t>
      </w:r>
      <w:r w:rsidRPr="000B682A">
        <w:t xml:space="preserve">первичного    </w:t>
      </w:r>
      <w:r w:rsidRPr="000B682A">
        <w:rPr>
          <w:spacing w:val="41"/>
        </w:rPr>
        <w:t xml:space="preserve"> </w:t>
      </w:r>
      <w:r w:rsidRPr="000B682A">
        <w:t xml:space="preserve">опыта    </w:t>
      </w:r>
      <w:r w:rsidRPr="000B682A">
        <w:rPr>
          <w:spacing w:val="37"/>
        </w:rPr>
        <w:t xml:space="preserve"> </w:t>
      </w:r>
      <w:r w:rsidRPr="000B682A">
        <w:t xml:space="preserve">деятельности    </w:t>
      </w:r>
      <w:r w:rsidRPr="000B682A">
        <w:rPr>
          <w:spacing w:val="38"/>
        </w:rPr>
        <w:t xml:space="preserve"> </w:t>
      </w:r>
      <w:r w:rsidRPr="000B682A">
        <w:t xml:space="preserve">и    </w:t>
      </w:r>
      <w:r w:rsidRPr="000B682A">
        <w:rPr>
          <w:spacing w:val="43"/>
        </w:rPr>
        <w:t xml:space="preserve"> </w:t>
      </w:r>
      <w:r w:rsidRPr="000B682A">
        <w:t xml:space="preserve">поведения    </w:t>
      </w:r>
      <w:r w:rsidRPr="000B682A">
        <w:rPr>
          <w:spacing w:val="42"/>
        </w:rPr>
        <w:t xml:space="preserve"> </w:t>
      </w:r>
      <w:r w:rsidRPr="000B682A">
        <w:t xml:space="preserve">в    </w:t>
      </w:r>
      <w:r w:rsidRPr="000B682A">
        <w:rPr>
          <w:spacing w:val="38"/>
        </w:rPr>
        <w:t xml:space="preserve"> </w:t>
      </w:r>
      <w:r w:rsidRPr="000B682A">
        <w:t>соответствии</w:t>
      </w:r>
      <w:r w:rsidRPr="000B682A">
        <w:rPr>
          <w:spacing w:val="-58"/>
        </w:rPr>
        <w:t xml:space="preserve"> </w:t>
      </w:r>
      <w:r w:rsidRPr="000B682A">
        <w:t xml:space="preserve">с      базовыми     </w:t>
      </w:r>
      <w:r w:rsidRPr="000B682A">
        <w:rPr>
          <w:spacing w:val="1"/>
        </w:rPr>
        <w:t xml:space="preserve"> </w:t>
      </w:r>
      <w:r w:rsidRPr="000B682A">
        <w:t xml:space="preserve">национальными       ценностями,       нормами      и       правилами, принятыми </w:t>
      </w:r>
      <w:r w:rsidRPr="000B682A">
        <w:rPr>
          <w:spacing w:val="-57"/>
        </w:rPr>
        <w:t xml:space="preserve"> </w:t>
      </w:r>
      <w:r w:rsidRPr="000B682A">
        <w:t>в обществе.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Задачи</w:t>
      </w:r>
      <w:r w:rsidRPr="000B682A">
        <w:rPr>
          <w:spacing w:val="60"/>
        </w:rPr>
        <w:t xml:space="preserve"> </w:t>
      </w:r>
      <w:r w:rsidRPr="000B682A">
        <w:t>воспитания</w:t>
      </w:r>
      <w:r w:rsidRPr="000B682A">
        <w:rPr>
          <w:spacing w:val="60"/>
        </w:rPr>
        <w:t xml:space="preserve"> </w:t>
      </w:r>
      <w:r w:rsidRPr="000B682A">
        <w:t>формируются</w:t>
      </w:r>
      <w:r w:rsidRPr="000B682A">
        <w:rPr>
          <w:spacing w:val="60"/>
        </w:rPr>
        <w:t xml:space="preserve"> </w:t>
      </w:r>
      <w:r w:rsidRPr="000B682A">
        <w:t>для</w:t>
      </w:r>
      <w:r w:rsidRPr="000B682A">
        <w:rPr>
          <w:spacing w:val="60"/>
        </w:rPr>
        <w:t xml:space="preserve"> </w:t>
      </w:r>
      <w:r w:rsidRPr="000B682A">
        <w:t>каждого</w:t>
      </w:r>
      <w:r w:rsidRPr="000B682A">
        <w:rPr>
          <w:spacing w:val="60"/>
        </w:rPr>
        <w:t xml:space="preserve"> </w:t>
      </w:r>
      <w:r w:rsidRPr="000B682A">
        <w:t>возрастного</w:t>
      </w:r>
      <w:r w:rsidRPr="000B682A">
        <w:rPr>
          <w:spacing w:val="60"/>
        </w:rPr>
        <w:t xml:space="preserve"> </w:t>
      </w:r>
      <w:r w:rsidRPr="000B682A">
        <w:t>периода</w:t>
      </w:r>
      <w:r w:rsidRPr="000B682A">
        <w:rPr>
          <w:spacing w:val="60"/>
        </w:rPr>
        <w:t xml:space="preserve"> </w:t>
      </w:r>
      <w:r w:rsidRPr="000B682A">
        <w:t>(2</w:t>
      </w:r>
      <w:r w:rsidRPr="000B682A">
        <w:rPr>
          <w:spacing w:val="60"/>
        </w:rPr>
        <w:t xml:space="preserve"> </w:t>
      </w:r>
      <w:r w:rsidRPr="000B682A">
        <w:t>мес.</w:t>
      </w:r>
      <w:r w:rsidRPr="000B682A">
        <w:rPr>
          <w:spacing w:val="60"/>
        </w:rPr>
        <w:t xml:space="preserve"> </w:t>
      </w:r>
      <w:r w:rsidRPr="000B682A">
        <w:t>–</w:t>
      </w:r>
      <w:r w:rsidRPr="000B682A">
        <w:rPr>
          <w:spacing w:val="60"/>
        </w:rPr>
        <w:t xml:space="preserve"> </w:t>
      </w:r>
      <w:r w:rsidRPr="000B682A">
        <w:t>1</w:t>
      </w:r>
      <w:r w:rsidRPr="000B682A">
        <w:rPr>
          <w:spacing w:val="60"/>
        </w:rPr>
        <w:t xml:space="preserve"> </w:t>
      </w:r>
      <w:r w:rsidRPr="000B682A">
        <w:t>год,</w:t>
      </w:r>
      <w:r w:rsidRPr="000B682A">
        <w:rPr>
          <w:spacing w:val="1"/>
        </w:rPr>
        <w:t xml:space="preserve"> </w:t>
      </w:r>
      <w:r w:rsidRPr="000B682A">
        <w:t>1</w:t>
      </w:r>
      <w:r w:rsidRPr="000B682A">
        <w:rPr>
          <w:spacing w:val="24"/>
        </w:rPr>
        <w:t xml:space="preserve"> </w:t>
      </w:r>
      <w:r w:rsidRPr="000B682A">
        <w:t>год</w:t>
      </w:r>
      <w:r w:rsidRPr="000B682A">
        <w:rPr>
          <w:spacing w:val="22"/>
        </w:rPr>
        <w:t xml:space="preserve"> </w:t>
      </w:r>
      <w:r w:rsidRPr="000B682A">
        <w:t>–</w:t>
      </w:r>
      <w:r w:rsidRPr="000B682A">
        <w:rPr>
          <w:spacing w:val="25"/>
        </w:rPr>
        <w:t xml:space="preserve"> </w:t>
      </w:r>
      <w:r w:rsidRPr="000B682A">
        <w:t>3</w:t>
      </w:r>
      <w:r w:rsidRPr="000B682A">
        <w:rPr>
          <w:spacing w:val="19"/>
        </w:rPr>
        <w:t xml:space="preserve"> </w:t>
      </w:r>
      <w:r w:rsidRPr="000B682A">
        <w:t>года,</w:t>
      </w:r>
      <w:r w:rsidRPr="000B682A">
        <w:rPr>
          <w:spacing w:val="27"/>
        </w:rPr>
        <w:t xml:space="preserve"> </w:t>
      </w:r>
      <w:r w:rsidRPr="000B682A">
        <w:t>3</w:t>
      </w:r>
      <w:r w:rsidRPr="000B682A">
        <w:rPr>
          <w:spacing w:val="19"/>
        </w:rPr>
        <w:t xml:space="preserve"> </w:t>
      </w:r>
      <w:r w:rsidRPr="000B682A">
        <w:t>года</w:t>
      </w:r>
      <w:r w:rsidRPr="000B682A">
        <w:rPr>
          <w:spacing w:val="26"/>
        </w:rPr>
        <w:t xml:space="preserve"> </w:t>
      </w:r>
      <w:r w:rsidRPr="000B682A">
        <w:t>–</w:t>
      </w:r>
      <w:r w:rsidRPr="000B682A">
        <w:rPr>
          <w:spacing w:val="24"/>
        </w:rPr>
        <w:t xml:space="preserve"> </w:t>
      </w:r>
      <w:r w:rsidRPr="000B682A">
        <w:t>8</w:t>
      </w:r>
      <w:r w:rsidRPr="000B682A">
        <w:rPr>
          <w:spacing w:val="25"/>
        </w:rPr>
        <w:t xml:space="preserve"> </w:t>
      </w:r>
      <w:r w:rsidRPr="000B682A">
        <w:t>лет)</w:t>
      </w:r>
      <w:r w:rsidRPr="000B682A">
        <w:rPr>
          <w:spacing w:val="21"/>
        </w:rPr>
        <w:t xml:space="preserve"> </w:t>
      </w:r>
      <w:r w:rsidRPr="000B682A">
        <w:t>на</w:t>
      </w:r>
      <w:r w:rsidRPr="000B682A">
        <w:rPr>
          <w:spacing w:val="19"/>
        </w:rPr>
        <w:t xml:space="preserve"> </w:t>
      </w:r>
      <w:r w:rsidRPr="000B682A">
        <w:t>основе</w:t>
      </w:r>
      <w:r w:rsidRPr="000B682A">
        <w:rPr>
          <w:spacing w:val="18"/>
        </w:rPr>
        <w:t xml:space="preserve"> </w:t>
      </w:r>
      <w:r w:rsidRPr="000B682A">
        <w:t>планируемых</w:t>
      </w:r>
      <w:r w:rsidRPr="000B682A">
        <w:rPr>
          <w:spacing w:val="20"/>
        </w:rPr>
        <w:t xml:space="preserve"> </w:t>
      </w:r>
      <w:r w:rsidRPr="000B682A">
        <w:t>результатов</w:t>
      </w:r>
      <w:r w:rsidRPr="000B682A">
        <w:rPr>
          <w:spacing w:val="25"/>
        </w:rPr>
        <w:t xml:space="preserve"> </w:t>
      </w:r>
      <w:r w:rsidRPr="000B682A">
        <w:t>достижения</w:t>
      </w:r>
      <w:r w:rsidRPr="000B682A">
        <w:rPr>
          <w:spacing w:val="25"/>
        </w:rPr>
        <w:t xml:space="preserve"> </w:t>
      </w:r>
      <w:r w:rsidRPr="000B682A">
        <w:t>цели</w:t>
      </w:r>
      <w:r w:rsidRPr="000B682A">
        <w:rPr>
          <w:spacing w:val="20"/>
        </w:rPr>
        <w:t xml:space="preserve"> </w:t>
      </w:r>
      <w:r w:rsidRPr="000B682A">
        <w:t>воспитания</w:t>
      </w:r>
      <w:r w:rsidRPr="000B682A">
        <w:rPr>
          <w:spacing w:val="-57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реализуются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единстве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t>развивающими</w:t>
      </w:r>
      <w:r w:rsidRPr="000B682A">
        <w:rPr>
          <w:spacing w:val="1"/>
        </w:rPr>
        <w:t xml:space="preserve"> </w:t>
      </w:r>
      <w:r w:rsidRPr="000B682A">
        <w:t>задачами,</w:t>
      </w:r>
      <w:r w:rsidRPr="000B682A">
        <w:rPr>
          <w:spacing w:val="1"/>
        </w:rPr>
        <w:t xml:space="preserve"> </w:t>
      </w:r>
      <w:r w:rsidRPr="000B682A">
        <w:t>определенными</w:t>
      </w:r>
      <w:r w:rsidRPr="000B682A">
        <w:rPr>
          <w:spacing w:val="1"/>
        </w:rPr>
        <w:t xml:space="preserve"> </w:t>
      </w:r>
      <w:r w:rsidRPr="000B682A">
        <w:t>действующими</w:t>
      </w:r>
      <w:r w:rsidRPr="000B682A">
        <w:rPr>
          <w:spacing w:val="1"/>
        </w:rPr>
        <w:t xml:space="preserve"> </w:t>
      </w:r>
      <w:r w:rsidRPr="000B682A">
        <w:t>нормативными правовыми документами в сфере ДО. Задачи воспитания соответствуют основным</w:t>
      </w:r>
      <w:r w:rsidRPr="000B682A">
        <w:rPr>
          <w:spacing w:val="1"/>
        </w:rPr>
        <w:t xml:space="preserve"> </w:t>
      </w:r>
      <w:r w:rsidRPr="000B682A">
        <w:t>направлениям</w:t>
      </w:r>
      <w:r w:rsidRPr="000B682A">
        <w:rPr>
          <w:spacing w:val="-2"/>
        </w:rPr>
        <w:t xml:space="preserve"> </w:t>
      </w:r>
      <w:r w:rsidRPr="000B682A">
        <w:t>воспитательной</w:t>
      </w:r>
      <w:r w:rsidRPr="000B682A">
        <w:rPr>
          <w:spacing w:val="-2"/>
        </w:rPr>
        <w:t xml:space="preserve"> </w:t>
      </w:r>
      <w:r w:rsidRPr="000B682A">
        <w:t>работы.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Исходя</w:t>
      </w:r>
      <w:r w:rsidRPr="000B682A">
        <w:rPr>
          <w:spacing w:val="1"/>
        </w:rPr>
        <w:t xml:space="preserve"> </w:t>
      </w:r>
      <w:r w:rsidRPr="000B682A">
        <w:t>из</w:t>
      </w:r>
      <w:r w:rsidRPr="000B682A">
        <w:rPr>
          <w:spacing w:val="1"/>
        </w:rPr>
        <w:t xml:space="preserve"> </w:t>
      </w:r>
      <w:r w:rsidRPr="000B682A">
        <w:t>этого,</w:t>
      </w:r>
      <w:r w:rsidRPr="000B682A">
        <w:rPr>
          <w:spacing w:val="1"/>
        </w:rPr>
        <w:t xml:space="preserve"> </w:t>
      </w:r>
      <w:r w:rsidRPr="000B682A">
        <w:t>а</w:t>
      </w:r>
      <w:r w:rsidRPr="000B682A">
        <w:rPr>
          <w:spacing w:val="1"/>
        </w:rPr>
        <w:t xml:space="preserve"> </w:t>
      </w:r>
      <w:r w:rsidRPr="000B682A">
        <w:t>также</w:t>
      </w:r>
      <w:r w:rsidRPr="000B682A">
        <w:rPr>
          <w:spacing w:val="1"/>
        </w:rPr>
        <w:t xml:space="preserve"> </w:t>
      </w:r>
      <w:r w:rsidRPr="000B682A">
        <w:t>основываясь</w:t>
      </w:r>
      <w:r w:rsidRPr="000B682A">
        <w:rPr>
          <w:spacing w:val="1"/>
        </w:rPr>
        <w:t xml:space="preserve"> </w:t>
      </w:r>
      <w:r w:rsidRPr="000B682A">
        <w:t>на</w:t>
      </w:r>
      <w:r w:rsidRPr="000B682A">
        <w:rPr>
          <w:spacing w:val="1"/>
        </w:rPr>
        <w:t xml:space="preserve"> </w:t>
      </w:r>
      <w:r w:rsidRPr="000B682A">
        <w:t>базовых</w:t>
      </w:r>
      <w:r w:rsidRPr="000B682A">
        <w:rPr>
          <w:spacing w:val="1"/>
        </w:rPr>
        <w:t xml:space="preserve"> </w:t>
      </w:r>
      <w:r w:rsidRPr="000B682A">
        <w:t>для</w:t>
      </w:r>
      <w:r w:rsidRPr="000B682A">
        <w:rPr>
          <w:spacing w:val="1"/>
        </w:rPr>
        <w:t xml:space="preserve"> </w:t>
      </w:r>
      <w:r w:rsidRPr="000B682A">
        <w:t>нашего</w:t>
      </w:r>
      <w:r w:rsidRPr="000B682A">
        <w:rPr>
          <w:spacing w:val="1"/>
        </w:rPr>
        <w:t xml:space="preserve"> </w:t>
      </w:r>
      <w:r w:rsidRPr="000B682A">
        <w:t>общества</w:t>
      </w:r>
      <w:r w:rsidRPr="000B682A">
        <w:rPr>
          <w:spacing w:val="1"/>
        </w:rPr>
        <w:t xml:space="preserve"> </w:t>
      </w:r>
      <w:r w:rsidRPr="000B682A">
        <w:t>ценностях,</w:t>
      </w:r>
      <w:r w:rsidRPr="000B682A">
        <w:rPr>
          <w:spacing w:val="1"/>
        </w:rPr>
        <w:t xml:space="preserve"> </w:t>
      </w:r>
      <w:r w:rsidRPr="000B682A">
        <w:t>формируется</w:t>
      </w:r>
      <w:r w:rsidRPr="000B682A">
        <w:rPr>
          <w:spacing w:val="1"/>
        </w:rPr>
        <w:t xml:space="preserve"> </w:t>
      </w:r>
      <w:r w:rsidRPr="000B682A">
        <w:t>общая</w:t>
      </w:r>
      <w:r w:rsidRPr="000B682A">
        <w:rPr>
          <w:spacing w:val="1"/>
        </w:rPr>
        <w:t xml:space="preserve"> </w:t>
      </w:r>
      <w:r w:rsidRPr="000B682A">
        <w:t>цель</w:t>
      </w:r>
      <w:r w:rsidRPr="000B682A">
        <w:rPr>
          <w:spacing w:val="1"/>
        </w:rPr>
        <w:t xml:space="preserve"> </w:t>
      </w:r>
      <w:r w:rsidRPr="000B682A">
        <w:t>воспитания:</w:t>
      </w:r>
      <w:r w:rsidRPr="000B682A">
        <w:rPr>
          <w:spacing w:val="1"/>
        </w:rPr>
        <w:t xml:space="preserve"> </w:t>
      </w:r>
      <w:r w:rsidRPr="000B682A">
        <w:t>развитие</w:t>
      </w:r>
      <w:r w:rsidRPr="000B682A">
        <w:rPr>
          <w:spacing w:val="1"/>
        </w:rPr>
        <w:t xml:space="preserve"> </w:t>
      </w:r>
      <w:r w:rsidRPr="000B682A">
        <w:t>личности</w:t>
      </w:r>
      <w:r w:rsidRPr="000B682A">
        <w:rPr>
          <w:spacing w:val="1"/>
        </w:rPr>
        <w:t xml:space="preserve"> </w:t>
      </w:r>
      <w:r w:rsidRPr="000B682A">
        <w:t>воспитанников,</w:t>
      </w:r>
      <w:r w:rsidRPr="000B682A">
        <w:rPr>
          <w:spacing w:val="-2"/>
        </w:rPr>
        <w:t xml:space="preserve"> </w:t>
      </w:r>
      <w:r w:rsidRPr="000B682A">
        <w:t>которое</w:t>
      </w:r>
      <w:r w:rsidRPr="000B682A">
        <w:rPr>
          <w:spacing w:val="-9"/>
        </w:rPr>
        <w:t xml:space="preserve"> </w:t>
      </w:r>
      <w:r w:rsidRPr="000B682A">
        <w:t>обеспечит</w:t>
      </w:r>
      <w:r w:rsidRPr="000B682A">
        <w:rPr>
          <w:spacing w:val="2"/>
        </w:rPr>
        <w:t xml:space="preserve"> </w:t>
      </w:r>
      <w:r w:rsidRPr="000B682A">
        <w:t>проявление</w:t>
      </w:r>
      <w:r w:rsidRPr="000B682A">
        <w:rPr>
          <w:spacing w:val="-4"/>
        </w:rPr>
        <w:t xml:space="preserve"> </w:t>
      </w:r>
      <w:r w:rsidRPr="000B682A">
        <w:t>ими: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усвоенных</w:t>
      </w:r>
      <w:r w:rsidRPr="000B682A">
        <w:rPr>
          <w:spacing w:val="-6"/>
        </w:rPr>
        <w:t xml:space="preserve"> </w:t>
      </w:r>
      <w:r w:rsidRPr="000B682A">
        <w:t>социально значимых</w:t>
      </w:r>
      <w:r w:rsidRPr="000B682A">
        <w:rPr>
          <w:spacing w:val="-5"/>
        </w:rPr>
        <w:t xml:space="preserve"> </w:t>
      </w:r>
      <w:r w:rsidRPr="000B682A">
        <w:t>знаний</w:t>
      </w:r>
      <w:r w:rsidRPr="000B682A">
        <w:rPr>
          <w:spacing w:val="-10"/>
        </w:rPr>
        <w:t xml:space="preserve"> </w:t>
      </w:r>
      <w:r w:rsidRPr="000B682A">
        <w:t>основных</w:t>
      </w:r>
      <w:r w:rsidRPr="000B682A">
        <w:rPr>
          <w:spacing w:val="-5"/>
        </w:rPr>
        <w:t xml:space="preserve"> </w:t>
      </w:r>
      <w:r w:rsidRPr="000B682A">
        <w:t>норм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-5"/>
        </w:rPr>
        <w:t xml:space="preserve"> </w:t>
      </w:r>
      <w:r w:rsidRPr="000B682A">
        <w:t>правил,</w:t>
      </w:r>
      <w:r w:rsidRPr="000B682A">
        <w:rPr>
          <w:spacing w:val="-2"/>
        </w:rPr>
        <w:t xml:space="preserve"> </w:t>
      </w:r>
      <w:r w:rsidRPr="000B682A">
        <w:t>которые</w:t>
      </w:r>
      <w:r w:rsidRPr="000B682A">
        <w:rPr>
          <w:spacing w:val="-6"/>
        </w:rPr>
        <w:t xml:space="preserve"> </w:t>
      </w:r>
      <w:r w:rsidRPr="000B682A">
        <w:t>выработало</w:t>
      </w:r>
      <w:r w:rsidRPr="000B682A">
        <w:rPr>
          <w:spacing w:val="-5"/>
        </w:rPr>
        <w:t xml:space="preserve"> </w:t>
      </w:r>
      <w:r w:rsidRPr="000B682A">
        <w:t>общество;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развитых</w:t>
      </w:r>
      <w:r w:rsidRPr="000B682A">
        <w:rPr>
          <w:spacing w:val="-4"/>
        </w:rPr>
        <w:t xml:space="preserve"> </w:t>
      </w:r>
      <w:r w:rsidRPr="000B682A">
        <w:t>позитивных</w:t>
      </w:r>
      <w:r w:rsidRPr="000B682A">
        <w:rPr>
          <w:spacing w:val="1"/>
        </w:rPr>
        <w:t xml:space="preserve"> </w:t>
      </w:r>
      <w:r w:rsidRPr="000B682A">
        <w:t>отношений</w:t>
      </w:r>
      <w:r w:rsidRPr="000B682A">
        <w:rPr>
          <w:spacing w:val="59"/>
        </w:rPr>
        <w:t xml:space="preserve"> </w:t>
      </w:r>
      <w:r w:rsidRPr="000B682A">
        <w:t>к</w:t>
      </w:r>
      <w:r w:rsidRPr="000B682A">
        <w:rPr>
          <w:spacing w:val="-5"/>
        </w:rPr>
        <w:t xml:space="preserve"> </w:t>
      </w:r>
      <w:r w:rsidRPr="000B682A">
        <w:t>общественным</w:t>
      </w:r>
      <w:r w:rsidRPr="000B682A">
        <w:rPr>
          <w:spacing w:val="-1"/>
        </w:rPr>
        <w:t xml:space="preserve"> </w:t>
      </w:r>
      <w:r w:rsidRPr="000B682A">
        <w:t>ценностям;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приобретенного</w:t>
      </w:r>
      <w:r w:rsidRPr="000B682A">
        <w:rPr>
          <w:spacing w:val="1"/>
        </w:rPr>
        <w:t xml:space="preserve"> </w:t>
      </w:r>
      <w:r w:rsidRPr="000B682A">
        <w:t>соответствующего</w:t>
      </w:r>
      <w:r w:rsidRPr="000B682A">
        <w:rPr>
          <w:spacing w:val="1"/>
        </w:rPr>
        <w:t xml:space="preserve"> </w:t>
      </w:r>
      <w:r w:rsidRPr="000B682A">
        <w:t>этим</w:t>
      </w:r>
      <w:r w:rsidRPr="000B682A">
        <w:rPr>
          <w:spacing w:val="1"/>
        </w:rPr>
        <w:t xml:space="preserve"> </w:t>
      </w:r>
      <w:r w:rsidRPr="000B682A">
        <w:t>ценностям</w:t>
      </w:r>
      <w:r w:rsidRPr="000B682A">
        <w:rPr>
          <w:spacing w:val="1"/>
        </w:rPr>
        <w:t xml:space="preserve"> </w:t>
      </w:r>
      <w:r w:rsidRPr="000B682A">
        <w:t>опыта</w:t>
      </w:r>
      <w:r w:rsidRPr="000B682A">
        <w:rPr>
          <w:spacing w:val="1"/>
        </w:rPr>
        <w:t xml:space="preserve"> </w:t>
      </w:r>
      <w:r w:rsidRPr="000B682A">
        <w:t>поведения,</w:t>
      </w:r>
      <w:r w:rsidRPr="000B682A">
        <w:rPr>
          <w:spacing w:val="1"/>
        </w:rPr>
        <w:t xml:space="preserve"> </w:t>
      </w:r>
      <w:r w:rsidRPr="000B682A">
        <w:t>опыта</w:t>
      </w:r>
      <w:r w:rsidRPr="000B682A">
        <w:rPr>
          <w:spacing w:val="1"/>
        </w:rPr>
        <w:t xml:space="preserve"> </w:t>
      </w:r>
      <w:r w:rsidRPr="000B682A">
        <w:t>применения сформированных знаний и отношений на практике</w:t>
      </w:r>
      <w:r w:rsidRPr="000B682A">
        <w:rPr>
          <w:spacing w:val="1"/>
        </w:rPr>
        <w:t xml:space="preserve"> </w:t>
      </w:r>
      <w:r w:rsidRPr="000B682A">
        <w:t>(то есть в приобретении ими</w:t>
      </w:r>
      <w:r w:rsidRPr="000B682A">
        <w:rPr>
          <w:spacing w:val="1"/>
        </w:rPr>
        <w:t xml:space="preserve"> </w:t>
      </w:r>
      <w:r w:rsidRPr="000B682A">
        <w:t>опыта</w:t>
      </w:r>
      <w:r w:rsidRPr="000B682A">
        <w:rPr>
          <w:spacing w:val="-4"/>
        </w:rPr>
        <w:t xml:space="preserve"> </w:t>
      </w:r>
      <w:r w:rsidRPr="000B682A">
        <w:t>осуществления</w:t>
      </w:r>
      <w:r w:rsidRPr="000B682A">
        <w:rPr>
          <w:spacing w:val="2"/>
        </w:rPr>
        <w:t xml:space="preserve"> </w:t>
      </w:r>
      <w:r w:rsidRPr="000B682A">
        <w:t>социально</w:t>
      </w:r>
      <w:r w:rsidRPr="000B682A">
        <w:rPr>
          <w:spacing w:val="2"/>
        </w:rPr>
        <w:t xml:space="preserve"> </w:t>
      </w:r>
      <w:r w:rsidRPr="000B682A">
        <w:t>значимых</w:t>
      </w:r>
      <w:r w:rsidRPr="000B682A">
        <w:rPr>
          <w:spacing w:val="-3"/>
        </w:rPr>
        <w:t xml:space="preserve"> </w:t>
      </w:r>
      <w:r w:rsidRPr="000B682A">
        <w:t>дел).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Данная</w:t>
      </w:r>
      <w:r w:rsidRPr="000B682A">
        <w:rPr>
          <w:spacing w:val="1"/>
        </w:rPr>
        <w:t xml:space="preserve"> </w:t>
      </w:r>
      <w:r w:rsidRPr="000B682A">
        <w:t>цель ориентирует</w:t>
      </w:r>
      <w:r w:rsidRPr="000B682A">
        <w:rPr>
          <w:spacing w:val="1"/>
        </w:rPr>
        <w:t xml:space="preserve"> </w:t>
      </w:r>
      <w:r w:rsidRPr="000B682A">
        <w:t>педагогических работников</w:t>
      </w:r>
      <w:r w:rsidRPr="000B682A">
        <w:rPr>
          <w:spacing w:val="1"/>
        </w:rPr>
        <w:t xml:space="preserve"> </w:t>
      </w:r>
      <w:r w:rsidRPr="000B682A">
        <w:t xml:space="preserve">воспитания </w:t>
      </w:r>
      <w:r w:rsidRPr="00292CBE">
        <w:t>МАДОУ «Детский сад №</w:t>
      </w:r>
      <w:r>
        <w:t xml:space="preserve"> 228</w:t>
      </w:r>
      <w:r w:rsidRPr="00292CBE">
        <w:t xml:space="preserve"> комбинированного вида» </w:t>
      </w:r>
      <w:r>
        <w:t>Кир</w:t>
      </w:r>
      <w:r w:rsidRPr="00292CBE">
        <w:t>овского района г.Казани</w:t>
      </w:r>
      <w:r w:rsidRPr="000B682A">
        <w:t xml:space="preserve"> не на</w:t>
      </w:r>
      <w:r w:rsidRPr="000B682A">
        <w:rPr>
          <w:spacing w:val="1"/>
        </w:rPr>
        <w:t xml:space="preserve"> </w:t>
      </w:r>
      <w:r w:rsidRPr="000B682A">
        <w:t>обеспечение</w:t>
      </w:r>
      <w:r w:rsidRPr="000B682A">
        <w:rPr>
          <w:spacing w:val="1"/>
        </w:rPr>
        <w:t xml:space="preserve"> </w:t>
      </w:r>
      <w:r w:rsidRPr="000B682A">
        <w:t>соответствия</w:t>
      </w:r>
      <w:r w:rsidRPr="000B682A">
        <w:rPr>
          <w:spacing w:val="1"/>
        </w:rPr>
        <w:t xml:space="preserve"> </w:t>
      </w:r>
      <w:r w:rsidRPr="000B682A">
        <w:t>личности</w:t>
      </w:r>
      <w:r w:rsidRPr="000B682A">
        <w:rPr>
          <w:spacing w:val="1"/>
        </w:rPr>
        <w:t xml:space="preserve"> </w:t>
      </w:r>
      <w:r w:rsidRPr="000B682A">
        <w:t>воспитанника</w:t>
      </w:r>
      <w:r w:rsidRPr="000B682A">
        <w:rPr>
          <w:spacing w:val="1"/>
        </w:rPr>
        <w:t xml:space="preserve"> </w:t>
      </w:r>
      <w:r w:rsidRPr="000B682A">
        <w:t>единому</w:t>
      </w:r>
      <w:r w:rsidRPr="000B682A">
        <w:rPr>
          <w:spacing w:val="1"/>
        </w:rPr>
        <w:t xml:space="preserve"> </w:t>
      </w:r>
      <w:r w:rsidRPr="000B682A">
        <w:t>уровню</w:t>
      </w:r>
      <w:r w:rsidRPr="000B682A">
        <w:rPr>
          <w:spacing w:val="1"/>
        </w:rPr>
        <w:t xml:space="preserve"> </w:t>
      </w:r>
      <w:r w:rsidRPr="000B682A">
        <w:t>воспитанности,</w:t>
      </w:r>
      <w:r w:rsidRPr="000B682A">
        <w:rPr>
          <w:spacing w:val="1"/>
        </w:rPr>
        <w:t xml:space="preserve"> </w:t>
      </w:r>
      <w:r w:rsidRPr="000B682A">
        <w:t>а</w:t>
      </w:r>
      <w:r w:rsidRPr="000B682A">
        <w:rPr>
          <w:spacing w:val="1"/>
        </w:rPr>
        <w:t xml:space="preserve"> </w:t>
      </w:r>
      <w:r w:rsidRPr="000B682A">
        <w:t>на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обеспечение</w:t>
      </w:r>
      <w:r w:rsidRPr="000B682A">
        <w:rPr>
          <w:spacing w:val="-11"/>
        </w:rPr>
        <w:t xml:space="preserve"> </w:t>
      </w:r>
      <w:r w:rsidRPr="000B682A">
        <w:rPr>
          <w:spacing w:val="-1"/>
        </w:rPr>
        <w:t>позитивной</w:t>
      </w:r>
      <w:r w:rsidRPr="000B682A">
        <w:rPr>
          <w:spacing w:val="-13"/>
        </w:rPr>
        <w:t xml:space="preserve"> </w:t>
      </w:r>
      <w:r w:rsidRPr="000B682A">
        <w:rPr>
          <w:spacing w:val="-1"/>
        </w:rPr>
        <w:t>динамики</w:t>
      </w:r>
      <w:r w:rsidRPr="000B682A">
        <w:rPr>
          <w:spacing w:val="-12"/>
        </w:rPr>
        <w:t xml:space="preserve"> </w:t>
      </w:r>
      <w:r w:rsidRPr="000B682A">
        <w:t>развития</w:t>
      </w:r>
      <w:r w:rsidRPr="000B682A">
        <w:rPr>
          <w:spacing w:val="-14"/>
        </w:rPr>
        <w:t xml:space="preserve"> </w:t>
      </w:r>
      <w:r w:rsidRPr="000B682A">
        <w:t>его</w:t>
      </w:r>
      <w:r w:rsidRPr="000B682A">
        <w:rPr>
          <w:spacing w:val="-9"/>
        </w:rPr>
        <w:t xml:space="preserve"> </w:t>
      </w:r>
      <w:r w:rsidRPr="000B682A">
        <w:t>личности.</w:t>
      </w:r>
      <w:r w:rsidRPr="000B682A">
        <w:rPr>
          <w:spacing w:val="-12"/>
        </w:rPr>
        <w:t xml:space="preserve"> </w:t>
      </w:r>
      <w:r w:rsidRPr="000B682A">
        <w:t>В</w:t>
      </w:r>
      <w:r w:rsidRPr="000B682A">
        <w:rPr>
          <w:spacing w:val="-10"/>
        </w:rPr>
        <w:t xml:space="preserve"> </w:t>
      </w:r>
      <w:r w:rsidRPr="000B682A">
        <w:t>связи</w:t>
      </w:r>
      <w:r w:rsidRPr="000B682A">
        <w:rPr>
          <w:spacing w:val="-13"/>
        </w:rPr>
        <w:t xml:space="preserve"> </w:t>
      </w:r>
      <w:r w:rsidRPr="000B682A">
        <w:t>с</w:t>
      </w:r>
      <w:r w:rsidRPr="000B682A">
        <w:rPr>
          <w:spacing w:val="-11"/>
        </w:rPr>
        <w:t xml:space="preserve"> </w:t>
      </w:r>
      <w:r w:rsidRPr="000B682A">
        <w:t>этим</w:t>
      </w:r>
      <w:r w:rsidRPr="000B682A">
        <w:rPr>
          <w:spacing w:val="-12"/>
        </w:rPr>
        <w:t xml:space="preserve"> </w:t>
      </w:r>
      <w:r w:rsidRPr="000B682A">
        <w:t>важно</w:t>
      </w:r>
      <w:r w:rsidRPr="000B682A">
        <w:rPr>
          <w:spacing w:val="-10"/>
        </w:rPr>
        <w:t xml:space="preserve"> </w:t>
      </w:r>
      <w:r w:rsidRPr="000B682A">
        <w:t>сочетание</w:t>
      </w:r>
      <w:r w:rsidRPr="000B682A">
        <w:rPr>
          <w:spacing w:val="-14"/>
        </w:rPr>
        <w:t xml:space="preserve"> </w:t>
      </w:r>
      <w:r w:rsidRPr="000B682A">
        <w:t>усилий</w:t>
      </w:r>
      <w:r w:rsidRPr="000B682A">
        <w:rPr>
          <w:spacing w:val="-58"/>
        </w:rPr>
        <w:t xml:space="preserve"> </w:t>
      </w:r>
      <w:r w:rsidRPr="000B682A">
        <w:rPr>
          <w:spacing w:val="-1"/>
        </w:rPr>
        <w:t>педагога</w:t>
      </w:r>
      <w:r w:rsidRPr="000B682A">
        <w:rPr>
          <w:spacing w:val="-13"/>
        </w:rPr>
        <w:t xml:space="preserve"> </w:t>
      </w:r>
      <w:r w:rsidRPr="000B682A">
        <w:rPr>
          <w:spacing w:val="-1"/>
        </w:rPr>
        <w:t>по</w:t>
      </w:r>
      <w:r w:rsidRPr="000B682A">
        <w:rPr>
          <w:spacing w:val="-2"/>
        </w:rPr>
        <w:t xml:space="preserve"> </w:t>
      </w:r>
      <w:r w:rsidRPr="000B682A">
        <w:rPr>
          <w:spacing w:val="-1"/>
        </w:rPr>
        <w:t>развитию</w:t>
      </w:r>
      <w:r w:rsidRPr="000B682A">
        <w:rPr>
          <w:spacing w:val="-9"/>
        </w:rPr>
        <w:t xml:space="preserve"> </w:t>
      </w:r>
      <w:r w:rsidRPr="000B682A">
        <w:rPr>
          <w:spacing w:val="-1"/>
        </w:rPr>
        <w:t>личности</w:t>
      </w:r>
      <w:r w:rsidRPr="000B682A">
        <w:rPr>
          <w:spacing w:val="-10"/>
        </w:rPr>
        <w:t xml:space="preserve"> </w:t>
      </w:r>
      <w:r w:rsidRPr="000B682A">
        <w:rPr>
          <w:spacing w:val="-1"/>
        </w:rPr>
        <w:t>воспитанников</w:t>
      </w:r>
      <w:r w:rsidRPr="000B682A">
        <w:rPr>
          <w:spacing w:val="-15"/>
        </w:rPr>
        <w:t xml:space="preserve"> </w:t>
      </w:r>
      <w:r w:rsidRPr="000B682A">
        <w:rPr>
          <w:spacing w:val="-1"/>
        </w:rPr>
        <w:t>и</w:t>
      </w:r>
      <w:r w:rsidRPr="000B682A">
        <w:rPr>
          <w:spacing w:val="-6"/>
        </w:rPr>
        <w:t xml:space="preserve"> </w:t>
      </w:r>
      <w:r w:rsidRPr="000B682A">
        <w:rPr>
          <w:spacing w:val="-1"/>
        </w:rPr>
        <w:t>усилий</w:t>
      </w:r>
      <w:r w:rsidRPr="000B682A">
        <w:rPr>
          <w:spacing w:val="-7"/>
        </w:rPr>
        <w:t xml:space="preserve"> </w:t>
      </w:r>
      <w:r w:rsidRPr="000B682A">
        <w:t>самого</w:t>
      </w:r>
      <w:r w:rsidRPr="000B682A">
        <w:rPr>
          <w:spacing w:val="-7"/>
        </w:rPr>
        <w:t xml:space="preserve"> </w:t>
      </w:r>
      <w:r w:rsidRPr="000B682A">
        <w:t>ребенка</w:t>
      </w:r>
      <w:r w:rsidRPr="000B682A">
        <w:rPr>
          <w:spacing w:val="-9"/>
        </w:rPr>
        <w:t xml:space="preserve"> </w:t>
      </w:r>
      <w:r w:rsidRPr="000B682A">
        <w:t>по</w:t>
      </w:r>
      <w:r w:rsidRPr="000B682A">
        <w:rPr>
          <w:spacing w:val="-7"/>
        </w:rPr>
        <w:t xml:space="preserve"> </w:t>
      </w:r>
      <w:r w:rsidRPr="000B682A">
        <w:t>своему</w:t>
      </w:r>
      <w:r w:rsidRPr="000B682A">
        <w:rPr>
          <w:spacing w:val="-17"/>
        </w:rPr>
        <w:t xml:space="preserve"> </w:t>
      </w:r>
      <w:r w:rsidRPr="000B682A">
        <w:t>саморазвитию.</w:t>
      </w:r>
      <w:r w:rsidRPr="000B682A">
        <w:rPr>
          <w:spacing w:val="-58"/>
        </w:rPr>
        <w:t xml:space="preserve"> </w:t>
      </w:r>
      <w:r w:rsidRPr="000B682A">
        <w:t>Их сотрудничество, партнерские отношения являются важным фактором успеха в достижении</w:t>
      </w:r>
      <w:r w:rsidRPr="000B682A">
        <w:rPr>
          <w:spacing w:val="1"/>
        </w:rPr>
        <w:t xml:space="preserve"> </w:t>
      </w:r>
      <w:r w:rsidRPr="000B682A">
        <w:t>цели.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Конкретизация</w:t>
      </w:r>
      <w:r w:rsidRPr="000B682A">
        <w:rPr>
          <w:spacing w:val="1"/>
        </w:rPr>
        <w:t xml:space="preserve"> </w:t>
      </w:r>
      <w:r w:rsidRPr="000B682A">
        <w:t>общей</w:t>
      </w:r>
      <w:r w:rsidRPr="000B682A">
        <w:rPr>
          <w:spacing w:val="1"/>
        </w:rPr>
        <w:t xml:space="preserve"> </w:t>
      </w:r>
      <w:r w:rsidRPr="000B682A">
        <w:t>цели</w:t>
      </w:r>
      <w:r w:rsidRPr="000B682A">
        <w:rPr>
          <w:spacing w:val="1"/>
        </w:rPr>
        <w:t xml:space="preserve"> </w:t>
      </w:r>
      <w:r w:rsidRPr="000B682A">
        <w:t>воспитания,</w:t>
      </w:r>
      <w:r w:rsidRPr="000B682A">
        <w:rPr>
          <w:spacing w:val="1"/>
        </w:rPr>
        <w:t xml:space="preserve"> </w:t>
      </w:r>
      <w:r w:rsidRPr="000B682A">
        <w:t>применительно</w:t>
      </w:r>
      <w:r w:rsidRPr="000B682A">
        <w:rPr>
          <w:spacing w:val="1"/>
        </w:rPr>
        <w:t xml:space="preserve"> </w:t>
      </w:r>
      <w:r w:rsidRPr="000B682A">
        <w:t>к</w:t>
      </w:r>
      <w:r w:rsidRPr="000B682A">
        <w:rPr>
          <w:spacing w:val="1"/>
        </w:rPr>
        <w:t xml:space="preserve"> </w:t>
      </w:r>
      <w:r w:rsidRPr="000B682A">
        <w:t>возрастным</w:t>
      </w:r>
      <w:r w:rsidRPr="000B682A">
        <w:rPr>
          <w:spacing w:val="1"/>
        </w:rPr>
        <w:t xml:space="preserve"> </w:t>
      </w:r>
      <w:r w:rsidRPr="000B682A">
        <w:t>особенностям</w:t>
      </w:r>
      <w:r w:rsidRPr="000B682A">
        <w:rPr>
          <w:spacing w:val="1"/>
        </w:rPr>
        <w:t xml:space="preserve"> </w:t>
      </w:r>
      <w:r w:rsidRPr="000B682A">
        <w:t>воспитанников, позволяет выделить в ней следующие задачи, выполнение которых необходимо</w:t>
      </w:r>
      <w:r w:rsidRPr="000B682A">
        <w:rPr>
          <w:spacing w:val="1"/>
        </w:rPr>
        <w:t xml:space="preserve"> </w:t>
      </w:r>
      <w:r w:rsidRPr="000B682A">
        <w:t>реализовывать</w:t>
      </w:r>
      <w:r w:rsidRPr="000B682A">
        <w:rPr>
          <w:spacing w:val="1"/>
        </w:rPr>
        <w:t xml:space="preserve"> </w:t>
      </w:r>
      <w:r w:rsidRPr="000B682A">
        <w:t>на</w:t>
      </w:r>
      <w:r w:rsidRPr="000B682A">
        <w:rPr>
          <w:spacing w:val="-4"/>
        </w:rPr>
        <w:t xml:space="preserve"> </w:t>
      </w:r>
      <w:r w:rsidRPr="000B682A">
        <w:t>разных</w:t>
      </w:r>
      <w:r w:rsidRPr="000B682A">
        <w:rPr>
          <w:spacing w:val="-3"/>
        </w:rPr>
        <w:t xml:space="preserve"> </w:t>
      </w:r>
      <w:r w:rsidRPr="000B682A">
        <w:t>этапах</w:t>
      </w:r>
      <w:r w:rsidRPr="000B682A">
        <w:rPr>
          <w:spacing w:val="-4"/>
        </w:rPr>
        <w:t xml:space="preserve"> </w:t>
      </w:r>
      <w:r w:rsidRPr="000B682A">
        <w:t>дошкольного</w:t>
      </w:r>
      <w:r w:rsidRPr="000B682A">
        <w:rPr>
          <w:spacing w:val="2"/>
        </w:rPr>
        <w:t xml:space="preserve"> </w:t>
      </w:r>
      <w:r w:rsidRPr="000B682A">
        <w:t>образования</w:t>
      </w:r>
      <w:r w:rsidRPr="000B682A">
        <w:rPr>
          <w:spacing w:val="-3"/>
        </w:rPr>
        <w:t xml:space="preserve"> </w:t>
      </w:r>
      <w:r w:rsidRPr="000B682A">
        <w:t>детей</w:t>
      </w:r>
      <w:r w:rsidRPr="000B682A">
        <w:rPr>
          <w:spacing w:val="-2"/>
        </w:rPr>
        <w:t xml:space="preserve"> </w:t>
      </w:r>
      <w:r w:rsidRPr="000B682A">
        <w:t>от</w:t>
      </w:r>
      <w:r w:rsidRPr="000B682A">
        <w:rPr>
          <w:spacing w:val="-3"/>
        </w:rPr>
        <w:t xml:space="preserve"> </w:t>
      </w:r>
      <w:r w:rsidRPr="000B682A">
        <w:t>1 года до</w:t>
      </w:r>
      <w:r w:rsidRPr="000B682A">
        <w:rPr>
          <w:spacing w:val="2"/>
        </w:rPr>
        <w:t xml:space="preserve"> </w:t>
      </w:r>
      <w:r w:rsidRPr="000B682A">
        <w:t>7-ми</w:t>
      </w:r>
      <w:r w:rsidRPr="000B682A">
        <w:rPr>
          <w:spacing w:val="2"/>
        </w:rPr>
        <w:t xml:space="preserve"> </w:t>
      </w:r>
      <w:r w:rsidRPr="000B682A">
        <w:t>лет:</w:t>
      </w:r>
    </w:p>
    <w:p w:rsidR="0089579B" w:rsidRPr="000B682A" w:rsidRDefault="0089579B" w:rsidP="00DA2435">
      <w:pPr>
        <w:pStyle w:val="ListParagraph"/>
        <w:numPr>
          <w:ilvl w:val="1"/>
          <w:numId w:val="59"/>
        </w:numPr>
        <w:ind w:left="142" w:right="-10" w:firstLine="284"/>
      </w:pPr>
      <w:r w:rsidRPr="000B682A">
        <w:t>создавать благоприятные условия для гармоничного развития каждого ребенка в</w:t>
      </w:r>
      <w:r w:rsidRPr="000B682A">
        <w:rPr>
          <w:spacing w:val="1"/>
        </w:rPr>
        <w:t xml:space="preserve"> </w:t>
      </w:r>
      <w:r w:rsidRPr="000B682A">
        <w:t>соответствии</w:t>
      </w:r>
      <w:r w:rsidRPr="000B682A">
        <w:rPr>
          <w:spacing w:val="-12"/>
        </w:rPr>
        <w:t xml:space="preserve"> </w:t>
      </w:r>
      <w:r w:rsidRPr="000B682A">
        <w:t>с</w:t>
      </w:r>
      <w:r w:rsidRPr="000B682A">
        <w:rPr>
          <w:spacing w:val="-8"/>
        </w:rPr>
        <w:t xml:space="preserve"> </w:t>
      </w:r>
      <w:r w:rsidRPr="000B682A">
        <w:t>его</w:t>
      </w:r>
      <w:r w:rsidRPr="000B682A">
        <w:rPr>
          <w:spacing w:val="-7"/>
        </w:rPr>
        <w:t xml:space="preserve"> </w:t>
      </w:r>
      <w:r w:rsidRPr="000B682A">
        <w:t>возрастными,</w:t>
      </w:r>
      <w:r w:rsidRPr="000B682A">
        <w:rPr>
          <w:spacing w:val="-7"/>
        </w:rPr>
        <w:t xml:space="preserve"> </w:t>
      </w:r>
      <w:r w:rsidRPr="000B682A">
        <w:t>гендерными,</w:t>
      </w:r>
      <w:r w:rsidRPr="000B682A">
        <w:rPr>
          <w:spacing w:val="-9"/>
        </w:rPr>
        <w:t xml:space="preserve"> </w:t>
      </w:r>
      <w:r w:rsidRPr="000B682A">
        <w:t>индивидуальными</w:t>
      </w:r>
      <w:r w:rsidRPr="000B682A">
        <w:rPr>
          <w:spacing w:val="-11"/>
        </w:rPr>
        <w:t xml:space="preserve"> </w:t>
      </w:r>
      <w:r w:rsidRPr="000B682A">
        <w:t>особенностями</w:t>
      </w:r>
      <w:r w:rsidRPr="000B682A">
        <w:rPr>
          <w:spacing w:val="-11"/>
        </w:rPr>
        <w:t xml:space="preserve"> </w:t>
      </w:r>
      <w:r w:rsidRPr="000B682A">
        <w:t>и</w:t>
      </w:r>
      <w:r w:rsidRPr="000B682A">
        <w:rPr>
          <w:spacing w:val="-11"/>
        </w:rPr>
        <w:t xml:space="preserve"> </w:t>
      </w:r>
      <w:r w:rsidRPr="000B682A">
        <w:t>склонностями;</w:t>
      </w:r>
    </w:p>
    <w:p w:rsidR="0089579B" w:rsidRPr="000B682A" w:rsidRDefault="0089579B" w:rsidP="00DA2435">
      <w:pPr>
        <w:pStyle w:val="ListParagraph"/>
        <w:numPr>
          <w:ilvl w:val="1"/>
          <w:numId w:val="59"/>
        </w:numPr>
        <w:ind w:left="142" w:right="-10" w:firstLine="284"/>
      </w:pPr>
      <w:r w:rsidRPr="000B682A">
        <w:t>формировать общую культуру личности ребенка, в том числе ценности здорового</w:t>
      </w:r>
      <w:r w:rsidRPr="000B682A">
        <w:rPr>
          <w:spacing w:val="1"/>
        </w:rPr>
        <w:t xml:space="preserve"> </w:t>
      </w:r>
      <w:r w:rsidRPr="000B682A">
        <w:t>образа</w:t>
      </w:r>
      <w:r w:rsidRPr="000B682A">
        <w:rPr>
          <w:spacing w:val="1"/>
        </w:rPr>
        <w:t xml:space="preserve"> </w:t>
      </w:r>
      <w:r w:rsidRPr="000B682A">
        <w:t>жизни,</w:t>
      </w:r>
      <w:r w:rsidRPr="000B682A">
        <w:rPr>
          <w:spacing w:val="1"/>
        </w:rPr>
        <w:t xml:space="preserve"> </w:t>
      </w:r>
      <w:r w:rsidRPr="000B682A">
        <w:t>инициативности,</w:t>
      </w:r>
      <w:r w:rsidRPr="000B682A">
        <w:rPr>
          <w:spacing w:val="1"/>
        </w:rPr>
        <w:t xml:space="preserve"> </w:t>
      </w:r>
      <w:r w:rsidRPr="000B682A">
        <w:t>самостоятельности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ответственности,</w:t>
      </w:r>
      <w:r w:rsidRPr="000B682A">
        <w:rPr>
          <w:spacing w:val="1"/>
        </w:rPr>
        <w:t xml:space="preserve"> </w:t>
      </w:r>
      <w:r w:rsidRPr="000B682A">
        <w:t>активной</w:t>
      </w:r>
      <w:r w:rsidRPr="000B682A">
        <w:rPr>
          <w:spacing w:val="1"/>
        </w:rPr>
        <w:t xml:space="preserve"> </w:t>
      </w:r>
      <w:r w:rsidRPr="000B682A">
        <w:t>жизненной</w:t>
      </w:r>
      <w:r w:rsidRPr="000B682A">
        <w:rPr>
          <w:spacing w:val="1"/>
        </w:rPr>
        <w:t xml:space="preserve"> </w:t>
      </w:r>
      <w:r w:rsidRPr="000B682A">
        <w:t>позиции;</w:t>
      </w:r>
    </w:p>
    <w:p w:rsidR="0089579B" w:rsidRPr="000B682A" w:rsidRDefault="0089579B" w:rsidP="00DA2435">
      <w:pPr>
        <w:pStyle w:val="ListParagraph"/>
        <w:numPr>
          <w:ilvl w:val="1"/>
          <w:numId w:val="59"/>
        </w:numPr>
        <w:ind w:left="142" w:right="-10" w:firstLine="284"/>
      </w:pPr>
      <w:r w:rsidRPr="000B682A">
        <w:t>развивать</w:t>
      </w:r>
      <w:r w:rsidRPr="000B682A">
        <w:rPr>
          <w:spacing w:val="-5"/>
        </w:rPr>
        <w:t xml:space="preserve"> </w:t>
      </w:r>
      <w:r w:rsidRPr="000B682A">
        <w:t>способности</w:t>
      </w:r>
      <w:r w:rsidRPr="000B682A">
        <w:rPr>
          <w:spacing w:val="-1"/>
        </w:rPr>
        <w:t xml:space="preserve"> </w:t>
      </w:r>
      <w:r w:rsidRPr="000B682A">
        <w:t>и</w:t>
      </w:r>
      <w:r w:rsidRPr="000B682A">
        <w:rPr>
          <w:spacing w:val="-6"/>
        </w:rPr>
        <w:t xml:space="preserve"> </w:t>
      </w:r>
      <w:r w:rsidRPr="000B682A">
        <w:t>творческий</w:t>
      </w:r>
      <w:r w:rsidRPr="000B682A">
        <w:rPr>
          <w:spacing w:val="-6"/>
        </w:rPr>
        <w:t xml:space="preserve"> </w:t>
      </w:r>
      <w:r w:rsidRPr="000B682A">
        <w:t>потенциал</w:t>
      </w:r>
      <w:r w:rsidRPr="000B682A">
        <w:rPr>
          <w:spacing w:val="-2"/>
        </w:rPr>
        <w:t xml:space="preserve"> </w:t>
      </w:r>
      <w:r w:rsidRPr="000B682A">
        <w:t>каждого</w:t>
      </w:r>
      <w:r w:rsidRPr="000B682A">
        <w:rPr>
          <w:spacing w:val="2"/>
        </w:rPr>
        <w:t xml:space="preserve"> </w:t>
      </w:r>
      <w:r w:rsidRPr="000B682A">
        <w:t>ребенка;</w:t>
      </w:r>
    </w:p>
    <w:p w:rsidR="0089579B" w:rsidRPr="000B682A" w:rsidRDefault="0089579B" w:rsidP="00DA2435">
      <w:pPr>
        <w:pStyle w:val="ListParagraph"/>
        <w:numPr>
          <w:ilvl w:val="1"/>
          <w:numId w:val="59"/>
        </w:numPr>
        <w:ind w:left="142" w:right="-10" w:firstLine="284"/>
      </w:pPr>
      <w:r w:rsidRPr="000B682A">
        <w:t>развивать социальные, нравственные, физические, интеллектуальные, эстетические</w:t>
      </w:r>
      <w:r w:rsidRPr="000B682A">
        <w:rPr>
          <w:spacing w:val="1"/>
        </w:rPr>
        <w:t xml:space="preserve"> </w:t>
      </w:r>
      <w:r w:rsidRPr="000B682A">
        <w:t>качества;</w:t>
      </w:r>
    </w:p>
    <w:p w:rsidR="0089579B" w:rsidRPr="000B682A" w:rsidRDefault="0089579B" w:rsidP="00DA2435">
      <w:pPr>
        <w:pStyle w:val="ListParagraph"/>
        <w:numPr>
          <w:ilvl w:val="1"/>
          <w:numId w:val="59"/>
        </w:numPr>
        <w:ind w:left="142" w:right="-10" w:firstLine="284"/>
      </w:pPr>
      <w:r w:rsidRPr="000B682A">
        <w:t>организовывать</w:t>
      </w:r>
      <w:r w:rsidRPr="000B682A">
        <w:rPr>
          <w:spacing w:val="1"/>
        </w:rPr>
        <w:t xml:space="preserve"> </w:t>
      </w:r>
      <w:r w:rsidRPr="000B682A">
        <w:t>содержательное</w:t>
      </w:r>
      <w:r w:rsidRPr="000B682A">
        <w:rPr>
          <w:spacing w:val="1"/>
        </w:rPr>
        <w:t xml:space="preserve"> </w:t>
      </w:r>
      <w:r w:rsidRPr="000B682A">
        <w:t>взаимодействие</w:t>
      </w:r>
      <w:r w:rsidRPr="000B682A">
        <w:rPr>
          <w:spacing w:val="1"/>
        </w:rPr>
        <w:t xml:space="preserve"> </w:t>
      </w:r>
      <w:r w:rsidRPr="000B682A">
        <w:t>ребенка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t>другими</w:t>
      </w:r>
      <w:r w:rsidRPr="000B682A">
        <w:rPr>
          <w:spacing w:val="1"/>
        </w:rPr>
        <w:t xml:space="preserve"> </w:t>
      </w:r>
      <w:r w:rsidRPr="000B682A">
        <w:t>детьми,</w:t>
      </w:r>
      <w:r w:rsidRPr="000B682A">
        <w:rPr>
          <w:spacing w:val="1"/>
        </w:rPr>
        <w:t xml:space="preserve"> </w:t>
      </w:r>
      <w:r w:rsidRPr="000B682A">
        <w:t>взрослыми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окружающим</w:t>
      </w:r>
      <w:r w:rsidRPr="000B682A">
        <w:rPr>
          <w:spacing w:val="1"/>
        </w:rPr>
        <w:t xml:space="preserve"> </w:t>
      </w:r>
      <w:r w:rsidRPr="000B682A">
        <w:t>миром</w:t>
      </w:r>
      <w:r w:rsidRPr="000B682A">
        <w:rPr>
          <w:spacing w:val="1"/>
        </w:rPr>
        <w:t xml:space="preserve"> </w:t>
      </w:r>
      <w:r w:rsidRPr="000B682A">
        <w:t>на</w:t>
      </w:r>
      <w:r w:rsidRPr="000B682A">
        <w:rPr>
          <w:spacing w:val="1"/>
        </w:rPr>
        <w:t xml:space="preserve"> </w:t>
      </w:r>
      <w:r w:rsidRPr="000B682A">
        <w:t>основе</w:t>
      </w:r>
      <w:r w:rsidRPr="000B682A">
        <w:rPr>
          <w:spacing w:val="1"/>
        </w:rPr>
        <w:t xml:space="preserve"> </w:t>
      </w:r>
      <w:r w:rsidRPr="000B682A">
        <w:t>гуманистических</w:t>
      </w:r>
      <w:r w:rsidRPr="000B682A">
        <w:rPr>
          <w:spacing w:val="1"/>
        </w:rPr>
        <w:t xml:space="preserve"> </w:t>
      </w:r>
      <w:r w:rsidRPr="000B682A">
        <w:t>ценностей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идеалов,</w:t>
      </w:r>
      <w:r w:rsidRPr="000B682A">
        <w:rPr>
          <w:spacing w:val="1"/>
        </w:rPr>
        <w:t xml:space="preserve"> </w:t>
      </w:r>
      <w:r w:rsidRPr="000B682A">
        <w:t>прав</w:t>
      </w:r>
      <w:r w:rsidRPr="000B682A">
        <w:rPr>
          <w:spacing w:val="1"/>
        </w:rPr>
        <w:t xml:space="preserve"> </w:t>
      </w:r>
      <w:r w:rsidRPr="000B682A">
        <w:t>свободного</w:t>
      </w:r>
      <w:r w:rsidRPr="000B682A">
        <w:rPr>
          <w:spacing w:val="1"/>
        </w:rPr>
        <w:t xml:space="preserve"> </w:t>
      </w:r>
      <w:r w:rsidRPr="000B682A">
        <w:t>человека;</w:t>
      </w:r>
    </w:p>
    <w:p w:rsidR="0089579B" w:rsidRPr="000B682A" w:rsidRDefault="0089579B" w:rsidP="00DA2435">
      <w:pPr>
        <w:pStyle w:val="ListParagraph"/>
        <w:numPr>
          <w:ilvl w:val="1"/>
          <w:numId w:val="59"/>
        </w:numPr>
        <w:ind w:left="142" w:right="-10" w:firstLine="284"/>
      </w:pPr>
      <w:r w:rsidRPr="000B682A">
        <w:t>воспитывать у детей чувства любви к Родине, гордости за ее достижения на основе</w:t>
      </w:r>
      <w:r w:rsidRPr="000B682A">
        <w:rPr>
          <w:spacing w:val="1"/>
        </w:rPr>
        <w:t xml:space="preserve"> </w:t>
      </w:r>
      <w:r w:rsidRPr="000B682A">
        <w:t>духовно-нравственных и социокультурных ценностей и принятых в обществе правил и норм</w:t>
      </w:r>
      <w:r w:rsidRPr="000B682A">
        <w:rPr>
          <w:spacing w:val="1"/>
        </w:rPr>
        <w:t xml:space="preserve"> </w:t>
      </w:r>
      <w:r w:rsidRPr="000B682A">
        <w:t>поведения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-1"/>
        </w:rPr>
        <w:t xml:space="preserve"> </w:t>
      </w:r>
      <w:r w:rsidRPr="000B682A">
        <w:t>интересах</w:t>
      </w:r>
      <w:r w:rsidRPr="000B682A">
        <w:rPr>
          <w:spacing w:val="-3"/>
        </w:rPr>
        <w:t xml:space="preserve"> </w:t>
      </w:r>
      <w:r w:rsidRPr="000B682A">
        <w:t>человека,</w:t>
      </w:r>
      <w:r w:rsidRPr="000B682A">
        <w:rPr>
          <w:spacing w:val="-1"/>
        </w:rPr>
        <w:t xml:space="preserve"> </w:t>
      </w:r>
      <w:r w:rsidRPr="000B682A">
        <w:t>семьи,</w:t>
      </w:r>
      <w:r w:rsidRPr="000B682A">
        <w:rPr>
          <w:spacing w:val="-1"/>
        </w:rPr>
        <w:t xml:space="preserve"> </w:t>
      </w:r>
      <w:r w:rsidRPr="000B682A">
        <w:t>общества;</w:t>
      </w:r>
    </w:p>
    <w:p w:rsidR="0089579B" w:rsidRPr="000B682A" w:rsidRDefault="0089579B" w:rsidP="00DA2435">
      <w:pPr>
        <w:pStyle w:val="ListParagraph"/>
        <w:numPr>
          <w:ilvl w:val="1"/>
          <w:numId w:val="59"/>
        </w:numPr>
        <w:ind w:left="142" w:right="-10" w:firstLine="284"/>
      </w:pPr>
      <w:r w:rsidRPr="000B682A">
        <w:t>воспитывать</w:t>
      </w:r>
      <w:r w:rsidRPr="000B682A">
        <w:rPr>
          <w:spacing w:val="1"/>
        </w:rPr>
        <w:t xml:space="preserve"> </w:t>
      </w:r>
      <w:r w:rsidRPr="000B682A">
        <w:t>у</w:t>
      </w:r>
      <w:r w:rsidRPr="000B682A">
        <w:rPr>
          <w:spacing w:val="1"/>
        </w:rPr>
        <w:t xml:space="preserve"> </w:t>
      </w:r>
      <w:r w:rsidRPr="000B682A">
        <w:t>ребенка</w:t>
      </w:r>
      <w:r w:rsidRPr="000B682A">
        <w:rPr>
          <w:spacing w:val="1"/>
        </w:rPr>
        <w:t xml:space="preserve"> </w:t>
      </w:r>
      <w:r w:rsidRPr="000B682A">
        <w:t>чувства</w:t>
      </w:r>
      <w:r w:rsidRPr="000B682A">
        <w:rPr>
          <w:spacing w:val="1"/>
        </w:rPr>
        <w:t xml:space="preserve"> </w:t>
      </w:r>
      <w:r w:rsidRPr="000B682A">
        <w:t>собственного</w:t>
      </w:r>
      <w:r w:rsidRPr="000B682A">
        <w:rPr>
          <w:spacing w:val="1"/>
        </w:rPr>
        <w:t xml:space="preserve"> </w:t>
      </w:r>
      <w:r w:rsidRPr="000B682A">
        <w:t>достоинства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процессе</w:t>
      </w:r>
      <w:r w:rsidRPr="000B682A">
        <w:rPr>
          <w:spacing w:val="1"/>
        </w:rPr>
        <w:t xml:space="preserve"> </w:t>
      </w:r>
      <w:r w:rsidRPr="000B682A">
        <w:t>освоения</w:t>
      </w:r>
      <w:r w:rsidRPr="000B682A">
        <w:rPr>
          <w:spacing w:val="1"/>
        </w:rPr>
        <w:t xml:space="preserve"> </w:t>
      </w:r>
      <w:r w:rsidRPr="000B682A">
        <w:t>разных видов социальной культуры, в том числе и многонациональной культуры народов России</w:t>
      </w:r>
      <w:r w:rsidRPr="000B682A">
        <w:rPr>
          <w:spacing w:val="-57"/>
        </w:rPr>
        <w:t xml:space="preserve"> </w:t>
      </w:r>
      <w:r w:rsidRPr="000B682A">
        <w:t>и</w:t>
      </w:r>
      <w:r w:rsidRPr="000B682A">
        <w:rPr>
          <w:spacing w:val="2"/>
        </w:rPr>
        <w:t xml:space="preserve"> </w:t>
      </w:r>
      <w:r w:rsidRPr="000B682A">
        <w:t>мира,</w:t>
      </w:r>
      <w:r w:rsidRPr="000B682A">
        <w:rPr>
          <w:spacing w:val="4"/>
        </w:rPr>
        <w:t xml:space="preserve"> </w:t>
      </w:r>
      <w:r w:rsidRPr="000B682A">
        <w:t>умения</w:t>
      </w:r>
      <w:r w:rsidRPr="000B682A">
        <w:rPr>
          <w:spacing w:val="1"/>
        </w:rPr>
        <w:t xml:space="preserve"> </w:t>
      </w:r>
      <w:r w:rsidRPr="000B682A">
        <w:t>общаться</w:t>
      </w:r>
      <w:r w:rsidRPr="000B682A">
        <w:rPr>
          <w:spacing w:val="2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t>разными</w:t>
      </w:r>
      <w:r w:rsidRPr="000B682A">
        <w:rPr>
          <w:spacing w:val="2"/>
        </w:rPr>
        <w:t xml:space="preserve"> </w:t>
      </w:r>
      <w:r w:rsidRPr="000B682A">
        <w:t>людьми;</w:t>
      </w:r>
    </w:p>
    <w:p w:rsidR="0089579B" w:rsidRDefault="0089579B" w:rsidP="00DA2435">
      <w:pPr>
        <w:pStyle w:val="ListParagraph"/>
        <w:numPr>
          <w:ilvl w:val="1"/>
          <w:numId w:val="59"/>
        </w:numPr>
        <w:ind w:left="142" w:right="-10" w:firstLine="284"/>
      </w:pPr>
      <w:r w:rsidRPr="000B682A">
        <w:t>объединять</w:t>
      </w:r>
      <w:r w:rsidRPr="000B682A">
        <w:rPr>
          <w:spacing w:val="1"/>
        </w:rPr>
        <w:t xml:space="preserve"> </w:t>
      </w:r>
      <w:r w:rsidRPr="000B682A">
        <w:t>воспитательные</w:t>
      </w:r>
      <w:r w:rsidRPr="000B682A">
        <w:rPr>
          <w:spacing w:val="1"/>
        </w:rPr>
        <w:t xml:space="preserve"> </w:t>
      </w:r>
      <w:r w:rsidRPr="000B682A">
        <w:t>ресурсы</w:t>
      </w:r>
      <w:r w:rsidRPr="000B682A">
        <w:rPr>
          <w:spacing w:val="61"/>
        </w:rPr>
        <w:t xml:space="preserve"> </w:t>
      </w:r>
      <w:r w:rsidRPr="000B682A">
        <w:t xml:space="preserve">семьи и воспитания </w:t>
      </w:r>
      <w:r w:rsidRPr="00292CBE">
        <w:t>МАДОУ «Детский сад №</w:t>
      </w:r>
      <w:r>
        <w:t xml:space="preserve"> 228</w:t>
      </w:r>
      <w:r w:rsidRPr="00292CBE">
        <w:t xml:space="preserve"> комбинированного вида» </w:t>
      </w:r>
      <w:r>
        <w:t>Кир</w:t>
      </w:r>
      <w:r w:rsidRPr="00292CBE">
        <w:t>овского района г.Казани</w:t>
      </w:r>
      <w:r w:rsidRPr="000B682A">
        <w:t xml:space="preserve"> на</w:t>
      </w:r>
      <w:r w:rsidRPr="000B682A">
        <w:rPr>
          <w:spacing w:val="1"/>
        </w:rPr>
        <w:t xml:space="preserve"> </w:t>
      </w:r>
      <w:r w:rsidRPr="000B682A">
        <w:t>основе</w:t>
      </w:r>
      <w:r w:rsidRPr="000B682A">
        <w:rPr>
          <w:spacing w:val="-5"/>
        </w:rPr>
        <w:t xml:space="preserve"> </w:t>
      </w:r>
      <w:r w:rsidRPr="000B682A">
        <w:t>традиционных</w:t>
      </w:r>
      <w:r w:rsidRPr="000B682A">
        <w:rPr>
          <w:spacing w:val="-3"/>
        </w:rPr>
        <w:t xml:space="preserve"> </w:t>
      </w:r>
      <w:r w:rsidRPr="000B682A">
        <w:t>духовно-нравственных</w:t>
      </w:r>
      <w:r w:rsidRPr="000B682A">
        <w:rPr>
          <w:spacing w:val="-3"/>
        </w:rPr>
        <w:t xml:space="preserve"> </w:t>
      </w:r>
      <w:r w:rsidRPr="000B682A">
        <w:t>ценностей</w:t>
      </w:r>
      <w:r w:rsidRPr="000B682A">
        <w:rPr>
          <w:spacing w:val="-2"/>
        </w:rPr>
        <w:t xml:space="preserve"> </w:t>
      </w:r>
      <w:r w:rsidRPr="000B682A">
        <w:t>семьи</w:t>
      </w:r>
      <w:r w:rsidRPr="000B682A">
        <w:rPr>
          <w:spacing w:val="-2"/>
        </w:rPr>
        <w:t xml:space="preserve"> </w:t>
      </w:r>
      <w:r w:rsidRPr="000B682A">
        <w:t>и</w:t>
      </w:r>
      <w:r w:rsidRPr="000B682A">
        <w:rPr>
          <w:spacing w:val="-7"/>
        </w:rPr>
        <w:t xml:space="preserve"> </w:t>
      </w:r>
      <w:r w:rsidRPr="000B682A">
        <w:t>общества;</w:t>
      </w:r>
    </w:p>
    <w:p w:rsidR="0089579B" w:rsidRPr="000B682A" w:rsidRDefault="0089579B" w:rsidP="00DA2435">
      <w:pPr>
        <w:pStyle w:val="ListParagraph"/>
        <w:numPr>
          <w:ilvl w:val="1"/>
          <w:numId w:val="59"/>
        </w:numPr>
        <w:ind w:left="142" w:right="-10" w:firstLine="284"/>
      </w:pPr>
      <w:r w:rsidRPr="000B682A">
        <w:t>устанавливать</w:t>
      </w:r>
      <w:r w:rsidRPr="00DA2435">
        <w:rPr>
          <w:spacing w:val="1"/>
        </w:rPr>
        <w:t xml:space="preserve"> </w:t>
      </w:r>
      <w:r w:rsidRPr="000B682A">
        <w:t>партнерские</w:t>
      </w:r>
      <w:r w:rsidRPr="00DA2435">
        <w:rPr>
          <w:spacing w:val="1"/>
        </w:rPr>
        <w:t xml:space="preserve"> </w:t>
      </w:r>
      <w:r w:rsidRPr="000B682A">
        <w:t>взаимоотношения</w:t>
      </w:r>
      <w:r w:rsidRPr="00DA2435">
        <w:rPr>
          <w:spacing w:val="1"/>
        </w:rPr>
        <w:t xml:space="preserve"> </w:t>
      </w:r>
      <w:r>
        <w:t>МАДОУ «Детский сад № 228</w:t>
      </w:r>
      <w:r w:rsidRPr="00292CBE">
        <w:t xml:space="preserve"> комбинированного вида» </w:t>
      </w:r>
      <w:r>
        <w:t>Кир</w:t>
      </w:r>
      <w:r w:rsidRPr="00292CBE">
        <w:t>овского района г.Казани</w:t>
      </w:r>
      <w:r w:rsidRPr="000B682A">
        <w:t xml:space="preserve"> с</w:t>
      </w:r>
      <w:r w:rsidRPr="00DA2435">
        <w:rPr>
          <w:spacing w:val="1"/>
        </w:rPr>
        <w:t xml:space="preserve"> </w:t>
      </w:r>
      <w:r w:rsidRPr="000B682A">
        <w:t>семьей,</w:t>
      </w:r>
      <w:r w:rsidRPr="00DA2435">
        <w:rPr>
          <w:spacing w:val="1"/>
        </w:rPr>
        <w:t xml:space="preserve"> </w:t>
      </w:r>
      <w:r w:rsidRPr="000B682A">
        <w:t>оказывать</w:t>
      </w:r>
      <w:r w:rsidRPr="00DA2435">
        <w:rPr>
          <w:spacing w:val="1"/>
        </w:rPr>
        <w:t xml:space="preserve"> </w:t>
      </w:r>
      <w:r w:rsidRPr="000B682A">
        <w:t>ей</w:t>
      </w:r>
      <w:r w:rsidRPr="00DA2435">
        <w:rPr>
          <w:spacing w:val="1"/>
        </w:rPr>
        <w:t xml:space="preserve"> </w:t>
      </w:r>
      <w:r w:rsidRPr="000B682A">
        <w:t>психолого-педагогическую</w:t>
      </w:r>
      <w:r w:rsidRPr="00DA2435">
        <w:rPr>
          <w:spacing w:val="1"/>
        </w:rPr>
        <w:t xml:space="preserve"> </w:t>
      </w:r>
      <w:r w:rsidRPr="000B682A">
        <w:t>поддержку,</w:t>
      </w:r>
      <w:r w:rsidRPr="00DA2435">
        <w:rPr>
          <w:spacing w:val="1"/>
        </w:rPr>
        <w:t xml:space="preserve"> </w:t>
      </w:r>
      <w:r w:rsidRPr="000B682A">
        <w:t>повышать</w:t>
      </w:r>
      <w:r w:rsidRPr="00DA2435">
        <w:rPr>
          <w:spacing w:val="1"/>
        </w:rPr>
        <w:t xml:space="preserve"> </w:t>
      </w:r>
      <w:r w:rsidRPr="000B682A">
        <w:t>компетентность</w:t>
      </w:r>
      <w:r w:rsidRPr="00DA2435">
        <w:rPr>
          <w:spacing w:val="1"/>
        </w:rPr>
        <w:t xml:space="preserve"> </w:t>
      </w:r>
      <w:r w:rsidRPr="000B682A">
        <w:t>родителей</w:t>
      </w:r>
      <w:r w:rsidRPr="00DA2435">
        <w:rPr>
          <w:spacing w:val="1"/>
        </w:rPr>
        <w:t xml:space="preserve"> </w:t>
      </w:r>
      <w:r w:rsidRPr="000B682A">
        <w:t>(законных</w:t>
      </w:r>
      <w:r w:rsidRPr="00DA2435">
        <w:rPr>
          <w:spacing w:val="-6"/>
        </w:rPr>
        <w:t xml:space="preserve"> </w:t>
      </w:r>
      <w:r w:rsidRPr="000B682A">
        <w:t>представителей)</w:t>
      </w:r>
      <w:r w:rsidRPr="00DA2435">
        <w:rPr>
          <w:spacing w:val="-3"/>
        </w:rPr>
        <w:t xml:space="preserve"> </w:t>
      </w:r>
      <w:r w:rsidRPr="000B682A">
        <w:t>воспитанников</w:t>
      </w:r>
      <w:r w:rsidRPr="00DA2435">
        <w:rPr>
          <w:spacing w:val="-3"/>
        </w:rPr>
        <w:t xml:space="preserve"> </w:t>
      </w:r>
      <w:r w:rsidRPr="000B682A">
        <w:t>в</w:t>
      </w:r>
      <w:r w:rsidRPr="00DA2435">
        <w:rPr>
          <w:spacing w:val="-3"/>
        </w:rPr>
        <w:t xml:space="preserve"> </w:t>
      </w:r>
      <w:r w:rsidRPr="000B682A">
        <w:t>вопросах</w:t>
      </w:r>
      <w:r w:rsidRPr="00DA2435">
        <w:rPr>
          <w:spacing w:val="-5"/>
        </w:rPr>
        <w:t xml:space="preserve"> </w:t>
      </w:r>
      <w:r w:rsidRPr="000B682A">
        <w:t>воспитания,</w:t>
      </w:r>
      <w:r w:rsidRPr="00DA2435">
        <w:rPr>
          <w:spacing w:val="-3"/>
        </w:rPr>
        <w:t xml:space="preserve"> </w:t>
      </w:r>
      <w:r w:rsidRPr="000B682A">
        <w:t>развития и</w:t>
      </w:r>
      <w:r w:rsidRPr="00DA2435">
        <w:rPr>
          <w:spacing w:val="-9"/>
        </w:rPr>
        <w:t xml:space="preserve"> </w:t>
      </w:r>
      <w:r w:rsidRPr="000B682A">
        <w:t>образования</w:t>
      </w:r>
      <w:r w:rsidRPr="00DA2435">
        <w:rPr>
          <w:spacing w:val="-5"/>
        </w:rPr>
        <w:t xml:space="preserve"> </w:t>
      </w:r>
      <w:r w:rsidRPr="000B682A">
        <w:t>детей.</w:t>
      </w:r>
    </w:p>
    <w:p w:rsidR="0089579B" w:rsidRPr="000B682A" w:rsidRDefault="0089579B" w:rsidP="00AF04BD">
      <w:pPr>
        <w:pStyle w:val="Heading3"/>
        <w:numPr>
          <w:ilvl w:val="1"/>
          <w:numId w:val="61"/>
        </w:numPr>
        <w:ind w:left="142" w:right="-10" w:firstLine="567"/>
        <w:jc w:val="both"/>
      </w:pPr>
      <w:r w:rsidRPr="000B682A">
        <w:t>Методологические</w:t>
      </w:r>
      <w:r w:rsidRPr="000B682A">
        <w:rPr>
          <w:spacing w:val="-3"/>
        </w:rPr>
        <w:t xml:space="preserve"> </w:t>
      </w:r>
      <w:r w:rsidRPr="000B682A">
        <w:t>основы</w:t>
      </w:r>
      <w:r w:rsidRPr="000B682A">
        <w:rPr>
          <w:spacing w:val="-7"/>
        </w:rPr>
        <w:t xml:space="preserve"> </w:t>
      </w:r>
      <w:r w:rsidRPr="000B682A">
        <w:t>и</w:t>
      </w:r>
      <w:r w:rsidRPr="000B682A">
        <w:rPr>
          <w:spacing w:val="-1"/>
        </w:rPr>
        <w:t xml:space="preserve"> </w:t>
      </w:r>
      <w:r w:rsidRPr="000B682A">
        <w:t>принципы</w:t>
      </w:r>
      <w:r w:rsidRPr="000B682A">
        <w:rPr>
          <w:spacing w:val="-11"/>
        </w:rPr>
        <w:t xml:space="preserve"> </w:t>
      </w:r>
      <w:r w:rsidRPr="000B682A">
        <w:t>построения</w:t>
      </w:r>
      <w:r w:rsidRPr="000B682A">
        <w:rPr>
          <w:spacing w:val="-3"/>
        </w:rPr>
        <w:t xml:space="preserve"> </w:t>
      </w:r>
      <w:r w:rsidRPr="000B682A">
        <w:t>Программы</w:t>
      </w:r>
      <w:r w:rsidRPr="000B682A">
        <w:rPr>
          <w:spacing w:val="-3"/>
        </w:rPr>
        <w:t xml:space="preserve"> </w:t>
      </w:r>
      <w:r w:rsidRPr="000B682A">
        <w:t>воспитания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Pr="000B682A" w:rsidRDefault="0089579B" w:rsidP="00174D0E">
      <w:pPr>
        <w:pStyle w:val="BodyText"/>
        <w:ind w:left="142" w:right="-10" w:firstLine="567"/>
      </w:pPr>
      <w:bookmarkStart w:id="0" w:name="Методологической_основой_Примерной_прогр"/>
      <w:bookmarkEnd w:id="0"/>
      <w:r w:rsidRPr="000B682A">
        <w:t>Методологической</w:t>
      </w:r>
      <w:r w:rsidRPr="000B682A">
        <w:rPr>
          <w:spacing w:val="1"/>
        </w:rPr>
        <w:t xml:space="preserve"> </w:t>
      </w:r>
      <w:r w:rsidRPr="000B682A">
        <w:t>основой</w:t>
      </w:r>
      <w:r w:rsidRPr="000B682A">
        <w:rPr>
          <w:spacing w:val="1"/>
        </w:rPr>
        <w:t xml:space="preserve"> </w:t>
      </w:r>
      <w:r w:rsidRPr="000B682A">
        <w:t>Примерной</w:t>
      </w:r>
      <w:r w:rsidRPr="000B682A">
        <w:rPr>
          <w:spacing w:val="1"/>
        </w:rPr>
        <w:t xml:space="preserve"> </w:t>
      </w:r>
      <w:r w:rsidRPr="000B682A">
        <w:t>программы</w:t>
      </w:r>
      <w:r w:rsidRPr="000B682A">
        <w:rPr>
          <w:spacing w:val="1"/>
        </w:rPr>
        <w:t xml:space="preserve"> </w:t>
      </w:r>
      <w:r w:rsidRPr="000B682A">
        <w:t>являются</w:t>
      </w:r>
      <w:r w:rsidRPr="000B682A">
        <w:rPr>
          <w:spacing w:val="1"/>
        </w:rPr>
        <w:t xml:space="preserve"> </w:t>
      </w:r>
      <w:r w:rsidRPr="000B682A">
        <w:t>антропологический,</w:t>
      </w:r>
      <w:r w:rsidRPr="000B682A">
        <w:rPr>
          <w:spacing w:val="1"/>
        </w:rPr>
        <w:t xml:space="preserve"> </w:t>
      </w:r>
      <w:r w:rsidRPr="000B682A">
        <w:t xml:space="preserve">культурно-исторический   </w:t>
      </w:r>
      <w:r w:rsidRPr="000B682A">
        <w:rPr>
          <w:spacing w:val="1"/>
        </w:rPr>
        <w:t xml:space="preserve"> </w:t>
      </w:r>
      <w:r w:rsidRPr="000B682A">
        <w:t>и    практичные    подходы.     Концепция     Программы    основывается</w:t>
      </w:r>
      <w:r w:rsidRPr="000B682A">
        <w:rPr>
          <w:spacing w:val="1"/>
        </w:rPr>
        <w:t xml:space="preserve"> </w:t>
      </w:r>
      <w:r w:rsidRPr="000B682A">
        <w:t xml:space="preserve">на  </w:t>
      </w:r>
      <w:r w:rsidRPr="000B682A">
        <w:rPr>
          <w:spacing w:val="11"/>
        </w:rPr>
        <w:t xml:space="preserve"> </w:t>
      </w:r>
      <w:r w:rsidRPr="000B682A">
        <w:t xml:space="preserve">базовых  </w:t>
      </w:r>
      <w:r w:rsidRPr="000B682A">
        <w:rPr>
          <w:spacing w:val="7"/>
        </w:rPr>
        <w:t xml:space="preserve"> </w:t>
      </w:r>
      <w:r w:rsidRPr="000B682A">
        <w:t xml:space="preserve">ценностях  </w:t>
      </w:r>
      <w:r w:rsidRPr="000B682A">
        <w:rPr>
          <w:spacing w:val="8"/>
        </w:rPr>
        <w:t xml:space="preserve"> </w:t>
      </w:r>
      <w:r w:rsidRPr="000B682A">
        <w:t xml:space="preserve">воспитания,  </w:t>
      </w:r>
      <w:r w:rsidRPr="000B682A">
        <w:rPr>
          <w:spacing w:val="14"/>
        </w:rPr>
        <w:t xml:space="preserve"> </w:t>
      </w:r>
      <w:r w:rsidRPr="000B682A">
        <w:t xml:space="preserve">заложенных  </w:t>
      </w:r>
      <w:r w:rsidRPr="000B682A">
        <w:rPr>
          <w:spacing w:val="7"/>
        </w:rPr>
        <w:t xml:space="preserve"> </w:t>
      </w:r>
      <w:r w:rsidRPr="000B682A">
        <w:t xml:space="preserve">в  </w:t>
      </w:r>
      <w:r w:rsidRPr="000B682A">
        <w:rPr>
          <w:spacing w:val="9"/>
        </w:rPr>
        <w:t xml:space="preserve"> </w:t>
      </w:r>
      <w:r w:rsidRPr="000B682A">
        <w:t xml:space="preserve">определении  </w:t>
      </w:r>
      <w:r w:rsidRPr="000B682A">
        <w:rPr>
          <w:spacing w:val="9"/>
        </w:rPr>
        <w:t xml:space="preserve"> </w:t>
      </w:r>
      <w:r w:rsidRPr="000B682A">
        <w:t xml:space="preserve">воспитания,  </w:t>
      </w:r>
      <w:r w:rsidRPr="000B682A">
        <w:rPr>
          <w:spacing w:val="14"/>
        </w:rPr>
        <w:t xml:space="preserve"> </w:t>
      </w:r>
      <w:r w:rsidRPr="000B682A">
        <w:t>содержащемся</w:t>
      </w:r>
      <w:r w:rsidRPr="000B682A">
        <w:rPr>
          <w:spacing w:val="-58"/>
        </w:rPr>
        <w:t xml:space="preserve"> </w:t>
      </w:r>
      <w:r w:rsidRPr="000B682A">
        <w:t xml:space="preserve">в   </w:t>
      </w:r>
      <w:r w:rsidRPr="000B682A">
        <w:rPr>
          <w:spacing w:val="28"/>
        </w:rPr>
        <w:t xml:space="preserve"> </w:t>
      </w:r>
      <w:r w:rsidRPr="000B682A">
        <w:t xml:space="preserve">Федеральном    </w:t>
      </w:r>
      <w:r w:rsidRPr="000B682A">
        <w:rPr>
          <w:spacing w:val="26"/>
        </w:rPr>
        <w:t xml:space="preserve"> </w:t>
      </w:r>
      <w:r w:rsidRPr="000B682A">
        <w:t xml:space="preserve">законе    </w:t>
      </w:r>
      <w:r w:rsidRPr="000B682A">
        <w:rPr>
          <w:spacing w:val="19"/>
        </w:rPr>
        <w:t xml:space="preserve"> </w:t>
      </w:r>
      <w:r w:rsidRPr="000B682A">
        <w:t xml:space="preserve">от    </w:t>
      </w:r>
      <w:r w:rsidRPr="000B682A">
        <w:rPr>
          <w:spacing w:val="26"/>
        </w:rPr>
        <w:t xml:space="preserve"> </w:t>
      </w:r>
      <w:r w:rsidRPr="000B682A">
        <w:t xml:space="preserve">29    </w:t>
      </w:r>
      <w:r w:rsidRPr="000B682A">
        <w:rPr>
          <w:spacing w:val="25"/>
        </w:rPr>
        <w:t xml:space="preserve"> </w:t>
      </w:r>
      <w:r w:rsidRPr="000B682A">
        <w:t xml:space="preserve">декабря    </w:t>
      </w:r>
      <w:r w:rsidRPr="000B682A">
        <w:rPr>
          <w:spacing w:val="25"/>
        </w:rPr>
        <w:t xml:space="preserve"> </w:t>
      </w:r>
      <w:r w:rsidRPr="000B682A">
        <w:t xml:space="preserve">2012    </w:t>
      </w:r>
      <w:r w:rsidRPr="000B682A">
        <w:rPr>
          <w:spacing w:val="26"/>
        </w:rPr>
        <w:t xml:space="preserve"> </w:t>
      </w:r>
      <w:r w:rsidRPr="000B682A">
        <w:t xml:space="preserve">г.    </w:t>
      </w:r>
      <w:r w:rsidRPr="000B682A">
        <w:rPr>
          <w:spacing w:val="27"/>
        </w:rPr>
        <w:t xml:space="preserve"> </w:t>
      </w:r>
      <w:r w:rsidRPr="000B682A">
        <w:t xml:space="preserve">№    </w:t>
      </w:r>
      <w:r w:rsidRPr="000B682A">
        <w:rPr>
          <w:spacing w:val="26"/>
        </w:rPr>
        <w:t xml:space="preserve"> </w:t>
      </w:r>
      <w:r w:rsidRPr="000B682A">
        <w:t xml:space="preserve">273-ФЗ    </w:t>
      </w:r>
      <w:r w:rsidRPr="000B682A">
        <w:rPr>
          <w:spacing w:val="25"/>
        </w:rPr>
        <w:t xml:space="preserve"> </w:t>
      </w:r>
      <w:r w:rsidRPr="000B682A">
        <w:t xml:space="preserve">«Об    </w:t>
      </w:r>
      <w:r w:rsidRPr="000B682A">
        <w:rPr>
          <w:spacing w:val="22"/>
        </w:rPr>
        <w:t xml:space="preserve"> </w:t>
      </w:r>
      <w:r w:rsidRPr="000B682A">
        <w:t>образовании</w:t>
      </w:r>
      <w:r w:rsidRPr="000B682A">
        <w:rPr>
          <w:spacing w:val="-58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РФ».</w:t>
      </w:r>
      <w:r w:rsidRPr="000B682A">
        <w:rPr>
          <w:spacing w:val="1"/>
        </w:rPr>
        <w:t xml:space="preserve"> </w:t>
      </w:r>
      <w:r w:rsidRPr="000B682A">
        <w:t>Методологическими</w:t>
      </w:r>
      <w:r w:rsidRPr="000B682A">
        <w:rPr>
          <w:spacing w:val="1"/>
        </w:rPr>
        <w:t xml:space="preserve"> </w:t>
      </w:r>
      <w:r w:rsidRPr="000B682A">
        <w:t>ориентирами</w:t>
      </w:r>
      <w:r w:rsidRPr="000B682A">
        <w:rPr>
          <w:spacing w:val="1"/>
        </w:rPr>
        <w:t xml:space="preserve"> </w:t>
      </w:r>
      <w:r w:rsidRPr="000B682A">
        <w:t>воспитания</w:t>
      </w:r>
      <w:r w:rsidRPr="000B682A">
        <w:rPr>
          <w:spacing w:val="1"/>
        </w:rPr>
        <w:t xml:space="preserve"> </w:t>
      </w:r>
      <w:r w:rsidRPr="000B682A">
        <w:t>также</w:t>
      </w:r>
      <w:r w:rsidRPr="000B682A">
        <w:rPr>
          <w:spacing w:val="1"/>
        </w:rPr>
        <w:t xml:space="preserve"> </w:t>
      </w:r>
      <w:r w:rsidRPr="000B682A">
        <w:t>выступают</w:t>
      </w:r>
      <w:r w:rsidRPr="000B682A">
        <w:rPr>
          <w:spacing w:val="1"/>
        </w:rPr>
        <w:t xml:space="preserve"> </w:t>
      </w:r>
      <w:r w:rsidRPr="000B682A">
        <w:t>следующие</w:t>
      </w:r>
      <w:r w:rsidRPr="000B682A">
        <w:rPr>
          <w:spacing w:val="1"/>
        </w:rPr>
        <w:t xml:space="preserve"> </w:t>
      </w:r>
      <w:r w:rsidRPr="000B682A">
        <w:t>идеи</w:t>
      </w:r>
      <w:r w:rsidRPr="000B682A">
        <w:rPr>
          <w:spacing w:val="1"/>
        </w:rPr>
        <w:t xml:space="preserve"> </w:t>
      </w:r>
      <w:r w:rsidRPr="000B682A">
        <w:t>отечественной</w:t>
      </w:r>
      <w:r w:rsidRPr="000B682A">
        <w:rPr>
          <w:spacing w:val="1"/>
        </w:rPr>
        <w:t xml:space="preserve"> </w:t>
      </w:r>
      <w:r w:rsidRPr="000B682A">
        <w:t>педагогики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психологии:</w:t>
      </w:r>
      <w:r w:rsidRPr="000B682A">
        <w:rPr>
          <w:spacing w:val="1"/>
        </w:rPr>
        <w:t xml:space="preserve"> </w:t>
      </w:r>
      <w:r w:rsidRPr="000B682A">
        <w:t>развитие</w:t>
      </w:r>
      <w:r w:rsidRPr="000B682A">
        <w:rPr>
          <w:spacing w:val="1"/>
        </w:rPr>
        <w:t xml:space="preserve"> </w:t>
      </w:r>
      <w:r w:rsidRPr="000B682A">
        <w:t>личного</w:t>
      </w:r>
      <w:r w:rsidRPr="000B682A">
        <w:rPr>
          <w:spacing w:val="1"/>
        </w:rPr>
        <w:t xml:space="preserve"> </w:t>
      </w:r>
      <w:r w:rsidRPr="000B682A">
        <w:t>субъективного</w:t>
      </w:r>
      <w:r w:rsidRPr="000B682A">
        <w:rPr>
          <w:spacing w:val="1"/>
        </w:rPr>
        <w:t xml:space="preserve"> </w:t>
      </w:r>
      <w:r w:rsidRPr="000B682A">
        <w:t>мнения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личности</w:t>
      </w:r>
      <w:r w:rsidRPr="000B682A">
        <w:rPr>
          <w:spacing w:val="1"/>
        </w:rPr>
        <w:t xml:space="preserve"> </w:t>
      </w:r>
      <w:r w:rsidRPr="000B682A">
        <w:t>ребенка в деятельности; духовно-нравственное, ценностное и смысловое содержание воспитания;</w:t>
      </w:r>
      <w:r w:rsidRPr="000B682A">
        <w:rPr>
          <w:spacing w:val="1"/>
        </w:rPr>
        <w:t xml:space="preserve"> </w:t>
      </w:r>
      <w:r w:rsidRPr="000B682A">
        <w:t>идея</w:t>
      </w:r>
      <w:r w:rsidRPr="000B682A">
        <w:rPr>
          <w:spacing w:val="1"/>
        </w:rPr>
        <w:t xml:space="preserve"> </w:t>
      </w:r>
      <w:r w:rsidRPr="000B682A">
        <w:t>о</w:t>
      </w:r>
      <w:r w:rsidRPr="000B682A">
        <w:rPr>
          <w:spacing w:val="1"/>
        </w:rPr>
        <w:t xml:space="preserve"> </w:t>
      </w:r>
      <w:r w:rsidRPr="000B682A">
        <w:t>сущности</w:t>
      </w:r>
      <w:r w:rsidRPr="000B682A">
        <w:rPr>
          <w:spacing w:val="1"/>
        </w:rPr>
        <w:t xml:space="preserve"> </w:t>
      </w:r>
      <w:r w:rsidRPr="000B682A">
        <w:t>детства</w:t>
      </w:r>
      <w:r w:rsidRPr="000B682A">
        <w:rPr>
          <w:spacing w:val="1"/>
        </w:rPr>
        <w:t xml:space="preserve"> </w:t>
      </w:r>
      <w:r w:rsidRPr="000B682A">
        <w:t>как</w:t>
      </w:r>
      <w:r w:rsidRPr="000B682A">
        <w:rPr>
          <w:spacing w:val="1"/>
        </w:rPr>
        <w:t xml:space="preserve"> </w:t>
      </w:r>
      <w:r w:rsidRPr="000B682A">
        <w:t>сенситивного</w:t>
      </w:r>
      <w:r w:rsidRPr="000B682A">
        <w:rPr>
          <w:spacing w:val="1"/>
        </w:rPr>
        <w:t xml:space="preserve"> </w:t>
      </w:r>
      <w:r w:rsidRPr="000B682A">
        <w:t>периода</w:t>
      </w:r>
      <w:r w:rsidRPr="000B682A">
        <w:rPr>
          <w:spacing w:val="1"/>
        </w:rPr>
        <w:t xml:space="preserve"> </w:t>
      </w:r>
      <w:r w:rsidRPr="000B682A">
        <w:t>воспитания;</w:t>
      </w:r>
      <w:r w:rsidRPr="000B682A">
        <w:rPr>
          <w:spacing w:val="1"/>
        </w:rPr>
        <w:t xml:space="preserve"> </w:t>
      </w:r>
      <w:r w:rsidRPr="000B682A">
        <w:t>амплификация</w:t>
      </w:r>
      <w:r w:rsidRPr="000B682A">
        <w:rPr>
          <w:spacing w:val="1"/>
        </w:rPr>
        <w:t xml:space="preserve"> </w:t>
      </w:r>
      <w:r w:rsidRPr="000B682A">
        <w:t>(обогащение)</w:t>
      </w:r>
      <w:r w:rsidRPr="000B682A">
        <w:rPr>
          <w:spacing w:val="1"/>
        </w:rPr>
        <w:t xml:space="preserve"> </w:t>
      </w:r>
      <w:r w:rsidRPr="000B682A">
        <w:t>развития</w:t>
      </w:r>
      <w:r w:rsidRPr="000B682A">
        <w:rPr>
          <w:spacing w:val="61"/>
        </w:rPr>
        <w:t xml:space="preserve"> </w:t>
      </w:r>
      <w:r w:rsidRPr="000B682A">
        <w:t>ребёнка</w:t>
      </w:r>
      <w:r w:rsidRPr="000B682A">
        <w:rPr>
          <w:spacing w:val="61"/>
        </w:rPr>
        <w:t xml:space="preserve"> </w:t>
      </w:r>
      <w:r w:rsidRPr="000B682A">
        <w:t>средствами</w:t>
      </w:r>
      <w:r w:rsidRPr="000B682A">
        <w:rPr>
          <w:spacing w:val="61"/>
        </w:rPr>
        <w:t xml:space="preserve"> </w:t>
      </w:r>
      <w:r w:rsidRPr="000B682A">
        <w:t xml:space="preserve">разных  </w:t>
      </w:r>
      <w:r w:rsidRPr="000B682A">
        <w:rPr>
          <w:spacing w:val="1"/>
        </w:rPr>
        <w:t xml:space="preserve"> </w:t>
      </w:r>
      <w:r w:rsidRPr="000B682A">
        <w:t xml:space="preserve">«специфически  </w:t>
      </w:r>
      <w:r w:rsidRPr="000B682A">
        <w:rPr>
          <w:spacing w:val="1"/>
        </w:rPr>
        <w:t xml:space="preserve"> </w:t>
      </w:r>
      <w:r w:rsidRPr="000B682A">
        <w:t xml:space="preserve">детских  </w:t>
      </w:r>
      <w:r w:rsidRPr="000B682A">
        <w:rPr>
          <w:spacing w:val="1"/>
        </w:rPr>
        <w:t xml:space="preserve"> </w:t>
      </w:r>
      <w:r w:rsidRPr="000B682A">
        <w:t xml:space="preserve">видов  </w:t>
      </w:r>
      <w:r w:rsidRPr="000B682A">
        <w:rPr>
          <w:spacing w:val="1"/>
        </w:rPr>
        <w:t xml:space="preserve"> </w:t>
      </w:r>
      <w:r w:rsidRPr="000B682A">
        <w:t>деятельности».</w:t>
      </w:r>
      <w:r w:rsidRPr="000B682A">
        <w:rPr>
          <w:spacing w:val="1"/>
        </w:rPr>
        <w:t xml:space="preserve"> </w:t>
      </w:r>
      <w:r w:rsidRPr="000B682A">
        <w:t>Программа</w:t>
      </w:r>
      <w:r w:rsidRPr="000B682A">
        <w:rPr>
          <w:spacing w:val="61"/>
        </w:rPr>
        <w:t xml:space="preserve"> </w:t>
      </w:r>
      <w:r w:rsidRPr="000B682A">
        <w:t>воспитания</w:t>
      </w:r>
      <w:r w:rsidRPr="000B682A">
        <w:rPr>
          <w:spacing w:val="61"/>
        </w:rPr>
        <w:t xml:space="preserve"> </w:t>
      </w:r>
      <w:r w:rsidRPr="000B682A">
        <w:t>руководствуется</w:t>
      </w:r>
      <w:r w:rsidRPr="000B682A">
        <w:rPr>
          <w:spacing w:val="61"/>
        </w:rPr>
        <w:t xml:space="preserve"> </w:t>
      </w:r>
      <w:r w:rsidRPr="000B682A">
        <w:t>принципами</w:t>
      </w:r>
      <w:r w:rsidRPr="000B682A">
        <w:rPr>
          <w:spacing w:val="61"/>
        </w:rPr>
        <w:t xml:space="preserve"> </w:t>
      </w:r>
      <w:r w:rsidRPr="000B682A">
        <w:t>ДО,</w:t>
      </w:r>
      <w:r w:rsidRPr="000B682A">
        <w:rPr>
          <w:spacing w:val="61"/>
        </w:rPr>
        <w:t xml:space="preserve"> </w:t>
      </w:r>
      <w:r w:rsidRPr="000B682A">
        <w:t>определенными</w:t>
      </w:r>
      <w:r w:rsidRPr="000B682A">
        <w:rPr>
          <w:spacing w:val="61"/>
        </w:rPr>
        <w:t xml:space="preserve"> </w:t>
      </w:r>
      <w:r w:rsidRPr="000B682A">
        <w:t>ФГОС</w:t>
      </w:r>
      <w:r w:rsidRPr="000B682A">
        <w:rPr>
          <w:spacing w:val="61"/>
        </w:rPr>
        <w:t xml:space="preserve"> </w:t>
      </w:r>
      <w:r w:rsidRPr="000B682A">
        <w:t>ДО.</w:t>
      </w:r>
      <w:r w:rsidRPr="000B682A">
        <w:rPr>
          <w:spacing w:val="1"/>
        </w:rPr>
        <w:t xml:space="preserve"> </w:t>
      </w:r>
      <w:r w:rsidRPr="000B682A">
        <w:t>Программа</w:t>
      </w:r>
      <w:r w:rsidRPr="000B682A">
        <w:rPr>
          <w:spacing w:val="1"/>
        </w:rPr>
        <w:t xml:space="preserve"> </w:t>
      </w:r>
      <w:r w:rsidRPr="000B682A">
        <w:t>воспитания</w:t>
      </w:r>
      <w:r w:rsidRPr="000B682A">
        <w:rPr>
          <w:spacing w:val="1"/>
        </w:rPr>
        <w:t xml:space="preserve"> </w:t>
      </w:r>
      <w:r w:rsidRPr="000B682A">
        <w:t>построена</w:t>
      </w:r>
      <w:r w:rsidRPr="000B682A">
        <w:rPr>
          <w:spacing w:val="61"/>
        </w:rPr>
        <w:t xml:space="preserve"> </w:t>
      </w:r>
      <w:r w:rsidRPr="000B682A">
        <w:t>на</w:t>
      </w:r>
      <w:r w:rsidRPr="000B682A">
        <w:rPr>
          <w:spacing w:val="61"/>
        </w:rPr>
        <w:t xml:space="preserve"> </w:t>
      </w:r>
      <w:r w:rsidRPr="000B682A">
        <w:t>основе</w:t>
      </w:r>
      <w:r w:rsidRPr="000B682A">
        <w:rPr>
          <w:spacing w:val="61"/>
        </w:rPr>
        <w:t xml:space="preserve"> </w:t>
      </w:r>
      <w:r w:rsidRPr="000B682A">
        <w:t>духовно-нравственных</w:t>
      </w:r>
      <w:r w:rsidRPr="000B682A">
        <w:rPr>
          <w:spacing w:val="61"/>
        </w:rPr>
        <w:t xml:space="preserve"> </w:t>
      </w:r>
      <w:r w:rsidRPr="000B682A">
        <w:t>и</w:t>
      </w:r>
      <w:r w:rsidRPr="000B682A">
        <w:rPr>
          <w:spacing w:val="61"/>
        </w:rPr>
        <w:t xml:space="preserve"> </w:t>
      </w:r>
      <w:r w:rsidRPr="000B682A">
        <w:t>социокультурных</w:t>
      </w:r>
      <w:r w:rsidRPr="000B682A">
        <w:rPr>
          <w:spacing w:val="1"/>
        </w:rPr>
        <w:t xml:space="preserve"> </w:t>
      </w:r>
      <w:r w:rsidRPr="000B682A">
        <w:t>ценностей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принятых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обществе</w:t>
      </w:r>
      <w:r w:rsidRPr="000B682A">
        <w:rPr>
          <w:spacing w:val="1"/>
        </w:rPr>
        <w:t xml:space="preserve"> </w:t>
      </w:r>
      <w:r w:rsidRPr="000B682A">
        <w:t>правил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норм</w:t>
      </w:r>
      <w:r w:rsidRPr="000B682A">
        <w:rPr>
          <w:spacing w:val="1"/>
        </w:rPr>
        <w:t xml:space="preserve"> </w:t>
      </w:r>
      <w:r w:rsidRPr="000B682A">
        <w:t>поведения</w:t>
      </w:r>
      <w:r w:rsidRPr="000B682A">
        <w:rPr>
          <w:spacing w:val="60"/>
        </w:rPr>
        <w:t xml:space="preserve"> </w:t>
      </w:r>
      <w:r w:rsidRPr="000B682A">
        <w:t>в</w:t>
      </w:r>
      <w:r w:rsidRPr="000B682A">
        <w:rPr>
          <w:spacing w:val="60"/>
        </w:rPr>
        <w:t xml:space="preserve"> </w:t>
      </w:r>
      <w:r w:rsidRPr="000B682A">
        <w:t>интересах</w:t>
      </w:r>
      <w:r w:rsidRPr="000B682A">
        <w:rPr>
          <w:spacing w:val="60"/>
        </w:rPr>
        <w:t xml:space="preserve"> </w:t>
      </w:r>
      <w:r w:rsidRPr="000B682A">
        <w:t>человека,</w:t>
      </w:r>
      <w:r w:rsidRPr="000B682A">
        <w:rPr>
          <w:spacing w:val="60"/>
        </w:rPr>
        <w:t xml:space="preserve"> </w:t>
      </w:r>
      <w:r w:rsidRPr="000B682A">
        <w:t>семьи,</w:t>
      </w:r>
      <w:r w:rsidRPr="000B682A">
        <w:rPr>
          <w:spacing w:val="1"/>
        </w:rPr>
        <w:t xml:space="preserve"> </w:t>
      </w:r>
      <w:r w:rsidRPr="000B682A">
        <w:t>общества</w:t>
      </w:r>
      <w:r w:rsidRPr="000B682A">
        <w:rPr>
          <w:spacing w:val="-5"/>
        </w:rPr>
        <w:t xml:space="preserve"> </w:t>
      </w:r>
      <w:r w:rsidRPr="000B682A">
        <w:t>и</w:t>
      </w:r>
      <w:r w:rsidRPr="000B682A">
        <w:rPr>
          <w:spacing w:val="-2"/>
        </w:rPr>
        <w:t xml:space="preserve"> </w:t>
      </w:r>
      <w:r w:rsidRPr="000B682A">
        <w:t>опирается</w:t>
      </w:r>
      <w:r w:rsidRPr="000B682A">
        <w:rPr>
          <w:spacing w:val="1"/>
        </w:rPr>
        <w:t xml:space="preserve"> </w:t>
      </w:r>
      <w:r w:rsidRPr="000B682A">
        <w:t>на</w:t>
      </w:r>
      <w:r w:rsidRPr="000B682A">
        <w:rPr>
          <w:spacing w:val="1"/>
        </w:rPr>
        <w:t xml:space="preserve"> </w:t>
      </w:r>
      <w:r w:rsidRPr="000B682A">
        <w:t>следующие</w:t>
      </w:r>
      <w:r w:rsidRPr="000B682A">
        <w:rPr>
          <w:spacing w:val="1"/>
        </w:rPr>
        <w:t xml:space="preserve"> </w:t>
      </w:r>
      <w:r w:rsidRPr="000B682A">
        <w:t>принципы: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rPr>
          <w:b/>
        </w:rPr>
        <w:t>Принцип</w:t>
      </w:r>
      <w:r w:rsidRPr="000B682A">
        <w:rPr>
          <w:b/>
          <w:spacing w:val="1"/>
        </w:rPr>
        <w:t xml:space="preserve"> </w:t>
      </w:r>
      <w:r w:rsidRPr="000B682A">
        <w:rPr>
          <w:b/>
        </w:rPr>
        <w:t>гуманизма.</w:t>
      </w:r>
      <w:r w:rsidRPr="000B682A">
        <w:rPr>
          <w:b/>
          <w:spacing w:val="1"/>
        </w:rPr>
        <w:t xml:space="preserve"> </w:t>
      </w:r>
      <w:r w:rsidRPr="000B682A">
        <w:t>Каждый</w:t>
      </w:r>
      <w:r w:rsidRPr="000B682A">
        <w:rPr>
          <w:spacing w:val="1"/>
        </w:rPr>
        <w:t xml:space="preserve"> </w:t>
      </w:r>
      <w:r w:rsidRPr="000B682A">
        <w:t>ребенок</w:t>
      </w:r>
      <w:r w:rsidRPr="000B682A">
        <w:rPr>
          <w:spacing w:val="1"/>
        </w:rPr>
        <w:t xml:space="preserve"> </w:t>
      </w:r>
      <w:r w:rsidRPr="000B682A">
        <w:t>имеет</w:t>
      </w:r>
      <w:r w:rsidRPr="000B682A">
        <w:rPr>
          <w:spacing w:val="1"/>
        </w:rPr>
        <w:t xml:space="preserve"> </w:t>
      </w:r>
      <w:r w:rsidRPr="000B682A">
        <w:t>право</w:t>
      </w:r>
      <w:r w:rsidRPr="000B682A">
        <w:rPr>
          <w:spacing w:val="1"/>
        </w:rPr>
        <w:t xml:space="preserve"> </w:t>
      </w:r>
      <w:r w:rsidRPr="000B682A">
        <w:t>на</w:t>
      </w:r>
      <w:r w:rsidRPr="000B682A">
        <w:rPr>
          <w:spacing w:val="1"/>
        </w:rPr>
        <w:t xml:space="preserve"> </w:t>
      </w:r>
      <w:r w:rsidRPr="000B682A">
        <w:t>признание</w:t>
      </w:r>
      <w:r w:rsidRPr="000B682A">
        <w:rPr>
          <w:spacing w:val="1"/>
        </w:rPr>
        <w:t xml:space="preserve"> </w:t>
      </w:r>
      <w:r w:rsidRPr="000B682A">
        <w:t>его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обществе</w:t>
      </w:r>
      <w:r w:rsidRPr="000B682A">
        <w:rPr>
          <w:spacing w:val="1"/>
        </w:rPr>
        <w:t xml:space="preserve"> </w:t>
      </w:r>
      <w:r w:rsidRPr="000B682A">
        <w:t>как</w:t>
      </w:r>
      <w:r w:rsidRPr="000B682A">
        <w:rPr>
          <w:spacing w:val="1"/>
        </w:rPr>
        <w:t xml:space="preserve"> </w:t>
      </w:r>
      <w:r w:rsidRPr="000B682A">
        <w:t>личности, как человека, являющегося высшей̆ ценностью, уважение к его персоне, достоинству,</w:t>
      </w:r>
      <w:r w:rsidRPr="000B682A">
        <w:rPr>
          <w:spacing w:val="1"/>
        </w:rPr>
        <w:t xml:space="preserve"> </w:t>
      </w:r>
      <w:r w:rsidRPr="000B682A">
        <w:t>защита его</w:t>
      </w:r>
      <w:r w:rsidRPr="000B682A">
        <w:rPr>
          <w:spacing w:val="6"/>
        </w:rPr>
        <w:t xml:space="preserve"> </w:t>
      </w:r>
      <w:r w:rsidRPr="000B682A">
        <w:t>прав</w:t>
      </w:r>
      <w:r w:rsidRPr="000B682A">
        <w:rPr>
          <w:spacing w:val="3"/>
        </w:rPr>
        <w:t xml:space="preserve"> </w:t>
      </w:r>
      <w:r w:rsidRPr="000B682A">
        <w:t>на</w:t>
      </w:r>
      <w:r w:rsidRPr="000B682A">
        <w:rPr>
          <w:spacing w:val="-4"/>
        </w:rPr>
        <w:t xml:space="preserve"> </w:t>
      </w:r>
      <w:r w:rsidRPr="000B682A">
        <w:t>свободу</w:t>
      </w:r>
      <w:r w:rsidRPr="000B682A">
        <w:rPr>
          <w:spacing w:val="-8"/>
        </w:rPr>
        <w:t xml:space="preserve"> </w:t>
      </w:r>
      <w:r w:rsidRPr="000B682A">
        <w:t>и</w:t>
      </w:r>
      <w:r w:rsidRPr="000B682A">
        <w:rPr>
          <w:spacing w:val="2"/>
        </w:rPr>
        <w:t xml:space="preserve"> </w:t>
      </w:r>
      <w:r w:rsidRPr="000B682A">
        <w:t>развитие.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rPr>
          <w:b/>
        </w:rPr>
        <w:t xml:space="preserve">Принцип субъектности. </w:t>
      </w:r>
      <w:r w:rsidRPr="000B682A">
        <w:t>Развитие и воспитание личности ребенка как субъекта собственной</w:t>
      </w:r>
      <w:r w:rsidRPr="000B682A">
        <w:rPr>
          <w:spacing w:val="-57"/>
        </w:rPr>
        <w:t xml:space="preserve"> </w:t>
      </w:r>
      <w:r w:rsidRPr="000B682A">
        <w:t>жизнедеятельности;</w:t>
      </w:r>
      <w:r w:rsidRPr="000B682A">
        <w:rPr>
          <w:spacing w:val="1"/>
        </w:rPr>
        <w:t xml:space="preserve"> </w:t>
      </w:r>
      <w:r w:rsidRPr="000B682A">
        <w:t>воспитание</w:t>
      </w:r>
      <w:r w:rsidRPr="000B682A">
        <w:rPr>
          <w:spacing w:val="1"/>
        </w:rPr>
        <w:t xml:space="preserve"> </w:t>
      </w:r>
      <w:r w:rsidRPr="000B682A">
        <w:t>самоуважения,</w:t>
      </w:r>
      <w:r w:rsidRPr="000B682A">
        <w:rPr>
          <w:spacing w:val="1"/>
        </w:rPr>
        <w:t xml:space="preserve"> </w:t>
      </w:r>
      <w:r w:rsidRPr="000B682A">
        <w:t>привычки</w:t>
      </w:r>
      <w:r w:rsidRPr="000B682A">
        <w:rPr>
          <w:spacing w:val="1"/>
        </w:rPr>
        <w:t xml:space="preserve"> </w:t>
      </w:r>
      <w:r w:rsidRPr="000B682A">
        <w:t>к</w:t>
      </w:r>
      <w:r w:rsidRPr="000B682A">
        <w:rPr>
          <w:spacing w:val="1"/>
        </w:rPr>
        <w:t xml:space="preserve"> </w:t>
      </w:r>
      <w:r w:rsidRPr="000B682A">
        <w:t>заботе</w:t>
      </w:r>
      <w:r w:rsidRPr="000B682A">
        <w:rPr>
          <w:spacing w:val="1"/>
        </w:rPr>
        <w:t xml:space="preserve"> </w:t>
      </w:r>
      <w:r w:rsidRPr="000B682A">
        <w:t>о</w:t>
      </w:r>
      <w:r w:rsidRPr="000B682A">
        <w:rPr>
          <w:spacing w:val="1"/>
        </w:rPr>
        <w:t xml:space="preserve"> </w:t>
      </w:r>
      <w:r w:rsidRPr="000B682A">
        <w:t>себе,</w:t>
      </w:r>
      <w:r w:rsidRPr="000B682A">
        <w:rPr>
          <w:spacing w:val="1"/>
        </w:rPr>
        <w:t xml:space="preserve"> </w:t>
      </w:r>
      <w:r w:rsidRPr="000B682A">
        <w:t>формирование</w:t>
      </w:r>
      <w:r w:rsidRPr="000B682A">
        <w:rPr>
          <w:spacing w:val="1"/>
        </w:rPr>
        <w:t xml:space="preserve"> </w:t>
      </w:r>
      <w:r w:rsidRPr="000B682A">
        <w:t>адекватной</w:t>
      </w:r>
      <w:r w:rsidRPr="000B682A">
        <w:rPr>
          <w:spacing w:val="2"/>
        </w:rPr>
        <w:t xml:space="preserve"> </w:t>
      </w:r>
      <w:r w:rsidRPr="000B682A">
        <w:t>самооценки</w:t>
      </w:r>
      <w:r w:rsidRPr="000B682A">
        <w:rPr>
          <w:spacing w:val="3"/>
        </w:rPr>
        <w:t xml:space="preserve"> </w:t>
      </w:r>
      <w:r w:rsidRPr="000B682A">
        <w:t>и</w:t>
      </w:r>
      <w:r w:rsidRPr="000B682A">
        <w:rPr>
          <w:spacing w:val="-2"/>
        </w:rPr>
        <w:t xml:space="preserve"> </w:t>
      </w:r>
      <w:r w:rsidRPr="000B682A">
        <w:t>самосознания.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rPr>
          <w:b/>
        </w:rPr>
        <w:t xml:space="preserve">Принцип интеграции. </w:t>
      </w:r>
      <w:r w:rsidRPr="000B682A">
        <w:t>Комплексный и системный подходы к содержанию и организации</w:t>
      </w:r>
      <w:r w:rsidRPr="000B682A">
        <w:rPr>
          <w:spacing w:val="1"/>
        </w:rPr>
        <w:t xml:space="preserve"> </w:t>
      </w:r>
      <w:r w:rsidRPr="000B682A">
        <w:t>образовательного процесса. В основе систематизации содержания работы лежит идея развития</w:t>
      </w:r>
      <w:r w:rsidRPr="000B682A">
        <w:rPr>
          <w:spacing w:val="1"/>
        </w:rPr>
        <w:t xml:space="preserve"> </w:t>
      </w:r>
      <w:r w:rsidRPr="000B682A">
        <w:t>базиса</w:t>
      </w:r>
      <w:r w:rsidRPr="000B682A">
        <w:rPr>
          <w:spacing w:val="-1"/>
        </w:rPr>
        <w:t xml:space="preserve"> </w:t>
      </w:r>
      <w:r w:rsidRPr="000B682A">
        <w:t>личностной</w:t>
      </w:r>
      <w:r w:rsidRPr="000B682A">
        <w:rPr>
          <w:spacing w:val="1"/>
        </w:rPr>
        <w:t xml:space="preserve"> </w:t>
      </w:r>
      <w:r w:rsidRPr="000B682A">
        <w:t>культуры,</w:t>
      </w:r>
      <w:r w:rsidRPr="000B682A">
        <w:rPr>
          <w:spacing w:val="2"/>
        </w:rPr>
        <w:t xml:space="preserve"> </w:t>
      </w:r>
      <w:r w:rsidRPr="000B682A">
        <w:t>духовное</w:t>
      </w:r>
      <w:r w:rsidRPr="000B682A">
        <w:rPr>
          <w:spacing w:val="-1"/>
        </w:rPr>
        <w:t xml:space="preserve"> </w:t>
      </w:r>
      <w:r w:rsidRPr="000B682A">
        <w:t>развитие</w:t>
      </w:r>
      <w:r w:rsidRPr="000B682A">
        <w:rPr>
          <w:spacing w:val="-1"/>
        </w:rPr>
        <w:t xml:space="preserve"> </w:t>
      </w:r>
      <w:r w:rsidRPr="000B682A">
        <w:t>детей во всех</w:t>
      </w:r>
      <w:r w:rsidRPr="000B682A">
        <w:rPr>
          <w:spacing w:val="-5"/>
        </w:rPr>
        <w:t xml:space="preserve"> </w:t>
      </w:r>
      <w:r w:rsidRPr="000B682A">
        <w:t>сферах</w:t>
      </w:r>
      <w:r w:rsidRPr="000B682A">
        <w:rPr>
          <w:spacing w:val="-5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видах</w:t>
      </w:r>
      <w:r w:rsidRPr="000B682A">
        <w:rPr>
          <w:spacing w:val="-5"/>
        </w:rPr>
        <w:t xml:space="preserve"> </w:t>
      </w:r>
      <w:r w:rsidRPr="000B682A">
        <w:t>деятельности.</w:t>
      </w:r>
    </w:p>
    <w:p w:rsidR="0089579B" w:rsidRPr="00292CBE" w:rsidRDefault="0089579B" w:rsidP="00174D0E">
      <w:pPr>
        <w:ind w:left="142" w:right="-10" w:firstLine="567"/>
        <w:jc w:val="both"/>
        <w:rPr>
          <w:lang w:val="ru-RU"/>
        </w:rPr>
      </w:pPr>
      <w:r w:rsidRPr="00292CBE">
        <w:rPr>
          <w:b/>
          <w:spacing w:val="-2"/>
          <w:lang w:val="ru-RU"/>
        </w:rPr>
        <w:t>Принцип</w:t>
      </w:r>
      <w:r w:rsidRPr="00292CBE">
        <w:rPr>
          <w:b/>
          <w:spacing w:val="-16"/>
          <w:lang w:val="ru-RU"/>
        </w:rPr>
        <w:t xml:space="preserve"> </w:t>
      </w:r>
      <w:r w:rsidRPr="00292CBE">
        <w:rPr>
          <w:b/>
          <w:spacing w:val="-2"/>
          <w:lang w:val="ru-RU"/>
        </w:rPr>
        <w:t>ценностного</w:t>
      </w:r>
      <w:r w:rsidRPr="00292CBE">
        <w:rPr>
          <w:b/>
          <w:spacing w:val="-12"/>
          <w:lang w:val="ru-RU"/>
        </w:rPr>
        <w:t xml:space="preserve"> </w:t>
      </w:r>
      <w:r w:rsidRPr="00292CBE">
        <w:rPr>
          <w:b/>
          <w:spacing w:val="-2"/>
          <w:lang w:val="ru-RU"/>
        </w:rPr>
        <w:t>единства</w:t>
      </w:r>
      <w:r w:rsidRPr="00292CBE">
        <w:rPr>
          <w:b/>
          <w:spacing w:val="-11"/>
          <w:lang w:val="ru-RU"/>
        </w:rPr>
        <w:t xml:space="preserve"> </w:t>
      </w:r>
      <w:r w:rsidRPr="00292CBE">
        <w:rPr>
          <w:b/>
          <w:spacing w:val="-2"/>
          <w:lang w:val="ru-RU"/>
        </w:rPr>
        <w:t>и</w:t>
      </w:r>
      <w:r w:rsidRPr="00292CBE">
        <w:rPr>
          <w:b/>
          <w:spacing w:val="-16"/>
          <w:lang w:val="ru-RU"/>
        </w:rPr>
        <w:t xml:space="preserve"> </w:t>
      </w:r>
      <w:r w:rsidRPr="00292CBE">
        <w:rPr>
          <w:b/>
          <w:spacing w:val="-2"/>
          <w:lang w:val="ru-RU"/>
        </w:rPr>
        <w:t>совместности.</w:t>
      </w:r>
      <w:r w:rsidRPr="00292CBE">
        <w:rPr>
          <w:b/>
          <w:spacing w:val="-10"/>
          <w:lang w:val="ru-RU"/>
        </w:rPr>
        <w:t xml:space="preserve"> </w:t>
      </w:r>
      <w:r w:rsidRPr="00292CBE">
        <w:rPr>
          <w:spacing w:val="-1"/>
          <w:lang w:val="ru-RU"/>
        </w:rPr>
        <w:t>Единство</w:t>
      </w:r>
      <w:r w:rsidRPr="00292CBE">
        <w:rPr>
          <w:spacing w:val="-8"/>
          <w:lang w:val="ru-RU"/>
        </w:rPr>
        <w:t xml:space="preserve"> </w:t>
      </w:r>
      <w:r w:rsidRPr="00292CBE">
        <w:rPr>
          <w:spacing w:val="-1"/>
          <w:lang w:val="ru-RU"/>
        </w:rPr>
        <w:t>ценностей</w:t>
      </w:r>
      <w:r w:rsidRPr="00292CBE">
        <w:rPr>
          <w:spacing w:val="-11"/>
          <w:lang w:val="ru-RU"/>
        </w:rPr>
        <w:t xml:space="preserve"> </w:t>
      </w:r>
      <w:r w:rsidRPr="00292CBE">
        <w:rPr>
          <w:spacing w:val="-1"/>
          <w:lang w:val="ru-RU"/>
        </w:rPr>
        <w:t>и</w:t>
      </w:r>
      <w:r w:rsidRPr="00292CBE">
        <w:rPr>
          <w:spacing w:val="-10"/>
          <w:lang w:val="ru-RU"/>
        </w:rPr>
        <w:t xml:space="preserve"> </w:t>
      </w:r>
      <w:r w:rsidRPr="00292CBE">
        <w:rPr>
          <w:spacing w:val="-1"/>
          <w:lang w:val="ru-RU"/>
        </w:rPr>
        <w:t>смыслов</w:t>
      </w:r>
      <w:r w:rsidRPr="00292CBE">
        <w:rPr>
          <w:spacing w:val="-11"/>
          <w:lang w:val="ru-RU"/>
        </w:rPr>
        <w:t xml:space="preserve"> </w:t>
      </w:r>
      <w:r w:rsidRPr="00292CBE">
        <w:rPr>
          <w:spacing w:val="-1"/>
          <w:lang w:val="ru-RU"/>
        </w:rPr>
        <w:t>воспитания,</w:t>
      </w:r>
      <w:r w:rsidRPr="00292CBE">
        <w:rPr>
          <w:spacing w:val="-58"/>
          <w:lang w:val="ru-RU"/>
        </w:rPr>
        <w:t xml:space="preserve"> </w:t>
      </w:r>
      <w:r w:rsidRPr="00292CBE">
        <w:rPr>
          <w:lang w:val="ru-RU"/>
        </w:rPr>
        <w:t>разделяемых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всеми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участниками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образовательных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отношений,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содействие,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сотворчество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и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сопереживание,</w:t>
      </w:r>
      <w:r w:rsidRPr="00292CBE">
        <w:rPr>
          <w:spacing w:val="-2"/>
          <w:lang w:val="ru-RU"/>
        </w:rPr>
        <w:t xml:space="preserve"> </w:t>
      </w:r>
      <w:r w:rsidRPr="00292CBE">
        <w:rPr>
          <w:lang w:val="ru-RU"/>
        </w:rPr>
        <w:t>взаимопонимание</w:t>
      </w:r>
      <w:r w:rsidRPr="00292CBE">
        <w:rPr>
          <w:spacing w:val="-4"/>
          <w:lang w:val="ru-RU"/>
        </w:rPr>
        <w:t xml:space="preserve"> </w:t>
      </w:r>
      <w:r w:rsidRPr="00292CBE">
        <w:rPr>
          <w:lang w:val="ru-RU"/>
        </w:rPr>
        <w:t>и</w:t>
      </w:r>
      <w:r w:rsidRPr="00292CBE">
        <w:rPr>
          <w:spacing w:val="-2"/>
          <w:lang w:val="ru-RU"/>
        </w:rPr>
        <w:t xml:space="preserve"> </w:t>
      </w:r>
      <w:r w:rsidRPr="00292CBE">
        <w:rPr>
          <w:lang w:val="ru-RU"/>
        </w:rPr>
        <w:t>взаимное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уважение.</w:t>
      </w:r>
    </w:p>
    <w:p w:rsidR="0089579B" w:rsidRPr="00292CBE" w:rsidRDefault="0089579B" w:rsidP="00174D0E">
      <w:pPr>
        <w:ind w:left="142" w:right="-10" w:firstLine="567"/>
        <w:jc w:val="both"/>
        <w:rPr>
          <w:lang w:val="ru-RU"/>
        </w:rPr>
      </w:pPr>
      <w:r w:rsidRPr="00292CBE">
        <w:rPr>
          <w:b/>
          <w:lang w:val="ru-RU"/>
        </w:rPr>
        <w:t xml:space="preserve">Принцип учета возрастных особенностей. </w:t>
      </w:r>
      <w:r w:rsidRPr="00292CBE">
        <w:rPr>
          <w:lang w:val="ru-RU"/>
        </w:rPr>
        <w:t>Содержание и методы воспитательной работы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должны</w:t>
      </w:r>
      <w:r w:rsidRPr="00292CBE">
        <w:rPr>
          <w:spacing w:val="2"/>
          <w:lang w:val="ru-RU"/>
        </w:rPr>
        <w:t xml:space="preserve"> </w:t>
      </w:r>
      <w:r w:rsidRPr="00292CBE">
        <w:rPr>
          <w:lang w:val="ru-RU"/>
        </w:rPr>
        <w:t>соответствовать</w:t>
      </w:r>
      <w:r w:rsidRPr="00292CBE">
        <w:rPr>
          <w:spacing w:val="-1"/>
          <w:lang w:val="ru-RU"/>
        </w:rPr>
        <w:t xml:space="preserve"> </w:t>
      </w:r>
      <w:r w:rsidRPr="00292CBE">
        <w:rPr>
          <w:lang w:val="ru-RU"/>
        </w:rPr>
        <w:t>возрастным</w:t>
      </w:r>
      <w:r w:rsidRPr="00292CBE">
        <w:rPr>
          <w:spacing w:val="-7"/>
          <w:lang w:val="ru-RU"/>
        </w:rPr>
        <w:t xml:space="preserve"> </w:t>
      </w:r>
      <w:r w:rsidRPr="00292CBE">
        <w:rPr>
          <w:lang w:val="ru-RU"/>
        </w:rPr>
        <w:t>особенностям</w:t>
      </w:r>
      <w:r w:rsidRPr="00292CBE">
        <w:rPr>
          <w:spacing w:val="4"/>
          <w:lang w:val="ru-RU"/>
        </w:rPr>
        <w:t xml:space="preserve"> </w:t>
      </w:r>
      <w:r w:rsidRPr="00292CBE">
        <w:rPr>
          <w:lang w:val="ru-RU"/>
        </w:rPr>
        <w:t>ребенка.</w:t>
      </w:r>
    </w:p>
    <w:p w:rsidR="0089579B" w:rsidRPr="00292CBE" w:rsidRDefault="0089579B" w:rsidP="00174D0E">
      <w:pPr>
        <w:ind w:left="142" w:right="-10" w:firstLine="567"/>
        <w:jc w:val="both"/>
        <w:rPr>
          <w:lang w:val="ru-RU"/>
        </w:rPr>
      </w:pPr>
      <w:r w:rsidRPr="00292CBE">
        <w:rPr>
          <w:b/>
          <w:lang w:val="ru-RU"/>
        </w:rPr>
        <w:t>Принципы</w:t>
      </w:r>
      <w:r w:rsidRPr="00292CBE">
        <w:rPr>
          <w:b/>
          <w:spacing w:val="-13"/>
          <w:lang w:val="ru-RU"/>
        </w:rPr>
        <w:t xml:space="preserve"> </w:t>
      </w:r>
      <w:r w:rsidRPr="00292CBE">
        <w:rPr>
          <w:b/>
          <w:lang w:val="ru-RU"/>
        </w:rPr>
        <w:t>индивидуального</w:t>
      </w:r>
      <w:r w:rsidRPr="00292CBE">
        <w:rPr>
          <w:b/>
          <w:spacing w:val="-12"/>
          <w:lang w:val="ru-RU"/>
        </w:rPr>
        <w:t xml:space="preserve"> </w:t>
      </w:r>
      <w:r w:rsidRPr="00292CBE">
        <w:rPr>
          <w:b/>
          <w:lang w:val="ru-RU"/>
        </w:rPr>
        <w:t>и</w:t>
      </w:r>
      <w:r w:rsidRPr="00292CBE">
        <w:rPr>
          <w:b/>
          <w:spacing w:val="-7"/>
          <w:lang w:val="ru-RU"/>
        </w:rPr>
        <w:t xml:space="preserve"> </w:t>
      </w:r>
      <w:r w:rsidRPr="00292CBE">
        <w:rPr>
          <w:b/>
          <w:lang w:val="ru-RU"/>
        </w:rPr>
        <w:t>дифференцированного</w:t>
      </w:r>
      <w:r w:rsidRPr="00292CBE">
        <w:rPr>
          <w:b/>
          <w:spacing w:val="-8"/>
          <w:lang w:val="ru-RU"/>
        </w:rPr>
        <w:t xml:space="preserve"> </w:t>
      </w:r>
      <w:r w:rsidRPr="00292CBE">
        <w:rPr>
          <w:b/>
          <w:lang w:val="ru-RU"/>
        </w:rPr>
        <w:t>подходов</w:t>
      </w:r>
      <w:r w:rsidRPr="00292CBE">
        <w:rPr>
          <w:lang w:val="ru-RU"/>
        </w:rPr>
        <w:t>.</w:t>
      </w:r>
      <w:r w:rsidRPr="00292CBE">
        <w:rPr>
          <w:spacing w:val="-6"/>
          <w:lang w:val="ru-RU"/>
        </w:rPr>
        <w:t xml:space="preserve"> </w:t>
      </w:r>
      <w:r w:rsidRPr="00292CBE">
        <w:rPr>
          <w:lang w:val="ru-RU"/>
        </w:rPr>
        <w:t>Индивидуальный</w:t>
      </w:r>
      <w:r w:rsidRPr="00292CBE">
        <w:rPr>
          <w:spacing w:val="-7"/>
          <w:lang w:val="ru-RU"/>
        </w:rPr>
        <w:t xml:space="preserve"> </w:t>
      </w:r>
      <w:r w:rsidRPr="00292CBE">
        <w:rPr>
          <w:lang w:val="ru-RU"/>
        </w:rPr>
        <w:t>подход</w:t>
      </w:r>
      <w:r w:rsidRPr="00292CBE">
        <w:rPr>
          <w:spacing w:val="-58"/>
          <w:lang w:val="ru-RU"/>
        </w:rPr>
        <w:t xml:space="preserve"> </w:t>
      </w:r>
      <w:r w:rsidRPr="00292CBE">
        <w:rPr>
          <w:lang w:val="ru-RU"/>
        </w:rPr>
        <w:t>к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детям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с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учетом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возможностей,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индивидуального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темпа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развития,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интересов.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Дифференцированный</w:t>
      </w:r>
      <w:r w:rsidRPr="00292CBE">
        <w:rPr>
          <w:spacing w:val="-5"/>
          <w:lang w:val="ru-RU"/>
        </w:rPr>
        <w:t xml:space="preserve"> </w:t>
      </w:r>
      <w:r w:rsidRPr="00292CBE">
        <w:rPr>
          <w:lang w:val="ru-RU"/>
        </w:rPr>
        <w:t>подход</w:t>
      </w:r>
      <w:r w:rsidRPr="00292CBE">
        <w:rPr>
          <w:spacing w:val="-2"/>
          <w:lang w:val="ru-RU"/>
        </w:rPr>
        <w:t xml:space="preserve"> </w:t>
      </w:r>
      <w:r w:rsidRPr="00292CBE">
        <w:rPr>
          <w:lang w:val="ru-RU"/>
        </w:rPr>
        <w:t>реализуется</w:t>
      </w:r>
      <w:r w:rsidRPr="00292CBE">
        <w:rPr>
          <w:spacing w:val="-2"/>
          <w:lang w:val="ru-RU"/>
        </w:rPr>
        <w:t xml:space="preserve"> </w:t>
      </w:r>
      <w:r w:rsidRPr="00292CBE">
        <w:rPr>
          <w:lang w:val="ru-RU"/>
        </w:rPr>
        <w:t>с</w:t>
      </w:r>
      <w:r w:rsidRPr="00292CBE">
        <w:rPr>
          <w:spacing w:val="4"/>
          <w:lang w:val="ru-RU"/>
        </w:rPr>
        <w:t xml:space="preserve"> </w:t>
      </w:r>
      <w:r w:rsidRPr="00292CBE">
        <w:rPr>
          <w:lang w:val="ru-RU"/>
        </w:rPr>
        <w:t>учетом</w:t>
      </w:r>
      <w:r w:rsidRPr="00292CBE">
        <w:rPr>
          <w:spacing w:val="-3"/>
          <w:lang w:val="ru-RU"/>
        </w:rPr>
        <w:t xml:space="preserve"> </w:t>
      </w:r>
      <w:r w:rsidRPr="00292CBE">
        <w:rPr>
          <w:lang w:val="ru-RU"/>
        </w:rPr>
        <w:t>семейных,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национальных</w:t>
      </w:r>
      <w:r w:rsidRPr="00292CBE">
        <w:rPr>
          <w:spacing w:val="-5"/>
          <w:lang w:val="ru-RU"/>
        </w:rPr>
        <w:t xml:space="preserve"> </w:t>
      </w:r>
      <w:r w:rsidRPr="00292CBE">
        <w:rPr>
          <w:lang w:val="ru-RU"/>
        </w:rPr>
        <w:t>традиций</w:t>
      </w:r>
      <w:r w:rsidRPr="00292CBE">
        <w:rPr>
          <w:spacing w:val="-5"/>
          <w:lang w:val="ru-RU"/>
        </w:rPr>
        <w:t xml:space="preserve"> </w:t>
      </w:r>
      <w:r w:rsidRPr="00292CBE">
        <w:rPr>
          <w:lang w:val="ru-RU"/>
        </w:rPr>
        <w:t>и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т.п.</w:t>
      </w:r>
    </w:p>
    <w:p w:rsidR="0089579B" w:rsidRPr="00292CBE" w:rsidRDefault="0089579B" w:rsidP="00174D0E">
      <w:pPr>
        <w:ind w:left="142" w:right="-10" w:firstLine="567"/>
        <w:jc w:val="both"/>
        <w:rPr>
          <w:lang w:val="ru-RU"/>
        </w:rPr>
      </w:pPr>
      <w:r w:rsidRPr="00292CBE">
        <w:rPr>
          <w:b/>
          <w:spacing w:val="-1"/>
          <w:lang w:val="ru-RU"/>
        </w:rPr>
        <w:t>Принцип</w:t>
      </w:r>
      <w:r w:rsidRPr="00292CBE">
        <w:rPr>
          <w:b/>
          <w:spacing w:val="-16"/>
          <w:lang w:val="ru-RU"/>
        </w:rPr>
        <w:t xml:space="preserve"> </w:t>
      </w:r>
      <w:r w:rsidRPr="00292CBE">
        <w:rPr>
          <w:b/>
          <w:spacing w:val="-1"/>
          <w:lang w:val="ru-RU"/>
        </w:rPr>
        <w:t>культуросообразности.</w:t>
      </w:r>
      <w:r w:rsidRPr="00292CBE">
        <w:rPr>
          <w:b/>
          <w:spacing w:val="-6"/>
          <w:lang w:val="ru-RU"/>
        </w:rPr>
        <w:t xml:space="preserve"> </w:t>
      </w:r>
      <w:r w:rsidRPr="00292CBE">
        <w:rPr>
          <w:lang w:val="ru-RU"/>
        </w:rPr>
        <w:t>Воспитание</w:t>
      </w:r>
      <w:r w:rsidRPr="00292CBE">
        <w:rPr>
          <w:spacing w:val="-18"/>
          <w:lang w:val="ru-RU"/>
        </w:rPr>
        <w:t xml:space="preserve"> </w:t>
      </w:r>
      <w:r w:rsidRPr="00292CBE">
        <w:rPr>
          <w:lang w:val="ru-RU"/>
        </w:rPr>
        <w:t>основывается</w:t>
      </w:r>
      <w:r w:rsidRPr="00292CBE">
        <w:rPr>
          <w:spacing w:val="-13"/>
          <w:lang w:val="ru-RU"/>
        </w:rPr>
        <w:t xml:space="preserve"> </w:t>
      </w:r>
      <w:r w:rsidRPr="00292CBE">
        <w:rPr>
          <w:lang w:val="ru-RU"/>
        </w:rPr>
        <w:t>на</w:t>
      </w:r>
      <w:r w:rsidRPr="00292CBE">
        <w:rPr>
          <w:spacing w:val="-18"/>
          <w:lang w:val="ru-RU"/>
        </w:rPr>
        <w:t xml:space="preserve"> </w:t>
      </w:r>
      <w:r w:rsidRPr="00292CBE">
        <w:rPr>
          <w:lang w:val="ru-RU"/>
        </w:rPr>
        <w:t>культуре</w:t>
      </w:r>
      <w:r w:rsidRPr="00292CBE">
        <w:rPr>
          <w:spacing w:val="-13"/>
          <w:lang w:val="ru-RU"/>
        </w:rPr>
        <w:t xml:space="preserve"> </w:t>
      </w:r>
      <w:r w:rsidRPr="00292CBE">
        <w:rPr>
          <w:lang w:val="ru-RU"/>
        </w:rPr>
        <w:t>и</w:t>
      </w:r>
      <w:r w:rsidRPr="00292CBE">
        <w:rPr>
          <w:spacing w:val="-12"/>
          <w:lang w:val="ru-RU"/>
        </w:rPr>
        <w:t xml:space="preserve"> </w:t>
      </w:r>
      <w:r w:rsidRPr="00292CBE">
        <w:rPr>
          <w:lang w:val="ru-RU"/>
        </w:rPr>
        <w:t>традициях</w:t>
      </w:r>
      <w:r w:rsidRPr="00292CBE">
        <w:rPr>
          <w:spacing w:val="-17"/>
          <w:lang w:val="ru-RU"/>
        </w:rPr>
        <w:t xml:space="preserve"> </w:t>
      </w:r>
      <w:r w:rsidRPr="00292CBE">
        <w:rPr>
          <w:lang w:val="ru-RU"/>
        </w:rPr>
        <w:t>России,</w:t>
      </w:r>
      <w:r w:rsidRPr="00292CBE">
        <w:rPr>
          <w:spacing w:val="-57"/>
          <w:lang w:val="ru-RU"/>
        </w:rPr>
        <w:t xml:space="preserve"> </w:t>
      </w:r>
      <w:r w:rsidRPr="00292CBE">
        <w:rPr>
          <w:lang w:val="ru-RU"/>
        </w:rPr>
        <w:t>включая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культурные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особенности</w:t>
      </w:r>
      <w:r w:rsidRPr="00292CBE">
        <w:rPr>
          <w:spacing w:val="3"/>
          <w:lang w:val="ru-RU"/>
        </w:rPr>
        <w:t xml:space="preserve"> </w:t>
      </w:r>
      <w:r w:rsidRPr="00292CBE">
        <w:rPr>
          <w:lang w:val="ru-RU"/>
        </w:rPr>
        <w:t>региона.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rPr>
          <w:b/>
        </w:rPr>
        <w:t xml:space="preserve">Принцип следования нравственному примеру. </w:t>
      </w:r>
      <w:r w:rsidRPr="000B682A">
        <w:t>Пример как метод воспитания позволяет</w:t>
      </w:r>
      <w:r w:rsidRPr="000B682A">
        <w:rPr>
          <w:spacing w:val="1"/>
        </w:rPr>
        <w:t xml:space="preserve"> </w:t>
      </w:r>
      <w:r w:rsidRPr="000B682A">
        <w:t>расширить нравственный опыт ребенка, побудить его к внутреннему диалогу, пробудить в нем</w:t>
      </w:r>
      <w:r w:rsidRPr="000B682A">
        <w:rPr>
          <w:spacing w:val="1"/>
        </w:rPr>
        <w:t xml:space="preserve"> </w:t>
      </w:r>
      <w:r w:rsidRPr="000B682A">
        <w:t>нравственную рефлексию, обеспечить возможность выбора при построении собственной системы</w:t>
      </w:r>
      <w:r w:rsidRPr="000B682A">
        <w:rPr>
          <w:spacing w:val="1"/>
        </w:rPr>
        <w:t xml:space="preserve"> </w:t>
      </w:r>
      <w:r w:rsidRPr="000B682A">
        <w:t>ценностных отношений, продемонстрировать ребенку реальную возможность следования идеалу в</w:t>
      </w:r>
      <w:r w:rsidRPr="000B682A">
        <w:rPr>
          <w:spacing w:val="-57"/>
        </w:rPr>
        <w:t xml:space="preserve"> </w:t>
      </w:r>
      <w:r w:rsidRPr="000B682A">
        <w:t>жизни.</w:t>
      </w:r>
    </w:p>
    <w:p w:rsidR="0089579B" w:rsidRPr="00292CBE" w:rsidRDefault="0089579B" w:rsidP="00174D0E">
      <w:pPr>
        <w:ind w:left="142" w:right="-10" w:firstLine="567"/>
        <w:jc w:val="both"/>
        <w:rPr>
          <w:lang w:val="ru-RU"/>
        </w:rPr>
      </w:pPr>
      <w:r w:rsidRPr="00292CBE">
        <w:rPr>
          <w:b/>
          <w:lang w:val="ru-RU"/>
        </w:rPr>
        <w:t xml:space="preserve">Принципы безопасной жизнедеятельности. </w:t>
      </w:r>
      <w:r w:rsidRPr="00292CBE">
        <w:rPr>
          <w:lang w:val="ru-RU"/>
        </w:rPr>
        <w:t>Защищенность важных интересов личности от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внутренних</w:t>
      </w:r>
      <w:r w:rsidRPr="00292CBE">
        <w:rPr>
          <w:spacing w:val="-5"/>
          <w:lang w:val="ru-RU"/>
        </w:rPr>
        <w:t xml:space="preserve"> </w:t>
      </w:r>
      <w:r w:rsidRPr="00292CBE">
        <w:rPr>
          <w:lang w:val="ru-RU"/>
        </w:rPr>
        <w:t>и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внешних</w:t>
      </w:r>
      <w:r w:rsidRPr="00292CBE">
        <w:rPr>
          <w:spacing w:val="-4"/>
          <w:lang w:val="ru-RU"/>
        </w:rPr>
        <w:t xml:space="preserve"> </w:t>
      </w:r>
      <w:r w:rsidRPr="00292CBE">
        <w:rPr>
          <w:lang w:val="ru-RU"/>
        </w:rPr>
        <w:t>угроз,</w:t>
      </w:r>
      <w:r w:rsidRPr="00292CBE">
        <w:rPr>
          <w:spacing w:val="-3"/>
          <w:lang w:val="ru-RU"/>
        </w:rPr>
        <w:t xml:space="preserve"> </w:t>
      </w:r>
      <w:r w:rsidRPr="00292CBE">
        <w:rPr>
          <w:lang w:val="ru-RU"/>
        </w:rPr>
        <w:t>воспитание</w:t>
      </w:r>
      <w:r w:rsidRPr="00292CBE">
        <w:rPr>
          <w:spacing w:val="-6"/>
          <w:lang w:val="ru-RU"/>
        </w:rPr>
        <w:t xml:space="preserve"> </w:t>
      </w:r>
      <w:r w:rsidRPr="00292CBE">
        <w:rPr>
          <w:lang w:val="ru-RU"/>
        </w:rPr>
        <w:t>через</w:t>
      </w:r>
      <w:r w:rsidRPr="00292CBE">
        <w:rPr>
          <w:spacing w:val="-3"/>
          <w:lang w:val="ru-RU"/>
        </w:rPr>
        <w:t xml:space="preserve"> </w:t>
      </w:r>
      <w:r w:rsidRPr="00292CBE">
        <w:rPr>
          <w:lang w:val="ru-RU"/>
        </w:rPr>
        <w:t>призму</w:t>
      </w:r>
      <w:r w:rsidRPr="00292CBE">
        <w:rPr>
          <w:spacing w:val="-10"/>
          <w:lang w:val="ru-RU"/>
        </w:rPr>
        <w:t xml:space="preserve"> </w:t>
      </w:r>
      <w:r w:rsidRPr="00292CBE">
        <w:rPr>
          <w:lang w:val="ru-RU"/>
        </w:rPr>
        <w:t>безопасности</w:t>
      </w:r>
      <w:r w:rsidRPr="00292CBE">
        <w:rPr>
          <w:spacing w:val="-2"/>
          <w:lang w:val="ru-RU"/>
        </w:rPr>
        <w:t xml:space="preserve"> </w:t>
      </w:r>
      <w:r w:rsidRPr="00292CBE">
        <w:rPr>
          <w:lang w:val="ru-RU"/>
        </w:rPr>
        <w:t>и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безопасного</w:t>
      </w:r>
      <w:r w:rsidRPr="00292CBE">
        <w:rPr>
          <w:spacing w:val="4"/>
          <w:lang w:val="ru-RU"/>
        </w:rPr>
        <w:t xml:space="preserve"> </w:t>
      </w:r>
      <w:r w:rsidRPr="00292CBE">
        <w:rPr>
          <w:lang w:val="ru-RU"/>
        </w:rPr>
        <w:t>поведения.</w:t>
      </w:r>
    </w:p>
    <w:p w:rsidR="0089579B" w:rsidRPr="00292CBE" w:rsidRDefault="0089579B" w:rsidP="00174D0E">
      <w:pPr>
        <w:ind w:left="142" w:right="-10" w:firstLine="567"/>
        <w:jc w:val="both"/>
        <w:rPr>
          <w:lang w:val="ru-RU"/>
        </w:rPr>
      </w:pPr>
      <w:r w:rsidRPr="00292CBE">
        <w:rPr>
          <w:b/>
          <w:lang w:val="ru-RU"/>
        </w:rPr>
        <w:t>Принцип</w:t>
      </w:r>
      <w:r w:rsidRPr="00292CBE">
        <w:rPr>
          <w:b/>
          <w:spacing w:val="1"/>
          <w:lang w:val="ru-RU"/>
        </w:rPr>
        <w:t xml:space="preserve"> </w:t>
      </w:r>
      <w:r w:rsidRPr="00292CBE">
        <w:rPr>
          <w:b/>
          <w:lang w:val="ru-RU"/>
        </w:rPr>
        <w:t>совместной</w:t>
      </w:r>
      <w:r w:rsidRPr="00292CBE">
        <w:rPr>
          <w:b/>
          <w:spacing w:val="1"/>
          <w:lang w:val="ru-RU"/>
        </w:rPr>
        <w:t xml:space="preserve"> </w:t>
      </w:r>
      <w:r w:rsidRPr="00292CBE">
        <w:rPr>
          <w:b/>
          <w:lang w:val="ru-RU"/>
        </w:rPr>
        <w:t>деятельности</w:t>
      </w:r>
      <w:r w:rsidRPr="00292CBE">
        <w:rPr>
          <w:b/>
          <w:spacing w:val="1"/>
          <w:lang w:val="ru-RU"/>
        </w:rPr>
        <w:t xml:space="preserve"> </w:t>
      </w:r>
      <w:r w:rsidRPr="00292CBE">
        <w:rPr>
          <w:b/>
          <w:lang w:val="ru-RU"/>
        </w:rPr>
        <w:t>ребенка</w:t>
      </w:r>
      <w:r w:rsidRPr="00292CBE">
        <w:rPr>
          <w:b/>
          <w:spacing w:val="1"/>
          <w:lang w:val="ru-RU"/>
        </w:rPr>
        <w:t xml:space="preserve"> </w:t>
      </w:r>
      <w:r w:rsidRPr="00292CBE">
        <w:rPr>
          <w:b/>
          <w:lang w:val="ru-RU"/>
        </w:rPr>
        <w:t>и</w:t>
      </w:r>
      <w:r w:rsidRPr="00292CBE">
        <w:rPr>
          <w:b/>
          <w:spacing w:val="1"/>
          <w:lang w:val="ru-RU"/>
        </w:rPr>
        <w:t xml:space="preserve"> </w:t>
      </w:r>
      <w:r w:rsidRPr="00292CBE">
        <w:rPr>
          <w:b/>
          <w:lang w:val="ru-RU"/>
        </w:rPr>
        <w:t>взрослого.</w:t>
      </w:r>
      <w:r w:rsidRPr="00292CBE">
        <w:rPr>
          <w:b/>
          <w:spacing w:val="1"/>
          <w:lang w:val="ru-RU"/>
        </w:rPr>
        <w:t xml:space="preserve"> </w:t>
      </w:r>
      <w:r w:rsidRPr="00292CBE">
        <w:rPr>
          <w:lang w:val="ru-RU"/>
        </w:rPr>
        <w:t>Значимость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совместной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деятельности</w:t>
      </w:r>
      <w:r w:rsidRPr="00292CBE">
        <w:rPr>
          <w:spacing w:val="-4"/>
          <w:lang w:val="ru-RU"/>
        </w:rPr>
        <w:t xml:space="preserve"> </w:t>
      </w:r>
      <w:r w:rsidRPr="00292CBE">
        <w:rPr>
          <w:lang w:val="ru-RU"/>
        </w:rPr>
        <w:t>взрослого</w:t>
      </w:r>
      <w:r w:rsidRPr="00292CBE">
        <w:rPr>
          <w:spacing w:val="3"/>
          <w:lang w:val="ru-RU"/>
        </w:rPr>
        <w:t xml:space="preserve"> </w:t>
      </w:r>
      <w:r w:rsidRPr="00292CBE">
        <w:rPr>
          <w:lang w:val="ru-RU"/>
        </w:rPr>
        <w:t>и</w:t>
      </w:r>
      <w:r w:rsidRPr="00292CBE">
        <w:rPr>
          <w:spacing w:val="-4"/>
          <w:lang w:val="ru-RU"/>
        </w:rPr>
        <w:t xml:space="preserve"> </w:t>
      </w:r>
      <w:r w:rsidRPr="00292CBE">
        <w:rPr>
          <w:lang w:val="ru-RU"/>
        </w:rPr>
        <w:t>ребенка</w:t>
      </w:r>
      <w:r w:rsidRPr="00292CBE">
        <w:rPr>
          <w:spacing w:val="-2"/>
          <w:lang w:val="ru-RU"/>
        </w:rPr>
        <w:t xml:space="preserve"> </w:t>
      </w:r>
      <w:r w:rsidRPr="00292CBE">
        <w:rPr>
          <w:lang w:val="ru-RU"/>
        </w:rPr>
        <w:t>на</w:t>
      </w:r>
      <w:r w:rsidRPr="00292CBE">
        <w:rPr>
          <w:spacing w:val="-6"/>
          <w:lang w:val="ru-RU"/>
        </w:rPr>
        <w:t xml:space="preserve"> </w:t>
      </w:r>
      <w:r w:rsidRPr="00292CBE">
        <w:rPr>
          <w:lang w:val="ru-RU"/>
        </w:rPr>
        <w:t>основе</w:t>
      </w:r>
      <w:r w:rsidRPr="00292CBE">
        <w:rPr>
          <w:spacing w:val="-7"/>
          <w:lang w:val="ru-RU"/>
        </w:rPr>
        <w:t xml:space="preserve"> </w:t>
      </w:r>
      <w:r w:rsidRPr="00292CBE">
        <w:rPr>
          <w:lang w:val="ru-RU"/>
        </w:rPr>
        <w:t>приобщения к</w:t>
      </w:r>
      <w:r w:rsidRPr="00292CBE">
        <w:rPr>
          <w:spacing w:val="-3"/>
          <w:lang w:val="ru-RU"/>
        </w:rPr>
        <w:t xml:space="preserve"> </w:t>
      </w:r>
      <w:r w:rsidRPr="00292CBE">
        <w:rPr>
          <w:lang w:val="ru-RU"/>
        </w:rPr>
        <w:t>культурным ценностям</w:t>
      </w:r>
      <w:r w:rsidRPr="00292CBE">
        <w:rPr>
          <w:spacing w:val="-3"/>
          <w:lang w:val="ru-RU"/>
        </w:rPr>
        <w:t xml:space="preserve"> </w:t>
      </w:r>
      <w:r w:rsidRPr="00292CBE">
        <w:rPr>
          <w:lang w:val="ru-RU"/>
        </w:rPr>
        <w:t>и их</w:t>
      </w:r>
      <w:r w:rsidRPr="00292CBE">
        <w:rPr>
          <w:spacing w:val="-10"/>
          <w:lang w:val="ru-RU"/>
        </w:rPr>
        <w:t xml:space="preserve"> </w:t>
      </w:r>
      <w:r w:rsidRPr="00292CBE">
        <w:rPr>
          <w:lang w:val="ru-RU"/>
        </w:rPr>
        <w:t>освоения.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rPr>
          <w:b/>
        </w:rPr>
        <w:t>Принципы</w:t>
      </w:r>
      <w:r w:rsidRPr="000B682A">
        <w:rPr>
          <w:b/>
          <w:spacing w:val="1"/>
        </w:rPr>
        <w:t xml:space="preserve"> </w:t>
      </w:r>
      <w:r w:rsidRPr="000B682A">
        <w:rPr>
          <w:b/>
        </w:rPr>
        <w:t>инклюзивного</w:t>
      </w:r>
      <w:r w:rsidRPr="000B682A">
        <w:rPr>
          <w:b/>
          <w:spacing w:val="1"/>
        </w:rPr>
        <w:t xml:space="preserve"> </w:t>
      </w:r>
      <w:r w:rsidRPr="000B682A">
        <w:rPr>
          <w:b/>
        </w:rPr>
        <w:t>образования.</w:t>
      </w:r>
      <w:r w:rsidRPr="000B682A">
        <w:rPr>
          <w:b/>
          <w:spacing w:val="1"/>
        </w:rPr>
        <w:t xml:space="preserve"> </w:t>
      </w:r>
      <w:r w:rsidRPr="000B682A">
        <w:t>Организация</w:t>
      </w:r>
      <w:r w:rsidRPr="000B682A">
        <w:rPr>
          <w:spacing w:val="1"/>
        </w:rPr>
        <w:t xml:space="preserve"> </w:t>
      </w:r>
      <w:r w:rsidRPr="000B682A">
        <w:t>образовательного</w:t>
      </w:r>
      <w:r w:rsidRPr="000B682A">
        <w:rPr>
          <w:spacing w:val="1"/>
        </w:rPr>
        <w:t xml:space="preserve"> </w:t>
      </w:r>
      <w:r w:rsidRPr="000B682A">
        <w:t>процесса,</w:t>
      </w:r>
      <w:r w:rsidRPr="000B682A">
        <w:rPr>
          <w:spacing w:val="1"/>
        </w:rPr>
        <w:t xml:space="preserve"> </w:t>
      </w:r>
      <w:r w:rsidRPr="000B682A">
        <w:t>при</w:t>
      </w:r>
      <w:r w:rsidRPr="000B682A">
        <w:rPr>
          <w:spacing w:val="1"/>
        </w:rPr>
        <w:t xml:space="preserve"> </w:t>
      </w:r>
      <w:r w:rsidRPr="000B682A">
        <w:t>которой</w:t>
      </w:r>
      <w:r w:rsidRPr="000B682A">
        <w:rPr>
          <w:spacing w:val="1"/>
        </w:rPr>
        <w:t xml:space="preserve"> </w:t>
      </w:r>
      <w:r w:rsidRPr="000B682A">
        <w:t>все</w:t>
      </w:r>
      <w:r w:rsidRPr="000B682A">
        <w:rPr>
          <w:spacing w:val="1"/>
        </w:rPr>
        <w:t xml:space="preserve"> </w:t>
      </w:r>
      <w:r w:rsidRPr="000B682A">
        <w:t>дети,</w:t>
      </w:r>
      <w:r w:rsidRPr="000B682A">
        <w:rPr>
          <w:spacing w:val="1"/>
        </w:rPr>
        <w:t xml:space="preserve"> </w:t>
      </w:r>
      <w:r w:rsidRPr="000B682A">
        <w:t>независимо</w:t>
      </w:r>
      <w:r w:rsidRPr="000B682A">
        <w:rPr>
          <w:spacing w:val="1"/>
        </w:rPr>
        <w:t xml:space="preserve"> </w:t>
      </w:r>
      <w:r w:rsidRPr="000B682A">
        <w:t>от</w:t>
      </w:r>
      <w:r w:rsidRPr="000B682A">
        <w:rPr>
          <w:spacing w:val="1"/>
        </w:rPr>
        <w:t xml:space="preserve"> </w:t>
      </w:r>
      <w:r w:rsidRPr="000B682A">
        <w:t>их</w:t>
      </w:r>
      <w:r w:rsidRPr="000B682A">
        <w:rPr>
          <w:spacing w:val="1"/>
        </w:rPr>
        <w:t xml:space="preserve"> </w:t>
      </w:r>
      <w:r w:rsidRPr="000B682A">
        <w:t>физических,</w:t>
      </w:r>
      <w:r w:rsidRPr="000B682A">
        <w:rPr>
          <w:spacing w:val="1"/>
        </w:rPr>
        <w:t xml:space="preserve"> </w:t>
      </w:r>
      <w:r w:rsidRPr="000B682A">
        <w:t>психических,</w:t>
      </w:r>
      <w:r w:rsidRPr="000B682A">
        <w:rPr>
          <w:spacing w:val="1"/>
        </w:rPr>
        <w:t xml:space="preserve"> </w:t>
      </w:r>
      <w:r w:rsidRPr="000B682A">
        <w:t>интеллектуальных,</w:t>
      </w:r>
      <w:r w:rsidRPr="000B682A">
        <w:rPr>
          <w:spacing w:val="1"/>
        </w:rPr>
        <w:t xml:space="preserve"> </w:t>
      </w:r>
      <w:r w:rsidRPr="000B682A">
        <w:t>культурно-</w:t>
      </w:r>
      <w:r w:rsidRPr="000B682A">
        <w:rPr>
          <w:spacing w:val="1"/>
        </w:rPr>
        <w:t xml:space="preserve"> </w:t>
      </w:r>
      <w:r w:rsidRPr="000B682A">
        <w:t>этнических,</w:t>
      </w:r>
      <w:r w:rsidRPr="000B682A">
        <w:rPr>
          <w:spacing w:val="3"/>
        </w:rPr>
        <w:t xml:space="preserve"> </w:t>
      </w:r>
      <w:r w:rsidRPr="000B682A">
        <w:t>языковых</w:t>
      </w:r>
      <w:r w:rsidRPr="000B682A">
        <w:rPr>
          <w:spacing w:val="-4"/>
        </w:rPr>
        <w:t xml:space="preserve"> </w:t>
      </w:r>
      <w:r w:rsidRPr="000B682A">
        <w:t>и</w:t>
      </w:r>
      <w:r w:rsidRPr="000B682A">
        <w:rPr>
          <w:spacing w:val="2"/>
        </w:rPr>
        <w:t xml:space="preserve"> </w:t>
      </w:r>
      <w:r w:rsidRPr="000B682A">
        <w:t>иных</w:t>
      </w:r>
      <w:r w:rsidRPr="000B682A">
        <w:rPr>
          <w:spacing w:val="-4"/>
        </w:rPr>
        <w:t xml:space="preserve"> </w:t>
      </w:r>
      <w:r w:rsidRPr="000B682A">
        <w:t>особенностей,</w:t>
      </w:r>
      <w:r w:rsidRPr="000B682A">
        <w:rPr>
          <w:spacing w:val="-2"/>
        </w:rPr>
        <w:t xml:space="preserve"> </w:t>
      </w:r>
      <w:r w:rsidRPr="000B682A">
        <w:t>включены</w:t>
      </w:r>
      <w:r w:rsidRPr="000B682A">
        <w:rPr>
          <w:spacing w:val="2"/>
        </w:rPr>
        <w:t xml:space="preserve"> </w:t>
      </w:r>
      <w:r w:rsidRPr="000B682A">
        <w:t>в</w:t>
      </w:r>
      <w:r w:rsidRPr="000B682A">
        <w:rPr>
          <w:spacing w:val="-2"/>
        </w:rPr>
        <w:t xml:space="preserve"> </w:t>
      </w:r>
      <w:r w:rsidRPr="000B682A">
        <w:t>общую</w:t>
      </w:r>
      <w:r w:rsidRPr="000B682A">
        <w:rPr>
          <w:spacing w:val="-1"/>
        </w:rPr>
        <w:t xml:space="preserve"> </w:t>
      </w:r>
      <w:r w:rsidRPr="000B682A">
        <w:t>систему</w:t>
      </w:r>
      <w:r w:rsidRPr="000B682A">
        <w:rPr>
          <w:spacing w:val="-9"/>
        </w:rPr>
        <w:t xml:space="preserve"> </w:t>
      </w:r>
      <w:r w:rsidRPr="000B682A">
        <w:t>образования.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Конструирование воспитательной</w:t>
      </w:r>
      <w:r w:rsidRPr="000B682A">
        <w:rPr>
          <w:spacing w:val="1"/>
        </w:rPr>
        <w:t xml:space="preserve"> </w:t>
      </w:r>
      <w:r w:rsidRPr="000B682A">
        <w:t>среды ДОО</w:t>
      </w:r>
      <w:r w:rsidRPr="000B682A">
        <w:rPr>
          <w:spacing w:val="1"/>
        </w:rPr>
        <w:t xml:space="preserve"> </w:t>
      </w:r>
      <w:r w:rsidRPr="000B682A">
        <w:t>строится на основе</w:t>
      </w:r>
      <w:r w:rsidRPr="000B682A">
        <w:rPr>
          <w:spacing w:val="1"/>
        </w:rPr>
        <w:t xml:space="preserve"> </w:t>
      </w:r>
      <w:r w:rsidRPr="000B682A">
        <w:t>следующих элементов:</w:t>
      </w:r>
      <w:r w:rsidRPr="000B682A">
        <w:rPr>
          <w:spacing w:val="1"/>
        </w:rPr>
        <w:t xml:space="preserve"> </w:t>
      </w:r>
      <w:r w:rsidRPr="000B682A">
        <w:t>социокультурный контекст, социокультурные ценности, уклад, воспитывающая среда, общность,</w:t>
      </w:r>
      <w:r w:rsidRPr="000B682A">
        <w:rPr>
          <w:spacing w:val="1"/>
        </w:rPr>
        <w:t xml:space="preserve"> </w:t>
      </w:r>
      <w:r w:rsidRPr="000B682A">
        <w:t>деятельность и событие. Каждая из этих категорий обеспечивает целостность содержания и имеет</w:t>
      </w:r>
      <w:r w:rsidRPr="000B682A">
        <w:rPr>
          <w:spacing w:val="1"/>
        </w:rPr>
        <w:t xml:space="preserve"> </w:t>
      </w:r>
      <w:r w:rsidRPr="000B682A">
        <w:t>свое</w:t>
      </w:r>
      <w:r w:rsidRPr="000B682A">
        <w:rPr>
          <w:spacing w:val="-5"/>
        </w:rPr>
        <w:t xml:space="preserve"> </w:t>
      </w:r>
      <w:r w:rsidRPr="000B682A">
        <w:t>наполнение</w:t>
      </w:r>
      <w:r w:rsidRPr="000B682A">
        <w:rPr>
          <w:spacing w:val="-5"/>
        </w:rPr>
        <w:t xml:space="preserve"> </w:t>
      </w:r>
      <w:r w:rsidRPr="000B682A">
        <w:t>для</w:t>
      </w:r>
      <w:r w:rsidRPr="000B682A">
        <w:rPr>
          <w:spacing w:val="2"/>
        </w:rPr>
        <w:t xml:space="preserve"> </w:t>
      </w:r>
      <w:r w:rsidRPr="000B682A">
        <w:t>решения</w:t>
      </w:r>
      <w:r w:rsidRPr="000B682A">
        <w:rPr>
          <w:spacing w:val="1"/>
        </w:rPr>
        <w:t xml:space="preserve"> </w:t>
      </w:r>
      <w:r w:rsidRPr="000B682A">
        <w:t>задач</w:t>
      </w:r>
      <w:r w:rsidRPr="000B682A">
        <w:rPr>
          <w:spacing w:val="1"/>
        </w:rPr>
        <w:t xml:space="preserve"> </w:t>
      </w:r>
      <w:r w:rsidRPr="000B682A">
        <w:t>воспитания</w:t>
      </w:r>
      <w:r w:rsidRPr="000B682A">
        <w:rPr>
          <w:spacing w:val="-4"/>
        </w:rPr>
        <w:t xml:space="preserve"> </w:t>
      </w:r>
      <w:r w:rsidRPr="000B682A">
        <w:t>и</w:t>
      </w:r>
      <w:r w:rsidRPr="000B682A">
        <w:rPr>
          <w:spacing w:val="3"/>
        </w:rPr>
        <w:t xml:space="preserve"> </w:t>
      </w:r>
      <w:r w:rsidRPr="000B682A">
        <w:t>становления</w:t>
      </w:r>
      <w:r w:rsidRPr="000B682A">
        <w:rPr>
          <w:spacing w:val="-4"/>
        </w:rPr>
        <w:t xml:space="preserve"> </w:t>
      </w:r>
      <w:r w:rsidRPr="000B682A">
        <w:t>личности</w:t>
      </w:r>
      <w:r w:rsidRPr="000B682A">
        <w:rPr>
          <w:spacing w:val="-2"/>
        </w:rPr>
        <w:t xml:space="preserve"> </w:t>
      </w:r>
      <w:r w:rsidRPr="000B682A">
        <w:t>ребенка.</w:t>
      </w:r>
    </w:p>
    <w:p w:rsidR="0089579B" w:rsidRPr="000B682A" w:rsidRDefault="0089579B" w:rsidP="00174D0E">
      <w:pPr>
        <w:pStyle w:val="Heading3"/>
        <w:ind w:left="142" w:right="-10" w:firstLine="567"/>
        <w:jc w:val="both"/>
      </w:pPr>
      <w:r w:rsidRPr="000B682A">
        <w:t>1.2.1.Уклад</w:t>
      </w:r>
      <w:r w:rsidRPr="000B682A">
        <w:rPr>
          <w:spacing w:val="-2"/>
        </w:rPr>
        <w:t xml:space="preserve"> </w:t>
      </w:r>
      <w:r w:rsidRPr="000B682A">
        <w:t>образовательной</w:t>
      </w:r>
      <w:r w:rsidRPr="000B682A">
        <w:rPr>
          <w:spacing w:val="-3"/>
        </w:rPr>
        <w:t xml:space="preserve"> </w:t>
      </w:r>
      <w:r w:rsidRPr="000B682A">
        <w:t>организации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С</w:t>
      </w:r>
      <w:r w:rsidRPr="000B682A">
        <w:rPr>
          <w:spacing w:val="1"/>
        </w:rPr>
        <w:t xml:space="preserve"> </w:t>
      </w:r>
      <w:r w:rsidRPr="000B682A">
        <w:t>родителями</w:t>
      </w:r>
      <w:r w:rsidRPr="000B682A">
        <w:rPr>
          <w:spacing w:val="1"/>
        </w:rPr>
        <w:t xml:space="preserve"> </w:t>
      </w:r>
      <w:r w:rsidRPr="000B682A">
        <w:t>(законными</w:t>
      </w:r>
      <w:r w:rsidRPr="000B682A">
        <w:rPr>
          <w:spacing w:val="1"/>
        </w:rPr>
        <w:t xml:space="preserve"> </w:t>
      </w:r>
      <w:r w:rsidRPr="000B682A">
        <w:t>представителями)</w:t>
      </w:r>
      <w:r w:rsidRPr="000B682A">
        <w:rPr>
          <w:spacing w:val="1"/>
        </w:rPr>
        <w:t xml:space="preserve"> </w:t>
      </w:r>
      <w:r w:rsidRPr="000B682A">
        <w:t>заключается</w:t>
      </w:r>
      <w:r w:rsidRPr="000B682A">
        <w:rPr>
          <w:spacing w:val="1"/>
        </w:rPr>
        <w:t xml:space="preserve"> </w:t>
      </w:r>
      <w:r w:rsidRPr="000B682A">
        <w:t>родительский</w:t>
      </w:r>
      <w:r w:rsidRPr="000B682A">
        <w:rPr>
          <w:spacing w:val="1"/>
        </w:rPr>
        <w:t xml:space="preserve"> </w:t>
      </w:r>
      <w:r w:rsidRPr="000B682A">
        <w:t>договор</w:t>
      </w:r>
      <w:r w:rsidRPr="000B682A">
        <w:rPr>
          <w:spacing w:val="1"/>
        </w:rPr>
        <w:t xml:space="preserve"> </w:t>
      </w:r>
      <w:r w:rsidRPr="000B682A">
        <w:t>участников</w:t>
      </w:r>
      <w:r w:rsidRPr="000B682A">
        <w:rPr>
          <w:spacing w:val="1"/>
        </w:rPr>
        <w:t xml:space="preserve"> </w:t>
      </w:r>
      <w:r w:rsidRPr="000B682A">
        <w:t>образовательных</w:t>
      </w:r>
      <w:r w:rsidRPr="000B682A">
        <w:rPr>
          <w:spacing w:val="1"/>
        </w:rPr>
        <w:t xml:space="preserve"> </w:t>
      </w:r>
      <w:r w:rsidRPr="000B682A">
        <w:t>отношений,</w:t>
      </w:r>
      <w:r w:rsidRPr="000B682A">
        <w:rPr>
          <w:spacing w:val="1"/>
        </w:rPr>
        <w:t xml:space="preserve"> </w:t>
      </w:r>
      <w:r w:rsidRPr="000B682A">
        <w:t>опирающийся</w:t>
      </w:r>
      <w:r w:rsidRPr="000B682A">
        <w:rPr>
          <w:spacing w:val="1"/>
        </w:rPr>
        <w:t xml:space="preserve"> </w:t>
      </w:r>
      <w:r w:rsidRPr="000B682A">
        <w:t>на</w:t>
      </w:r>
      <w:r w:rsidRPr="000B682A">
        <w:rPr>
          <w:spacing w:val="1"/>
        </w:rPr>
        <w:t xml:space="preserve"> </w:t>
      </w:r>
      <w:r w:rsidRPr="000B682A">
        <w:t>базовые</w:t>
      </w:r>
      <w:r w:rsidRPr="000B682A">
        <w:rPr>
          <w:spacing w:val="1"/>
        </w:rPr>
        <w:t xml:space="preserve"> </w:t>
      </w:r>
      <w:r w:rsidRPr="000B682A">
        <w:t>национальные</w:t>
      </w:r>
      <w:r w:rsidRPr="000B682A">
        <w:rPr>
          <w:spacing w:val="1"/>
        </w:rPr>
        <w:t xml:space="preserve"> </w:t>
      </w:r>
      <w:r w:rsidRPr="000B682A">
        <w:t>ценности,</w:t>
      </w:r>
      <w:r w:rsidRPr="000B682A">
        <w:rPr>
          <w:spacing w:val="1"/>
        </w:rPr>
        <w:t xml:space="preserve"> </w:t>
      </w:r>
      <w:r w:rsidRPr="000B682A">
        <w:t>содержащий</w:t>
      </w:r>
      <w:r w:rsidRPr="000B682A">
        <w:rPr>
          <w:spacing w:val="1"/>
        </w:rPr>
        <w:t xml:space="preserve"> </w:t>
      </w:r>
      <w:r w:rsidRPr="000B682A">
        <w:t>традиции</w:t>
      </w:r>
      <w:r w:rsidRPr="000B682A">
        <w:rPr>
          <w:spacing w:val="1"/>
        </w:rPr>
        <w:t xml:space="preserve"> </w:t>
      </w:r>
      <w:r w:rsidRPr="000B682A">
        <w:t>региона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ОО,</w:t>
      </w:r>
      <w:r w:rsidRPr="000B682A">
        <w:rPr>
          <w:spacing w:val="1"/>
        </w:rPr>
        <w:t xml:space="preserve"> </w:t>
      </w:r>
      <w:r w:rsidRPr="000B682A">
        <w:t>задающий</w:t>
      </w:r>
      <w:r w:rsidRPr="000B682A">
        <w:rPr>
          <w:spacing w:val="1"/>
        </w:rPr>
        <w:t xml:space="preserve"> </w:t>
      </w:r>
      <w:r w:rsidRPr="000B682A">
        <w:t>культуру</w:t>
      </w:r>
      <w:r w:rsidRPr="000B682A">
        <w:rPr>
          <w:spacing w:val="1"/>
        </w:rPr>
        <w:t xml:space="preserve"> </w:t>
      </w:r>
      <w:r w:rsidRPr="000B682A">
        <w:t>поведения</w:t>
      </w:r>
      <w:r w:rsidRPr="000B682A">
        <w:rPr>
          <w:spacing w:val="1"/>
        </w:rPr>
        <w:t xml:space="preserve"> </w:t>
      </w:r>
      <w:r w:rsidRPr="000B682A">
        <w:t>сообществ,</w:t>
      </w:r>
      <w:r w:rsidRPr="000B682A">
        <w:rPr>
          <w:spacing w:val="1"/>
        </w:rPr>
        <w:t xml:space="preserve"> </w:t>
      </w:r>
      <w:r w:rsidRPr="000B682A">
        <w:t>описывающий</w:t>
      </w:r>
      <w:r w:rsidRPr="000B682A">
        <w:rPr>
          <w:spacing w:val="1"/>
        </w:rPr>
        <w:t xml:space="preserve"> </w:t>
      </w:r>
      <w:r w:rsidRPr="000B682A">
        <w:t>предметно-</w:t>
      </w:r>
      <w:r w:rsidRPr="000B682A">
        <w:rPr>
          <w:spacing w:val="1"/>
        </w:rPr>
        <w:t xml:space="preserve"> </w:t>
      </w:r>
      <w:r w:rsidRPr="000B682A">
        <w:t>пространственную</w:t>
      </w:r>
      <w:r w:rsidRPr="000B682A">
        <w:rPr>
          <w:spacing w:val="-1"/>
        </w:rPr>
        <w:t xml:space="preserve"> </w:t>
      </w:r>
      <w:r w:rsidRPr="000B682A">
        <w:t>среду,</w:t>
      </w:r>
      <w:r w:rsidRPr="000B682A">
        <w:rPr>
          <w:spacing w:val="3"/>
        </w:rPr>
        <w:t xml:space="preserve"> </w:t>
      </w:r>
      <w:r w:rsidRPr="000B682A">
        <w:t>деятельности</w:t>
      </w:r>
      <w:r w:rsidRPr="000B682A">
        <w:rPr>
          <w:spacing w:val="3"/>
        </w:rPr>
        <w:t xml:space="preserve"> </w:t>
      </w:r>
      <w:r w:rsidRPr="000B682A">
        <w:t>и</w:t>
      </w:r>
      <w:r w:rsidRPr="000B682A">
        <w:rPr>
          <w:spacing w:val="-3"/>
        </w:rPr>
        <w:t xml:space="preserve"> </w:t>
      </w:r>
      <w:r w:rsidRPr="000B682A">
        <w:t>социокультурный</w:t>
      </w:r>
      <w:r w:rsidRPr="000B682A">
        <w:rPr>
          <w:spacing w:val="2"/>
        </w:rPr>
        <w:t xml:space="preserve"> </w:t>
      </w:r>
      <w:r w:rsidRPr="000B682A">
        <w:t>контекст.</w:t>
      </w:r>
    </w:p>
    <w:p w:rsidR="0089579B" w:rsidRDefault="0089579B" w:rsidP="00292CBE">
      <w:pPr>
        <w:pStyle w:val="Heading3"/>
        <w:ind w:left="142" w:right="-10" w:firstLine="567"/>
        <w:jc w:val="both"/>
      </w:pPr>
      <w:r w:rsidRPr="000B682A">
        <w:t>Структура</w:t>
      </w:r>
      <w:r w:rsidRPr="000B682A">
        <w:rPr>
          <w:spacing w:val="-4"/>
        </w:rPr>
        <w:t xml:space="preserve"> </w:t>
      </w:r>
      <w:r w:rsidRPr="000B682A">
        <w:t>учебного</w:t>
      </w:r>
      <w:r w:rsidRPr="000B682A">
        <w:rPr>
          <w:spacing w:val="-4"/>
        </w:rPr>
        <w:t xml:space="preserve"> </w:t>
      </w:r>
      <w:r w:rsidRPr="000B682A">
        <w:t>года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-4"/>
        </w:rPr>
        <w:t xml:space="preserve"> </w:t>
      </w:r>
      <w:r w:rsidRPr="000B682A">
        <w:t xml:space="preserve">воспитания </w:t>
      </w:r>
      <w:r w:rsidRPr="00292CBE">
        <w:t>МАДОУ «Детский сад №</w:t>
      </w:r>
      <w:r>
        <w:t xml:space="preserve"> 228</w:t>
      </w:r>
      <w:r w:rsidRPr="00292CBE">
        <w:t xml:space="preserve"> комбинированного вида» </w:t>
      </w:r>
      <w:r>
        <w:t>Кир</w:t>
      </w:r>
      <w:r w:rsidRPr="00292CBE">
        <w:t>овского района г.Казани</w:t>
      </w:r>
    </w:p>
    <w:p w:rsidR="0089579B" w:rsidRPr="000B682A" w:rsidRDefault="0089579B" w:rsidP="00292CBE">
      <w:pPr>
        <w:pStyle w:val="Heading3"/>
        <w:ind w:left="142" w:right="-10" w:firstLine="567"/>
        <w:jc w:val="both"/>
        <w:rPr>
          <w:b w:val="0"/>
        </w:rPr>
      </w:pPr>
    </w:p>
    <w:tbl>
      <w:tblPr>
        <w:tblW w:w="9394" w:type="dxa"/>
        <w:tblInd w:w="395" w:type="dxa"/>
        <w:tblBorders>
          <w:top w:val="single" w:sz="12" w:space="0" w:color="9F9F9F"/>
          <w:left w:val="single" w:sz="12" w:space="0" w:color="9F9F9F"/>
          <w:bottom w:val="single" w:sz="12" w:space="0" w:color="9F9F9F"/>
          <w:right w:val="single" w:sz="12" w:space="0" w:color="9F9F9F"/>
          <w:insideH w:val="single" w:sz="12" w:space="0" w:color="9F9F9F"/>
          <w:insideV w:val="single" w:sz="12" w:space="0" w:color="9F9F9F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567"/>
        <w:gridCol w:w="3827"/>
      </w:tblGrid>
      <w:tr w:rsidR="0089579B" w:rsidRPr="00430086" w:rsidTr="00430086">
        <w:trPr>
          <w:trHeight w:val="277"/>
        </w:trPr>
        <w:tc>
          <w:tcPr>
            <w:tcW w:w="5567" w:type="dxa"/>
            <w:tcBorders>
              <w:left w:val="single" w:sz="6" w:space="0" w:color="EFEFEF"/>
            </w:tcBorders>
          </w:tcPr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b/>
              </w:rPr>
            </w:pPr>
            <w:r w:rsidRPr="00430086">
              <w:rPr>
                <w:b/>
              </w:rPr>
              <w:t>Содержание</w:t>
            </w:r>
            <w:r w:rsidRPr="00430086">
              <w:rPr>
                <w:b/>
                <w:spacing w:val="-3"/>
              </w:rPr>
              <w:t xml:space="preserve"> </w:t>
            </w:r>
            <w:r w:rsidRPr="00430086">
              <w:rPr>
                <w:b/>
              </w:rPr>
              <w:t>деятельности</w:t>
            </w:r>
          </w:p>
        </w:tc>
        <w:tc>
          <w:tcPr>
            <w:tcW w:w="3827" w:type="dxa"/>
            <w:tcBorders>
              <w:right w:val="single" w:sz="6" w:space="0" w:color="9F9F9F"/>
            </w:tcBorders>
          </w:tcPr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b/>
              </w:rPr>
            </w:pPr>
            <w:r w:rsidRPr="00430086">
              <w:rPr>
                <w:b/>
              </w:rPr>
              <w:t>Временной</w:t>
            </w:r>
            <w:r w:rsidRPr="00430086">
              <w:rPr>
                <w:b/>
                <w:spacing w:val="-4"/>
              </w:rPr>
              <w:t xml:space="preserve"> </w:t>
            </w:r>
            <w:r w:rsidRPr="00430086">
              <w:rPr>
                <w:b/>
              </w:rPr>
              <w:t>период</w:t>
            </w:r>
          </w:p>
        </w:tc>
      </w:tr>
      <w:tr w:rsidR="0089579B" w:rsidRPr="00430086" w:rsidTr="00430086">
        <w:trPr>
          <w:trHeight w:val="272"/>
        </w:trPr>
        <w:tc>
          <w:tcPr>
            <w:tcW w:w="5567" w:type="dxa"/>
            <w:tcBorders>
              <w:left w:val="single" w:sz="6" w:space="0" w:color="EFEFEF"/>
            </w:tcBorders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Образовательная</w:t>
            </w:r>
            <w:r w:rsidRPr="00430086">
              <w:rPr>
                <w:spacing w:val="56"/>
              </w:rPr>
              <w:t xml:space="preserve"> </w:t>
            </w:r>
            <w:r w:rsidRPr="000B682A">
              <w:t>деятельность</w:t>
            </w:r>
          </w:p>
        </w:tc>
        <w:tc>
          <w:tcPr>
            <w:tcW w:w="3827" w:type="dxa"/>
            <w:tcBorders>
              <w:right w:val="single" w:sz="6" w:space="0" w:color="9F9F9F"/>
            </w:tcBorders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С</w:t>
            </w:r>
            <w:r w:rsidRPr="00430086">
              <w:rPr>
                <w:spacing w:val="-2"/>
              </w:rPr>
              <w:t xml:space="preserve"> </w:t>
            </w:r>
            <w:r w:rsidRPr="000B682A">
              <w:t>1</w:t>
            </w:r>
            <w:r w:rsidRPr="00430086">
              <w:rPr>
                <w:spacing w:val="1"/>
              </w:rPr>
              <w:t xml:space="preserve"> </w:t>
            </w:r>
            <w:r w:rsidRPr="000B682A">
              <w:t>сентября</w:t>
            </w:r>
            <w:r w:rsidRPr="00430086">
              <w:rPr>
                <w:spacing w:val="1"/>
              </w:rPr>
              <w:t xml:space="preserve"> </w:t>
            </w:r>
            <w:r w:rsidRPr="000B682A">
              <w:t>по</w:t>
            </w:r>
            <w:r w:rsidRPr="00430086">
              <w:rPr>
                <w:spacing w:val="1"/>
              </w:rPr>
              <w:t xml:space="preserve"> </w:t>
            </w:r>
            <w:r w:rsidRPr="000B682A">
              <w:t>31</w:t>
            </w:r>
            <w:r w:rsidRPr="00430086">
              <w:rPr>
                <w:spacing w:val="1"/>
              </w:rPr>
              <w:t xml:space="preserve"> </w:t>
            </w:r>
            <w:r w:rsidRPr="000B682A">
              <w:t>мая</w:t>
            </w:r>
          </w:p>
        </w:tc>
      </w:tr>
      <w:tr w:rsidR="0089579B" w:rsidRPr="00430086" w:rsidTr="00430086">
        <w:trPr>
          <w:trHeight w:val="277"/>
        </w:trPr>
        <w:tc>
          <w:tcPr>
            <w:tcW w:w="5567" w:type="dxa"/>
            <w:tcBorders>
              <w:left w:val="single" w:sz="6" w:space="0" w:color="EFEFEF"/>
            </w:tcBorders>
          </w:tcPr>
          <w:p w:rsidR="0089579B" w:rsidRPr="000B682A" w:rsidRDefault="0089579B" w:rsidP="00430086">
            <w:pPr>
              <w:pStyle w:val="TableParagraph"/>
              <w:ind w:left="142" w:right="142" w:firstLine="567"/>
              <w:jc w:val="both"/>
            </w:pPr>
            <w:r w:rsidRPr="000B682A">
              <w:t>1</w:t>
            </w:r>
            <w:r w:rsidRPr="00430086">
              <w:rPr>
                <w:spacing w:val="-3"/>
              </w:rPr>
              <w:t xml:space="preserve"> </w:t>
            </w:r>
            <w:r w:rsidRPr="000B682A">
              <w:t>диагностический</w:t>
            </w:r>
            <w:r w:rsidRPr="00430086">
              <w:rPr>
                <w:spacing w:val="-6"/>
              </w:rPr>
              <w:t xml:space="preserve"> </w:t>
            </w:r>
            <w:r w:rsidRPr="000B682A">
              <w:t>период</w:t>
            </w:r>
            <w:r w:rsidRPr="00430086">
              <w:rPr>
                <w:spacing w:val="-5"/>
              </w:rPr>
              <w:t xml:space="preserve"> </w:t>
            </w:r>
            <w:r w:rsidRPr="000B682A">
              <w:t>(первичная</w:t>
            </w:r>
            <w:r w:rsidRPr="00430086">
              <w:rPr>
                <w:spacing w:val="2"/>
              </w:rPr>
              <w:t xml:space="preserve"> </w:t>
            </w:r>
            <w:r w:rsidRPr="000B682A">
              <w:t>диагностика)</w:t>
            </w:r>
          </w:p>
        </w:tc>
        <w:tc>
          <w:tcPr>
            <w:tcW w:w="3827" w:type="dxa"/>
            <w:tcBorders>
              <w:right w:val="single" w:sz="6" w:space="0" w:color="9F9F9F"/>
            </w:tcBorders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С</w:t>
            </w:r>
            <w:r w:rsidRPr="00430086">
              <w:rPr>
                <w:spacing w:val="-2"/>
              </w:rPr>
              <w:t xml:space="preserve"> </w:t>
            </w:r>
            <w:r w:rsidRPr="000B682A">
              <w:t>1 сентября по</w:t>
            </w:r>
            <w:r w:rsidRPr="00430086">
              <w:rPr>
                <w:spacing w:val="1"/>
              </w:rPr>
              <w:t xml:space="preserve"> </w:t>
            </w:r>
            <w:r w:rsidRPr="000B682A">
              <w:t>1</w:t>
            </w:r>
            <w:r>
              <w:t>0</w:t>
            </w:r>
            <w:r w:rsidRPr="000B682A">
              <w:t xml:space="preserve"> сентября</w:t>
            </w:r>
          </w:p>
        </w:tc>
      </w:tr>
      <w:tr w:rsidR="0089579B" w:rsidRPr="00430086" w:rsidTr="00430086">
        <w:trPr>
          <w:trHeight w:val="277"/>
        </w:trPr>
        <w:tc>
          <w:tcPr>
            <w:tcW w:w="5567" w:type="dxa"/>
            <w:tcBorders>
              <w:left w:val="single" w:sz="6" w:space="0" w:color="EFEFEF"/>
            </w:tcBorders>
          </w:tcPr>
          <w:p w:rsidR="0089579B" w:rsidRPr="000B682A" w:rsidRDefault="0089579B" w:rsidP="00430086">
            <w:pPr>
              <w:pStyle w:val="TableParagraph"/>
              <w:ind w:left="142" w:right="142" w:firstLine="567"/>
              <w:jc w:val="both"/>
            </w:pPr>
            <w:r w:rsidRPr="000B682A">
              <w:t>Рождественские</w:t>
            </w:r>
            <w:r w:rsidRPr="00430086">
              <w:rPr>
                <w:spacing w:val="-7"/>
              </w:rPr>
              <w:t xml:space="preserve"> </w:t>
            </w:r>
            <w:r w:rsidRPr="000B682A">
              <w:t>каникулы</w:t>
            </w:r>
            <w:r w:rsidRPr="00430086">
              <w:rPr>
                <w:spacing w:val="-3"/>
              </w:rPr>
              <w:t xml:space="preserve"> </w:t>
            </w:r>
            <w:r w:rsidRPr="000B682A">
              <w:t>(общероссийские)</w:t>
            </w:r>
          </w:p>
        </w:tc>
        <w:tc>
          <w:tcPr>
            <w:tcW w:w="3827" w:type="dxa"/>
            <w:tcBorders>
              <w:right w:val="single" w:sz="6" w:space="0" w:color="9F9F9F"/>
            </w:tcBorders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С</w:t>
            </w:r>
            <w:r w:rsidRPr="00430086">
              <w:rPr>
                <w:spacing w:val="-2"/>
              </w:rPr>
              <w:t xml:space="preserve"> 3</w:t>
            </w:r>
            <w:r w:rsidRPr="000B682A">
              <w:t>1</w:t>
            </w:r>
            <w:r w:rsidRPr="00430086">
              <w:rPr>
                <w:spacing w:val="1"/>
              </w:rPr>
              <w:t xml:space="preserve"> </w:t>
            </w:r>
            <w:r>
              <w:t>декаб</w:t>
            </w:r>
            <w:r w:rsidRPr="000B682A">
              <w:t>ря</w:t>
            </w:r>
            <w:r w:rsidRPr="00430086">
              <w:rPr>
                <w:spacing w:val="-4"/>
              </w:rPr>
              <w:t xml:space="preserve"> </w:t>
            </w:r>
            <w:r w:rsidRPr="000B682A">
              <w:t>по</w:t>
            </w:r>
            <w:r w:rsidRPr="00430086">
              <w:rPr>
                <w:spacing w:val="4"/>
              </w:rPr>
              <w:t xml:space="preserve"> </w:t>
            </w:r>
            <w:r>
              <w:t>9</w:t>
            </w:r>
            <w:r w:rsidRPr="00430086">
              <w:rPr>
                <w:spacing w:val="-4"/>
              </w:rPr>
              <w:t xml:space="preserve"> </w:t>
            </w:r>
            <w:r w:rsidRPr="000B682A">
              <w:t>января</w:t>
            </w:r>
          </w:p>
        </w:tc>
      </w:tr>
      <w:tr w:rsidR="0089579B" w:rsidRPr="00430086" w:rsidTr="00430086">
        <w:trPr>
          <w:trHeight w:val="277"/>
        </w:trPr>
        <w:tc>
          <w:tcPr>
            <w:tcW w:w="5567" w:type="dxa"/>
            <w:tcBorders>
              <w:left w:val="single" w:sz="6" w:space="0" w:color="EFEFEF"/>
            </w:tcBorders>
          </w:tcPr>
          <w:p w:rsidR="0089579B" w:rsidRPr="000B682A" w:rsidRDefault="0089579B" w:rsidP="00430086">
            <w:pPr>
              <w:pStyle w:val="TableParagraph"/>
              <w:ind w:left="142" w:right="142" w:firstLine="567"/>
              <w:jc w:val="both"/>
            </w:pPr>
            <w:r w:rsidRPr="000B682A">
              <w:t>2</w:t>
            </w:r>
            <w:r w:rsidRPr="00430086">
              <w:rPr>
                <w:spacing w:val="-2"/>
              </w:rPr>
              <w:t xml:space="preserve"> </w:t>
            </w:r>
            <w:r w:rsidRPr="000B682A">
              <w:t>диагностический</w:t>
            </w:r>
            <w:r w:rsidRPr="00430086">
              <w:rPr>
                <w:spacing w:val="-6"/>
              </w:rPr>
              <w:t xml:space="preserve"> </w:t>
            </w:r>
            <w:r w:rsidRPr="000B682A">
              <w:t>период</w:t>
            </w:r>
            <w:r w:rsidRPr="00430086">
              <w:rPr>
                <w:spacing w:val="-4"/>
              </w:rPr>
              <w:t xml:space="preserve"> </w:t>
            </w:r>
            <w:r w:rsidRPr="000B682A">
              <w:t>(итоговая</w:t>
            </w:r>
            <w:r w:rsidRPr="00430086">
              <w:rPr>
                <w:spacing w:val="-6"/>
              </w:rPr>
              <w:t xml:space="preserve"> </w:t>
            </w:r>
            <w:r w:rsidRPr="000B682A">
              <w:t>диагностика)</w:t>
            </w:r>
          </w:p>
        </w:tc>
        <w:tc>
          <w:tcPr>
            <w:tcW w:w="3827" w:type="dxa"/>
            <w:tcBorders>
              <w:right w:val="single" w:sz="6" w:space="0" w:color="9F9F9F"/>
            </w:tcBorders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С</w:t>
            </w:r>
            <w:r w:rsidRPr="00430086">
              <w:rPr>
                <w:spacing w:val="-1"/>
              </w:rPr>
              <w:t xml:space="preserve"> </w:t>
            </w:r>
            <w:r w:rsidRPr="000B682A">
              <w:t>1</w:t>
            </w:r>
            <w:r>
              <w:t>8</w:t>
            </w:r>
            <w:r w:rsidRPr="00430086">
              <w:rPr>
                <w:spacing w:val="1"/>
              </w:rPr>
              <w:t xml:space="preserve"> </w:t>
            </w:r>
            <w:r>
              <w:t>апреля</w:t>
            </w:r>
            <w:r w:rsidRPr="00430086">
              <w:rPr>
                <w:spacing w:val="-2"/>
              </w:rPr>
              <w:t xml:space="preserve"> </w:t>
            </w:r>
            <w:r w:rsidRPr="000B682A">
              <w:t>по</w:t>
            </w:r>
            <w:r w:rsidRPr="00430086">
              <w:rPr>
                <w:spacing w:val="5"/>
              </w:rPr>
              <w:t xml:space="preserve"> </w:t>
            </w:r>
            <w:r>
              <w:t>29 апреля</w:t>
            </w:r>
          </w:p>
        </w:tc>
      </w:tr>
      <w:tr w:rsidR="0089579B" w:rsidRPr="00430086" w:rsidTr="00430086">
        <w:trPr>
          <w:trHeight w:val="272"/>
        </w:trPr>
        <w:tc>
          <w:tcPr>
            <w:tcW w:w="5567" w:type="dxa"/>
            <w:tcBorders>
              <w:left w:val="single" w:sz="6" w:space="0" w:color="EFEFEF"/>
            </w:tcBorders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Летний</w:t>
            </w:r>
            <w:r w:rsidRPr="00430086">
              <w:rPr>
                <w:spacing w:val="-5"/>
              </w:rPr>
              <w:t xml:space="preserve"> </w:t>
            </w:r>
            <w:r w:rsidRPr="000B682A">
              <w:t>оздоровительный</w:t>
            </w:r>
            <w:r w:rsidRPr="00430086">
              <w:rPr>
                <w:spacing w:val="-5"/>
              </w:rPr>
              <w:t xml:space="preserve"> </w:t>
            </w:r>
            <w:r w:rsidRPr="000B682A">
              <w:t>период</w:t>
            </w:r>
          </w:p>
        </w:tc>
        <w:tc>
          <w:tcPr>
            <w:tcW w:w="3827" w:type="dxa"/>
            <w:tcBorders>
              <w:right w:val="single" w:sz="6" w:space="0" w:color="9F9F9F"/>
            </w:tcBorders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с</w:t>
            </w:r>
            <w:r w:rsidRPr="00430086">
              <w:rPr>
                <w:spacing w:val="-2"/>
              </w:rPr>
              <w:t xml:space="preserve"> </w:t>
            </w:r>
            <w:r w:rsidRPr="000B682A">
              <w:t>1 июня</w:t>
            </w:r>
            <w:r w:rsidRPr="00430086">
              <w:rPr>
                <w:spacing w:val="-6"/>
              </w:rPr>
              <w:t xml:space="preserve"> </w:t>
            </w:r>
            <w:r w:rsidRPr="000B682A">
              <w:t>по</w:t>
            </w:r>
            <w:r w:rsidRPr="00430086">
              <w:rPr>
                <w:spacing w:val="4"/>
              </w:rPr>
              <w:t xml:space="preserve"> </w:t>
            </w:r>
            <w:r w:rsidRPr="000B682A">
              <w:t>31</w:t>
            </w:r>
            <w:r w:rsidRPr="00430086">
              <w:rPr>
                <w:spacing w:val="-5"/>
              </w:rPr>
              <w:t xml:space="preserve"> </w:t>
            </w:r>
            <w:r w:rsidRPr="000B682A">
              <w:t>августа</w:t>
            </w:r>
          </w:p>
        </w:tc>
      </w:tr>
    </w:tbl>
    <w:p w:rsidR="0089579B" w:rsidRDefault="0089579B" w:rsidP="00174D0E">
      <w:pPr>
        <w:ind w:left="142" w:right="-10" w:firstLine="567"/>
        <w:jc w:val="both"/>
        <w:rPr>
          <w:b/>
          <w:lang w:val="ru-RU"/>
        </w:rPr>
      </w:pPr>
    </w:p>
    <w:p w:rsidR="0089579B" w:rsidRPr="00292CBE" w:rsidRDefault="0089579B" w:rsidP="00174D0E">
      <w:pPr>
        <w:ind w:left="142" w:right="-10" w:firstLine="567"/>
        <w:jc w:val="both"/>
        <w:rPr>
          <w:b/>
          <w:lang w:val="ru-RU"/>
        </w:rPr>
      </w:pPr>
      <w:r w:rsidRPr="00292CBE">
        <w:rPr>
          <w:b/>
          <w:lang w:val="ru-RU"/>
        </w:rPr>
        <w:t>Структура образовательного процесса</w:t>
      </w:r>
      <w:r w:rsidRPr="00292CBE">
        <w:rPr>
          <w:b/>
          <w:spacing w:val="1"/>
          <w:lang w:val="ru-RU"/>
        </w:rPr>
        <w:t xml:space="preserve"> </w:t>
      </w:r>
      <w:r w:rsidRPr="00292CBE">
        <w:rPr>
          <w:b/>
          <w:lang w:val="ru-RU"/>
        </w:rPr>
        <w:t>в режиме дня с 1</w:t>
      </w:r>
      <w:r>
        <w:rPr>
          <w:b/>
          <w:lang w:val="ru-RU"/>
        </w:rPr>
        <w:t>0,5</w:t>
      </w:r>
      <w:r w:rsidRPr="00292CBE">
        <w:rPr>
          <w:b/>
          <w:lang w:val="ru-RU"/>
        </w:rPr>
        <w:t>-часовым пребыванием детей</w:t>
      </w:r>
      <w:r w:rsidRPr="00292CBE">
        <w:rPr>
          <w:b/>
          <w:spacing w:val="-57"/>
          <w:lang w:val="ru-RU"/>
        </w:rPr>
        <w:t xml:space="preserve"> </w:t>
      </w:r>
      <w:r w:rsidRPr="00292CBE">
        <w:rPr>
          <w:b/>
          <w:lang w:val="ru-RU"/>
        </w:rPr>
        <w:t>в</w:t>
      </w:r>
      <w:r w:rsidRPr="00292CBE">
        <w:rPr>
          <w:b/>
          <w:spacing w:val="1"/>
          <w:lang w:val="ru-RU"/>
        </w:rPr>
        <w:t xml:space="preserve"> </w:t>
      </w:r>
      <w:r w:rsidRPr="00292CBE">
        <w:rPr>
          <w:b/>
          <w:lang w:val="ru-RU"/>
        </w:rPr>
        <w:t>ДОУ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tbl>
      <w:tblPr>
        <w:tblW w:w="10451" w:type="dxa"/>
        <w:tblInd w:w="8" w:type="dxa"/>
        <w:tblBorders>
          <w:top w:val="single" w:sz="12" w:space="0" w:color="9F9F9F"/>
          <w:left w:val="single" w:sz="12" w:space="0" w:color="9F9F9F"/>
          <w:bottom w:val="single" w:sz="12" w:space="0" w:color="9F9F9F"/>
          <w:right w:val="single" w:sz="12" w:space="0" w:color="9F9F9F"/>
          <w:insideH w:val="single" w:sz="12" w:space="0" w:color="9F9F9F"/>
          <w:insideV w:val="single" w:sz="12" w:space="0" w:color="9F9F9F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157"/>
        <w:gridCol w:w="3827"/>
        <w:gridCol w:w="3467"/>
      </w:tblGrid>
      <w:tr w:rsidR="0089579B" w:rsidRPr="00430086" w:rsidTr="00430086">
        <w:trPr>
          <w:trHeight w:val="550"/>
        </w:trPr>
        <w:tc>
          <w:tcPr>
            <w:tcW w:w="3157" w:type="dxa"/>
            <w:tcBorders>
              <w:left w:val="single" w:sz="6" w:space="0" w:color="EFEFEF"/>
            </w:tcBorders>
          </w:tcPr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b/>
              </w:rPr>
            </w:pPr>
            <w:r w:rsidRPr="00430086">
              <w:rPr>
                <w:b/>
              </w:rPr>
              <w:t>Утренний</w:t>
            </w:r>
            <w:r w:rsidRPr="00430086">
              <w:rPr>
                <w:b/>
                <w:spacing w:val="1"/>
              </w:rPr>
              <w:t xml:space="preserve"> </w:t>
            </w:r>
            <w:r w:rsidRPr="00430086">
              <w:rPr>
                <w:b/>
              </w:rPr>
              <w:t>блок</w:t>
            </w:r>
          </w:p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с</w:t>
            </w:r>
            <w:r w:rsidRPr="00430086">
              <w:rPr>
                <w:spacing w:val="-1"/>
              </w:rPr>
              <w:t xml:space="preserve"> </w:t>
            </w:r>
            <w:r w:rsidRPr="000B682A">
              <w:t>7.00 до</w:t>
            </w:r>
            <w:r w:rsidRPr="00430086">
              <w:rPr>
                <w:spacing w:val="4"/>
              </w:rPr>
              <w:t xml:space="preserve"> </w:t>
            </w:r>
            <w:r w:rsidRPr="000B682A">
              <w:t>9.00</w:t>
            </w:r>
          </w:p>
        </w:tc>
        <w:tc>
          <w:tcPr>
            <w:tcW w:w="3827" w:type="dxa"/>
          </w:tcPr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b/>
              </w:rPr>
            </w:pPr>
            <w:r w:rsidRPr="00430086">
              <w:rPr>
                <w:b/>
              </w:rPr>
              <w:t>Дневной</w:t>
            </w:r>
            <w:r w:rsidRPr="00430086">
              <w:rPr>
                <w:b/>
                <w:spacing w:val="63"/>
              </w:rPr>
              <w:t xml:space="preserve"> </w:t>
            </w:r>
            <w:r w:rsidRPr="00430086">
              <w:rPr>
                <w:b/>
              </w:rPr>
              <w:t>блок</w:t>
            </w:r>
          </w:p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с</w:t>
            </w:r>
            <w:r w:rsidRPr="00430086">
              <w:rPr>
                <w:spacing w:val="-2"/>
              </w:rPr>
              <w:t xml:space="preserve"> </w:t>
            </w:r>
            <w:r w:rsidRPr="000B682A">
              <w:t>9.00</w:t>
            </w:r>
            <w:r w:rsidRPr="00430086">
              <w:rPr>
                <w:spacing w:val="-1"/>
              </w:rPr>
              <w:t xml:space="preserve"> </w:t>
            </w:r>
            <w:r w:rsidRPr="000B682A">
              <w:t>до</w:t>
            </w:r>
            <w:r w:rsidRPr="00430086">
              <w:rPr>
                <w:spacing w:val="4"/>
              </w:rPr>
              <w:t xml:space="preserve"> </w:t>
            </w:r>
            <w:r>
              <w:t>16.00</w:t>
            </w:r>
          </w:p>
        </w:tc>
        <w:tc>
          <w:tcPr>
            <w:tcW w:w="3467" w:type="dxa"/>
            <w:tcBorders>
              <w:right w:val="single" w:sz="6" w:space="0" w:color="9F9F9F"/>
            </w:tcBorders>
          </w:tcPr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b/>
              </w:rPr>
            </w:pPr>
            <w:r w:rsidRPr="00430086">
              <w:rPr>
                <w:b/>
              </w:rPr>
              <w:t>Вечерний</w:t>
            </w:r>
            <w:r w:rsidRPr="00430086">
              <w:rPr>
                <w:b/>
                <w:spacing w:val="-5"/>
              </w:rPr>
              <w:t xml:space="preserve"> </w:t>
            </w:r>
            <w:r w:rsidRPr="00430086">
              <w:rPr>
                <w:b/>
              </w:rPr>
              <w:t>блок</w:t>
            </w:r>
          </w:p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с</w:t>
            </w:r>
            <w:r w:rsidRPr="00430086">
              <w:rPr>
                <w:spacing w:val="-2"/>
              </w:rPr>
              <w:t xml:space="preserve"> </w:t>
            </w:r>
            <w:r>
              <w:t>16.00</w:t>
            </w:r>
            <w:r w:rsidRPr="00430086">
              <w:rPr>
                <w:spacing w:val="-1"/>
              </w:rPr>
              <w:t xml:space="preserve"> </w:t>
            </w:r>
            <w:r w:rsidRPr="000B682A">
              <w:t>до</w:t>
            </w:r>
            <w:r w:rsidRPr="00430086">
              <w:rPr>
                <w:spacing w:val="4"/>
              </w:rPr>
              <w:t xml:space="preserve"> </w:t>
            </w:r>
            <w:r w:rsidRPr="000B682A">
              <w:t>17.30</w:t>
            </w:r>
          </w:p>
        </w:tc>
      </w:tr>
      <w:tr w:rsidR="0089579B" w:rsidRPr="00430086" w:rsidTr="00430086">
        <w:trPr>
          <w:trHeight w:val="4416"/>
        </w:trPr>
        <w:tc>
          <w:tcPr>
            <w:tcW w:w="3157" w:type="dxa"/>
            <w:tcBorders>
              <w:left w:val="single" w:sz="6" w:space="0" w:color="EFEFEF"/>
            </w:tcBorders>
          </w:tcPr>
          <w:p w:rsidR="0089579B" w:rsidRPr="000B682A" w:rsidRDefault="0089579B" w:rsidP="00430086">
            <w:pPr>
              <w:pStyle w:val="TableParagraph"/>
              <w:ind w:left="142" w:right="180" w:firstLine="142"/>
              <w:jc w:val="both"/>
            </w:pPr>
            <w:r w:rsidRPr="000B682A">
              <w:t>-взаимодействие</w:t>
            </w:r>
            <w:r w:rsidRPr="00430086">
              <w:rPr>
                <w:spacing w:val="-4"/>
              </w:rPr>
              <w:t xml:space="preserve"> </w:t>
            </w:r>
            <w:r w:rsidRPr="000B682A">
              <w:t>с</w:t>
            </w:r>
            <w:r w:rsidRPr="00430086">
              <w:rPr>
                <w:spacing w:val="-3"/>
              </w:rPr>
              <w:t xml:space="preserve"> </w:t>
            </w:r>
            <w:r w:rsidRPr="000B682A">
              <w:t>семьёй</w:t>
            </w:r>
          </w:p>
          <w:p w:rsidR="0089579B" w:rsidRPr="000B682A" w:rsidRDefault="0089579B" w:rsidP="00430086">
            <w:pPr>
              <w:pStyle w:val="TableParagraph"/>
              <w:ind w:left="142" w:right="180" w:firstLine="142"/>
              <w:jc w:val="both"/>
            </w:pPr>
            <w:r w:rsidRPr="00430086">
              <w:rPr>
                <w:b/>
              </w:rPr>
              <w:t>-</w:t>
            </w:r>
            <w:r w:rsidRPr="000B682A">
              <w:t>игровая</w:t>
            </w:r>
            <w:r w:rsidRPr="00430086">
              <w:rPr>
                <w:spacing w:val="-5"/>
              </w:rPr>
              <w:t xml:space="preserve"> </w:t>
            </w:r>
            <w:r w:rsidRPr="000B682A">
              <w:t>деятельность</w:t>
            </w:r>
          </w:p>
          <w:p w:rsidR="0089579B" w:rsidRPr="000B682A" w:rsidRDefault="0089579B" w:rsidP="00430086">
            <w:pPr>
              <w:pStyle w:val="TableParagraph"/>
              <w:ind w:left="142" w:right="180" w:firstLine="142"/>
              <w:jc w:val="both"/>
            </w:pPr>
            <w:r w:rsidRPr="000B682A">
              <w:t>-физкультурно-</w:t>
            </w:r>
            <w:r w:rsidRPr="00430086">
              <w:rPr>
                <w:spacing w:val="1"/>
              </w:rPr>
              <w:t xml:space="preserve"> </w:t>
            </w:r>
            <w:r w:rsidRPr="000B682A">
              <w:t>оздоровительная</w:t>
            </w:r>
            <w:r w:rsidRPr="00430086">
              <w:rPr>
                <w:spacing w:val="58"/>
              </w:rPr>
              <w:t xml:space="preserve"> </w:t>
            </w:r>
            <w:r w:rsidRPr="000B682A">
              <w:t>работа</w:t>
            </w:r>
          </w:p>
          <w:p w:rsidR="0089579B" w:rsidRPr="000B682A" w:rsidRDefault="0089579B" w:rsidP="00430086">
            <w:pPr>
              <w:pStyle w:val="TableParagraph"/>
              <w:ind w:left="142" w:right="180" w:firstLine="142"/>
              <w:jc w:val="both"/>
            </w:pPr>
            <w:r w:rsidRPr="000B682A">
              <w:t>-завтрак</w:t>
            </w:r>
          </w:p>
          <w:p w:rsidR="0089579B" w:rsidRPr="000B682A" w:rsidRDefault="0089579B" w:rsidP="00430086">
            <w:pPr>
              <w:pStyle w:val="TableParagraph"/>
              <w:ind w:left="142" w:right="180" w:firstLine="142"/>
              <w:jc w:val="both"/>
            </w:pPr>
            <w:r w:rsidRPr="000B682A">
              <w:t>-совместная</w:t>
            </w:r>
            <w:r w:rsidRPr="00430086">
              <w:rPr>
                <w:spacing w:val="1"/>
              </w:rPr>
              <w:t xml:space="preserve"> </w:t>
            </w:r>
            <w:r w:rsidRPr="000B682A">
              <w:t>деятельность</w:t>
            </w:r>
            <w:r w:rsidRPr="00430086">
              <w:rPr>
                <w:spacing w:val="1"/>
              </w:rPr>
              <w:t xml:space="preserve"> </w:t>
            </w:r>
            <w:r w:rsidRPr="000B682A">
              <w:t>воспитателя с детьми в ходе</w:t>
            </w:r>
            <w:r w:rsidRPr="00430086">
              <w:rPr>
                <w:spacing w:val="-57"/>
              </w:rPr>
              <w:t xml:space="preserve"> </w:t>
            </w:r>
            <w:r w:rsidRPr="000B682A">
              <w:t>режимных</w:t>
            </w:r>
            <w:r w:rsidRPr="00430086">
              <w:rPr>
                <w:spacing w:val="-2"/>
              </w:rPr>
              <w:t xml:space="preserve"> </w:t>
            </w:r>
            <w:r w:rsidRPr="000B682A">
              <w:t>процессов индивидуальная</w:t>
            </w:r>
            <w:r w:rsidRPr="00430086">
              <w:rPr>
                <w:spacing w:val="-5"/>
              </w:rPr>
              <w:t xml:space="preserve"> </w:t>
            </w:r>
            <w:r w:rsidRPr="000B682A">
              <w:t>работа</w:t>
            </w:r>
          </w:p>
          <w:p w:rsidR="0089579B" w:rsidRPr="000B682A" w:rsidRDefault="0089579B" w:rsidP="00430086">
            <w:pPr>
              <w:pStyle w:val="TableParagraph"/>
              <w:ind w:left="142" w:right="180" w:firstLine="142"/>
              <w:jc w:val="both"/>
            </w:pPr>
            <w:r w:rsidRPr="000B682A">
              <w:t>самостоятельная</w:t>
            </w:r>
            <w:r w:rsidRPr="00430086">
              <w:rPr>
                <w:spacing w:val="-13"/>
              </w:rPr>
              <w:t xml:space="preserve"> </w:t>
            </w:r>
            <w:r w:rsidRPr="000B682A">
              <w:t>деятельность</w:t>
            </w:r>
            <w:r w:rsidRPr="00430086">
              <w:rPr>
                <w:spacing w:val="-57"/>
              </w:rPr>
              <w:t xml:space="preserve"> </w:t>
            </w:r>
            <w:r w:rsidRPr="000B682A">
              <w:t>детей</w:t>
            </w:r>
            <w:r w:rsidRPr="00430086">
              <w:rPr>
                <w:spacing w:val="1"/>
              </w:rPr>
              <w:t xml:space="preserve"> </w:t>
            </w:r>
            <w:r w:rsidRPr="000B682A">
              <w:t>по</w:t>
            </w:r>
            <w:r w:rsidRPr="00430086">
              <w:rPr>
                <w:spacing w:val="2"/>
              </w:rPr>
              <w:t xml:space="preserve"> </w:t>
            </w:r>
            <w:r w:rsidRPr="000B682A">
              <w:t>интересам</w:t>
            </w:r>
          </w:p>
          <w:p w:rsidR="0089579B" w:rsidRPr="000B682A" w:rsidRDefault="0089579B" w:rsidP="00430086">
            <w:pPr>
              <w:pStyle w:val="TableParagraph"/>
              <w:ind w:left="142" w:right="180" w:firstLine="142"/>
              <w:jc w:val="both"/>
            </w:pPr>
            <w:r w:rsidRPr="000B682A">
              <w:t>-</w:t>
            </w:r>
            <w:r w:rsidRPr="00430086">
              <w:rPr>
                <w:spacing w:val="2"/>
              </w:rPr>
              <w:t xml:space="preserve"> </w:t>
            </w:r>
            <w:r w:rsidRPr="000B682A">
              <w:t>различные виды</w:t>
            </w:r>
            <w:r w:rsidRPr="00430086">
              <w:rPr>
                <w:spacing w:val="1"/>
              </w:rPr>
              <w:t xml:space="preserve"> </w:t>
            </w:r>
            <w:r w:rsidRPr="000B682A">
              <w:t>детской</w:t>
            </w:r>
            <w:r w:rsidRPr="00430086">
              <w:rPr>
                <w:spacing w:val="1"/>
              </w:rPr>
              <w:t xml:space="preserve"> </w:t>
            </w:r>
            <w:r w:rsidRPr="000B682A">
              <w:t>деятельности</w:t>
            </w:r>
            <w:r w:rsidRPr="00430086">
              <w:rPr>
                <w:spacing w:val="-4"/>
              </w:rPr>
              <w:t xml:space="preserve"> </w:t>
            </w:r>
            <w:r w:rsidRPr="000B682A">
              <w:t>по</w:t>
            </w:r>
            <w:r w:rsidRPr="00430086">
              <w:rPr>
                <w:spacing w:val="-1"/>
              </w:rPr>
              <w:t xml:space="preserve"> </w:t>
            </w:r>
            <w:r w:rsidRPr="000B682A">
              <w:t>ознакомлению</w:t>
            </w:r>
            <w:r w:rsidRPr="00430086">
              <w:rPr>
                <w:spacing w:val="-2"/>
              </w:rPr>
              <w:t xml:space="preserve"> </w:t>
            </w:r>
            <w:r w:rsidRPr="000B682A">
              <w:t>с</w:t>
            </w:r>
          </w:p>
          <w:p w:rsidR="0089579B" w:rsidRPr="000B682A" w:rsidRDefault="0089579B" w:rsidP="00430086">
            <w:pPr>
              <w:pStyle w:val="TableParagraph"/>
              <w:ind w:left="142" w:right="180" w:firstLine="142"/>
              <w:jc w:val="both"/>
            </w:pPr>
            <w:r w:rsidRPr="000B682A">
              <w:t>родным краем</w:t>
            </w:r>
          </w:p>
        </w:tc>
        <w:tc>
          <w:tcPr>
            <w:tcW w:w="3827" w:type="dxa"/>
          </w:tcPr>
          <w:p w:rsidR="0089579B" w:rsidRPr="000B682A" w:rsidRDefault="0089579B" w:rsidP="00430086">
            <w:pPr>
              <w:pStyle w:val="TableParagraph"/>
              <w:numPr>
                <w:ilvl w:val="0"/>
                <w:numId w:val="58"/>
              </w:numPr>
              <w:ind w:left="142" w:right="180" w:firstLine="142"/>
              <w:jc w:val="both"/>
            </w:pPr>
            <w:r w:rsidRPr="000B682A">
              <w:t>игровая</w:t>
            </w:r>
            <w:r w:rsidRPr="00430086">
              <w:rPr>
                <w:spacing w:val="-2"/>
              </w:rPr>
              <w:t xml:space="preserve"> </w:t>
            </w:r>
            <w:r w:rsidRPr="000B682A">
              <w:t>деятельность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58"/>
              </w:numPr>
              <w:ind w:left="142" w:right="180" w:firstLine="142"/>
              <w:jc w:val="both"/>
            </w:pPr>
            <w:r w:rsidRPr="000B682A">
              <w:t>образовательная</w:t>
            </w:r>
            <w:r w:rsidRPr="00430086">
              <w:rPr>
                <w:spacing w:val="57"/>
              </w:rPr>
              <w:t xml:space="preserve"> </w:t>
            </w:r>
            <w:r w:rsidRPr="000B682A">
              <w:t>деятельность</w:t>
            </w:r>
          </w:p>
          <w:p w:rsidR="0089579B" w:rsidRPr="000B682A" w:rsidRDefault="0089579B" w:rsidP="00430086">
            <w:pPr>
              <w:pStyle w:val="TableParagraph"/>
              <w:ind w:left="142" w:right="180" w:firstLine="142"/>
              <w:jc w:val="both"/>
            </w:pPr>
            <w:r w:rsidRPr="000B682A">
              <w:t>-второй</w:t>
            </w:r>
            <w:r w:rsidRPr="00430086">
              <w:rPr>
                <w:spacing w:val="-3"/>
              </w:rPr>
              <w:t xml:space="preserve"> </w:t>
            </w:r>
            <w:r w:rsidRPr="000B682A">
              <w:t>завтрак</w:t>
            </w:r>
          </w:p>
          <w:p w:rsidR="0089579B" w:rsidRPr="000B682A" w:rsidRDefault="0089579B" w:rsidP="00430086">
            <w:pPr>
              <w:pStyle w:val="TableParagraph"/>
              <w:ind w:left="142" w:right="180" w:firstLine="142"/>
              <w:jc w:val="both"/>
            </w:pPr>
            <w:r w:rsidRPr="000B682A">
              <w:t>-прогулка:</w:t>
            </w:r>
            <w:r w:rsidRPr="00430086">
              <w:rPr>
                <w:spacing w:val="1"/>
              </w:rPr>
              <w:t xml:space="preserve"> </w:t>
            </w:r>
            <w:r w:rsidRPr="000B682A">
              <w:t>физкультурно-</w:t>
            </w:r>
            <w:r w:rsidRPr="00430086">
              <w:rPr>
                <w:spacing w:val="1"/>
              </w:rPr>
              <w:t xml:space="preserve"> </w:t>
            </w:r>
            <w:r w:rsidRPr="000B682A">
              <w:t>оздоровительная</w:t>
            </w:r>
            <w:r w:rsidRPr="00430086">
              <w:rPr>
                <w:spacing w:val="61"/>
              </w:rPr>
              <w:t xml:space="preserve"> </w:t>
            </w:r>
            <w:r w:rsidRPr="000B682A">
              <w:t>работа,</w:t>
            </w:r>
            <w:r w:rsidRPr="00430086">
              <w:rPr>
                <w:spacing w:val="1"/>
              </w:rPr>
              <w:t xml:space="preserve"> </w:t>
            </w:r>
            <w:r w:rsidRPr="000B682A">
              <w:t>совместная</w:t>
            </w:r>
            <w:r w:rsidRPr="00430086">
              <w:rPr>
                <w:spacing w:val="5"/>
              </w:rPr>
              <w:t xml:space="preserve"> </w:t>
            </w:r>
            <w:r w:rsidRPr="000B682A">
              <w:t>деятельность</w:t>
            </w:r>
            <w:r w:rsidRPr="00430086">
              <w:rPr>
                <w:spacing w:val="1"/>
              </w:rPr>
              <w:t xml:space="preserve"> </w:t>
            </w:r>
            <w:r w:rsidRPr="000B682A">
              <w:t>воспитателя с детьми по реализации</w:t>
            </w:r>
            <w:r w:rsidRPr="00430086">
              <w:rPr>
                <w:spacing w:val="-58"/>
              </w:rPr>
              <w:t xml:space="preserve"> </w:t>
            </w:r>
            <w:r w:rsidRPr="000B682A">
              <w:t>проектов,</w:t>
            </w:r>
            <w:r w:rsidRPr="00430086">
              <w:rPr>
                <w:spacing w:val="2"/>
              </w:rPr>
              <w:t xml:space="preserve"> </w:t>
            </w:r>
            <w:r w:rsidRPr="000B682A">
              <w:t>экспериментальная</w:t>
            </w:r>
            <w:r w:rsidRPr="00430086">
              <w:rPr>
                <w:spacing w:val="1"/>
              </w:rPr>
              <w:t xml:space="preserve"> </w:t>
            </w:r>
            <w:r w:rsidRPr="000B682A">
              <w:t>и</w:t>
            </w:r>
            <w:r w:rsidRPr="00430086">
              <w:rPr>
                <w:spacing w:val="1"/>
              </w:rPr>
              <w:t xml:space="preserve"> </w:t>
            </w:r>
            <w:r w:rsidRPr="000B682A">
              <w:t>опытническая</w:t>
            </w:r>
            <w:r w:rsidRPr="00430086">
              <w:rPr>
                <w:spacing w:val="1"/>
              </w:rPr>
              <w:t xml:space="preserve"> </w:t>
            </w:r>
            <w:r w:rsidRPr="000B682A">
              <w:t>деятельность,</w:t>
            </w:r>
            <w:r w:rsidRPr="00430086">
              <w:rPr>
                <w:spacing w:val="1"/>
              </w:rPr>
              <w:t xml:space="preserve"> </w:t>
            </w:r>
            <w:r w:rsidRPr="000B682A">
              <w:t>трудовая деятельность в природе</w:t>
            </w:r>
            <w:r w:rsidRPr="00430086">
              <w:rPr>
                <w:spacing w:val="1"/>
              </w:rPr>
              <w:t xml:space="preserve"> </w:t>
            </w:r>
            <w:r w:rsidRPr="000B682A">
              <w:t>индивидуальная</w:t>
            </w:r>
            <w:r w:rsidRPr="00430086">
              <w:rPr>
                <w:spacing w:val="1"/>
              </w:rPr>
              <w:t xml:space="preserve"> </w:t>
            </w:r>
            <w:r w:rsidRPr="000B682A">
              <w:t>работа</w:t>
            </w:r>
          </w:p>
          <w:p w:rsidR="0089579B" w:rsidRPr="000B682A" w:rsidRDefault="0089579B" w:rsidP="00430086">
            <w:pPr>
              <w:pStyle w:val="TableParagraph"/>
              <w:ind w:left="142" w:right="180" w:firstLine="142"/>
              <w:jc w:val="both"/>
            </w:pPr>
            <w:r w:rsidRPr="000B682A">
              <w:t>-самостоятельная</w:t>
            </w:r>
            <w:r w:rsidRPr="00430086">
              <w:rPr>
                <w:spacing w:val="-5"/>
              </w:rPr>
              <w:t xml:space="preserve"> </w:t>
            </w:r>
            <w:r w:rsidRPr="000B682A">
              <w:t>деятельность</w:t>
            </w:r>
            <w:r w:rsidRPr="00430086">
              <w:rPr>
                <w:spacing w:val="-6"/>
              </w:rPr>
              <w:t xml:space="preserve"> </w:t>
            </w:r>
            <w:r w:rsidRPr="000B682A">
              <w:t>детей</w:t>
            </w:r>
            <w:r w:rsidRPr="00430086">
              <w:rPr>
                <w:spacing w:val="-57"/>
              </w:rPr>
              <w:t xml:space="preserve"> </w:t>
            </w:r>
            <w:r w:rsidRPr="000B682A">
              <w:t>по</w:t>
            </w:r>
            <w:r w:rsidRPr="00430086">
              <w:rPr>
                <w:spacing w:val="1"/>
              </w:rPr>
              <w:t xml:space="preserve"> </w:t>
            </w:r>
            <w:r w:rsidRPr="000B682A">
              <w:t>интересам</w:t>
            </w:r>
          </w:p>
          <w:p w:rsidR="0089579B" w:rsidRPr="000B682A" w:rsidRDefault="0089579B" w:rsidP="00430086">
            <w:pPr>
              <w:pStyle w:val="TableParagraph"/>
              <w:ind w:left="142" w:right="180" w:firstLine="142"/>
              <w:jc w:val="both"/>
            </w:pPr>
            <w:r w:rsidRPr="000B682A">
              <w:t>-</w:t>
            </w:r>
            <w:r w:rsidRPr="00430086">
              <w:rPr>
                <w:spacing w:val="2"/>
              </w:rPr>
              <w:t xml:space="preserve"> </w:t>
            </w:r>
            <w:r w:rsidRPr="000B682A">
              <w:t>различные</w:t>
            </w:r>
            <w:r w:rsidRPr="00430086">
              <w:rPr>
                <w:spacing w:val="1"/>
              </w:rPr>
              <w:t xml:space="preserve"> </w:t>
            </w:r>
            <w:r w:rsidRPr="000B682A">
              <w:t>виды</w:t>
            </w:r>
            <w:r w:rsidRPr="00430086">
              <w:rPr>
                <w:spacing w:val="1"/>
              </w:rPr>
              <w:t xml:space="preserve"> </w:t>
            </w:r>
            <w:r w:rsidRPr="000B682A">
              <w:t>детской</w:t>
            </w:r>
            <w:r w:rsidRPr="00430086">
              <w:rPr>
                <w:spacing w:val="1"/>
              </w:rPr>
              <w:t xml:space="preserve"> </w:t>
            </w:r>
            <w:r w:rsidRPr="000B682A">
              <w:t>деятельности</w:t>
            </w:r>
            <w:r w:rsidRPr="00430086">
              <w:rPr>
                <w:spacing w:val="-4"/>
              </w:rPr>
              <w:t xml:space="preserve"> </w:t>
            </w:r>
            <w:r w:rsidRPr="000B682A">
              <w:t>по</w:t>
            </w:r>
            <w:r w:rsidRPr="00430086">
              <w:rPr>
                <w:spacing w:val="-1"/>
              </w:rPr>
              <w:t xml:space="preserve"> </w:t>
            </w:r>
            <w:r w:rsidRPr="000B682A">
              <w:t>ознакомлению</w:t>
            </w:r>
            <w:r w:rsidRPr="00430086">
              <w:rPr>
                <w:spacing w:val="-2"/>
              </w:rPr>
              <w:t xml:space="preserve"> </w:t>
            </w:r>
            <w:r w:rsidRPr="000B682A">
              <w:t>с</w:t>
            </w:r>
          </w:p>
          <w:p w:rsidR="0089579B" w:rsidRPr="000B682A" w:rsidRDefault="0089579B" w:rsidP="00430086">
            <w:pPr>
              <w:pStyle w:val="TableParagraph"/>
              <w:ind w:left="142" w:right="180" w:firstLine="142"/>
              <w:jc w:val="both"/>
            </w:pPr>
            <w:r w:rsidRPr="000B682A">
              <w:t>родным краем</w:t>
            </w:r>
          </w:p>
        </w:tc>
        <w:tc>
          <w:tcPr>
            <w:tcW w:w="3467" w:type="dxa"/>
            <w:tcBorders>
              <w:right w:val="single" w:sz="6" w:space="0" w:color="9F9F9F"/>
            </w:tcBorders>
          </w:tcPr>
          <w:p w:rsidR="0089579B" w:rsidRPr="000B682A" w:rsidRDefault="0089579B" w:rsidP="00430086">
            <w:pPr>
              <w:pStyle w:val="TableParagraph"/>
              <w:ind w:left="142" w:right="180" w:firstLine="142"/>
              <w:jc w:val="both"/>
            </w:pPr>
            <w:r w:rsidRPr="000B682A">
              <w:t>-</w:t>
            </w:r>
            <w:r>
              <w:t xml:space="preserve"> </w:t>
            </w:r>
            <w:r w:rsidRPr="000B682A">
              <w:t>взаимодействие</w:t>
            </w:r>
            <w:r w:rsidRPr="00430086">
              <w:rPr>
                <w:spacing w:val="-4"/>
              </w:rPr>
              <w:t xml:space="preserve"> </w:t>
            </w:r>
            <w:r w:rsidRPr="000B682A">
              <w:t>с</w:t>
            </w:r>
            <w:r w:rsidRPr="00430086">
              <w:rPr>
                <w:spacing w:val="-3"/>
              </w:rPr>
              <w:t xml:space="preserve"> </w:t>
            </w:r>
            <w:r w:rsidRPr="000B682A">
              <w:t>семьёй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57"/>
              </w:numPr>
              <w:ind w:left="142" w:right="180" w:firstLine="142"/>
              <w:jc w:val="both"/>
            </w:pPr>
            <w:r w:rsidRPr="000B682A">
              <w:t>игровая</w:t>
            </w:r>
            <w:r w:rsidRPr="00430086">
              <w:rPr>
                <w:spacing w:val="-2"/>
              </w:rPr>
              <w:t xml:space="preserve"> </w:t>
            </w:r>
            <w:r w:rsidRPr="000B682A">
              <w:t>деятельность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57"/>
              </w:numPr>
              <w:ind w:left="142" w:right="180" w:firstLine="142"/>
              <w:jc w:val="both"/>
            </w:pPr>
            <w:r w:rsidRPr="000B682A">
              <w:t>физкультурно</w:t>
            </w:r>
            <w:r w:rsidRPr="00430086">
              <w:rPr>
                <w:spacing w:val="6"/>
              </w:rPr>
              <w:t xml:space="preserve"> </w:t>
            </w:r>
            <w:r w:rsidRPr="000B682A">
              <w:t>–</w:t>
            </w:r>
            <w:r w:rsidRPr="00430086">
              <w:rPr>
                <w:spacing w:val="1"/>
              </w:rPr>
              <w:t xml:space="preserve"> </w:t>
            </w:r>
            <w:r w:rsidRPr="000B682A">
              <w:t>оздоровительная</w:t>
            </w:r>
            <w:r w:rsidRPr="00430086">
              <w:rPr>
                <w:spacing w:val="49"/>
              </w:rPr>
              <w:t xml:space="preserve"> </w:t>
            </w:r>
            <w:r w:rsidRPr="000B682A">
              <w:t>работа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57"/>
              </w:numPr>
              <w:ind w:left="142" w:right="180" w:firstLine="142"/>
              <w:jc w:val="both"/>
            </w:pPr>
            <w:r w:rsidRPr="000B682A">
              <w:t>совместная</w:t>
            </w:r>
            <w:r w:rsidRPr="00430086">
              <w:rPr>
                <w:spacing w:val="1"/>
              </w:rPr>
              <w:t xml:space="preserve"> </w:t>
            </w:r>
            <w:r w:rsidRPr="000B682A">
              <w:t>деятельность</w:t>
            </w:r>
            <w:r w:rsidRPr="00430086">
              <w:rPr>
                <w:spacing w:val="-58"/>
              </w:rPr>
              <w:t xml:space="preserve"> </w:t>
            </w:r>
            <w:r w:rsidRPr="000B682A">
              <w:t>воспитателя с</w:t>
            </w:r>
            <w:r w:rsidRPr="00430086">
              <w:rPr>
                <w:spacing w:val="-4"/>
              </w:rPr>
              <w:t xml:space="preserve"> </w:t>
            </w:r>
            <w:r w:rsidRPr="000B682A">
              <w:t>ребенком</w:t>
            </w:r>
          </w:p>
          <w:p w:rsidR="0089579B" w:rsidRPr="000B682A" w:rsidRDefault="0089579B" w:rsidP="00430086">
            <w:pPr>
              <w:pStyle w:val="TableParagraph"/>
              <w:ind w:left="142" w:right="180" w:firstLine="142"/>
              <w:jc w:val="both"/>
            </w:pPr>
            <w:r w:rsidRPr="000B682A">
              <w:t>-индивидуальная</w:t>
            </w:r>
            <w:r w:rsidRPr="00430086">
              <w:rPr>
                <w:spacing w:val="-14"/>
              </w:rPr>
              <w:t xml:space="preserve"> </w:t>
            </w:r>
            <w:r w:rsidRPr="000B682A">
              <w:t>работа</w:t>
            </w:r>
          </w:p>
          <w:p w:rsidR="0089579B" w:rsidRPr="000B682A" w:rsidRDefault="0089579B" w:rsidP="00430086">
            <w:pPr>
              <w:pStyle w:val="TableParagraph"/>
              <w:ind w:left="142" w:right="180" w:firstLine="142"/>
              <w:jc w:val="both"/>
            </w:pPr>
            <w:r w:rsidRPr="000B682A">
              <w:t>-прогулка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57"/>
              </w:numPr>
              <w:ind w:left="142" w:right="180" w:firstLine="142"/>
              <w:jc w:val="both"/>
            </w:pPr>
            <w:r w:rsidRPr="000B682A">
              <w:t>свободная</w:t>
            </w:r>
            <w:r w:rsidRPr="00430086">
              <w:rPr>
                <w:spacing w:val="1"/>
              </w:rPr>
              <w:t xml:space="preserve"> </w:t>
            </w:r>
            <w:r w:rsidRPr="000B682A">
              <w:t>самостоятельная</w:t>
            </w:r>
          </w:p>
          <w:p w:rsidR="0089579B" w:rsidRPr="000B682A" w:rsidRDefault="0089579B" w:rsidP="00430086">
            <w:pPr>
              <w:pStyle w:val="TableParagraph"/>
              <w:ind w:left="142" w:right="180" w:firstLine="142"/>
              <w:jc w:val="both"/>
            </w:pPr>
            <w:r w:rsidRPr="000B682A">
              <w:t>деятельность</w:t>
            </w:r>
            <w:r w:rsidRPr="00430086">
              <w:rPr>
                <w:spacing w:val="-10"/>
              </w:rPr>
              <w:t xml:space="preserve"> </w:t>
            </w:r>
            <w:r w:rsidRPr="000B682A">
              <w:t>детей</w:t>
            </w:r>
            <w:r w:rsidRPr="00430086">
              <w:rPr>
                <w:spacing w:val="-7"/>
              </w:rPr>
              <w:t xml:space="preserve"> </w:t>
            </w:r>
            <w:r w:rsidRPr="000B682A">
              <w:t>по</w:t>
            </w:r>
            <w:r w:rsidRPr="00430086">
              <w:rPr>
                <w:spacing w:val="-57"/>
              </w:rPr>
              <w:t xml:space="preserve"> </w:t>
            </w:r>
            <w:r w:rsidRPr="000B682A">
              <w:t>интересам</w:t>
            </w:r>
          </w:p>
          <w:p w:rsidR="0089579B" w:rsidRPr="000B682A" w:rsidRDefault="0089579B" w:rsidP="00430086">
            <w:pPr>
              <w:pStyle w:val="TableParagraph"/>
              <w:ind w:left="142" w:right="180" w:firstLine="142"/>
              <w:jc w:val="both"/>
            </w:pPr>
            <w:r w:rsidRPr="000B682A">
              <w:t>- различные виды детской</w:t>
            </w:r>
            <w:r w:rsidRPr="00430086">
              <w:rPr>
                <w:spacing w:val="-57"/>
              </w:rPr>
              <w:t xml:space="preserve"> </w:t>
            </w:r>
            <w:r w:rsidRPr="000B682A">
              <w:t>деятельности</w:t>
            </w:r>
            <w:r w:rsidRPr="00430086">
              <w:rPr>
                <w:spacing w:val="-2"/>
              </w:rPr>
              <w:t xml:space="preserve"> </w:t>
            </w:r>
            <w:r w:rsidRPr="000B682A">
              <w:t>по</w:t>
            </w:r>
          </w:p>
          <w:p w:rsidR="0089579B" w:rsidRPr="000B682A" w:rsidRDefault="0089579B" w:rsidP="00430086">
            <w:pPr>
              <w:pStyle w:val="TableParagraph"/>
              <w:ind w:left="142" w:right="180" w:firstLine="142"/>
              <w:jc w:val="both"/>
            </w:pPr>
            <w:r w:rsidRPr="000B682A">
              <w:t>ознакомлению</w:t>
            </w:r>
            <w:r w:rsidRPr="00430086">
              <w:rPr>
                <w:spacing w:val="-4"/>
              </w:rPr>
              <w:t xml:space="preserve"> </w:t>
            </w:r>
            <w:r w:rsidRPr="000B682A">
              <w:t>с</w:t>
            </w:r>
            <w:r w:rsidRPr="00430086">
              <w:rPr>
                <w:spacing w:val="-2"/>
              </w:rPr>
              <w:t xml:space="preserve"> </w:t>
            </w:r>
            <w:r w:rsidRPr="000B682A">
              <w:t>родным</w:t>
            </w:r>
          </w:p>
          <w:p w:rsidR="0089579B" w:rsidRPr="000B682A" w:rsidRDefault="0089579B" w:rsidP="00430086">
            <w:pPr>
              <w:pStyle w:val="TableParagraph"/>
              <w:ind w:left="142" w:right="180" w:firstLine="142"/>
              <w:jc w:val="both"/>
            </w:pPr>
            <w:r w:rsidRPr="000B682A">
              <w:t>краем</w:t>
            </w:r>
          </w:p>
        </w:tc>
      </w:tr>
    </w:tbl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Default="0089579B" w:rsidP="00174D0E">
      <w:pPr>
        <w:pStyle w:val="BodyText"/>
        <w:ind w:left="142" w:right="-10" w:firstLine="567"/>
      </w:pP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Максимально</w:t>
      </w:r>
      <w:r w:rsidRPr="000B682A">
        <w:rPr>
          <w:spacing w:val="1"/>
        </w:rPr>
        <w:t xml:space="preserve"> </w:t>
      </w:r>
      <w:r w:rsidRPr="000B682A">
        <w:t>допустимый</w:t>
      </w:r>
      <w:r w:rsidRPr="000B682A">
        <w:rPr>
          <w:spacing w:val="1"/>
        </w:rPr>
        <w:t xml:space="preserve"> </w:t>
      </w:r>
      <w:r w:rsidRPr="000B682A">
        <w:rPr>
          <w:i/>
        </w:rPr>
        <w:t>объём</w:t>
      </w:r>
      <w:r w:rsidRPr="000B682A">
        <w:rPr>
          <w:i/>
          <w:spacing w:val="1"/>
        </w:rPr>
        <w:t xml:space="preserve"> </w:t>
      </w:r>
      <w:r w:rsidRPr="000B682A">
        <w:rPr>
          <w:i/>
        </w:rPr>
        <w:t>недельной</w:t>
      </w:r>
      <w:r w:rsidRPr="000B682A">
        <w:rPr>
          <w:i/>
          <w:spacing w:val="1"/>
        </w:rPr>
        <w:t xml:space="preserve"> </w:t>
      </w:r>
      <w:r w:rsidRPr="000B682A">
        <w:rPr>
          <w:i/>
        </w:rPr>
        <w:t>нагрузки</w:t>
      </w:r>
      <w:r w:rsidRPr="000B682A">
        <w:t>,</w:t>
      </w:r>
      <w:r w:rsidRPr="000B682A">
        <w:rPr>
          <w:spacing w:val="1"/>
        </w:rPr>
        <w:t xml:space="preserve"> </w:t>
      </w:r>
      <w:r w:rsidRPr="000B682A">
        <w:t>для</w:t>
      </w:r>
      <w:r w:rsidRPr="000B682A">
        <w:rPr>
          <w:spacing w:val="1"/>
        </w:rPr>
        <w:t xml:space="preserve"> </w:t>
      </w:r>
      <w:r w:rsidRPr="000B682A">
        <w:t>детей</w:t>
      </w:r>
      <w:r w:rsidRPr="000B682A">
        <w:rPr>
          <w:spacing w:val="1"/>
        </w:rPr>
        <w:t xml:space="preserve"> </w:t>
      </w:r>
      <w:r w:rsidRPr="000B682A">
        <w:t>дошкольного</w:t>
      </w:r>
      <w:r w:rsidRPr="000B682A">
        <w:rPr>
          <w:spacing w:val="1"/>
        </w:rPr>
        <w:t xml:space="preserve"> </w:t>
      </w:r>
      <w:r w:rsidRPr="000B682A">
        <w:t>возраста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продолжительность</w:t>
      </w:r>
      <w:r w:rsidRPr="000B682A">
        <w:rPr>
          <w:spacing w:val="1"/>
        </w:rPr>
        <w:t xml:space="preserve"> </w:t>
      </w:r>
      <w:r w:rsidRPr="000B682A">
        <w:t>непрерывной</w:t>
      </w:r>
      <w:r w:rsidRPr="000B682A">
        <w:rPr>
          <w:spacing w:val="1"/>
        </w:rPr>
        <w:t xml:space="preserve"> </w:t>
      </w:r>
      <w:r w:rsidRPr="000B682A">
        <w:t>образовательной</w:t>
      </w:r>
      <w:r w:rsidRPr="000B682A">
        <w:rPr>
          <w:spacing w:val="1"/>
        </w:rPr>
        <w:t xml:space="preserve"> </w:t>
      </w:r>
      <w:r w:rsidRPr="000B682A">
        <w:t>деятельности,</w:t>
      </w:r>
      <w:r w:rsidRPr="000B682A">
        <w:rPr>
          <w:spacing w:val="1"/>
        </w:rPr>
        <w:t xml:space="preserve"> </w:t>
      </w:r>
      <w:r w:rsidRPr="000B682A">
        <w:t>регламентируются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соответствии</w:t>
      </w:r>
      <w:r w:rsidRPr="000B682A">
        <w:rPr>
          <w:spacing w:val="-1"/>
        </w:rPr>
        <w:t xml:space="preserve"> </w:t>
      </w:r>
      <w:r w:rsidRPr="000B682A">
        <w:t>СанПиН.</w:t>
      </w:r>
    </w:p>
    <w:p w:rsidR="0089579B" w:rsidRPr="000B682A" w:rsidRDefault="0089579B" w:rsidP="00174D0E">
      <w:pPr>
        <w:pStyle w:val="BodyText"/>
        <w:ind w:left="142" w:right="-10" w:firstLine="567"/>
      </w:pP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Уклад</w:t>
      </w:r>
      <w:r w:rsidRPr="000B682A">
        <w:rPr>
          <w:spacing w:val="1"/>
        </w:rPr>
        <w:t xml:space="preserve"> </w:t>
      </w:r>
      <w:r w:rsidRPr="000B682A">
        <w:t>способствует</w:t>
      </w:r>
      <w:r w:rsidRPr="000B682A">
        <w:rPr>
          <w:spacing w:val="1"/>
        </w:rPr>
        <w:t xml:space="preserve"> </w:t>
      </w:r>
      <w:r w:rsidRPr="000B682A">
        <w:t>формированию</w:t>
      </w:r>
      <w:r w:rsidRPr="000B682A">
        <w:rPr>
          <w:spacing w:val="1"/>
        </w:rPr>
        <w:t xml:space="preserve"> </w:t>
      </w:r>
      <w:r w:rsidRPr="000B682A">
        <w:t>ценностей</w:t>
      </w:r>
      <w:r w:rsidRPr="000B682A">
        <w:rPr>
          <w:spacing w:val="1"/>
        </w:rPr>
        <w:t xml:space="preserve"> </w:t>
      </w:r>
      <w:r w:rsidRPr="000B682A">
        <w:t>воспитания,</w:t>
      </w:r>
      <w:r w:rsidRPr="000B682A">
        <w:rPr>
          <w:spacing w:val="1"/>
        </w:rPr>
        <w:t xml:space="preserve"> </w:t>
      </w:r>
      <w:r w:rsidRPr="000B682A">
        <w:t>которые</w:t>
      </w:r>
      <w:r w:rsidRPr="000B682A">
        <w:rPr>
          <w:spacing w:val="1"/>
        </w:rPr>
        <w:t xml:space="preserve"> </w:t>
      </w:r>
      <w:r w:rsidRPr="000B682A">
        <w:t>разделяются</w:t>
      </w:r>
      <w:r w:rsidRPr="000B682A">
        <w:rPr>
          <w:spacing w:val="1"/>
        </w:rPr>
        <w:t xml:space="preserve"> </w:t>
      </w:r>
      <w:r w:rsidRPr="000B682A">
        <w:t>всеми</w:t>
      </w:r>
      <w:r w:rsidRPr="000B682A">
        <w:rPr>
          <w:spacing w:val="1"/>
        </w:rPr>
        <w:t xml:space="preserve"> </w:t>
      </w:r>
      <w:r w:rsidRPr="000B682A">
        <w:t>участниками образовательных отношений (воспитанниками, родителями, педагогами и другими</w:t>
      </w:r>
      <w:r w:rsidRPr="000B682A">
        <w:rPr>
          <w:spacing w:val="1"/>
        </w:rPr>
        <w:t xml:space="preserve"> </w:t>
      </w:r>
      <w:r w:rsidRPr="000B682A">
        <w:t>сотрудниками</w:t>
      </w:r>
      <w:r w:rsidRPr="000B682A">
        <w:rPr>
          <w:spacing w:val="2"/>
        </w:rPr>
        <w:t xml:space="preserve"> </w:t>
      </w:r>
      <w:r w:rsidRPr="000B682A">
        <w:t>ДОО).</w:t>
      </w:r>
    </w:p>
    <w:p w:rsidR="0089579B" w:rsidRPr="000B682A" w:rsidRDefault="0089579B" w:rsidP="00174D0E">
      <w:pPr>
        <w:pStyle w:val="BodyText"/>
        <w:ind w:left="142" w:right="-10" w:firstLine="567"/>
      </w:pPr>
    </w:p>
    <w:p w:rsidR="0089579B" w:rsidRPr="000B682A" w:rsidRDefault="0089579B" w:rsidP="00174D0E">
      <w:pPr>
        <w:pStyle w:val="Heading3"/>
        <w:ind w:left="142" w:right="-10" w:firstLine="567"/>
        <w:jc w:val="both"/>
      </w:pPr>
      <w:r w:rsidRPr="000B682A">
        <w:t>1.2.3Воспитывающая</w:t>
      </w:r>
      <w:r w:rsidRPr="000B682A">
        <w:rPr>
          <w:spacing w:val="-2"/>
        </w:rPr>
        <w:t xml:space="preserve"> </w:t>
      </w:r>
      <w:r w:rsidRPr="000B682A">
        <w:t>среда</w:t>
      </w:r>
      <w:r w:rsidRPr="000B682A">
        <w:rPr>
          <w:spacing w:val="-1"/>
        </w:rPr>
        <w:t xml:space="preserve"> </w:t>
      </w:r>
      <w:r w:rsidRPr="000B682A">
        <w:t>ДОO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Воспитывающая среда – это особая форма организации образовательного процесса,</w:t>
      </w:r>
      <w:r w:rsidRPr="000B682A">
        <w:rPr>
          <w:spacing w:val="1"/>
        </w:rPr>
        <w:t xml:space="preserve"> </w:t>
      </w:r>
      <w:r w:rsidRPr="000B682A">
        <w:t>реализующего цель и задачи воспитания. Воспитывающая среда определяется целью и</w:t>
      </w:r>
      <w:r w:rsidRPr="000B682A">
        <w:rPr>
          <w:spacing w:val="1"/>
        </w:rPr>
        <w:t xml:space="preserve"> </w:t>
      </w:r>
      <w:r w:rsidRPr="000B682A">
        <w:t>задачами воспитания, духовно-нравственными и социокультурными ценностями, образцами и</w:t>
      </w:r>
      <w:r w:rsidRPr="000B682A">
        <w:rPr>
          <w:spacing w:val="-57"/>
        </w:rPr>
        <w:t xml:space="preserve"> </w:t>
      </w:r>
      <w:r w:rsidRPr="000B682A">
        <w:t>практиками. Основными характеристиками воспитывающей среды являются ее насыщенность</w:t>
      </w:r>
      <w:r w:rsidRPr="000B682A">
        <w:rPr>
          <w:spacing w:val="-57"/>
        </w:rPr>
        <w:t xml:space="preserve"> </w:t>
      </w:r>
      <w:r w:rsidRPr="000B682A">
        <w:t>и</w:t>
      </w:r>
      <w:r w:rsidRPr="000B682A">
        <w:rPr>
          <w:spacing w:val="2"/>
        </w:rPr>
        <w:t xml:space="preserve"> </w:t>
      </w:r>
      <w:r w:rsidRPr="000B682A">
        <w:t>структурированность.</w:t>
      </w:r>
    </w:p>
    <w:p w:rsidR="0089579B" w:rsidRPr="000B682A" w:rsidRDefault="0089579B" w:rsidP="00174D0E">
      <w:pPr>
        <w:pStyle w:val="BodyText"/>
        <w:ind w:left="142" w:right="-10" w:firstLine="567"/>
      </w:pPr>
    </w:p>
    <w:p w:rsidR="0089579B" w:rsidRPr="00292CBE" w:rsidRDefault="0089579B" w:rsidP="00174D0E">
      <w:pPr>
        <w:ind w:left="142" w:right="-10" w:firstLine="567"/>
        <w:jc w:val="both"/>
        <w:rPr>
          <w:b/>
          <w:lang w:val="ru-RU"/>
        </w:rPr>
      </w:pPr>
      <w:r w:rsidRPr="00292CBE">
        <w:rPr>
          <w:lang w:val="ru-RU"/>
        </w:rPr>
        <w:t>1.2.4.</w:t>
      </w:r>
      <w:r w:rsidRPr="00292CBE">
        <w:rPr>
          <w:spacing w:val="55"/>
          <w:lang w:val="ru-RU"/>
        </w:rPr>
        <w:t xml:space="preserve"> </w:t>
      </w:r>
      <w:r w:rsidRPr="00292CBE">
        <w:rPr>
          <w:b/>
          <w:lang w:val="ru-RU"/>
        </w:rPr>
        <w:t>Общности</w:t>
      </w:r>
      <w:r w:rsidRPr="00292CBE">
        <w:rPr>
          <w:b/>
          <w:spacing w:val="-1"/>
          <w:lang w:val="ru-RU"/>
        </w:rPr>
        <w:t xml:space="preserve"> </w:t>
      </w:r>
      <w:r w:rsidRPr="00292CBE">
        <w:rPr>
          <w:b/>
          <w:lang w:val="ru-RU"/>
        </w:rPr>
        <w:t>(сообщества) ДОО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Профессиональная</w:t>
      </w:r>
      <w:r w:rsidRPr="000B682A">
        <w:rPr>
          <w:spacing w:val="1"/>
        </w:rPr>
        <w:t xml:space="preserve"> </w:t>
      </w:r>
      <w:r w:rsidRPr="000B682A">
        <w:t>общность</w:t>
      </w:r>
      <w:r w:rsidRPr="000B682A">
        <w:rPr>
          <w:spacing w:val="1"/>
        </w:rPr>
        <w:t xml:space="preserve"> </w:t>
      </w:r>
      <w:r w:rsidRPr="000B682A">
        <w:t>–</w:t>
      </w:r>
      <w:r w:rsidRPr="000B682A">
        <w:rPr>
          <w:spacing w:val="1"/>
        </w:rPr>
        <w:t xml:space="preserve"> </w:t>
      </w:r>
      <w:r w:rsidRPr="000B682A">
        <w:t>это</w:t>
      </w:r>
      <w:r w:rsidRPr="000B682A">
        <w:rPr>
          <w:spacing w:val="1"/>
        </w:rPr>
        <w:t xml:space="preserve"> </w:t>
      </w:r>
      <w:r w:rsidRPr="000B682A">
        <w:t>устойчивая</w:t>
      </w:r>
      <w:r w:rsidRPr="000B682A">
        <w:rPr>
          <w:spacing w:val="1"/>
        </w:rPr>
        <w:t xml:space="preserve"> </w:t>
      </w:r>
      <w:r w:rsidRPr="000B682A">
        <w:t>система</w:t>
      </w:r>
      <w:r w:rsidRPr="000B682A">
        <w:rPr>
          <w:spacing w:val="1"/>
        </w:rPr>
        <w:t xml:space="preserve"> </w:t>
      </w:r>
      <w:r w:rsidRPr="000B682A">
        <w:t>связей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отношений</w:t>
      </w:r>
      <w:r w:rsidRPr="000B682A">
        <w:rPr>
          <w:spacing w:val="1"/>
        </w:rPr>
        <w:t xml:space="preserve"> </w:t>
      </w:r>
      <w:r w:rsidRPr="000B682A">
        <w:t>между людьми,</w:t>
      </w:r>
      <w:r w:rsidRPr="000B682A">
        <w:rPr>
          <w:spacing w:val="1"/>
        </w:rPr>
        <w:t xml:space="preserve"> </w:t>
      </w:r>
      <w:r w:rsidRPr="000B682A">
        <w:t>единство целей и задач воспитания, реализуемое всеми сотрудниками ДОО. Сами участники</w:t>
      </w:r>
      <w:r w:rsidRPr="000B682A">
        <w:rPr>
          <w:spacing w:val="1"/>
        </w:rPr>
        <w:t xml:space="preserve"> </w:t>
      </w:r>
      <w:r w:rsidRPr="000B682A">
        <w:t>общности</w:t>
      </w:r>
      <w:r w:rsidRPr="000B682A">
        <w:rPr>
          <w:spacing w:val="57"/>
        </w:rPr>
        <w:t xml:space="preserve"> </w:t>
      </w:r>
      <w:r w:rsidRPr="000B682A">
        <w:t>должны</w:t>
      </w:r>
      <w:r w:rsidRPr="000B682A">
        <w:rPr>
          <w:spacing w:val="58"/>
        </w:rPr>
        <w:t xml:space="preserve"> </w:t>
      </w:r>
      <w:r w:rsidRPr="000B682A">
        <w:t>разделять</w:t>
      </w:r>
      <w:r w:rsidRPr="000B682A">
        <w:rPr>
          <w:spacing w:val="57"/>
        </w:rPr>
        <w:t xml:space="preserve"> </w:t>
      </w:r>
      <w:r w:rsidRPr="000B682A">
        <w:t>те</w:t>
      </w:r>
      <w:r w:rsidRPr="000B682A">
        <w:rPr>
          <w:spacing w:val="57"/>
        </w:rPr>
        <w:t xml:space="preserve"> </w:t>
      </w:r>
      <w:r w:rsidRPr="000B682A">
        <w:t>ценности,</w:t>
      </w:r>
      <w:r w:rsidRPr="000B682A">
        <w:rPr>
          <w:spacing w:val="54"/>
        </w:rPr>
        <w:t xml:space="preserve"> </w:t>
      </w:r>
      <w:r w:rsidRPr="000B682A">
        <w:t>которые</w:t>
      </w:r>
      <w:r w:rsidRPr="000B682A">
        <w:rPr>
          <w:spacing w:val="55"/>
        </w:rPr>
        <w:t xml:space="preserve"> </w:t>
      </w:r>
      <w:r w:rsidRPr="000B682A">
        <w:t>заложены</w:t>
      </w:r>
      <w:r w:rsidRPr="000B682A">
        <w:rPr>
          <w:spacing w:val="58"/>
        </w:rPr>
        <w:t xml:space="preserve"> </w:t>
      </w:r>
      <w:r w:rsidRPr="000B682A">
        <w:t>в</w:t>
      </w:r>
      <w:r w:rsidRPr="000B682A">
        <w:rPr>
          <w:spacing w:val="50"/>
        </w:rPr>
        <w:t xml:space="preserve"> </w:t>
      </w:r>
      <w:r w:rsidRPr="000B682A">
        <w:t>основу</w:t>
      </w:r>
      <w:r w:rsidRPr="000B682A">
        <w:rPr>
          <w:spacing w:val="47"/>
        </w:rPr>
        <w:t xml:space="preserve"> </w:t>
      </w:r>
      <w:r w:rsidRPr="000B682A">
        <w:t>Программы.</w:t>
      </w:r>
      <w:r w:rsidRPr="000B682A">
        <w:rPr>
          <w:spacing w:val="59"/>
        </w:rPr>
        <w:t xml:space="preserve"> </w:t>
      </w:r>
      <w:r w:rsidRPr="000B682A">
        <w:t>Основой эффективности</w:t>
      </w:r>
      <w:r w:rsidRPr="000B682A">
        <w:tab/>
        <w:t>такой</w:t>
      </w:r>
      <w:r w:rsidRPr="000B682A">
        <w:tab/>
        <w:t>общности</w:t>
      </w:r>
      <w:r w:rsidRPr="000B682A">
        <w:tab/>
        <w:t>является</w:t>
      </w:r>
      <w:r w:rsidRPr="000B682A">
        <w:tab/>
        <w:t>рефлексия</w:t>
      </w:r>
      <w:r w:rsidRPr="000B682A">
        <w:tab/>
        <w:t>собственной</w:t>
      </w:r>
      <w:r w:rsidRPr="000B682A">
        <w:tab/>
      </w:r>
      <w:r w:rsidRPr="000B682A">
        <w:rPr>
          <w:spacing w:val="-1"/>
        </w:rPr>
        <w:t>профессиональной</w:t>
      </w:r>
      <w:r w:rsidRPr="000B682A">
        <w:rPr>
          <w:spacing w:val="-57"/>
        </w:rPr>
        <w:t xml:space="preserve"> </w:t>
      </w:r>
      <w:r w:rsidRPr="000B682A">
        <w:t>деятельности.</w:t>
      </w:r>
      <w:r w:rsidRPr="000B682A">
        <w:rPr>
          <w:spacing w:val="3"/>
        </w:rPr>
        <w:t xml:space="preserve"> </w:t>
      </w:r>
      <w:r w:rsidRPr="000B682A">
        <w:t>Воспитатель,</w:t>
      </w:r>
      <w:r w:rsidRPr="000B682A">
        <w:rPr>
          <w:spacing w:val="4"/>
        </w:rPr>
        <w:t xml:space="preserve"> </w:t>
      </w:r>
      <w:r w:rsidRPr="000B682A">
        <w:t>а</w:t>
      </w:r>
      <w:r w:rsidRPr="000B682A">
        <w:rPr>
          <w:spacing w:val="-5"/>
        </w:rPr>
        <w:t xml:space="preserve"> </w:t>
      </w:r>
      <w:r w:rsidRPr="000B682A">
        <w:t>также</w:t>
      </w:r>
      <w:r w:rsidRPr="000B682A">
        <w:rPr>
          <w:spacing w:val="1"/>
        </w:rPr>
        <w:t xml:space="preserve"> </w:t>
      </w:r>
      <w:r w:rsidRPr="000B682A">
        <w:t>другие сотрудники</w:t>
      </w:r>
      <w:r w:rsidRPr="000B682A">
        <w:rPr>
          <w:spacing w:val="3"/>
        </w:rPr>
        <w:t xml:space="preserve"> </w:t>
      </w:r>
      <w:r w:rsidRPr="000B682A">
        <w:t>должны:</w:t>
      </w:r>
    </w:p>
    <w:p w:rsidR="0089579B" w:rsidRPr="000B682A" w:rsidRDefault="0089579B" w:rsidP="00AF04BD">
      <w:pPr>
        <w:pStyle w:val="ListParagraph"/>
        <w:numPr>
          <w:ilvl w:val="0"/>
          <w:numId w:val="56"/>
        </w:numPr>
        <w:ind w:left="142" w:right="-10" w:firstLine="567"/>
      </w:pPr>
      <w:r w:rsidRPr="000B682A">
        <w:rPr>
          <w:spacing w:val="-1"/>
        </w:rPr>
        <w:t>быть</w:t>
      </w:r>
      <w:r w:rsidRPr="000B682A">
        <w:rPr>
          <w:spacing w:val="-11"/>
        </w:rPr>
        <w:t xml:space="preserve"> </w:t>
      </w:r>
      <w:r w:rsidRPr="000B682A">
        <w:rPr>
          <w:spacing w:val="-1"/>
        </w:rPr>
        <w:t>примером</w:t>
      </w:r>
      <w:r w:rsidRPr="000B682A">
        <w:rPr>
          <w:spacing w:val="-15"/>
        </w:rPr>
        <w:t xml:space="preserve"> </w:t>
      </w:r>
      <w:r w:rsidRPr="000B682A">
        <w:rPr>
          <w:spacing w:val="-1"/>
        </w:rPr>
        <w:t>в</w:t>
      </w:r>
      <w:r w:rsidRPr="000B682A">
        <w:rPr>
          <w:spacing w:val="-10"/>
        </w:rPr>
        <w:t xml:space="preserve"> </w:t>
      </w:r>
      <w:r w:rsidRPr="000B682A">
        <w:rPr>
          <w:spacing w:val="-1"/>
        </w:rPr>
        <w:t>формировании</w:t>
      </w:r>
      <w:r w:rsidRPr="000B682A">
        <w:rPr>
          <w:spacing w:val="-15"/>
        </w:rPr>
        <w:t xml:space="preserve"> </w:t>
      </w:r>
      <w:r w:rsidRPr="000B682A">
        <w:rPr>
          <w:spacing w:val="-1"/>
        </w:rPr>
        <w:t>полноценных</w:t>
      </w:r>
      <w:r w:rsidRPr="000B682A">
        <w:rPr>
          <w:spacing w:val="-16"/>
        </w:rPr>
        <w:t xml:space="preserve"> </w:t>
      </w:r>
      <w:r w:rsidRPr="000B682A">
        <w:t>и</w:t>
      </w:r>
      <w:r w:rsidRPr="000B682A">
        <w:rPr>
          <w:spacing w:val="-11"/>
        </w:rPr>
        <w:t xml:space="preserve"> </w:t>
      </w:r>
      <w:r w:rsidRPr="000B682A">
        <w:t>сформированных</w:t>
      </w:r>
      <w:r w:rsidRPr="000B682A">
        <w:rPr>
          <w:spacing w:val="-16"/>
        </w:rPr>
        <w:t xml:space="preserve"> </w:t>
      </w:r>
      <w:r w:rsidRPr="000B682A">
        <w:t>ценностных</w:t>
      </w:r>
      <w:r w:rsidRPr="000B682A">
        <w:rPr>
          <w:spacing w:val="-16"/>
        </w:rPr>
        <w:t xml:space="preserve"> </w:t>
      </w:r>
      <w:r w:rsidRPr="000B682A">
        <w:t>ориентиров,</w:t>
      </w:r>
      <w:r w:rsidRPr="000B682A">
        <w:rPr>
          <w:spacing w:val="-9"/>
        </w:rPr>
        <w:t xml:space="preserve"> </w:t>
      </w:r>
      <w:r w:rsidRPr="000B682A">
        <w:t>норм</w:t>
      </w:r>
      <w:r w:rsidRPr="000B682A">
        <w:rPr>
          <w:spacing w:val="-57"/>
        </w:rPr>
        <w:t xml:space="preserve"> </w:t>
      </w:r>
      <w:r w:rsidRPr="000B682A">
        <w:t>общения</w:t>
      </w:r>
      <w:r w:rsidRPr="000B682A">
        <w:rPr>
          <w:spacing w:val="-4"/>
        </w:rPr>
        <w:t xml:space="preserve"> </w:t>
      </w:r>
      <w:r w:rsidRPr="000B682A">
        <w:t>и</w:t>
      </w:r>
      <w:r w:rsidRPr="000B682A">
        <w:rPr>
          <w:spacing w:val="-2"/>
        </w:rPr>
        <w:t xml:space="preserve"> </w:t>
      </w:r>
      <w:r w:rsidRPr="000B682A">
        <w:t>поведения;</w:t>
      </w:r>
    </w:p>
    <w:p w:rsidR="0089579B" w:rsidRPr="000B682A" w:rsidRDefault="0089579B" w:rsidP="00AF04BD">
      <w:pPr>
        <w:pStyle w:val="ListParagraph"/>
        <w:numPr>
          <w:ilvl w:val="0"/>
          <w:numId w:val="56"/>
        </w:numPr>
        <w:ind w:left="142" w:right="-10" w:firstLine="567"/>
      </w:pPr>
      <w:r w:rsidRPr="000B682A">
        <w:t>мотивировать</w:t>
      </w:r>
      <w:r w:rsidRPr="000B682A">
        <w:rPr>
          <w:spacing w:val="32"/>
        </w:rPr>
        <w:t xml:space="preserve"> </w:t>
      </w:r>
      <w:r w:rsidRPr="000B682A">
        <w:t>детей</w:t>
      </w:r>
      <w:r w:rsidRPr="000B682A">
        <w:rPr>
          <w:spacing w:val="35"/>
        </w:rPr>
        <w:t xml:space="preserve"> </w:t>
      </w:r>
      <w:r w:rsidRPr="000B682A">
        <w:t>к</w:t>
      </w:r>
      <w:r w:rsidRPr="000B682A">
        <w:rPr>
          <w:spacing w:val="28"/>
        </w:rPr>
        <w:t xml:space="preserve"> </w:t>
      </w:r>
      <w:r w:rsidRPr="000B682A">
        <w:t>общению</w:t>
      </w:r>
      <w:r w:rsidRPr="000B682A">
        <w:rPr>
          <w:spacing w:val="33"/>
        </w:rPr>
        <w:t xml:space="preserve"> </w:t>
      </w:r>
      <w:r w:rsidRPr="000B682A">
        <w:t>друг</w:t>
      </w:r>
      <w:r w:rsidRPr="000B682A">
        <w:rPr>
          <w:spacing w:val="37"/>
        </w:rPr>
        <w:t xml:space="preserve"> </w:t>
      </w:r>
      <w:r w:rsidRPr="000B682A">
        <w:t>с</w:t>
      </w:r>
      <w:r w:rsidRPr="000B682A">
        <w:rPr>
          <w:spacing w:val="34"/>
        </w:rPr>
        <w:t xml:space="preserve"> </w:t>
      </w:r>
      <w:r w:rsidRPr="000B682A">
        <w:t>другом,</w:t>
      </w:r>
      <w:r w:rsidRPr="000B682A">
        <w:rPr>
          <w:spacing w:val="32"/>
        </w:rPr>
        <w:t xml:space="preserve"> </w:t>
      </w:r>
      <w:r w:rsidRPr="000B682A">
        <w:t>поощрять</w:t>
      </w:r>
      <w:r w:rsidRPr="000B682A">
        <w:rPr>
          <w:spacing w:val="35"/>
        </w:rPr>
        <w:t xml:space="preserve"> </w:t>
      </w:r>
      <w:r w:rsidRPr="000B682A">
        <w:t>даже</w:t>
      </w:r>
      <w:r w:rsidRPr="000B682A">
        <w:rPr>
          <w:spacing w:val="34"/>
        </w:rPr>
        <w:t xml:space="preserve"> </w:t>
      </w:r>
      <w:r w:rsidRPr="000B682A">
        <w:t>самые</w:t>
      </w:r>
      <w:r w:rsidRPr="000B682A">
        <w:rPr>
          <w:spacing w:val="34"/>
        </w:rPr>
        <w:t xml:space="preserve"> </w:t>
      </w:r>
      <w:r w:rsidRPr="000B682A">
        <w:t>незначительные</w:t>
      </w:r>
      <w:r w:rsidRPr="000B682A">
        <w:rPr>
          <w:spacing w:val="-57"/>
        </w:rPr>
        <w:t xml:space="preserve"> </w:t>
      </w:r>
      <w:r w:rsidRPr="000B682A">
        <w:t>стремления</w:t>
      </w:r>
      <w:r w:rsidRPr="000B682A">
        <w:rPr>
          <w:spacing w:val="1"/>
        </w:rPr>
        <w:t xml:space="preserve"> </w:t>
      </w:r>
      <w:r w:rsidRPr="000B682A">
        <w:t>к</w:t>
      </w:r>
      <w:r w:rsidRPr="000B682A">
        <w:rPr>
          <w:spacing w:val="-4"/>
        </w:rPr>
        <w:t xml:space="preserve"> </w:t>
      </w:r>
      <w:r w:rsidRPr="000B682A">
        <w:t>общению и</w:t>
      </w:r>
      <w:r w:rsidRPr="000B682A">
        <w:rPr>
          <w:spacing w:val="-2"/>
        </w:rPr>
        <w:t xml:space="preserve"> </w:t>
      </w:r>
      <w:r w:rsidRPr="000B682A">
        <w:t>взаимодействию;</w:t>
      </w:r>
    </w:p>
    <w:p w:rsidR="0089579B" w:rsidRPr="000B682A" w:rsidRDefault="0089579B" w:rsidP="00AF04BD">
      <w:pPr>
        <w:pStyle w:val="ListParagraph"/>
        <w:numPr>
          <w:ilvl w:val="0"/>
          <w:numId w:val="56"/>
        </w:numPr>
        <w:ind w:left="142" w:right="-10" w:firstLine="567"/>
      </w:pPr>
      <w:r w:rsidRPr="000B682A">
        <w:t>поощрять</w:t>
      </w:r>
      <w:r w:rsidRPr="000B682A">
        <w:rPr>
          <w:spacing w:val="-1"/>
        </w:rPr>
        <w:t xml:space="preserve"> </w:t>
      </w:r>
      <w:r w:rsidRPr="000B682A">
        <w:t>детскую</w:t>
      </w:r>
      <w:r w:rsidRPr="000B682A">
        <w:rPr>
          <w:spacing w:val="2"/>
        </w:rPr>
        <w:t xml:space="preserve"> </w:t>
      </w:r>
      <w:r w:rsidRPr="000B682A">
        <w:t>дружбу,</w:t>
      </w:r>
      <w:r w:rsidRPr="000B682A">
        <w:rPr>
          <w:spacing w:val="6"/>
        </w:rPr>
        <w:t xml:space="preserve"> </w:t>
      </w:r>
      <w:r w:rsidRPr="000B682A">
        <w:t>стараться,</w:t>
      </w:r>
      <w:r w:rsidRPr="000B682A">
        <w:rPr>
          <w:spacing w:val="5"/>
        </w:rPr>
        <w:t xml:space="preserve"> </w:t>
      </w:r>
      <w:r w:rsidRPr="000B682A">
        <w:t>чтобы</w:t>
      </w:r>
      <w:r w:rsidRPr="000B682A">
        <w:rPr>
          <w:spacing w:val="-4"/>
        </w:rPr>
        <w:t xml:space="preserve"> </w:t>
      </w:r>
      <w:r w:rsidRPr="000B682A">
        <w:t>дружба</w:t>
      </w:r>
      <w:r w:rsidRPr="000B682A">
        <w:rPr>
          <w:spacing w:val="3"/>
        </w:rPr>
        <w:t xml:space="preserve"> </w:t>
      </w:r>
      <w:r w:rsidRPr="000B682A">
        <w:t>между</w:t>
      </w:r>
      <w:r w:rsidRPr="000B682A">
        <w:rPr>
          <w:spacing w:val="-6"/>
        </w:rPr>
        <w:t xml:space="preserve"> </w:t>
      </w:r>
      <w:r w:rsidRPr="000B682A">
        <w:t>отдельными</w:t>
      </w:r>
      <w:r w:rsidRPr="000B682A">
        <w:rPr>
          <w:spacing w:val="4"/>
        </w:rPr>
        <w:t xml:space="preserve"> </w:t>
      </w:r>
      <w:r w:rsidRPr="000B682A">
        <w:t>детьми внутри</w:t>
      </w:r>
      <w:r w:rsidRPr="000B682A">
        <w:rPr>
          <w:spacing w:val="4"/>
        </w:rPr>
        <w:t xml:space="preserve"> </w:t>
      </w:r>
      <w:r w:rsidRPr="000B682A">
        <w:t>группы</w:t>
      </w:r>
      <w:r w:rsidRPr="000B682A">
        <w:rPr>
          <w:spacing w:val="-57"/>
        </w:rPr>
        <w:t xml:space="preserve"> </w:t>
      </w:r>
      <w:r w:rsidRPr="000B682A">
        <w:t>сверстников</w:t>
      </w:r>
      <w:r w:rsidRPr="000B682A">
        <w:rPr>
          <w:spacing w:val="2"/>
        </w:rPr>
        <w:t xml:space="preserve"> </w:t>
      </w:r>
      <w:r w:rsidRPr="000B682A">
        <w:t>принимала</w:t>
      </w:r>
      <w:r w:rsidRPr="000B682A">
        <w:rPr>
          <w:spacing w:val="-8"/>
        </w:rPr>
        <w:t xml:space="preserve"> </w:t>
      </w:r>
      <w:r w:rsidRPr="000B682A">
        <w:t>общественную направленность;</w:t>
      </w:r>
    </w:p>
    <w:p w:rsidR="0089579B" w:rsidRPr="000B682A" w:rsidRDefault="0089579B" w:rsidP="00AF04BD">
      <w:pPr>
        <w:pStyle w:val="ListParagraph"/>
        <w:numPr>
          <w:ilvl w:val="0"/>
          <w:numId w:val="56"/>
        </w:numPr>
        <w:ind w:left="142" w:right="-10" w:firstLine="567"/>
      </w:pPr>
      <w:r w:rsidRPr="000B682A">
        <w:t>заботиться</w:t>
      </w:r>
      <w:r w:rsidRPr="000B682A">
        <w:rPr>
          <w:spacing w:val="2"/>
        </w:rPr>
        <w:t xml:space="preserve"> </w:t>
      </w:r>
      <w:r w:rsidRPr="000B682A">
        <w:t>о</w:t>
      </w:r>
      <w:r w:rsidRPr="000B682A">
        <w:rPr>
          <w:spacing w:val="6"/>
        </w:rPr>
        <w:t xml:space="preserve"> </w:t>
      </w:r>
      <w:r w:rsidRPr="000B682A">
        <w:t>том,</w:t>
      </w:r>
      <w:r w:rsidRPr="000B682A">
        <w:rPr>
          <w:spacing w:val="3"/>
        </w:rPr>
        <w:t xml:space="preserve"> </w:t>
      </w:r>
      <w:r w:rsidRPr="000B682A">
        <w:t>чтобы</w:t>
      </w:r>
      <w:r w:rsidRPr="000B682A">
        <w:rPr>
          <w:spacing w:val="3"/>
        </w:rPr>
        <w:t xml:space="preserve"> </w:t>
      </w:r>
      <w:r w:rsidRPr="000B682A">
        <w:t>дети</w:t>
      </w:r>
      <w:r w:rsidRPr="000B682A">
        <w:rPr>
          <w:spacing w:val="3"/>
        </w:rPr>
        <w:t xml:space="preserve"> </w:t>
      </w:r>
      <w:r w:rsidRPr="000B682A">
        <w:t>непрерывно</w:t>
      </w:r>
      <w:r w:rsidRPr="000B682A">
        <w:rPr>
          <w:spacing w:val="6"/>
        </w:rPr>
        <w:t xml:space="preserve"> </w:t>
      </w:r>
      <w:r w:rsidRPr="000B682A">
        <w:t>приобретали</w:t>
      </w:r>
      <w:r w:rsidRPr="000B682A">
        <w:rPr>
          <w:spacing w:val="56"/>
        </w:rPr>
        <w:t xml:space="preserve"> </w:t>
      </w:r>
      <w:r w:rsidRPr="000B682A">
        <w:t>опыт</w:t>
      </w:r>
      <w:r w:rsidRPr="000B682A">
        <w:rPr>
          <w:spacing w:val="2"/>
        </w:rPr>
        <w:t xml:space="preserve"> </w:t>
      </w:r>
      <w:r w:rsidRPr="000B682A">
        <w:t>общения</w:t>
      </w:r>
      <w:r w:rsidRPr="000B682A">
        <w:rPr>
          <w:spacing w:val="1"/>
        </w:rPr>
        <w:t xml:space="preserve"> </w:t>
      </w:r>
      <w:r w:rsidRPr="000B682A">
        <w:t>на  основе</w:t>
      </w:r>
      <w:r w:rsidRPr="000B682A">
        <w:rPr>
          <w:spacing w:val="5"/>
        </w:rPr>
        <w:t xml:space="preserve"> </w:t>
      </w:r>
      <w:r w:rsidRPr="000B682A">
        <w:t>чувства</w:t>
      </w:r>
      <w:r w:rsidRPr="000B682A">
        <w:rPr>
          <w:spacing w:val="-57"/>
        </w:rPr>
        <w:t xml:space="preserve"> </w:t>
      </w:r>
      <w:r w:rsidRPr="000B682A">
        <w:t>доброжелательности;</w:t>
      </w:r>
    </w:p>
    <w:p w:rsidR="0089579B" w:rsidRPr="000B682A" w:rsidRDefault="0089579B" w:rsidP="00AF04BD">
      <w:pPr>
        <w:pStyle w:val="ListParagraph"/>
        <w:numPr>
          <w:ilvl w:val="0"/>
          <w:numId w:val="56"/>
        </w:numPr>
        <w:ind w:left="142" w:right="-10" w:firstLine="567"/>
      </w:pPr>
      <w:r w:rsidRPr="000B682A">
        <w:t>содействовать</w:t>
      </w:r>
      <w:r w:rsidRPr="000B682A">
        <w:rPr>
          <w:spacing w:val="1"/>
        </w:rPr>
        <w:t xml:space="preserve"> </w:t>
      </w:r>
      <w:r w:rsidRPr="000B682A">
        <w:t>проявлению</w:t>
      </w:r>
      <w:r w:rsidRPr="000B682A">
        <w:rPr>
          <w:spacing w:val="1"/>
        </w:rPr>
        <w:t xml:space="preserve"> </w:t>
      </w:r>
      <w:r w:rsidRPr="000B682A">
        <w:t>детьми</w:t>
      </w:r>
      <w:r w:rsidRPr="000B682A">
        <w:rPr>
          <w:spacing w:val="1"/>
        </w:rPr>
        <w:t xml:space="preserve"> </w:t>
      </w:r>
      <w:r w:rsidRPr="000B682A">
        <w:t>заботы</w:t>
      </w:r>
      <w:r w:rsidRPr="000B682A">
        <w:rPr>
          <w:spacing w:val="1"/>
        </w:rPr>
        <w:t xml:space="preserve"> </w:t>
      </w:r>
      <w:r w:rsidRPr="000B682A">
        <w:t>об</w:t>
      </w:r>
      <w:r w:rsidRPr="000B682A">
        <w:rPr>
          <w:spacing w:val="1"/>
        </w:rPr>
        <w:t xml:space="preserve"> </w:t>
      </w:r>
      <w:r w:rsidRPr="000B682A">
        <w:t>окружающих,</w:t>
      </w:r>
      <w:r w:rsidRPr="000B682A">
        <w:rPr>
          <w:spacing w:val="1"/>
        </w:rPr>
        <w:t xml:space="preserve"> </w:t>
      </w:r>
      <w:r w:rsidRPr="000B682A">
        <w:t>учить</w:t>
      </w:r>
      <w:r w:rsidRPr="000B682A">
        <w:rPr>
          <w:spacing w:val="1"/>
        </w:rPr>
        <w:t xml:space="preserve"> </w:t>
      </w:r>
      <w:r w:rsidRPr="000B682A">
        <w:t>проявлять</w:t>
      </w:r>
      <w:r w:rsidRPr="000B682A">
        <w:rPr>
          <w:spacing w:val="1"/>
        </w:rPr>
        <w:t xml:space="preserve"> </w:t>
      </w:r>
      <w:r w:rsidRPr="000B682A">
        <w:t>чуткость</w:t>
      </w:r>
      <w:r w:rsidRPr="000B682A">
        <w:rPr>
          <w:spacing w:val="1"/>
        </w:rPr>
        <w:t xml:space="preserve"> </w:t>
      </w:r>
      <w:r w:rsidRPr="000B682A">
        <w:t>к</w:t>
      </w:r>
      <w:r w:rsidRPr="000B682A">
        <w:rPr>
          <w:spacing w:val="1"/>
        </w:rPr>
        <w:t xml:space="preserve"> </w:t>
      </w:r>
      <w:r w:rsidRPr="000B682A">
        <w:t>сверстникам, побуждать детей сопереживать, беспокоиться, проявлять внимание к заболевшему</w:t>
      </w:r>
      <w:r w:rsidRPr="000B682A">
        <w:rPr>
          <w:spacing w:val="1"/>
        </w:rPr>
        <w:t xml:space="preserve"> </w:t>
      </w:r>
      <w:r w:rsidRPr="000B682A">
        <w:t>товарищу;</w:t>
      </w:r>
    </w:p>
    <w:p w:rsidR="0089579B" w:rsidRPr="000B682A" w:rsidRDefault="0089579B" w:rsidP="00AF04BD">
      <w:pPr>
        <w:pStyle w:val="ListParagraph"/>
        <w:numPr>
          <w:ilvl w:val="0"/>
          <w:numId w:val="56"/>
        </w:numPr>
        <w:ind w:left="142" w:right="-10" w:firstLine="567"/>
      </w:pPr>
      <w:r w:rsidRPr="000B682A">
        <w:t>воспитывать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детях</w:t>
      </w:r>
      <w:r w:rsidRPr="000B682A">
        <w:rPr>
          <w:spacing w:val="1"/>
        </w:rPr>
        <w:t xml:space="preserve"> </w:t>
      </w:r>
      <w:r w:rsidRPr="000B682A">
        <w:t>такие</w:t>
      </w:r>
      <w:r w:rsidRPr="000B682A">
        <w:rPr>
          <w:spacing w:val="1"/>
        </w:rPr>
        <w:t xml:space="preserve"> </w:t>
      </w:r>
      <w:r w:rsidRPr="000B682A">
        <w:t>качества</w:t>
      </w:r>
      <w:r w:rsidRPr="000B682A">
        <w:rPr>
          <w:spacing w:val="1"/>
        </w:rPr>
        <w:t xml:space="preserve"> </w:t>
      </w:r>
      <w:r w:rsidRPr="000B682A">
        <w:t>личности,</w:t>
      </w:r>
      <w:r w:rsidRPr="000B682A">
        <w:rPr>
          <w:spacing w:val="1"/>
        </w:rPr>
        <w:t xml:space="preserve"> </w:t>
      </w:r>
      <w:r w:rsidRPr="000B682A">
        <w:t>которые</w:t>
      </w:r>
      <w:r w:rsidRPr="000B682A">
        <w:rPr>
          <w:spacing w:val="1"/>
        </w:rPr>
        <w:t xml:space="preserve"> </w:t>
      </w:r>
      <w:r w:rsidRPr="000B682A">
        <w:t>помогают</w:t>
      </w:r>
      <w:r w:rsidRPr="000B682A">
        <w:rPr>
          <w:spacing w:val="1"/>
        </w:rPr>
        <w:t xml:space="preserve"> </w:t>
      </w:r>
      <w:r w:rsidRPr="000B682A">
        <w:t>влиться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общество</w:t>
      </w:r>
      <w:r w:rsidRPr="000B682A">
        <w:rPr>
          <w:spacing w:val="1"/>
        </w:rPr>
        <w:t xml:space="preserve"> </w:t>
      </w:r>
      <w:r w:rsidRPr="000B682A">
        <w:t>сверстников</w:t>
      </w:r>
      <w:r w:rsidRPr="000B682A">
        <w:rPr>
          <w:spacing w:val="-3"/>
        </w:rPr>
        <w:t xml:space="preserve"> </w:t>
      </w:r>
      <w:r w:rsidRPr="000B682A">
        <w:t>(организованность,</w:t>
      </w:r>
      <w:r w:rsidRPr="000B682A">
        <w:rPr>
          <w:spacing w:val="-7"/>
        </w:rPr>
        <w:t xml:space="preserve"> </w:t>
      </w:r>
      <w:r w:rsidRPr="000B682A">
        <w:t>общительность,</w:t>
      </w:r>
      <w:r w:rsidRPr="000B682A">
        <w:rPr>
          <w:spacing w:val="-6"/>
        </w:rPr>
        <w:t xml:space="preserve"> </w:t>
      </w:r>
      <w:r w:rsidRPr="000B682A">
        <w:t>отзывчивость,</w:t>
      </w:r>
      <w:r w:rsidRPr="000B682A">
        <w:rPr>
          <w:spacing w:val="-6"/>
        </w:rPr>
        <w:t xml:space="preserve"> </w:t>
      </w:r>
      <w:r w:rsidRPr="000B682A">
        <w:t>щедрость,</w:t>
      </w:r>
      <w:r w:rsidRPr="000B682A">
        <w:rPr>
          <w:spacing w:val="-2"/>
        </w:rPr>
        <w:t xml:space="preserve"> </w:t>
      </w:r>
      <w:r w:rsidRPr="000B682A">
        <w:t>доброжелательность);</w:t>
      </w:r>
    </w:p>
    <w:p w:rsidR="0089579B" w:rsidRPr="000B682A" w:rsidRDefault="0089579B" w:rsidP="00AF04BD">
      <w:pPr>
        <w:pStyle w:val="ListParagraph"/>
        <w:numPr>
          <w:ilvl w:val="0"/>
          <w:numId w:val="56"/>
        </w:numPr>
        <w:ind w:left="142" w:right="-10" w:firstLine="567"/>
      </w:pPr>
      <w:r w:rsidRPr="000B682A">
        <w:t>учить детей совместной деятельности, насыщать их жизнь событиями, которые сплачивали бы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-3"/>
        </w:rPr>
        <w:t xml:space="preserve"> </w:t>
      </w:r>
      <w:r w:rsidRPr="000B682A">
        <w:t>объединяли</w:t>
      </w:r>
      <w:r w:rsidRPr="000B682A">
        <w:rPr>
          <w:spacing w:val="3"/>
        </w:rPr>
        <w:t xml:space="preserve"> </w:t>
      </w:r>
      <w:r w:rsidRPr="000B682A">
        <w:t>ребят;</w:t>
      </w:r>
    </w:p>
    <w:p w:rsidR="0089579B" w:rsidRPr="000B682A" w:rsidRDefault="0089579B" w:rsidP="00AF04BD">
      <w:pPr>
        <w:pStyle w:val="ListParagraph"/>
        <w:numPr>
          <w:ilvl w:val="0"/>
          <w:numId w:val="56"/>
        </w:numPr>
        <w:ind w:left="142" w:right="-10" w:firstLine="567"/>
      </w:pPr>
      <w:r w:rsidRPr="000B682A">
        <w:t>воспитывать</w:t>
      </w:r>
      <w:r w:rsidRPr="000B682A">
        <w:rPr>
          <w:spacing w:val="-3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детях</w:t>
      </w:r>
      <w:r w:rsidRPr="000B682A">
        <w:rPr>
          <w:spacing w:val="-3"/>
        </w:rPr>
        <w:t xml:space="preserve"> </w:t>
      </w:r>
      <w:r w:rsidRPr="000B682A">
        <w:t>чувство ответственности</w:t>
      </w:r>
      <w:r w:rsidRPr="000B682A">
        <w:rPr>
          <w:spacing w:val="-3"/>
        </w:rPr>
        <w:t xml:space="preserve"> </w:t>
      </w:r>
      <w:r w:rsidRPr="000B682A">
        <w:t>перед</w:t>
      </w:r>
      <w:r w:rsidRPr="000B682A">
        <w:rPr>
          <w:spacing w:val="-1"/>
        </w:rPr>
        <w:t xml:space="preserve"> </w:t>
      </w:r>
      <w:r w:rsidRPr="000B682A">
        <w:t>группой</w:t>
      </w:r>
      <w:r w:rsidRPr="000B682A">
        <w:rPr>
          <w:spacing w:val="1"/>
        </w:rPr>
        <w:t xml:space="preserve"> </w:t>
      </w:r>
      <w:r w:rsidRPr="000B682A">
        <w:t>за</w:t>
      </w:r>
      <w:r w:rsidRPr="000B682A">
        <w:rPr>
          <w:spacing w:val="-6"/>
        </w:rPr>
        <w:t xml:space="preserve"> </w:t>
      </w:r>
      <w:r w:rsidRPr="000B682A">
        <w:t>свое</w:t>
      </w:r>
      <w:r w:rsidRPr="000B682A">
        <w:rPr>
          <w:spacing w:val="-5"/>
        </w:rPr>
        <w:t xml:space="preserve"> </w:t>
      </w:r>
      <w:r w:rsidRPr="000B682A">
        <w:t>поведение.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Профессионально-родительская общность</w:t>
      </w:r>
      <w:r w:rsidRPr="000B682A">
        <w:rPr>
          <w:spacing w:val="1"/>
        </w:rPr>
        <w:t xml:space="preserve"> </w:t>
      </w:r>
      <w:r w:rsidRPr="000B682A">
        <w:t>включает</w:t>
      </w:r>
      <w:r w:rsidRPr="000B682A">
        <w:rPr>
          <w:spacing w:val="1"/>
        </w:rPr>
        <w:t xml:space="preserve"> </w:t>
      </w:r>
      <w:r w:rsidRPr="000B682A">
        <w:t>сотрудников</w:t>
      </w:r>
      <w:r w:rsidRPr="000B682A">
        <w:rPr>
          <w:spacing w:val="1"/>
        </w:rPr>
        <w:t xml:space="preserve"> </w:t>
      </w:r>
      <w:r w:rsidRPr="000B682A">
        <w:t>ДОО</w:t>
      </w:r>
      <w:r w:rsidRPr="000B682A">
        <w:rPr>
          <w:spacing w:val="1"/>
        </w:rPr>
        <w:t xml:space="preserve"> </w:t>
      </w:r>
      <w:r w:rsidRPr="000B682A">
        <w:t>и всех взрослых</w:t>
      </w:r>
      <w:r w:rsidRPr="000B682A">
        <w:rPr>
          <w:spacing w:val="1"/>
        </w:rPr>
        <w:t xml:space="preserve"> </w:t>
      </w:r>
      <w:r w:rsidRPr="000B682A">
        <w:t>членов семей воспитанников, которых связывают не только общие ценности, цели развития и</w:t>
      </w:r>
      <w:r w:rsidRPr="000B682A">
        <w:rPr>
          <w:spacing w:val="1"/>
        </w:rPr>
        <w:t xml:space="preserve"> </w:t>
      </w:r>
      <w:r w:rsidRPr="000B682A">
        <w:t>воспитания</w:t>
      </w:r>
      <w:r w:rsidRPr="000B682A">
        <w:rPr>
          <w:spacing w:val="-4"/>
        </w:rPr>
        <w:t xml:space="preserve"> </w:t>
      </w:r>
      <w:r w:rsidRPr="000B682A">
        <w:t>детей,</w:t>
      </w:r>
      <w:r w:rsidRPr="000B682A">
        <w:rPr>
          <w:spacing w:val="-1"/>
        </w:rPr>
        <w:t xml:space="preserve"> </w:t>
      </w:r>
      <w:r w:rsidRPr="000B682A">
        <w:t>но</w:t>
      </w:r>
      <w:r w:rsidRPr="000B682A">
        <w:rPr>
          <w:spacing w:val="5"/>
        </w:rPr>
        <w:t xml:space="preserve"> </w:t>
      </w:r>
      <w:r w:rsidRPr="000B682A">
        <w:t>и</w:t>
      </w:r>
      <w:r w:rsidRPr="000B682A">
        <w:rPr>
          <w:spacing w:val="-2"/>
        </w:rPr>
        <w:t xml:space="preserve"> </w:t>
      </w:r>
      <w:r w:rsidRPr="000B682A">
        <w:t>уважение</w:t>
      </w:r>
      <w:r w:rsidRPr="000B682A">
        <w:rPr>
          <w:spacing w:val="1"/>
        </w:rPr>
        <w:t xml:space="preserve"> </w:t>
      </w:r>
      <w:r w:rsidRPr="000B682A">
        <w:t>друг</w:t>
      </w:r>
      <w:r w:rsidRPr="000B682A">
        <w:rPr>
          <w:spacing w:val="3"/>
        </w:rPr>
        <w:t xml:space="preserve"> </w:t>
      </w:r>
      <w:r w:rsidRPr="000B682A">
        <w:t>к другу.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Основная задача – объединение усилий по воспитанию ребенка в семье и в ДОО. Зачастую</w:t>
      </w:r>
      <w:r w:rsidRPr="000B682A">
        <w:rPr>
          <w:spacing w:val="1"/>
        </w:rPr>
        <w:t xml:space="preserve"> </w:t>
      </w:r>
      <w:r w:rsidRPr="000B682A">
        <w:t>поведение</w:t>
      </w:r>
      <w:r w:rsidRPr="000B682A">
        <w:rPr>
          <w:spacing w:val="1"/>
        </w:rPr>
        <w:t xml:space="preserve"> </w:t>
      </w:r>
      <w:r w:rsidRPr="000B682A">
        <w:t>ребенка</w:t>
      </w:r>
      <w:r w:rsidRPr="000B682A">
        <w:rPr>
          <w:spacing w:val="1"/>
        </w:rPr>
        <w:t xml:space="preserve"> </w:t>
      </w:r>
      <w:r w:rsidRPr="000B682A">
        <w:t>сильно</w:t>
      </w:r>
      <w:r w:rsidRPr="000B682A">
        <w:rPr>
          <w:spacing w:val="1"/>
        </w:rPr>
        <w:t xml:space="preserve"> </w:t>
      </w:r>
      <w:r w:rsidRPr="000B682A">
        <w:t>различается</w:t>
      </w:r>
      <w:r w:rsidRPr="000B682A">
        <w:rPr>
          <w:spacing w:val="1"/>
        </w:rPr>
        <w:t xml:space="preserve"> </w:t>
      </w:r>
      <w:r w:rsidRPr="000B682A">
        <w:t>дома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ДОО.</w:t>
      </w:r>
      <w:r w:rsidRPr="000B682A">
        <w:rPr>
          <w:spacing w:val="1"/>
        </w:rPr>
        <w:t xml:space="preserve"> </w:t>
      </w:r>
      <w:r w:rsidRPr="000B682A">
        <w:t>Без</w:t>
      </w:r>
      <w:r w:rsidRPr="000B682A">
        <w:rPr>
          <w:spacing w:val="1"/>
        </w:rPr>
        <w:t xml:space="preserve"> </w:t>
      </w:r>
      <w:r w:rsidRPr="000B682A">
        <w:t>совместного</w:t>
      </w:r>
      <w:r w:rsidRPr="000B682A">
        <w:rPr>
          <w:spacing w:val="1"/>
        </w:rPr>
        <w:t xml:space="preserve"> </w:t>
      </w:r>
      <w:r w:rsidRPr="000B682A">
        <w:t>обсуждения</w:t>
      </w:r>
      <w:r w:rsidRPr="000B682A">
        <w:rPr>
          <w:spacing w:val="1"/>
        </w:rPr>
        <w:t xml:space="preserve"> </w:t>
      </w:r>
      <w:r w:rsidRPr="000B682A">
        <w:t>воспитывающими</w:t>
      </w:r>
      <w:r w:rsidRPr="000B682A">
        <w:rPr>
          <w:spacing w:val="1"/>
        </w:rPr>
        <w:t xml:space="preserve"> </w:t>
      </w:r>
      <w:r w:rsidRPr="000B682A">
        <w:t>взрослыми</w:t>
      </w:r>
      <w:r w:rsidRPr="000B682A">
        <w:rPr>
          <w:spacing w:val="1"/>
        </w:rPr>
        <w:t xml:space="preserve"> </w:t>
      </w:r>
      <w:r w:rsidRPr="000B682A">
        <w:t>особенностей</w:t>
      </w:r>
      <w:r w:rsidRPr="000B682A">
        <w:rPr>
          <w:spacing w:val="1"/>
        </w:rPr>
        <w:t xml:space="preserve"> </w:t>
      </w:r>
      <w:r w:rsidRPr="000B682A">
        <w:t>ребенка</w:t>
      </w:r>
      <w:r w:rsidRPr="000B682A">
        <w:rPr>
          <w:spacing w:val="1"/>
        </w:rPr>
        <w:t xml:space="preserve"> </w:t>
      </w:r>
      <w:r w:rsidRPr="000B682A">
        <w:t>невозможно</w:t>
      </w:r>
      <w:r w:rsidRPr="000B682A">
        <w:rPr>
          <w:spacing w:val="1"/>
        </w:rPr>
        <w:t xml:space="preserve"> </w:t>
      </w:r>
      <w:r w:rsidRPr="000B682A">
        <w:t>выявление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дальнейшем</w:t>
      </w:r>
      <w:r w:rsidRPr="000B682A">
        <w:rPr>
          <w:spacing w:val="1"/>
        </w:rPr>
        <w:t xml:space="preserve"> </w:t>
      </w:r>
      <w:r w:rsidRPr="000B682A">
        <w:t>создание</w:t>
      </w:r>
      <w:r w:rsidRPr="000B682A">
        <w:rPr>
          <w:spacing w:val="1"/>
        </w:rPr>
        <w:t xml:space="preserve"> </w:t>
      </w:r>
      <w:r w:rsidRPr="000B682A">
        <w:t>условий,</w:t>
      </w:r>
      <w:r w:rsidRPr="000B682A">
        <w:rPr>
          <w:spacing w:val="1"/>
        </w:rPr>
        <w:t xml:space="preserve"> </w:t>
      </w:r>
      <w:r w:rsidRPr="000B682A">
        <w:t>которые</w:t>
      </w:r>
      <w:r w:rsidRPr="000B682A">
        <w:rPr>
          <w:spacing w:val="1"/>
        </w:rPr>
        <w:t xml:space="preserve"> </w:t>
      </w:r>
      <w:r w:rsidRPr="000B682A">
        <w:t>необходимы</w:t>
      </w:r>
      <w:r w:rsidRPr="000B682A">
        <w:rPr>
          <w:spacing w:val="1"/>
        </w:rPr>
        <w:t xml:space="preserve"> </w:t>
      </w:r>
      <w:r w:rsidRPr="000B682A">
        <w:t>для</w:t>
      </w:r>
      <w:r w:rsidRPr="000B682A">
        <w:rPr>
          <w:spacing w:val="1"/>
        </w:rPr>
        <w:t xml:space="preserve"> </w:t>
      </w:r>
      <w:r w:rsidRPr="000B682A">
        <w:t>его</w:t>
      </w:r>
      <w:r w:rsidRPr="000B682A">
        <w:rPr>
          <w:spacing w:val="1"/>
        </w:rPr>
        <w:t xml:space="preserve"> </w:t>
      </w:r>
      <w:r w:rsidRPr="000B682A">
        <w:t>оптимального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полноценного</w:t>
      </w:r>
      <w:r w:rsidRPr="000B682A">
        <w:rPr>
          <w:spacing w:val="1"/>
        </w:rPr>
        <w:t xml:space="preserve"> </w:t>
      </w:r>
      <w:r w:rsidRPr="000B682A">
        <w:t>развития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воспитания.</w:t>
      </w:r>
    </w:p>
    <w:p w:rsidR="0089579B" w:rsidRPr="000B682A" w:rsidRDefault="0089579B" w:rsidP="00174D0E">
      <w:pPr>
        <w:pStyle w:val="Heading3"/>
        <w:ind w:left="142" w:right="-10" w:firstLine="567"/>
        <w:jc w:val="both"/>
      </w:pPr>
      <w:r w:rsidRPr="000B682A">
        <w:t>Детско-взрослая</w:t>
      </w:r>
      <w:r w:rsidRPr="000B682A">
        <w:rPr>
          <w:spacing w:val="-7"/>
        </w:rPr>
        <w:t xml:space="preserve"> </w:t>
      </w:r>
      <w:r w:rsidRPr="000B682A">
        <w:t>общность.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Для</w:t>
      </w:r>
      <w:r w:rsidRPr="000B682A">
        <w:rPr>
          <w:spacing w:val="1"/>
        </w:rPr>
        <w:t xml:space="preserve"> </w:t>
      </w:r>
      <w:r w:rsidRPr="000B682A">
        <w:t>общности</w:t>
      </w:r>
      <w:r w:rsidRPr="000B682A">
        <w:rPr>
          <w:spacing w:val="1"/>
        </w:rPr>
        <w:t xml:space="preserve"> </w:t>
      </w:r>
      <w:r w:rsidRPr="000B682A">
        <w:t>характерно</w:t>
      </w:r>
      <w:r w:rsidRPr="000B682A">
        <w:rPr>
          <w:spacing w:val="1"/>
        </w:rPr>
        <w:t xml:space="preserve"> </w:t>
      </w:r>
      <w:r w:rsidRPr="000B682A">
        <w:t>содействие</w:t>
      </w:r>
      <w:r w:rsidRPr="000B682A">
        <w:rPr>
          <w:spacing w:val="1"/>
        </w:rPr>
        <w:t xml:space="preserve"> </w:t>
      </w:r>
      <w:r w:rsidRPr="000B682A">
        <w:t>друг</w:t>
      </w:r>
      <w:r w:rsidRPr="000B682A">
        <w:rPr>
          <w:spacing w:val="1"/>
        </w:rPr>
        <w:t xml:space="preserve"> </w:t>
      </w:r>
      <w:r w:rsidRPr="000B682A">
        <w:t>другу,</w:t>
      </w:r>
      <w:r w:rsidRPr="000B682A">
        <w:rPr>
          <w:spacing w:val="1"/>
        </w:rPr>
        <w:t xml:space="preserve"> </w:t>
      </w:r>
      <w:r w:rsidRPr="000B682A">
        <w:t>сотворчество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сопереживание,</w:t>
      </w:r>
      <w:r w:rsidRPr="000B682A">
        <w:rPr>
          <w:spacing w:val="1"/>
        </w:rPr>
        <w:t xml:space="preserve"> </w:t>
      </w:r>
      <w:r w:rsidRPr="000B682A">
        <w:t>взаимопонимание и взаимное уважение, отношение к ребенку как к полноправному человеку,</w:t>
      </w:r>
      <w:r w:rsidRPr="000B682A">
        <w:rPr>
          <w:spacing w:val="1"/>
        </w:rPr>
        <w:t xml:space="preserve"> </w:t>
      </w:r>
      <w:r w:rsidRPr="000B682A">
        <w:t>наличие общих симпатий, ценностей и смыслов у всех участников общности. Детско-взрослая</w:t>
      </w:r>
      <w:r w:rsidRPr="000B682A">
        <w:rPr>
          <w:spacing w:val="1"/>
        </w:rPr>
        <w:t xml:space="preserve"> </w:t>
      </w:r>
      <w:r w:rsidRPr="000B682A">
        <w:t>общность</w:t>
      </w:r>
      <w:r w:rsidRPr="000B682A">
        <w:rPr>
          <w:spacing w:val="-10"/>
        </w:rPr>
        <w:t xml:space="preserve"> </w:t>
      </w:r>
      <w:r w:rsidRPr="000B682A">
        <w:t>является</w:t>
      </w:r>
      <w:r w:rsidRPr="000B682A">
        <w:rPr>
          <w:spacing w:val="-11"/>
        </w:rPr>
        <w:t xml:space="preserve"> </w:t>
      </w:r>
      <w:r w:rsidRPr="000B682A">
        <w:t>источником</w:t>
      </w:r>
      <w:r w:rsidRPr="000B682A">
        <w:rPr>
          <w:spacing w:val="-10"/>
        </w:rPr>
        <w:t xml:space="preserve"> </w:t>
      </w:r>
      <w:r w:rsidRPr="000B682A">
        <w:t>и</w:t>
      </w:r>
      <w:r w:rsidRPr="000B682A">
        <w:rPr>
          <w:spacing w:val="-10"/>
        </w:rPr>
        <w:t xml:space="preserve"> </w:t>
      </w:r>
      <w:r w:rsidRPr="000B682A">
        <w:t>механизмом</w:t>
      </w:r>
      <w:r w:rsidRPr="000B682A">
        <w:rPr>
          <w:spacing w:val="-10"/>
        </w:rPr>
        <w:t xml:space="preserve"> </w:t>
      </w:r>
      <w:r w:rsidRPr="000B682A">
        <w:t>воспитания</w:t>
      </w:r>
      <w:r w:rsidRPr="000B682A">
        <w:rPr>
          <w:spacing w:val="-6"/>
        </w:rPr>
        <w:t xml:space="preserve"> </w:t>
      </w:r>
      <w:r w:rsidRPr="000B682A">
        <w:t>ребенка.</w:t>
      </w:r>
      <w:r w:rsidRPr="000B682A">
        <w:rPr>
          <w:spacing w:val="-5"/>
        </w:rPr>
        <w:t xml:space="preserve"> </w:t>
      </w:r>
      <w:r w:rsidRPr="000B682A">
        <w:t>Находясь</w:t>
      </w:r>
      <w:r w:rsidRPr="000B682A">
        <w:rPr>
          <w:spacing w:val="-6"/>
        </w:rPr>
        <w:t xml:space="preserve"> </w:t>
      </w:r>
      <w:r w:rsidRPr="000B682A">
        <w:t>в</w:t>
      </w:r>
      <w:r w:rsidRPr="000B682A">
        <w:rPr>
          <w:spacing w:val="-14"/>
        </w:rPr>
        <w:t xml:space="preserve"> </w:t>
      </w:r>
      <w:r w:rsidRPr="000B682A">
        <w:t>общности,</w:t>
      </w:r>
      <w:r w:rsidRPr="000B682A">
        <w:rPr>
          <w:spacing w:val="-5"/>
        </w:rPr>
        <w:t xml:space="preserve"> </w:t>
      </w:r>
      <w:r w:rsidRPr="000B682A">
        <w:t>ребенок</w:t>
      </w:r>
      <w:r w:rsidRPr="000B682A">
        <w:rPr>
          <w:spacing w:val="-58"/>
        </w:rPr>
        <w:t xml:space="preserve"> </w:t>
      </w:r>
      <w:r w:rsidRPr="000B682A">
        <w:t>сначала приобщается к тем правилам и нормам, которые вносят взрослые в общность, а затем эти</w:t>
      </w:r>
      <w:r w:rsidRPr="000B682A">
        <w:rPr>
          <w:spacing w:val="-57"/>
        </w:rPr>
        <w:t xml:space="preserve"> </w:t>
      </w:r>
      <w:r w:rsidRPr="000B682A">
        <w:t>нормы усваиваются ребенком и становятся его собственными. Общность строится и задается</w:t>
      </w:r>
      <w:r w:rsidRPr="000B682A">
        <w:rPr>
          <w:spacing w:val="1"/>
        </w:rPr>
        <w:t xml:space="preserve"> </w:t>
      </w:r>
      <w:r w:rsidRPr="000B682A">
        <w:t>системой связей и отношений ее участников. В каждом возрасте и каждом случае она будет</w:t>
      </w:r>
      <w:r w:rsidRPr="000B682A">
        <w:rPr>
          <w:spacing w:val="1"/>
        </w:rPr>
        <w:t xml:space="preserve"> </w:t>
      </w:r>
      <w:r w:rsidRPr="000B682A">
        <w:t>обладать</w:t>
      </w:r>
      <w:r w:rsidRPr="000B682A">
        <w:rPr>
          <w:spacing w:val="2"/>
        </w:rPr>
        <w:t xml:space="preserve"> </w:t>
      </w:r>
      <w:r w:rsidRPr="000B682A">
        <w:t>своей</w:t>
      </w:r>
      <w:r w:rsidRPr="000B682A">
        <w:rPr>
          <w:spacing w:val="2"/>
        </w:rPr>
        <w:t xml:space="preserve"> </w:t>
      </w:r>
      <w:r w:rsidRPr="000B682A">
        <w:t>спецификой</w:t>
      </w:r>
      <w:r w:rsidRPr="000B682A">
        <w:rPr>
          <w:spacing w:val="-2"/>
        </w:rPr>
        <w:t xml:space="preserve"> </w:t>
      </w:r>
      <w:r w:rsidRPr="000B682A">
        <w:t>в</w:t>
      </w:r>
      <w:r w:rsidRPr="000B682A">
        <w:rPr>
          <w:spacing w:val="2"/>
        </w:rPr>
        <w:t xml:space="preserve"> </w:t>
      </w:r>
      <w:r w:rsidRPr="000B682A">
        <w:t>зависимости</w:t>
      </w:r>
      <w:r w:rsidRPr="000B682A">
        <w:rPr>
          <w:spacing w:val="-6"/>
        </w:rPr>
        <w:t xml:space="preserve"> </w:t>
      </w:r>
      <w:r w:rsidRPr="000B682A">
        <w:t>от</w:t>
      </w:r>
      <w:r w:rsidRPr="000B682A">
        <w:rPr>
          <w:spacing w:val="-3"/>
        </w:rPr>
        <w:t xml:space="preserve"> </w:t>
      </w:r>
      <w:r w:rsidRPr="000B682A">
        <w:t>решаемых</w:t>
      </w:r>
      <w:r w:rsidRPr="000B682A">
        <w:rPr>
          <w:spacing w:val="-4"/>
        </w:rPr>
        <w:t xml:space="preserve"> </w:t>
      </w:r>
      <w:r w:rsidRPr="000B682A">
        <w:t>воспитательных</w:t>
      </w:r>
      <w:r w:rsidRPr="000B682A">
        <w:rPr>
          <w:spacing w:val="-3"/>
        </w:rPr>
        <w:t xml:space="preserve"> </w:t>
      </w:r>
      <w:r w:rsidRPr="000B682A">
        <w:t>задач.</w:t>
      </w:r>
    </w:p>
    <w:p w:rsidR="0089579B" w:rsidRPr="000B682A" w:rsidRDefault="0089579B" w:rsidP="00174D0E">
      <w:pPr>
        <w:pStyle w:val="Heading3"/>
        <w:ind w:left="142" w:right="-10" w:firstLine="567"/>
        <w:jc w:val="both"/>
      </w:pPr>
      <w:r w:rsidRPr="000B682A">
        <w:t>Детская</w:t>
      </w:r>
      <w:r w:rsidRPr="000B682A">
        <w:rPr>
          <w:spacing w:val="-3"/>
        </w:rPr>
        <w:t xml:space="preserve"> </w:t>
      </w:r>
      <w:r w:rsidRPr="000B682A">
        <w:t>общность.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Общество сверстников – необходимое условие полноценного развития личности ребенка.</w:t>
      </w:r>
      <w:r w:rsidRPr="000B682A">
        <w:rPr>
          <w:spacing w:val="1"/>
        </w:rPr>
        <w:t xml:space="preserve"> </w:t>
      </w:r>
      <w:r w:rsidRPr="000B682A">
        <w:t>Здесь</w:t>
      </w:r>
      <w:r w:rsidRPr="000B682A">
        <w:rPr>
          <w:spacing w:val="1"/>
        </w:rPr>
        <w:t xml:space="preserve"> </w:t>
      </w:r>
      <w:r w:rsidRPr="000B682A">
        <w:t>он</w:t>
      </w:r>
      <w:r w:rsidRPr="000B682A">
        <w:rPr>
          <w:spacing w:val="1"/>
        </w:rPr>
        <w:t xml:space="preserve"> </w:t>
      </w:r>
      <w:r w:rsidRPr="000B682A">
        <w:t>непрерывно</w:t>
      </w:r>
      <w:r w:rsidRPr="000B682A">
        <w:rPr>
          <w:spacing w:val="1"/>
        </w:rPr>
        <w:t xml:space="preserve"> </w:t>
      </w:r>
      <w:r w:rsidRPr="000B682A">
        <w:t>приобретает</w:t>
      </w:r>
      <w:r w:rsidRPr="000B682A">
        <w:rPr>
          <w:spacing w:val="1"/>
        </w:rPr>
        <w:t xml:space="preserve"> </w:t>
      </w:r>
      <w:r w:rsidRPr="000B682A">
        <w:t>способы</w:t>
      </w:r>
      <w:r w:rsidRPr="000B682A">
        <w:rPr>
          <w:spacing w:val="1"/>
        </w:rPr>
        <w:t xml:space="preserve"> </w:t>
      </w:r>
      <w:r w:rsidRPr="000B682A">
        <w:t>общественного</w:t>
      </w:r>
      <w:r w:rsidRPr="000B682A">
        <w:rPr>
          <w:spacing w:val="1"/>
        </w:rPr>
        <w:t xml:space="preserve"> </w:t>
      </w:r>
      <w:r w:rsidRPr="000B682A">
        <w:t>поведения,</w:t>
      </w:r>
      <w:r w:rsidRPr="000B682A">
        <w:rPr>
          <w:spacing w:val="1"/>
        </w:rPr>
        <w:t xml:space="preserve"> </w:t>
      </w:r>
      <w:r w:rsidRPr="000B682A">
        <w:t>под</w:t>
      </w:r>
      <w:r w:rsidRPr="000B682A">
        <w:rPr>
          <w:spacing w:val="1"/>
        </w:rPr>
        <w:t xml:space="preserve"> </w:t>
      </w:r>
      <w:r w:rsidRPr="000B682A">
        <w:t>руководством</w:t>
      </w:r>
      <w:r w:rsidRPr="000B682A">
        <w:rPr>
          <w:spacing w:val="1"/>
        </w:rPr>
        <w:t xml:space="preserve"> </w:t>
      </w:r>
      <w:r w:rsidRPr="000B682A">
        <w:t>воспитателя</w:t>
      </w:r>
      <w:r w:rsidRPr="000B682A">
        <w:rPr>
          <w:spacing w:val="1"/>
        </w:rPr>
        <w:t xml:space="preserve"> </w:t>
      </w:r>
      <w:r w:rsidRPr="000B682A">
        <w:t>учится</w:t>
      </w:r>
      <w:r w:rsidRPr="000B682A">
        <w:rPr>
          <w:spacing w:val="1"/>
        </w:rPr>
        <w:t xml:space="preserve"> </w:t>
      </w:r>
      <w:r w:rsidRPr="000B682A">
        <w:t>умению</w:t>
      </w:r>
      <w:r w:rsidRPr="000B682A">
        <w:rPr>
          <w:spacing w:val="1"/>
        </w:rPr>
        <w:t xml:space="preserve"> </w:t>
      </w:r>
      <w:r w:rsidRPr="000B682A">
        <w:t>дружно</w:t>
      </w:r>
      <w:r w:rsidRPr="000B682A">
        <w:rPr>
          <w:spacing w:val="1"/>
        </w:rPr>
        <w:t xml:space="preserve"> </w:t>
      </w:r>
      <w:r w:rsidRPr="000B682A">
        <w:t>жить,</w:t>
      </w:r>
      <w:r w:rsidRPr="000B682A">
        <w:rPr>
          <w:spacing w:val="1"/>
        </w:rPr>
        <w:t xml:space="preserve"> </w:t>
      </w:r>
      <w:r w:rsidRPr="000B682A">
        <w:t>сообща</w:t>
      </w:r>
      <w:r w:rsidRPr="000B682A">
        <w:rPr>
          <w:spacing w:val="1"/>
        </w:rPr>
        <w:t xml:space="preserve"> </w:t>
      </w:r>
      <w:r w:rsidRPr="000B682A">
        <w:t>играть,</w:t>
      </w:r>
      <w:r w:rsidRPr="000B682A">
        <w:rPr>
          <w:spacing w:val="1"/>
        </w:rPr>
        <w:t xml:space="preserve"> </w:t>
      </w:r>
      <w:r w:rsidRPr="000B682A">
        <w:t>трудиться,</w:t>
      </w:r>
      <w:r w:rsidRPr="000B682A">
        <w:rPr>
          <w:spacing w:val="1"/>
        </w:rPr>
        <w:t xml:space="preserve"> </w:t>
      </w:r>
      <w:r w:rsidRPr="000B682A">
        <w:t>заниматься,</w:t>
      </w:r>
      <w:r w:rsidRPr="000B682A">
        <w:rPr>
          <w:spacing w:val="1"/>
        </w:rPr>
        <w:t xml:space="preserve"> </w:t>
      </w:r>
      <w:r w:rsidRPr="000B682A">
        <w:t>достигать</w:t>
      </w:r>
      <w:r w:rsidRPr="000B682A">
        <w:rPr>
          <w:spacing w:val="1"/>
        </w:rPr>
        <w:t xml:space="preserve"> </w:t>
      </w:r>
      <w:r w:rsidRPr="000B682A">
        <w:t>поставленной</w:t>
      </w:r>
      <w:r w:rsidRPr="000B682A">
        <w:rPr>
          <w:spacing w:val="1"/>
        </w:rPr>
        <w:t xml:space="preserve"> </w:t>
      </w:r>
      <w:r w:rsidRPr="000B682A">
        <w:t>цели.</w:t>
      </w:r>
      <w:r w:rsidRPr="000B682A">
        <w:rPr>
          <w:spacing w:val="1"/>
        </w:rPr>
        <w:t xml:space="preserve"> </w:t>
      </w:r>
      <w:r w:rsidRPr="000B682A">
        <w:t>Чувство</w:t>
      </w:r>
      <w:r w:rsidRPr="000B682A">
        <w:rPr>
          <w:spacing w:val="1"/>
        </w:rPr>
        <w:t xml:space="preserve"> </w:t>
      </w:r>
      <w:r w:rsidRPr="000B682A">
        <w:t>приверженности</w:t>
      </w:r>
      <w:r w:rsidRPr="000B682A">
        <w:rPr>
          <w:spacing w:val="1"/>
        </w:rPr>
        <w:t xml:space="preserve"> </w:t>
      </w:r>
      <w:r w:rsidRPr="000B682A">
        <w:t>к</w:t>
      </w:r>
      <w:r w:rsidRPr="000B682A">
        <w:rPr>
          <w:spacing w:val="1"/>
        </w:rPr>
        <w:t xml:space="preserve"> </w:t>
      </w:r>
      <w:r w:rsidRPr="000B682A">
        <w:t>группе</w:t>
      </w:r>
      <w:r w:rsidRPr="000B682A">
        <w:rPr>
          <w:spacing w:val="1"/>
        </w:rPr>
        <w:t xml:space="preserve"> </w:t>
      </w:r>
      <w:r w:rsidRPr="000B682A">
        <w:t>сверстников</w:t>
      </w:r>
      <w:r w:rsidRPr="000B682A">
        <w:rPr>
          <w:spacing w:val="1"/>
        </w:rPr>
        <w:t xml:space="preserve"> </w:t>
      </w:r>
      <w:r w:rsidRPr="000B682A">
        <w:t>рождается</w:t>
      </w:r>
      <w:r w:rsidRPr="000B682A">
        <w:rPr>
          <w:spacing w:val="1"/>
        </w:rPr>
        <w:t xml:space="preserve"> </w:t>
      </w:r>
      <w:r w:rsidRPr="000B682A">
        <w:t>тогда,</w:t>
      </w:r>
      <w:r w:rsidRPr="000B682A">
        <w:rPr>
          <w:spacing w:val="1"/>
        </w:rPr>
        <w:t xml:space="preserve"> </w:t>
      </w:r>
      <w:r w:rsidRPr="000B682A">
        <w:t>когда</w:t>
      </w:r>
      <w:r w:rsidRPr="000B682A">
        <w:rPr>
          <w:spacing w:val="1"/>
        </w:rPr>
        <w:t xml:space="preserve"> </w:t>
      </w:r>
      <w:r w:rsidRPr="000B682A">
        <w:t>ребенок впервые начинает понимать, что рядом с ним такие же, как он сам, что свои желания</w:t>
      </w:r>
      <w:r w:rsidRPr="000B682A">
        <w:rPr>
          <w:spacing w:val="1"/>
        </w:rPr>
        <w:t xml:space="preserve"> </w:t>
      </w:r>
      <w:r w:rsidRPr="000B682A">
        <w:t>необходимо соотносить с желаниями других. Воспитатель должен воспитывать у детей навыки и</w:t>
      </w:r>
      <w:r w:rsidRPr="000B682A">
        <w:rPr>
          <w:spacing w:val="1"/>
        </w:rPr>
        <w:t xml:space="preserve"> </w:t>
      </w:r>
      <w:r w:rsidRPr="000B682A">
        <w:t>привычки поведения, качества, определяющие характер взаимоотношений ребенка с другими</w:t>
      </w:r>
      <w:r w:rsidRPr="000B682A">
        <w:rPr>
          <w:spacing w:val="1"/>
        </w:rPr>
        <w:t xml:space="preserve"> </w:t>
      </w:r>
      <w:r w:rsidRPr="000B682A">
        <w:t>людьми и его успешность в том или ином сообществе. Поэтому так важно придать детским</w:t>
      </w:r>
      <w:r w:rsidRPr="000B682A">
        <w:rPr>
          <w:spacing w:val="1"/>
        </w:rPr>
        <w:t xml:space="preserve"> </w:t>
      </w:r>
      <w:r w:rsidRPr="000B682A">
        <w:t>взаимоотношениям дух 7 доброжелательности, развивать у детей стремление и умение помогать</w:t>
      </w:r>
      <w:r w:rsidRPr="000B682A">
        <w:rPr>
          <w:spacing w:val="1"/>
        </w:rPr>
        <w:t xml:space="preserve"> </w:t>
      </w:r>
      <w:r w:rsidRPr="000B682A">
        <w:t>как старшим, так и друг другу, оказывать сопротивление плохим поступкам, общими усилиями</w:t>
      </w:r>
      <w:r w:rsidRPr="000B682A">
        <w:rPr>
          <w:spacing w:val="1"/>
        </w:rPr>
        <w:t xml:space="preserve"> </w:t>
      </w:r>
      <w:r w:rsidRPr="000B682A">
        <w:t>достигать поставленной цели. Одним из видов детских общностей являются разновозрастные</w:t>
      </w:r>
      <w:r w:rsidRPr="000B682A">
        <w:rPr>
          <w:spacing w:val="1"/>
        </w:rPr>
        <w:t xml:space="preserve"> </w:t>
      </w:r>
      <w:r w:rsidRPr="000B682A">
        <w:t>детские</w:t>
      </w:r>
      <w:r w:rsidRPr="000B682A">
        <w:rPr>
          <w:spacing w:val="1"/>
        </w:rPr>
        <w:t xml:space="preserve"> </w:t>
      </w:r>
      <w:r w:rsidRPr="000B682A">
        <w:t>общности.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детском</w:t>
      </w:r>
      <w:r w:rsidRPr="000B682A">
        <w:rPr>
          <w:spacing w:val="1"/>
        </w:rPr>
        <w:t xml:space="preserve"> </w:t>
      </w:r>
      <w:r w:rsidRPr="000B682A">
        <w:t>саду обеспечена</w:t>
      </w:r>
      <w:r w:rsidRPr="000B682A">
        <w:rPr>
          <w:spacing w:val="1"/>
        </w:rPr>
        <w:t xml:space="preserve"> </w:t>
      </w:r>
      <w:r w:rsidRPr="000B682A">
        <w:t>возможность</w:t>
      </w:r>
      <w:r w:rsidRPr="000B682A">
        <w:rPr>
          <w:spacing w:val="1"/>
        </w:rPr>
        <w:t xml:space="preserve"> </w:t>
      </w:r>
      <w:r w:rsidRPr="000B682A">
        <w:t>взаимодействия</w:t>
      </w:r>
      <w:r w:rsidRPr="000B682A">
        <w:rPr>
          <w:spacing w:val="1"/>
        </w:rPr>
        <w:t xml:space="preserve"> </w:t>
      </w:r>
      <w:r w:rsidRPr="000B682A">
        <w:t>ребенка</w:t>
      </w:r>
      <w:r w:rsidRPr="000B682A">
        <w:rPr>
          <w:spacing w:val="1"/>
        </w:rPr>
        <w:t xml:space="preserve"> </w:t>
      </w:r>
      <w:r w:rsidRPr="000B682A">
        <w:t>как</w:t>
      </w:r>
      <w:r w:rsidRPr="000B682A">
        <w:rPr>
          <w:spacing w:val="1"/>
        </w:rPr>
        <w:t xml:space="preserve"> </w:t>
      </w:r>
      <w:r w:rsidRPr="000B682A">
        <w:t>со</w:t>
      </w:r>
      <w:r w:rsidRPr="000B682A">
        <w:rPr>
          <w:spacing w:val="1"/>
        </w:rPr>
        <w:t xml:space="preserve"> </w:t>
      </w:r>
      <w:r w:rsidRPr="000B682A">
        <w:t>старшими, так и с младшими детьми. Включенность ребенка в отношения со старшими, помимо</w:t>
      </w:r>
      <w:r w:rsidRPr="000B682A">
        <w:rPr>
          <w:spacing w:val="1"/>
        </w:rPr>
        <w:t xml:space="preserve"> </w:t>
      </w:r>
      <w:r w:rsidRPr="000B682A">
        <w:t>подражания и приобретения нового, рождает опыт послушания,</w:t>
      </w:r>
      <w:r w:rsidRPr="000B682A">
        <w:rPr>
          <w:spacing w:val="1"/>
        </w:rPr>
        <w:t xml:space="preserve"> </w:t>
      </w:r>
      <w:r w:rsidRPr="000B682A">
        <w:t>следования общим для</w:t>
      </w:r>
      <w:r w:rsidRPr="000B682A">
        <w:rPr>
          <w:spacing w:val="1"/>
        </w:rPr>
        <w:t xml:space="preserve"> </w:t>
      </w:r>
      <w:r w:rsidRPr="000B682A">
        <w:t>всех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правилам,</w:t>
      </w:r>
      <w:r w:rsidRPr="000B682A">
        <w:rPr>
          <w:spacing w:val="-15"/>
        </w:rPr>
        <w:t xml:space="preserve"> </w:t>
      </w:r>
      <w:r w:rsidRPr="000B682A">
        <w:rPr>
          <w:spacing w:val="-1"/>
        </w:rPr>
        <w:t>нормам</w:t>
      </w:r>
      <w:r w:rsidRPr="000B682A">
        <w:rPr>
          <w:spacing w:val="-16"/>
        </w:rPr>
        <w:t xml:space="preserve"> </w:t>
      </w:r>
      <w:r w:rsidRPr="000B682A">
        <w:rPr>
          <w:spacing w:val="-1"/>
        </w:rPr>
        <w:t>поведения</w:t>
      </w:r>
      <w:r w:rsidRPr="000B682A">
        <w:rPr>
          <w:spacing w:val="-11"/>
        </w:rPr>
        <w:t xml:space="preserve"> </w:t>
      </w:r>
      <w:r w:rsidRPr="000B682A">
        <w:rPr>
          <w:spacing w:val="-1"/>
        </w:rPr>
        <w:t>и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традициям.</w:t>
      </w:r>
      <w:r w:rsidRPr="000B682A">
        <w:rPr>
          <w:spacing w:val="-9"/>
        </w:rPr>
        <w:t xml:space="preserve"> </w:t>
      </w:r>
      <w:r w:rsidRPr="000B682A">
        <w:rPr>
          <w:spacing w:val="-1"/>
        </w:rPr>
        <w:t>Отношения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с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младшими</w:t>
      </w:r>
      <w:r w:rsidRPr="000B682A">
        <w:rPr>
          <w:spacing w:val="-4"/>
        </w:rPr>
        <w:t xml:space="preserve"> </w:t>
      </w:r>
      <w:r w:rsidRPr="000B682A">
        <w:t>–</w:t>
      </w:r>
      <w:r w:rsidRPr="000B682A">
        <w:rPr>
          <w:spacing w:val="-11"/>
        </w:rPr>
        <w:t xml:space="preserve"> </w:t>
      </w:r>
      <w:r w:rsidRPr="000B682A">
        <w:t>это</w:t>
      </w:r>
      <w:r w:rsidRPr="000B682A">
        <w:rPr>
          <w:spacing w:val="-8"/>
        </w:rPr>
        <w:t xml:space="preserve"> </w:t>
      </w:r>
      <w:r w:rsidRPr="000B682A">
        <w:t>возможность</w:t>
      </w:r>
      <w:r w:rsidRPr="000B682A">
        <w:rPr>
          <w:spacing w:val="-10"/>
        </w:rPr>
        <w:t xml:space="preserve"> </w:t>
      </w:r>
      <w:r w:rsidRPr="000B682A">
        <w:t>для</w:t>
      </w:r>
      <w:r w:rsidRPr="000B682A">
        <w:rPr>
          <w:spacing w:val="-12"/>
        </w:rPr>
        <w:t xml:space="preserve"> </w:t>
      </w:r>
      <w:r w:rsidRPr="000B682A">
        <w:t>ребенка</w:t>
      </w:r>
      <w:r w:rsidRPr="000B682A">
        <w:rPr>
          <w:spacing w:val="-58"/>
        </w:rPr>
        <w:t xml:space="preserve"> </w:t>
      </w:r>
      <w:r w:rsidRPr="000B682A">
        <w:t>стать авторитетом и образцом для подражания, а также пространство для воспитания заботы и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ответственности.</w:t>
      </w:r>
      <w:r w:rsidRPr="000B682A">
        <w:rPr>
          <w:spacing w:val="-9"/>
        </w:rPr>
        <w:t xml:space="preserve"> </w:t>
      </w:r>
      <w:r w:rsidRPr="000B682A">
        <w:t>Организация</w:t>
      </w:r>
      <w:r w:rsidRPr="000B682A">
        <w:rPr>
          <w:spacing w:val="-14"/>
        </w:rPr>
        <w:t xml:space="preserve"> </w:t>
      </w:r>
      <w:r w:rsidRPr="000B682A">
        <w:t>жизнедеятельности</w:t>
      </w:r>
      <w:r w:rsidRPr="000B682A">
        <w:rPr>
          <w:spacing w:val="-8"/>
        </w:rPr>
        <w:t xml:space="preserve"> </w:t>
      </w:r>
      <w:r w:rsidRPr="000B682A">
        <w:t>детей</w:t>
      </w:r>
      <w:r w:rsidRPr="000B682A">
        <w:rPr>
          <w:spacing w:val="-10"/>
        </w:rPr>
        <w:t xml:space="preserve"> </w:t>
      </w:r>
      <w:r w:rsidRPr="000B682A">
        <w:t>дошкольного</w:t>
      </w:r>
      <w:r w:rsidRPr="000B682A">
        <w:rPr>
          <w:spacing w:val="-5"/>
        </w:rPr>
        <w:t xml:space="preserve"> </w:t>
      </w:r>
      <w:r w:rsidRPr="000B682A">
        <w:t>возраста</w:t>
      </w:r>
      <w:r w:rsidRPr="000B682A">
        <w:rPr>
          <w:spacing w:val="-10"/>
        </w:rPr>
        <w:t xml:space="preserve"> </w:t>
      </w:r>
      <w:r w:rsidRPr="000B682A">
        <w:t>в</w:t>
      </w:r>
      <w:r w:rsidRPr="000B682A">
        <w:rPr>
          <w:spacing w:val="-9"/>
        </w:rPr>
        <w:t xml:space="preserve"> </w:t>
      </w:r>
      <w:r w:rsidRPr="000B682A">
        <w:t>разновозрастной</w:t>
      </w:r>
      <w:r w:rsidRPr="000B682A">
        <w:rPr>
          <w:spacing w:val="-57"/>
        </w:rPr>
        <w:t xml:space="preserve"> </w:t>
      </w:r>
      <w:r w:rsidRPr="000B682A">
        <w:rPr>
          <w:spacing w:val="-1"/>
        </w:rPr>
        <w:t>группе</w:t>
      </w:r>
      <w:r w:rsidRPr="000B682A">
        <w:rPr>
          <w:spacing w:val="-13"/>
        </w:rPr>
        <w:t xml:space="preserve"> </w:t>
      </w:r>
      <w:r w:rsidRPr="000B682A">
        <w:rPr>
          <w:spacing w:val="-1"/>
        </w:rPr>
        <w:t>обладает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большим</w:t>
      </w:r>
      <w:r w:rsidRPr="000B682A">
        <w:rPr>
          <w:spacing w:val="-11"/>
        </w:rPr>
        <w:t xml:space="preserve"> </w:t>
      </w:r>
      <w:r w:rsidRPr="000B682A">
        <w:rPr>
          <w:spacing w:val="-1"/>
        </w:rPr>
        <w:t>воспитательным</w:t>
      </w:r>
      <w:r w:rsidRPr="000B682A">
        <w:rPr>
          <w:spacing w:val="-16"/>
        </w:rPr>
        <w:t xml:space="preserve"> </w:t>
      </w:r>
      <w:r w:rsidRPr="000B682A">
        <w:rPr>
          <w:spacing w:val="-1"/>
        </w:rPr>
        <w:t>потенциалом</w:t>
      </w:r>
      <w:r w:rsidRPr="000B682A">
        <w:rPr>
          <w:spacing w:val="-11"/>
        </w:rPr>
        <w:t xml:space="preserve"> </w:t>
      </w:r>
      <w:r w:rsidRPr="000B682A">
        <w:rPr>
          <w:spacing w:val="-1"/>
        </w:rPr>
        <w:t>для</w:t>
      </w:r>
      <w:r w:rsidRPr="000B682A">
        <w:rPr>
          <w:spacing w:val="-17"/>
        </w:rPr>
        <w:t xml:space="preserve"> </w:t>
      </w:r>
      <w:r w:rsidRPr="000B682A">
        <w:t>инклюзивного</w:t>
      </w:r>
      <w:r w:rsidRPr="000B682A">
        <w:rPr>
          <w:spacing w:val="-17"/>
        </w:rPr>
        <w:t xml:space="preserve"> </w:t>
      </w:r>
      <w:r w:rsidRPr="000B682A">
        <w:t>образования.</w:t>
      </w:r>
      <w:r w:rsidRPr="000B682A">
        <w:rPr>
          <w:spacing w:val="-15"/>
        </w:rPr>
        <w:t xml:space="preserve"> </w:t>
      </w:r>
      <w:r w:rsidRPr="000B682A">
        <w:t>Культура поведения воспитателя в общностях как значимая составляющая уклада. Культура поведения</w:t>
      </w:r>
      <w:r w:rsidRPr="000B682A">
        <w:rPr>
          <w:spacing w:val="1"/>
        </w:rPr>
        <w:t xml:space="preserve"> </w:t>
      </w:r>
      <w:r w:rsidRPr="000B682A">
        <w:t>взрослых в детском саду направлена на создание воспитывающей среды как условия решения</w:t>
      </w:r>
      <w:r w:rsidRPr="000B682A">
        <w:rPr>
          <w:spacing w:val="1"/>
        </w:rPr>
        <w:t xml:space="preserve"> </w:t>
      </w:r>
      <w:r w:rsidRPr="000B682A">
        <w:t>возрастных</w:t>
      </w:r>
      <w:r w:rsidRPr="000B682A">
        <w:rPr>
          <w:spacing w:val="1"/>
        </w:rPr>
        <w:t xml:space="preserve"> </w:t>
      </w:r>
      <w:r w:rsidRPr="000B682A">
        <w:t>задач</w:t>
      </w:r>
      <w:r w:rsidRPr="000B682A">
        <w:rPr>
          <w:spacing w:val="1"/>
        </w:rPr>
        <w:t xml:space="preserve"> </w:t>
      </w:r>
      <w:r w:rsidRPr="000B682A">
        <w:t>воспитания.</w:t>
      </w:r>
      <w:r w:rsidRPr="000B682A">
        <w:rPr>
          <w:spacing w:val="1"/>
        </w:rPr>
        <w:t xml:space="preserve"> </w:t>
      </w:r>
      <w:r w:rsidRPr="000B682A">
        <w:t>Общая</w:t>
      </w:r>
      <w:r w:rsidRPr="000B682A">
        <w:rPr>
          <w:spacing w:val="1"/>
        </w:rPr>
        <w:t xml:space="preserve"> </w:t>
      </w:r>
      <w:r w:rsidRPr="000B682A">
        <w:t>психологическая</w:t>
      </w:r>
      <w:r w:rsidRPr="000B682A">
        <w:rPr>
          <w:spacing w:val="1"/>
        </w:rPr>
        <w:t xml:space="preserve"> </w:t>
      </w:r>
      <w:r w:rsidRPr="000B682A">
        <w:t>атмосфера,</w:t>
      </w:r>
      <w:r w:rsidRPr="000B682A">
        <w:rPr>
          <w:spacing w:val="1"/>
        </w:rPr>
        <w:t xml:space="preserve"> </w:t>
      </w:r>
      <w:r w:rsidRPr="000B682A">
        <w:t>эмоциональный</w:t>
      </w:r>
      <w:r w:rsidRPr="000B682A">
        <w:rPr>
          <w:spacing w:val="1"/>
        </w:rPr>
        <w:t xml:space="preserve"> </w:t>
      </w:r>
      <w:r w:rsidRPr="000B682A">
        <w:t>настрой</w:t>
      </w:r>
      <w:r w:rsidRPr="000B682A">
        <w:rPr>
          <w:spacing w:val="1"/>
        </w:rPr>
        <w:t xml:space="preserve"> </w:t>
      </w:r>
      <w:r w:rsidRPr="000B682A">
        <w:t>группы, спокойная обстановка, отсутствие спешки, разумная сбалансированность планов – это</w:t>
      </w:r>
      <w:r w:rsidRPr="000B682A">
        <w:rPr>
          <w:spacing w:val="1"/>
        </w:rPr>
        <w:t xml:space="preserve"> </w:t>
      </w:r>
      <w:r w:rsidRPr="000B682A">
        <w:t>необходимые</w:t>
      </w:r>
      <w:r w:rsidRPr="000B682A">
        <w:rPr>
          <w:spacing w:val="-5"/>
        </w:rPr>
        <w:t xml:space="preserve"> </w:t>
      </w:r>
      <w:r w:rsidRPr="000B682A">
        <w:t>условия</w:t>
      </w:r>
      <w:r w:rsidRPr="000B682A">
        <w:rPr>
          <w:spacing w:val="-3"/>
        </w:rPr>
        <w:t xml:space="preserve"> </w:t>
      </w:r>
      <w:r w:rsidRPr="000B682A">
        <w:t>нормальной</w:t>
      </w:r>
      <w:r w:rsidRPr="000B682A">
        <w:rPr>
          <w:spacing w:val="-2"/>
        </w:rPr>
        <w:t xml:space="preserve"> </w:t>
      </w:r>
      <w:r w:rsidRPr="000B682A">
        <w:t>жизни</w:t>
      </w:r>
      <w:r w:rsidRPr="000B682A">
        <w:rPr>
          <w:spacing w:val="3"/>
        </w:rPr>
        <w:t xml:space="preserve"> </w:t>
      </w:r>
      <w:r w:rsidRPr="000B682A">
        <w:t>и</w:t>
      </w:r>
      <w:r w:rsidRPr="000B682A">
        <w:rPr>
          <w:spacing w:val="-3"/>
        </w:rPr>
        <w:t xml:space="preserve"> </w:t>
      </w:r>
      <w:r w:rsidRPr="000B682A">
        <w:t>развития</w:t>
      </w:r>
      <w:r w:rsidRPr="000B682A">
        <w:rPr>
          <w:spacing w:val="-3"/>
        </w:rPr>
        <w:t xml:space="preserve"> </w:t>
      </w:r>
      <w:r w:rsidRPr="000B682A">
        <w:t>детей.</w:t>
      </w:r>
    </w:p>
    <w:p w:rsidR="0089579B" w:rsidRPr="00292CBE" w:rsidRDefault="0089579B" w:rsidP="00174D0E">
      <w:pPr>
        <w:ind w:left="142" w:right="-10" w:firstLine="567"/>
        <w:jc w:val="both"/>
        <w:rPr>
          <w:b/>
          <w:lang w:val="ru-RU"/>
        </w:rPr>
      </w:pPr>
      <w:r w:rsidRPr="00292CBE">
        <w:rPr>
          <w:lang w:val="ru-RU"/>
        </w:rPr>
        <w:t>Воспитатель</w:t>
      </w:r>
      <w:r w:rsidRPr="00292CBE">
        <w:rPr>
          <w:spacing w:val="-2"/>
          <w:lang w:val="ru-RU"/>
        </w:rPr>
        <w:t xml:space="preserve"> </w:t>
      </w:r>
      <w:r w:rsidRPr="00292CBE">
        <w:rPr>
          <w:lang w:val="ru-RU"/>
        </w:rPr>
        <w:t>должен</w:t>
      </w:r>
      <w:r w:rsidRPr="00292CBE">
        <w:rPr>
          <w:spacing w:val="-6"/>
          <w:lang w:val="ru-RU"/>
        </w:rPr>
        <w:t xml:space="preserve"> </w:t>
      </w:r>
      <w:r w:rsidRPr="00292CBE">
        <w:rPr>
          <w:lang w:val="ru-RU"/>
        </w:rPr>
        <w:t>соблюдать</w:t>
      </w:r>
      <w:r w:rsidRPr="00292CBE">
        <w:rPr>
          <w:spacing w:val="2"/>
          <w:lang w:val="ru-RU"/>
        </w:rPr>
        <w:t xml:space="preserve"> </w:t>
      </w:r>
      <w:r w:rsidRPr="00292CBE">
        <w:rPr>
          <w:b/>
          <w:lang w:val="ru-RU"/>
        </w:rPr>
        <w:t>кодекс</w:t>
      </w:r>
      <w:r w:rsidRPr="00292CBE">
        <w:rPr>
          <w:b/>
          <w:spacing w:val="-3"/>
          <w:lang w:val="ru-RU"/>
        </w:rPr>
        <w:t xml:space="preserve"> </w:t>
      </w:r>
      <w:r w:rsidRPr="00292CBE">
        <w:rPr>
          <w:b/>
          <w:lang w:val="ru-RU"/>
        </w:rPr>
        <w:t>нормы</w:t>
      </w:r>
      <w:r w:rsidRPr="00292CBE">
        <w:rPr>
          <w:b/>
          <w:spacing w:val="-3"/>
          <w:lang w:val="ru-RU"/>
        </w:rPr>
        <w:t xml:space="preserve"> </w:t>
      </w:r>
      <w:r w:rsidRPr="00292CBE">
        <w:rPr>
          <w:b/>
          <w:lang w:val="ru-RU"/>
        </w:rPr>
        <w:t>профессиональной</w:t>
      </w:r>
      <w:r w:rsidRPr="00292CBE">
        <w:rPr>
          <w:b/>
          <w:spacing w:val="-6"/>
          <w:lang w:val="ru-RU"/>
        </w:rPr>
        <w:t xml:space="preserve"> </w:t>
      </w:r>
      <w:r w:rsidRPr="00292CBE">
        <w:rPr>
          <w:b/>
          <w:lang w:val="ru-RU"/>
        </w:rPr>
        <w:t>этики</w:t>
      </w:r>
      <w:r w:rsidRPr="00292CBE">
        <w:rPr>
          <w:b/>
          <w:spacing w:val="-5"/>
          <w:lang w:val="ru-RU"/>
        </w:rPr>
        <w:t xml:space="preserve"> </w:t>
      </w:r>
      <w:r w:rsidRPr="00292CBE">
        <w:rPr>
          <w:b/>
          <w:lang w:val="ru-RU"/>
        </w:rPr>
        <w:t>и</w:t>
      </w:r>
      <w:r w:rsidRPr="00292CBE">
        <w:rPr>
          <w:b/>
          <w:spacing w:val="-2"/>
          <w:lang w:val="ru-RU"/>
        </w:rPr>
        <w:t xml:space="preserve"> </w:t>
      </w:r>
      <w:r w:rsidRPr="00292CBE">
        <w:rPr>
          <w:b/>
          <w:lang w:val="ru-RU"/>
        </w:rPr>
        <w:t>поведения:</w:t>
      </w:r>
    </w:p>
    <w:p w:rsidR="0089579B" w:rsidRPr="000B682A" w:rsidRDefault="0089579B" w:rsidP="00AF04BD">
      <w:pPr>
        <w:pStyle w:val="ListParagraph"/>
        <w:numPr>
          <w:ilvl w:val="1"/>
          <w:numId w:val="56"/>
        </w:numPr>
        <w:ind w:left="142" w:right="-10" w:firstLine="567"/>
      </w:pPr>
      <w:r w:rsidRPr="000B682A">
        <w:t xml:space="preserve">педагог всегда выходит навстречу родителям и приветствует родителей и детей первым; </w:t>
      </w:r>
    </w:p>
    <w:p w:rsidR="0089579B" w:rsidRPr="000B682A" w:rsidRDefault="0089579B" w:rsidP="00AF04BD">
      <w:pPr>
        <w:pStyle w:val="ListParagraph"/>
        <w:numPr>
          <w:ilvl w:val="1"/>
          <w:numId w:val="56"/>
        </w:numPr>
        <w:ind w:left="142" w:right="-10" w:firstLine="567"/>
      </w:pPr>
      <w:r w:rsidRPr="000B682A">
        <w:rPr>
          <w:spacing w:val="1"/>
        </w:rPr>
        <w:t xml:space="preserve"> </w:t>
      </w:r>
      <w:r w:rsidRPr="000B682A">
        <w:t xml:space="preserve">улыбка – всегда обязательная часть приветствия; </w:t>
      </w:r>
    </w:p>
    <w:p w:rsidR="0089579B" w:rsidRPr="000B682A" w:rsidRDefault="0089579B" w:rsidP="00AF04BD">
      <w:pPr>
        <w:pStyle w:val="ListParagraph"/>
        <w:numPr>
          <w:ilvl w:val="1"/>
          <w:numId w:val="56"/>
        </w:numPr>
        <w:ind w:left="142" w:right="-10" w:firstLine="567"/>
      </w:pPr>
      <w:r w:rsidRPr="000B682A">
        <w:t>педагог описывает события и ситуации, но не даёт</w:t>
      </w:r>
      <w:r w:rsidRPr="000B682A">
        <w:rPr>
          <w:spacing w:val="-57"/>
        </w:rPr>
        <w:t xml:space="preserve"> </w:t>
      </w:r>
      <w:r w:rsidRPr="000B682A">
        <w:t xml:space="preserve">им оценки; </w:t>
      </w:r>
    </w:p>
    <w:p w:rsidR="0089579B" w:rsidRPr="000B682A" w:rsidRDefault="0089579B" w:rsidP="00AF04BD">
      <w:pPr>
        <w:pStyle w:val="ListParagraph"/>
        <w:numPr>
          <w:ilvl w:val="1"/>
          <w:numId w:val="56"/>
        </w:numPr>
        <w:ind w:left="142" w:right="-10" w:firstLine="567"/>
      </w:pPr>
      <w:r w:rsidRPr="000B682A">
        <w:t xml:space="preserve"> педагог не обвиняет родителей и не возлагает на них ответственность за поведение</w:t>
      </w:r>
      <w:r w:rsidRPr="000B682A">
        <w:rPr>
          <w:spacing w:val="1"/>
        </w:rPr>
        <w:t xml:space="preserve"> </w:t>
      </w:r>
      <w:r>
        <w:t xml:space="preserve">детей в детском саду; </w:t>
      </w:r>
    </w:p>
    <w:p w:rsidR="0089579B" w:rsidRPr="000B682A" w:rsidRDefault="0089579B" w:rsidP="00AF04BD">
      <w:pPr>
        <w:pStyle w:val="ListParagraph"/>
        <w:numPr>
          <w:ilvl w:val="1"/>
          <w:numId w:val="56"/>
        </w:numPr>
        <w:ind w:left="142" w:right="-10" w:firstLine="567"/>
      </w:pPr>
      <w:r w:rsidRPr="000B682A">
        <w:t>тон общения ровный и дружелюбный,</w:t>
      </w:r>
      <w:r>
        <w:t xml:space="preserve"> исключается повышение голоса; </w:t>
      </w:r>
      <w:r w:rsidRPr="000B682A">
        <w:t xml:space="preserve">уважительное отношение к личности воспитанника; </w:t>
      </w:r>
    </w:p>
    <w:p w:rsidR="0089579B" w:rsidRPr="000B682A" w:rsidRDefault="0089579B" w:rsidP="00AF04BD">
      <w:pPr>
        <w:pStyle w:val="ListParagraph"/>
        <w:numPr>
          <w:ilvl w:val="1"/>
          <w:numId w:val="56"/>
        </w:numPr>
        <w:ind w:left="142" w:right="-10" w:firstLine="567"/>
      </w:pPr>
      <w:r w:rsidRPr="000B682A">
        <w:t>умение заинтересованно слушать собеседника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сопереживать</w:t>
      </w:r>
      <w:r w:rsidRPr="000B682A">
        <w:rPr>
          <w:spacing w:val="2"/>
        </w:rPr>
        <w:t xml:space="preserve"> </w:t>
      </w:r>
      <w:r w:rsidRPr="000B682A">
        <w:t xml:space="preserve">ему; </w:t>
      </w:r>
    </w:p>
    <w:p w:rsidR="0089579B" w:rsidRPr="000B682A" w:rsidRDefault="0089579B" w:rsidP="00AF04BD">
      <w:pPr>
        <w:pStyle w:val="ListParagraph"/>
        <w:numPr>
          <w:ilvl w:val="1"/>
          <w:numId w:val="56"/>
        </w:numPr>
        <w:ind w:left="142" w:right="-10" w:firstLine="567"/>
      </w:pPr>
      <w:r w:rsidRPr="000B682A">
        <w:t>умение видеть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-3"/>
        </w:rPr>
        <w:t xml:space="preserve"> </w:t>
      </w:r>
      <w:r w:rsidRPr="000B682A">
        <w:t>слышать</w:t>
      </w:r>
      <w:r w:rsidRPr="000B682A">
        <w:rPr>
          <w:spacing w:val="1"/>
        </w:rPr>
        <w:t xml:space="preserve"> </w:t>
      </w:r>
      <w:r w:rsidRPr="000B682A">
        <w:t>воспитанника,</w:t>
      </w:r>
      <w:r w:rsidRPr="000B682A">
        <w:rPr>
          <w:spacing w:val="-2"/>
        </w:rPr>
        <w:t xml:space="preserve"> </w:t>
      </w:r>
      <w:r w:rsidRPr="000B682A">
        <w:t>сопереживать</w:t>
      </w:r>
      <w:r w:rsidRPr="000B682A">
        <w:rPr>
          <w:spacing w:val="1"/>
        </w:rPr>
        <w:t xml:space="preserve"> </w:t>
      </w:r>
      <w:r w:rsidRPr="000B682A">
        <w:t>ему;</w:t>
      </w:r>
      <w:r w:rsidRPr="000B682A">
        <w:rPr>
          <w:spacing w:val="4"/>
        </w:rPr>
        <w:t xml:space="preserve"> </w:t>
      </w:r>
    </w:p>
    <w:p w:rsidR="0089579B" w:rsidRPr="000B682A" w:rsidRDefault="0089579B" w:rsidP="00AF04BD">
      <w:pPr>
        <w:pStyle w:val="ListParagraph"/>
        <w:numPr>
          <w:ilvl w:val="1"/>
          <w:numId w:val="56"/>
        </w:numPr>
        <w:ind w:left="142" w:right="-10" w:firstLine="567"/>
      </w:pPr>
      <w:r w:rsidRPr="000B682A">
        <w:t xml:space="preserve">уравновешенность и самообладание, выдержка в отношениях с детьми; </w:t>
      </w:r>
    </w:p>
    <w:p w:rsidR="0089579B" w:rsidRPr="000B682A" w:rsidRDefault="0089579B" w:rsidP="00AF04BD">
      <w:pPr>
        <w:pStyle w:val="ListParagraph"/>
        <w:numPr>
          <w:ilvl w:val="1"/>
          <w:numId w:val="56"/>
        </w:numPr>
        <w:ind w:left="142" w:right="-10" w:firstLine="567"/>
      </w:pPr>
      <w:r w:rsidRPr="000B682A">
        <w:t>умение быстро и правильно</w:t>
      </w:r>
      <w:r w:rsidRPr="000B682A">
        <w:rPr>
          <w:spacing w:val="-57"/>
        </w:rPr>
        <w:t xml:space="preserve"> </w:t>
      </w:r>
      <w:r w:rsidRPr="000B682A">
        <w:t>оценивать сложившуюся обстановку и в то же время не торопиться с выводами о поведении и</w:t>
      </w:r>
      <w:r w:rsidRPr="000B682A">
        <w:rPr>
          <w:spacing w:val="1"/>
        </w:rPr>
        <w:t xml:space="preserve"> </w:t>
      </w:r>
      <w:r w:rsidRPr="000B682A">
        <w:t xml:space="preserve">способностях воспитанников; </w:t>
      </w:r>
    </w:p>
    <w:p w:rsidR="0089579B" w:rsidRPr="000B682A" w:rsidRDefault="0089579B" w:rsidP="00AF04BD">
      <w:pPr>
        <w:pStyle w:val="ListParagraph"/>
        <w:numPr>
          <w:ilvl w:val="1"/>
          <w:numId w:val="56"/>
        </w:numPr>
        <w:ind w:left="142" w:right="-10" w:firstLine="567"/>
      </w:pPr>
      <w:r w:rsidRPr="000B682A">
        <w:t>умение сочетать мягкий эмоциональный и деловой тон в отношениях</w:t>
      </w:r>
      <w:r w:rsidRPr="000B682A">
        <w:rPr>
          <w:spacing w:val="-57"/>
        </w:rPr>
        <w:t xml:space="preserve"> </w:t>
      </w:r>
      <w:r w:rsidRPr="000B682A">
        <w:t xml:space="preserve">с детьми; </w:t>
      </w:r>
    </w:p>
    <w:p w:rsidR="0089579B" w:rsidRPr="000B682A" w:rsidRDefault="0089579B" w:rsidP="00AF04BD">
      <w:pPr>
        <w:pStyle w:val="ListParagraph"/>
        <w:numPr>
          <w:ilvl w:val="1"/>
          <w:numId w:val="56"/>
        </w:numPr>
        <w:ind w:left="142" w:right="-10" w:firstLine="567"/>
      </w:pPr>
      <w:r w:rsidRPr="000B682A">
        <w:t xml:space="preserve">умение сочетать требовательность с чутким отношением к воспитанникам; </w:t>
      </w:r>
    </w:p>
    <w:p w:rsidR="0089579B" w:rsidRPr="000B682A" w:rsidRDefault="0089579B" w:rsidP="00AF04BD">
      <w:pPr>
        <w:pStyle w:val="ListParagraph"/>
        <w:numPr>
          <w:ilvl w:val="1"/>
          <w:numId w:val="56"/>
        </w:numPr>
        <w:ind w:left="142" w:right="-10" w:firstLine="567"/>
      </w:pPr>
      <w:r w:rsidRPr="000B682A">
        <w:t>знание</w:t>
      </w:r>
      <w:r w:rsidRPr="000B682A">
        <w:rPr>
          <w:spacing w:val="1"/>
        </w:rPr>
        <w:t xml:space="preserve"> </w:t>
      </w:r>
      <w:r w:rsidRPr="000B682A">
        <w:t xml:space="preserve">возрастных и индивидуальных особенностей воспитанников; </w:t>
      </w:r>
    </w:p>
    <w:p w:rsidR="0089579B" w:rsidRPr="000B682A" w:rsidRDefault="0089579B" w:rsidP="00AF04BD">
      <w:pPr>
        <w:pStyle w:val="ListParagraph"/>
        <w:numPr>
          <w:ilvl w:val="1"/>
          <w:numId w:val="56"/>
        </w:numPr>
        <w:ind w:left="142" w:right="-10" w:firstLine="567"/>
      </w:pPr>
      <w:r w:rsidRPr="000B682A">
        <w:t>соответствие внешнего вида статусу</w:t>
      </w:r>
      <w:r w:rsidRPr="000B682A">
        <w:rPr>
          <w:spacing w:val="1"/>
        </w:rPr>
        <w:t xml:space="preserve"> </w:t>
      </w:r>
      <w:r w:rsidRPr="000B682A">
        <w:t>воспитателя детского</w:t>
      </w:r>
      <w:r w:rsidRPr="000B682A">
        <w:rPr>
          <w:spacing w:val="6"/>
        </w:rPr>
        <w:t xml:space="preserve"> </w:t>
      </w:r>
      <w:r w:rsidRPr="000B682A">
        <w:t>сада.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rPr>
          <w:b/>
        </w:rPr>
        <w:t>Культура поведения воспитателя в общностях как значимая составляющая уклада.</w:t>
      </w:r>
      <w:r w:rsidRPr="000B682A">
        <w:rPr>
          <w:b/>
          <w:spacing w:val="1"/>
        </w:rPr>
        <w:t xml:space="preserve"> </w:t>
      </w:r>
      <w:r w:rsidRPr="000B682A">
        <w:t>Культура</w:t>
      </w:r>
      <w:r w:rsidRPr="000B682A">
        <w:rPr>
          <w:spacing w:val="1"/>
        </w:rPr>
        <w:t xml:space="preserve"> </w:t>
      </w:r>
      <w:r w:rsidRPr="000B682A">
        <w:t>поведения взрослых в</w:t>
      </w:r>
      <w:r w:rsidRPr="000B682A">
        <w:rPr>
          <w:spacing w:val="1"/>
        </w:rPr>
        <w:t xml:space="preserve"> </w:t>
      </w:r>
      <w:r w:rsidRPr="000B682A">
        <w:t>детском</w:t>
      </w:r>
      <w:r w:rsidRPr="000B682A">
        <w:rPr>
          <w:spacing w:val="60"/>
        </w:rPr>
        <w:t xml:space="preserve"> </w:t>
      </w:r>
      <w:r w:rsidRPr="000B682A">
        <w:t>саду направлена</w:t>
      </w:r>
      <w:r w:rsidRPr="000B682A">
        <w:rPr>
          <w:spacing w:val="60"/>
        </w:rPr>
        <w:t xml:space="preserve"> </w:t>
      </w:r>
      <w:r w:rsidRPr="000B682A">
        <w:t>на</w:t>
      </w:r>
      <w:r w:rsidRPr="000B682A">
        <w:rPr>
          <w:spacing w:val="60"/>
        </w:rPr>
        <w:t xml:space="preserve"> </w:t>
      </w:r>
      <w:r w:rsidRPr="000B682A">
        <w:t>создание воспитывающей среды</w:t>
      </w:r>
      <w:r w:rsidRPr="000B682A">
        <w:rPr>
          <w:spacing w:val="1"/>
        </w:rPr>
        <w:t xml:space="preserve"> </w:t>
      </w:r>
      <w:r w:rsidRPr="000B682A">
        <w:t>как</w:t>
      </w:r>
      <w:r w:rsidRPr="000B682A">
        <w:rPr>
          <w:spacing w:val="1"/>
        </w:rPr>
        <w:t xml:space="preserve"> </w:t>
      </w:r>
      <w:r w:rsidRPr="000B682A">
        <w:t>условия</w:t>
      </w:r>
      <w:r w:rsidRPr="000B682A">
        <w:rPr>
          <w:spacing w:val="1"/>
        </w:rPr>
        <w:t xml:space="preserve"> </w:t>
      </w:r>
      <w:r w:rsidRPr="000B682A">
        <w:t>решения</w:t>
      </w:r>
      <w:r w:rsidRPr="000B682A">
        <w:rPr>
          <w:spacing w:val="1"/>
        </w:rPr>
        <w:t xml:space="preserve"> </w:t>
      </w:r>
      <w:r w:rsidRPr="000B682A">
        <w:t>возрастных</w:t>
      </w:r>
      <w:r w:rsidRPr="000B682A">
        <w:rPr>
          <w:spacing w:val="1"/>
        </w:rPr>
        <w:t xml:space="preserve"> </w:t>
      </w:r>
      <w:r w:rsidRPr="000B682A">
        <w:t>задач</w:t>
      </w:r>
      <w:r w:rsidRPr="000B682A">
        <w:rPr>
          <w:spacing w:val="1"/>
        </w:rPr>
        <w:t xml:space="preserve"> </w:t>
      </w:r>
      <w:r w:rsidRPr="000B682A">
        <w:t>воспитания.</w:t>
      </w:r>
      <w:r w:rsidRPr="000B682A">
        <w:rPr>
          <w:spacing w:val="1"/>
        </w:rPr>
        <w:t xml:space="preserve"> </w:t>
      </w:r>
      <w:r w:rsidRPr="000B682A">
        <w:t>Общая</w:t>
      </w:r>
      <w:r w:rsidRPr="000B682A">
        <w:rPr>
          <w:spacing w:val="1"/>
        </w:rPr>
        <w:t xml:space="preserve"> </w:t>
      </w:r>
      <w:r w:rsidRPr="000B682A">
        <w:t>психологическая</w:t>
      </w:r>
      <w:r w:rsidRPr="000B682A">
        <w:rPr>
          <w:spacing w:val="1"/>
        </w:rPr>
        <w:t xml:space="preserve"> </w:t>
      </w:r>
      <w:r w:rsidRPr="000B682A">
        <w:t>атмосфера,</w:t>
      </w:r>
      <w:r w:rsidRPr="000B682A">
        <w:rPr>
          <w:spacing w:val="-57"/>
        </w:rPr>
        <w:t xml:space="preserve"> </w:t>
      </w:r>
      <w:r w:rsidRPr="000B682A">
        <w:t>эмоциональный</w:t>
      </w:r>
      <w:r w:rsidRPr="000B682A">
        <w:rPr>
          <w:spacing w:val="1"/>
        </w:rPr>
        <w:t xml:space="preserve"> </w:t>
      </w:r>
      <w:r w:rsidRPr="000B682A">
        <w:t>настрой</w:t>
      </w:r>
      <w:r w:rsidRPr="000B682A">
        <w:rPr>
          <w:spacing w:val="1"/>
        </w:rPr>
        <w:t xml:space="preserve"> </w:t>
      </w:r>
      <w:r w:rsidRPr="000B682A">
        <w:t>группы,</w:t>
      </w:r>
      <w:r w:rsidRPr="000B682A">
        <w:rPr>
          <w:spacing w:val="1"/>
        </w:rPr>
        <w:t xml:space="preserve"> </w:t>
      </w:r>
      <w:r w:rsidRPr="000B682A">
        <w:t>спокойная</w:t>
      </w:r>
      <w:r w:rsidRPr="000B682A">
        <w:rPr>
          <w:spacing w:val="1"/>
        </w:rPr>
        <w:t xml:space="preserve"> </w:t>
      </w:r>
      <w:r w:rsidRPr="000B682A">
        <w:t>обстановка,</w:t>
      </w:r>
      <w:r w:rsidRPr="000B682A">
        <w:rPr>
          <w:spacing w:val="1"/>
        </w:rPr>
        <w:t xml:space="preserve"> </w:t>
      </w:r>
      <w:r w:rsidRPr="000B682A">
        <w:t>отсутствие</w:t>
      </w:r>
      <w:r w:rsidRPr="000B682A">
        <w:rPr>
          <w:spacing w:val="1"/>
        </w:rPr>
        <w:t xml:space="preserve"> </w:t>
      </w:r>
      <w:r w:rsidRPr="000B682A">
        <w:t>спешки,</w:t>
      </w:r>
      <w:r w:rsidRPr="000B682A">
        <w:rPr>
          <w:spacing w:val="1"/>
        </w:rPr>
        <w:t xml:space="preserve"> </w:t>
      </w:r>
      <w:r w:rsidRPr="000B682A">
        <w:t>разумная</w:t>
      </w:r>
      <w:r w:rsidRPr="000B682A">
        <w:rPr>
          <w:spacing w:val="1"/>
        </w:rPr>
        <w:t xml:space="preserve"> </w:t>
      </w:r>
      <w:r w:rsidRPr="000B682A">
        <w:t>сбалансированность планов – это необходимые условия нормальной жизни и развития детей.</w:t>
      </w:r>
      <w:r w:rsidRPr="000B682A">
        <w:rPr>
          <w:spacing w:val="1"/>
        </w:rPr>
        <w:t xml:space="preserve"> </w:t>
      </w:r>
      <w:r w:rsidRPr="000B682A">
        <w:t>Воспитатель</w:t>
      </w:r>
      <w:r w:rsidRPr="000B682A">
        <w:rPr>
          <w:spacing w:val="37"/>
        </w:rPr>
        <w:t xml:space="preserve"> </w:t>
      </w:r>
      <w:r w:rsidRPr="000B682A">
        <w:t>должен</w:t>
      </w:r>
      <w:r w:rsidRPr="000B682A">
        <w:rPr>
          <w:spacing w:val="37"/>
        </w:rPr>
        <w:t xml:space="preserve"> </w:t>
      </w:r>
      <w:r w:rsidRPr="000B682A">
        <w:t>соблюдать</w:t>
      </w:r>
      <w:r w:rsidRPr="000B682A">
        <w:rPr>
          <w:spacing w:val="42"/>
        </w:rPr>
        <w:t xml:space="preserve"> </w:t>
      </w:r>
      <w:r w:rsidRPr="000B682A">
        <w:t>кодекс</w:t>
      </w:r>
      <w:r w:rsidRPr="000B682A">
        <w:rPr>
          <w:spacing w:val="40"/>
        </w:rPr>
        <w:t xml:space="preserve"> </w:t>
      </w:r>
      <w:r w:rsidRPr="000B682A">
        <w:t>нормы</w:t>
      </w:r>
      <w:r w:rsidRPr="000B682A">
        <w:rPr>
          <w:spacing w:val="38"/>
        </w:rPr>
        <w:t xml:space="preserve"> </w:t>
      </w:r>
      <w:r w:rsidRPr="000B682A">
        <w:t>профессиональной</w:t>
      </w:r>
      <w:r w:rsidRPr="000B682A">
        <w:rPr>
          <w:spacing w:val="37"/>
        </w:rPr>
        <w:t xml:space="preserve"> </w:t>
      </w:r>
      <w:r w:rsidRPr="000B682A">
        <w:t>этики</w:t>
      </w:r>
      <w:r w:rsidRPr="000B682A">
        <w:rPr>
          <w:spacing w:val="37"/>
        </w:rPr>
        <w:t xml:space="preserve"> </w:t>
      </w:r>
      <w:r w:rsidRPr="000B682A">
        <w:t>и</w:t>
      </w:r>
      <w:r w:rsidRPr="000B682A">
        <w:rPr>
          <w:spacing w:val="37"/>
        </w:rPr>
        <w:t xml:space="preserve"> </w:t>
      </w:r>
      <w:r w:rsidRPr="000B682A">
        <w:t>поведения:</w:t>
      </w:r>
    </w:p>
    <w:p w:rsidR="0089579B" w:rsidRPr="000B682A" w:rsidRDefault="0089579B" w:rsidP="00AF04BD">
      <w:pPr>
        <w:pStyle w:val="ListParagraph"/>
        <w:numPr>
          <w:ilvl w:val="0"/>
          <w:numId w:val="66"/>
        </w:numPr>
        <w:ind w:right="-11"/>
      </w:pPr>
      <w:r w:rsidRPr="000B682A">
        <w:t>педагог всегда выходит навстречу</w:t>
      </w:r>
      <w:r w:rsidRPr="000B682A">
        <w:tab/>
        <w:t>родителям и приветствует родителей и детей первым;</w:t>
      </w:r>
    </w:p>
    <w:p w:rsidR="0089579B" w:rsidRPr="000B682A" w:rsidRDefault="0089579B" w:rsidP="00AF04BD">
      <w:pPr>
        <w:pStyle w:val="ListParagraph"/>
        <w:keepNext/>
        <w:keepLines/>
        <w:widowControl/>
        <w:numPr>
          <w:ilvl w:val="0"/>
          <w:numId w:val="66"/>
        </w:numPr>
        <w:suppressLineNumbers/>
        <w:tabs>
          <w:tab w:val="left" w:pos="-3119"/>
        </w:tabs>
        <w:suppressAutoHyphens/>
        <w:ind w:right="-11"/>
      </w:pPr>
      <w:r w:rsidRPr="000B682A">
        <w:t>улыбка –всегда обязательная часть приветствия;</w:t>
      </w:r>
    </w:p>
    <w:p w:rsidR="0089579B" w:rsidRPr="000B682A" w:rsidRDefault="0089579B" w:rsidP="00AF04BD">
      <w:pPr>
        <w:pStyle w:val="ListParagraph"/>
        <w:keepNext/>
        <w:keepLines/>
        <w:widowControl/>
        <w:numPr>
          <w:ilvl w:val="0"/>
          <w:numId w:val="66"/>
        </w:numPr>
        <w:suppressLineNumbers/>
        <w:tabs>
          <w:tab w:val="left" w:pos="-3119"/>
        </w:tabs>
        <w:suppressAutoHyphens/>
        <w:ind w:right="-11"/>
      </w:pPr>
      <w:r w:rsidRPr="000B682A">
        <w:t>педагог описывает события</w:t>
      </w:r>
      <w:r w:rsidRPr="000B682A">
        <w:tab/>
        <w:t>и ситуации, но не даёт им оценки;</w:t>
      </w:r>
    </w:p>
    <w:p w:rsidR="0089579B" w:rsidRPr="000B682A" w:rsidRDefault="0089579B" w:rsidP="00AF04BD">
      <w:pPr>
        <w:pStyle w:val="ListParagraph"/>
        <w:keepNext/>
        <w:keepLines/>
        <w:widowControl/>
        <w:numPr>
          <w:ilvl w:val="0"/>
          <w:numId w:val="66"/>
        </w:numPr>
        <w:suppressLineNumbers/>
        <w:tabs>
          <w:tab w:val="left" w:pos="-3119"/>
        </w:tabs>
        <w:suppressAutoHyphens/>
        <w:ind w:right="-11"/>
      </w:pPr>
      <w:r w:rsidRPr="000B682A">
        <w:t>педагог не обвиняет родителей и не возлагает на них ответственность   за   поведение детей в детском</w:t>
      </w:r>
      <w:r w:rsidRPr="000B682A">
        <w:tab/>
        <w:t>саду;</w:t>
      </w:r>
    </w:p>
    <w:p w:rsidR="0089579B" w:rsidRPr="000B682A" w:rsidRDefault="0089579B" w:rsidP="00AF04BD">
      <w:pPr>
        <w:pStyle w:val="ListParagraph"/>
        <w:keepNext/>
        <w:keepLines/>
        <w:widowControl/>
        <w:numPr>
          <w:ilvl w:val="0"/>
          <w:numId w:val="66"/>
        </w:numPr>
        <w:suppressLineNumbers/>
        <w:tabs>
          <w:tab w:val="left" w:pos="-3119"/>
        </w:tabs>
        <w:suppressAutoHyphens/>
        <w:ind w:right="-11"/>
      </w:pPr>
      <w:r w:rsidRPr="000B682A">
        <w:t>тон общения ровный и дружелюбный, исключается повышение голоса;</w:t>
      </w:r>
    </w:p>
    <w:p w:rsidR="0089579B" w:rsidRPr="000B682A" w:rsidRDefault="0089579B" w:rsidP="00AF04BD">
      <w:pPr>
        <w:pStyle w:val="ListParagraph"/>
        <w:keepNext/>
        <w:keepLines/>
        <w:widowControl/>
        <w:numPr>
          <w:ilvl w:val="0"/>
          <w:numId w:val="66"/>
        </w:numPr>
        <w:suppressLineNumbers/>
        <w:tabs>
          <w:tab w:val="left" w:pos="-3119"/>
        </w:tabs>
        <w:suppressAutoHyphens/>
        <w:ind w:right="-11"/>
      </w:pPr>
      <w:r w:rsidRPr="000B682A">
        <w:t>уважительное</w:t>
      </w:r>
      <w:r w:rsidRPr="000B682A">
        <w:tab/>
        <w:t xml:space="preserve"> отношение к личности воспитанника;</w:t>
      </w:r>
    </w:p>
    <w:p w:rsidR="0089579B" w:rsidRPr="000B682A" w:rsidRDefault="0089579B" w:rsidP="00AF04BD">
      <w:pPr>
        <w:pStyle w:val="ListParagraph"/>
        <w:keepNext/>
        <w:keepLines/>
        <w:widowControl/>
        <w:numPr>
          <w:ilvl w:val="0"/>
          <w:numId w:val="66"/>
        </w:numPr>
        <w:suppressLineNumbers/>
        <w:tabs>
          <w:tab w:val="left" w:pos="-3119"/>
        </w:tabs>
        <w:suppressAutoHyphens/>
        <w:ind w:right="-11"/>
      </w:pPr>
      <w:r w:rsidRPr="000B682A">
        <w:t>умение заинтересованно слушать собеседника сопереживать ему;</w:t>
      </w:r>
    </w:p>
    <w:p w:rsidR="0089579B" w:rsidRPr="000B682A" w:rsidRDefault="0089579B" w:rsidP="00AF04BD">
      <w:pPr>
        <w:pStyle w:val="ListParagraph"/>
        <w:keepNext/>
        <w:keepLines/>
        <w:widowControl/>
        <w:numPr>
          <w:ilvl w:val="0"/>
          <w:numId w:val="66"/>
        </w:numPr>
        <w:suppressLineNumbers/>
        <w:tabs>
          <w:tab w:val="left" w:pos="-3119"/>
        </w:tabs>
        <w:suppressAutoHyphens/>
        <w:ind w:right="-11"/>
      </w:pPr>
      <w:r w:rsidRPr="000B682A">
        <w:t>умение видеть и слышать воспитанника,</w:t>
      </w:r>
      <w:r w:rsidRPr="000B682A">
        <w:tab/>
        <w:t>сопереживать ему;</w:t>
      </w:r>
    </w:p>
    <w:p w:rsidR="0089579B" w:rsidRPr="000B682A" w:rsidRDefault="0089579B" w:rsidP="00AF04BD">
      <w:pPr>
        <w:pStyle w:val="ListParagraph"/>
        <w:keepNext/>
        <w:keepLines/>
        <w:widowControl/>
        <w:numPr>
          <w:ilvl w:val="0"/>
          <w:numId w:val="66"/>
        </w:numPr>
        <w:suppressLineNumbers/>
        <w:tabs>
          <w:tab w:val="left" w:pos="-3119"/>
        </w:tabs>
        <w:suppressAutoHyphens/>
        <w:ind w:right="-11"/>
      </w:pPr>
      <w:r w:rsidRPr="000B682A">
        <w:t>уравновешенность</w:t>
      </w:r>
      <w:r w:rsidRPr="000B682A">
        <w:tab/>
        <w:t>и самообладание, выдержка</w:t>
      </w:r>
      <w:r>
        <w:t xml:space="preserve"> </w:t>
      </w:r>
      <w:r w:rsidRPr="000B682A">
        <w:tab/>
        <w:t>в отношениях</w:t>
      </w:r>
      <w:r w:rsidRPr="000B682A">
        <w:tab/>
        <w:t xml:space="preserve"> с детьми;</w:t>
      </w:r>
    </w:p>
    <w:p w:rsidR="0089579B" w:rsidRPr="000B682A" w:rsidRDefault="0089579B" w:rsidP="00AF04BD">
      <w:pPr>
        <w:pStyle w:val="ListParagraph"/>
        <w:keepNext/>
        <w:keepLines/>
        <w:widowControl/>
        <w:numPr>
          <w:ilvl w:val="0"/>
          <w:numId w:val="66"/>
        </w:numPr>
        <w:suppressLineNumbers/>
        <w:tabs>
          <w:tab w:val="left" w:pos="-3119"/>
        </w:tabs>
        <w:suppressAutoHyphens/>
        <w:ind w:right="-11"/>
      </w:pPr>
      <w:r w:rsidRPr="000B682A">
        <w:t>умение быстро и правильно   оценивать   сложившуюся</w:t>
      </w:r>
      <w:r w:rsidRPr="000B682A">
        <w:tab/>
        <w:t>обстановку   и в то же время не торопиться</w:t>
      </w:r>
      <w:r w:rsidRPr="000B682A">
        <w:tab/>
        <w:t xml:space="preserve"> с выводами</w:t>
      </w:r>
      <w:r w:rsidRPr="000B682A">
        <w:tab/>
        <w:t>о</w:t>
      </w:r>
      <w:r>
        <w:t xml:space="preserve"> поведении</w:t>
      </w:r>
      <w:r>
        <w:tab/>
        <w:t xml:space="preserve">и </w:t>
      </w:r>
      <w:r w:rsidRPr="000B682A">
        <w:t>способностях воспитанников;</w:t>
      </w:r>
    </w:p>
    <w:p w:rsidR="0089579B" w:rsidRPr="000B682A" w:rsidRDefault="0089579B" w:rsidP="00AF04BD">
      <w:pPr>
        <w:pStyle w:val="ListParagraph"/>
        <w:keepNext/>
        <w:keepLines/>
        <w:widowControl/>
        <w:numPr>
          <w:ilvl w:val="0"/>
          <w:numId w:val="66"/>
        </w:numPr>
        <w:suppressLineNumbers/>
        <w:tabs>
          <w:tab w:val="left" w:pos="-3119"/>
        </w:tabs>
        <w:suppressAutoHyphens/>
        <w:ind w:right="-11"/>
      </w:pPr>
      <w:r w:rsidRPr="000B682A">
        <w:t>умение сочетать мягкий эмоциональный</w:t>
      </w:r>
      <w:r w:rsidRPr="000B682A">
        <w:tab/>
        <w:t>и деловой тон</w:t>
      </w:r>
      <w:r w:rsidRPr="000B682A">
        <w:tab/>
        <w:t xml:space="preserve"> в отношениях  с детьми;</w:t>
      </w:r>
    </w:p>
    <w:p w:rsidR="0089579B" w:rsidRPr="000B682A" w:rsidRDefault="0089579B" w:rsidP="00AF04BD">
      <w:pPr>
        <w:pStyle w:val="ListParagraph"/>
        <w:keepNext/>
        <w:keepLines/>
        <w:widowControl/>
        <w:numPr>
          <w:ilvl w:val="0"/>
          <w:numId w:val="66"/>
        </w:numPr>
        <w:suppressLineNumbers/>
        <w:tabs>
          <w:tab w:val="left" w:pos="-3119"/>
        </w:tabs>
        <w:suppressAutoHyphens/>
        <w:ind w:right="-11"/>
      </w:pPr>
      <w:r w:rsidRPr="000B682A">
        <w:t>умение сочетать требовательность</w:t>
      </w:r>
      <w:r w:rsidRPr="000B682A">
        <w:tab/>
        <w:t>с чутким отношением к воспитанникам;</w:t>
      </w:r>
    </w:p>
    <w:p w:rsidR="0089579B" w:rsidRPr="000B682A" w:rsidRDefault="0089579B" w:rsidP="00AF04BD">
      <w:pPr>
        <w:pStyle w:val="ListParagraph"/>
        <w:keepNext/>
        <w:keepLines/>
        <w:widowControl/>
        <w:numPr>
          <w:ilvl w:val="0"/>
          <w:numId w:val="66"/>
        </w:numPr>
        <w:suppressLineNumbers/>
        <w:tabs>
          <w:tab w:val="left" w:pos="-3119"/>
        </w:tabs>
        <w:suppressAutoHyphens/>
        <w:ind w:right="-11"/>
      </w:pPr>
      <w:r w:rsidRPr="000B682A">
        <w:t>знание</w:t>
      </w:r>
      <w:r>
        <w:t xml:space="preserve"> </w:t>
      </w:r>
      <w:r w:rsidRPr="000B682A">
        <w:tab/>
        <w:t>возрастных</w:t>
      </w:r>
      <w:r w:rsidRPr="000B682A">
        <w:tab/>
        <w:t>и</w:t>
      </w:r>
      <w:r w:rsidRPr="000B682A">
        <w:tab/>
        <w:t>индивидуальных</w:t>
      </w:r>
      <w:r w:rsidRPr="000B682A">
        <w:tab/>
        <w:t>особенностей</w:t>
      </w:r>
      <w:r w:rsidRPr="000B682A">
        <w:tab/>
        <w:t>воспитанников;</w:t>
      </w:r>
    </w:p>
    <w:p w:rsidR="0089579B" w:rsidRPr="000B682A" w:rsidRDefault="0089579B" w:rsidP="00AF04BD">
      <w:pPr>
        <w:pStyle w:val="ListParagraph"/>
        <w:keepNext/>
        <w:keepLines/>
        <w:widowControl/>
        <w:numPr>
          <w:ilvl w:val="0"/>
          <w:numId w:val="66"/>
        </w:numPr>
        <w:suppressLineNumbers/>
        <w:tabs>
          <w:tab w:val="left" w:pos="-3119"/>
        </w:tabs>
        <w:suppressAutoHyphens/>
        <w:ind w:right="-11"/>
      </w:pPr>
      <w:r w:rsidRPr="000B682A">
        <w:t>соответствие внешнего вида статусу воспитателя детского сада.</w:t>
      </w:r>
    </w:p>
    <w:p w:rsidR="0089579B" w:rsidRPr="000B682A" w:rsidRDefault="0089579B" w:rsidP="00462D9F">
      <w:pPr>
        <w:pStyle w:val="ListParagraph"/>
        <w:keepNext/>
        <w:keepLines/>
        <w:widowControl/>
        <w:suppressLineNumbers/>
        <w:tabs>
          <w:tab w:val="left" w:pos="-3119"/>
        </w:tabs>
        <w:suppressAutoHyphens/>
        <w:ind w:left="1440" w:right="-11" w:firstLine="0"/>
        <w:jc w:val="left"/>
      </w:pPr>
    </w:p>
    <w:p w:rsidR="0089579B" w:rsidRPr="000B682A" w:rsidRDefault="0089579B" w:rsidP="00AF04BD">
      <w:pPr>
        <w:pStyle w:val="Heading3"/>
        <w:numPr>
          <w:ilvl w:val="2"/>
          <w:numId w:val="55"/>
        </w:numPr>
        <w:ind w:left="142" w:right="-10" w:firstLine="567"/>
        <w:jc w:val="both"/>
      </w:pPr>
      <w:r w:rsidRPr="000B682A">
        <w:t>Социокультурный</w:t>
      </w:r>
      <w:r w:rsidRPr="000B682A">
        <w:rPr>
          <w:spacing w:val="-9"/>
        </w:rPr>
        <w:t xml:space="preserve"> </w:t>
      </w:r>
      <w:r w:rsidRPr="000B682A">
        <w:t>контекст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Социокультурный контекст – это социальная и культурная среда, в которой человек</w:t>
      </w:r>
      <w:r w:rsidRPr="000B682A">
        <w:rPr>
          <w:spacing w:val="1"/>
        </w:rPr>
        <w:t xml:space="preserve"> </w:t>
      </w:r>
      <w:r w:rsidRPr="000B682A">
        <w:t>растет и живет. Он также включает в себя влияние, которое среда оказывает на идеи и</w:t>
      </w:r>
      <w:r w:rsidRPr="000B682A">
        <w:rPr>
          <w:spacing w:val="1"/>
        </w:rPr>
        <w:t xml:space="preserve"> </w:t>
      </w:r>
      <w:r w:rsidRPr="000B682A">
        <w:t>поведение человека.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Социокультурные ценности являются определяющими в структурно-содержательной</w:t>
      </w:r>
      <w:r w:rsidRPr="000B682A">
        <w:rPr>
          <w:spacing w:val="1"/>
        </w:rPr>
        <w:t xml:space="preserve"> </w:t>
      </w:r>
      <w:r w:rsidRPr="000B682A">
        <w:t>основе</w:t>
      </w:r>
      <w:r w:rsidRPr="000B682A">
        <w:rPr>
          <w:spacing w:val="-5"/>
        </w:rPr>
        <w:t xml:space="preserve"> </w:t>
      </w:r>
      <w:r w:rsidRPr="000B682A">
        <w:t>Программы</w:t>
      </w:r>
      <w:r w:rsidRPr="000B682A">
        <w:rPr>
          <w:spacing w:val="-1"/>
        </w:rPr>
        <w:t xml:space="preserve"> </w:t>
      </w:r>
      <w:r w:rsidRPr="000B682A">
        <w:t>воспитания.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Социокультурный</w:t>
      </w:r>
      <w:r w:rsidRPr="000B682A">
        <w:rPr>
          <w:spacing w:val="1"/>
        </w:rPr>
        <w:t xml:space="preserve"> </w:t>
      </w:r>
      <w:r w:rsidRPr="000B682A">
        <w:t>контекст</w:t>
      </w:r>
      <w:r w:rsidRPr="000B682A">
        <w:rPr>
          <w:spacing w:val="1"/>
        </w:rPr>
        <w:t xml:space="preserve"> </w:t>
      </w:r>
      <w:r w:rsidRPr="000B682A">
        <w:t>воспитания</w:t>
      </w:r>
      <w:r w:rsidRPr="000B682A">
        <w:rPr>
          <w:spacing w:val="1"/>
        </w:rPr>
        <w:t xml:space="preserve"> </w:t>
      </w:r>
      <w:r w:rsidRPr="000B682A">
        <w:t>является</w:t>
      </w:r>
      <w:r w:rsidRPr="000B682A">
        <w:rPr>
          <w:spacing w:val="1"/>
        </w:rPr>
        <w:t xml:space="preserve"> </w:t>
      </w:r>
      <w:r w:rsidRPr="000B682A">
        <w:t>вариативной</w:t>
      </w:r>
      <w:r w:rsidRPr="000B682A">
        <w:rPr>
          <w:spacing w:val="1"/>
        </w:rPr>
        <w:t xml:space="preserve"> </w:t>
      </w:r>
      <w:r w:rsidRPr="000B682A">
        <w:t>составляющей</w:t>
      </w:r>
      <w:r w:rsidRPr="000B682A">
        <w:rPr>
          <w:spacing w:val="1"/>
        </w:rPr>
        <w:t xml:space="preserve"> </w:t>
      </w:r>
      <w:r w:rsidRPr="000B682A">
        <w:t>воспитательной</w:t>
      </w:r>
      <w:r w:rsidRPr="000B682A">
        <w:rPr>
          <w:spacing w:val="1"/>
        </w:rPr>
        <w:t xml:space="preserve"> </w:t>
      </w:r>
      <w:r w:rsidRPr="000B682A">
        <w:t>программы.</w:t>
      </w:r>
      <w:r w:rsidRPr="000B682A">
        <w:rPr>
          <w:spacing w:val="1"/>
        </w:rPr>
        <w:t xml:space="preserve"> </w:t>
      </w:r>
      <w:r w:rsidRPr="000B682A">
        <w:t>Он</w:t>
      </w:r>
      <w:r w:rsidRPr="000B682A">
        <w:rPr>
          <w:spacing w:val="1"/>
        </w:rPr>
        <w:t xml:space="preserve"> </w:t>
      </w:r>
      <w:r w:rsidRPr="000B682A">
        <w:t>учитывает</w:t>
      </w:r>
      <w:r w:rsidRPr="000B682A">
        <w:rPr>
          <w:spacing w:val="1"/>
        </w:rPr>
        <w:t xml:space="preserve"> </w:t>
      </w:r>
      <w:r w:rsidRPr="000B682A">
        <w:t>этнокультурные,</w:t>
      </w:r>
      <w:r w:rsidRPr="000B682A">
        <w:rPr>
          <w:spacing w:val="1"/>
        </w:rPr>
        <w:t xml:space="preserve"> </w:t>
      </w:r>
      <w:r w:rsidRPr="000B682A">
        <w:t>конфессиональные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региональные</w:t>
      </w:r>
      <w:r w:rsidRPr="000B682A">
        <w:rPr>
          <w:spacing w:val="22"/>
        </w:rPr>
        <w:t xml:space="preserve"> </w:t>
      </w:r>
      <w:r w:rsidRPr="000B682A">
        <w:t>особенности</w:t>
      </w:r>
      <w:r w:rsidRPr="000B682A">
        <w:rPr>
          <w:spacing w:val="25"/>
        </w:rPr>
        <w:t xml:space="preserve"> </w:t>
      </w:r>
      <w:r w:rsidRPr="000B682A">
        <w:t>и</w:t>
      </w:r>
      <w:r w:rsidRPr="000B682A">
        <w:rPr>
          <w:spacing w:val="24"/>
        </w:rPr>
        <w:t xml:space="preserve"> </w:t>
      </w:r>
      <w:r w:rsidRPr="000B682A">
        <w:t>направлен</w:t>
      </w:r>
      <w:r w:rsidRPr="000B682A">
        <w:rPr>
          <w:spacing w:val="24"/>
        </w:rPr>
        <w:t xml:space="preserve"> </w:t>
      </w:r>
      <w:r w:rsidRPr="000B682A">
        <w:t>на</w:t>
      </w:r>
      <w:r w:rsidRPr="000B682A">
        <w:rPr>
          <w:spacing w:val="27"/>
        </w:rPr>
        <w:t xml:space="preserve"> </w:t>
      </w:r>
      <w:r w:rsidRPr="000B682A">
        <w:t>формирование</w:t>
      </w:r>
      <w:r w:rsidRPr="000B682A">
        <w:rPr>
          <w:spacing w:val="22"/>
        </w:rPr>
        <w:t xml:space="preserve"> </w:t>
      </w:r>
      <w:r w:rsidRPr="000B682A">
        <w:t>ресурсов</w:t>
      </w:r>
      <w:r w:rsidRPr="000B682A">
        <w:rPr>
          <w:spacing w:val="25"/>
        </w:rPr>
        <w:t xml:space="preserve"> </w:t>
      </w:r>
      <w:r w:rsidRPr="000B682A">
        <w:t>воспитательной программы.</w:t>
      </w:r>
      <w:r w:rsidRPr="000B682A">
        <w:rPr>
          <w:spacing w:val="1"/>
        </w:rPr>
        <w:t xml:space="preserve"> </w:t>
      </w:r>
      <w:r w:rsidRPr="000B682A">
        <w:t>Реализация социокультурного контекста опирается на построение социального</w:t>
      </w:r>
      <w:r w:rsidRPr="000B682A">
        <w:rPr>
          <w:spacing w:val="1"/>
        </w:rPr>
        <w:t xml:space="preserve"> </w:t>
      </w:r>
      <w:r w:rsidRPr="000B682A">
        <w:t>партнерства</w:t>
      </w:r>
      <w:r w:rsidRPr="000B682A">
        <w:rPr>
          <w:spacing w:val="1"/>
        </w:rPr>
        <w:t xml:space="preserve"> </w:t>
      </w:r>
      <w:r w:rsidRPr="000B682A">
        <w:t>образовательной</w:t>
      </w:r>
      <w:r w:rsidRPr="000B682A">
        <w:rPr>
          <w:spacing w:val="1"/>
        </w:rPr>
        <w:t xml:space="preserve"> </w:t>
      </w:r>
      <w:r w:rsidRPr="000B682A">
        <w:t>организации.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рамках</w:t>
      </w:r>
      <w:r w:rsidRPr="000B682A">
        <w:rPr>
          <w:spacing w:val="1"/>
        </w:rPr>
        <w:t xml:space="preserve"> </w:t>
      </w:r>
      <w:r w:rsidRPr="000B682A">
        <w:t>социокультурного</w:t>
      </w:r>
      <w:r w:rsidRPr="000B682A">
        <w:rPr>
          <w:spacing w:val="1"/>
        </w:rPr>
        <w:t xml:space="preserve"> </w:t>
      </w:r>
      <w:r w:rsidRPr="000B682A">
        <w:t>контекста</w:t>
      </w:r>
      <w:r w:rsidRPr="000B682A">
        <w:rPr>
          <w:spacing w:val="1"/>
        </w:rPr>
        <w:t xml:space="preserve"> </w:t>
      </w:r>
      <w:r w:rsidRPr="000B682A">
        <w:t>повышается</w:t>
      </w:r>
      <w:r w:rsidRPr="000B682A">
        <w:tab/>
        <w:t>роль</w:t>
      </w:r>
      <w:r w:rsidRPr="000B682A">
        <w:tab/>
        <w:t>родительской общественности</w:t>
      </w:r>
      <w:r w:rsidRPr="000B682A">
        <w:rPr>
          <w:spacing w:val="-58"/>
        </w:rPr>
        <w:t xml:space="preserve"> </w:t>
      </w:r>
      <w:r w:rsidRPr="000B682A">
        <w:t>как</w:t>
      </w:r>
      <w:r w:rsidRPr="000B682A">
        <w:rPr>
          <w:spacing w:val="-1"/>
        </w:rPr>
        <w:t xml:space="preserve"> </w:t>
      </w:r>
      <w:r w:rsidRPr="000B682A">
        <w:t>субъекта</w:t>
      </w:r>
      <w:r w:rsidRPr="000B682A">
        <w:rPr>
          <w:spacing w:val="1"/>
        </w:rPr>
        <w:t xml:space="preserve"> </w:t>
      </w:r>
      <w:r w:rsidRPr="000B682A">
        <w:t>образовательных</w:t>
      </w:r>
      <w:r w:rsidRPr="000B682A">
        <w:rPr>
          <w:spacing w:val="-4"/>
        </w:rPr>
        <w:t xml:space="preserve"> </w:t>
      </w:r>
      <w:r w:rsidRPr="000B682A">
        <w:t>отношений</w:t>
      </w:r>
      <w:r w:rsidRPr="000B682A">
        <w:rPr>
          <w:spacing w:val="-2"/>
        </w:rPr>
        <w:t xml:space="preserve"> </w:t>
      </w:r>
      <w:r w:rsidRPr="000B682A">
        <w:t>в</w:t>
      </w:r>
      <w:r w:rsidRPr="000B682A">
        <w:rPr>
          <w:spacing w:val="2"/>
        </w:rPr>
        <w:t xml:space="preserve"> </w:t>
      </w:r>
      <w:r w:rsidRPr="000B682A">
        <w:t>Программе</w:t>
      </w:r>
      <w:r w:rsidRPr="000B682A">
        <w:rPr>
          <w:spacing w:val="-4"/>
        </w:rPr>
        <w:t xml:space="preserve"> </w:t>
      </w:r>
      <w:r w:rsidRPr="000B682A">
        <w:t>воспитания.</w:t>
      </w:r>
    </w:p>
    <w:p w:rsidR="0089579B" w:rsidRPr="000B682A" w:rsidRDefault="0089579B" w:rsidP="00174D0E">
      <w:pPr>
        <w:pStyle w:val="BodyText"/>
        <w:ind w:left="142" w:right="-10" w:firstLine="567"/>
      </w:pPr>
    </w:p>
    <w:p w:rsidR="0089579B" w:rsidRPr="000B682A" w:rsidRDefault="0089579B" w:rsidP="00AF04BD">
      <w:pPr>
        <w:pStyle w:val="Heading3"/>
        <w:numPr>
          <w:ilvl w:val="2"/>
          <w:numId w:val="55"/>
        </w:numPr>
        <w:ind w:left="142" w:right="-10" w:firstLine="567"/>
        <w:jc w:val="both"/>
      </w:pPr>
      <w:r w:rsidRPr="000B682A">
        <w:t>Деятельности</w:t>
      </w:r>
      <w:r w:rsidRPr="000B682A">
        <w:rPr>
          <w:spacing w:val="-5"/>
        </w:rPr>
        <w:t xml:space="preserve"> </w:t>
      </w:r>
      <w:r w:rsidRPr="000B682A">
        <w:t>и</w:t>
      </w:r>
      <w:r w:rsidRPr="000B682A">
        <w:rPr>
          <w:spacing w:val="-1"/>
        </w:rPr>
        <w:t xml:space="preserve"> </w:t>
      </w:r>
      <w:r w:rsidRPr="000B682A">
        <w:t>культурные</w:t>
      </w:r>
      <w:r w:rsidRPr="000B682A">
        <w:rPr>
          <w:spacing w:val="-2"/>
        </w:rPr>
        <w:t xml:space="preserve"> </w:t>
      </w:r>
      <w:r w:rsidRPr="000B682A">
        <w:t>практики</w:t>
      </w:r>
      <w:r w:rsidRPr="000B682A">
        <w:rPr>
          <w:spacing w:val="-10"/>
        </w:rPr>
        <w:t xml:space="preserve"> </w:t>
      </w:r>
      <w:r w:rsidRPr="000B682A">
        <w:t>в</w:t>
      </w:r>
      <w:r w:rsidRPr="000B682A">
        <w:rPr>
          <w:spacing w:val="-1"/>
        </w:rPr>
        <w:t xml:space="preserve"> </w:t>
      </w:r>
      <w:r w:rsidRPr="000B682A">
        <w:t>ДОО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 xml:space="preserve">Цели и задачи воспитания реализуются </w:t>
      </w:r>
      <w:r w:rsidRPr="000B682A">
        <w:rPr>
          <w:i/>
        </w:rPr>
        <w:t xml:space="preserve">во всех видах деятельности </w:t>
      </w:r>
      <w:r w:rsidRPr="000B682A">
        <w:t>дошкольника,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обозначенных</w:t>
      </w:r>
      <w:r w:rsidRPr="000B682A">
        <w:rPr>
          <w:spacing w:val="-14"/>
        </w:rPr>
        <w:t xml:space="preserve"> </w:t>
      </w:r>
      <w:r w:rsidRPr="000B682A">
        <w:rPr>
          <w:spacing w:val="-1"/>
        </w:rPr>
        <w:t>во</w:t>
      </w:r>
      <w:r w:rsidRPr="000B682A">
        <w:rPr>
          <w:spacing w:val="-6"/>
        </w:rPr>
        <w:t xml:space="preserve"> </w:t>
      </w:r>
      <w:r w:rsidRPr="000B682A">
        <w:rPr>
          <w:spacing w:val="-1"/>
        </w:rPr>
        <w:t>ФГОС</w:t>
      </w:r>
      <w:r w:rsidRPr="000B682A">
        <w:rPr>
          <w:spacing w:val="-7"/>
        </w:rPr>
        <w:t xml:space="preserve"> </w:t>
      </w:r>
      <w:r w:rsidRPr="000B682A">
        <w:rPr>
          <w:spacing w:val="-1"/>
        </w:rPr>
        <w:t>ДО.</w:t>
      </w:r>
      <w:r w:rsidRPr="000B682A">
        <w:rPr>
          <w:spacing w:val="-7"/>
        </w:rPr>
        <w:t xml:space="preserve"> </w:t>
      </w:r>
      <w:r w:rsidRPr="000B682A">
        <w:rPr>
          <w:spacing w:val="-1"/>
        </w:rPr>
        <w:t>В</w:t>
      </w:r>
      <w:r w:rsidRPr="000B682A">
        <w:rPr>
          <w:spacing w:val="-8"/>
        </w:rPr>
        <w:t xml:space="preserve"> </w:t>
      </w:r>
      <w:r w:rsidRPr="000B682A">
        <w:t>качестве</w:t>
      </w:r>
      <w:r w:rsidRPr="000B682A">
        <w:rPr>
          <w:spacing w:val="-6"/>
        </w:rPr>
        <w:t xml:space="preserve"> </w:t>
      </w:r>
      <w:r w:rsidRPr="000B682A">
        <w:t>средств</w:t>
      </w:r>
      <w:r w:rsidRPr="000B682A">
        <w:rPr>
          <w:spacing w:val="-7"/>
        </w:rPr>
        <w:t xml:space="preserve"> </w:t>
      </w:r>
      <w:r w:rsidRPr="000B682A">
        <w:t>реализации</w:t>
      </w:r>
      <w:r w:rsidRPr="000B682A">
        <w:rPr>
          <w:spacing w:val="-9"/>
        </w:rPr>
        <w:t xml:space="preserve"> </w:t>
      </w:r>
      <w:r w:rsidRPr="000B682A">
        <w:t>цели</w:t>
      </w:r>
      <w:r w:rsidRPr="000B682A">
        <w:rPr>
          <w:spacing w:val="-9"/>
        </w:rPr>
        <w:t xml:space="preserve"> </w:t>
      </w:r>
      <w:r w:rsidRPr="000B682A">
        <w:t>воспитания</w:t>
      </w:r>
      <w:r w:rsidRPr="000B682A">
        <w:rPr>
          <w:spacing w:val="-10"/>
        </w:rPr>
        <w:t xml:space="preserve"> </w:t>
      </w:r>
      <w:r w:rsidRPr="000B682A">
        <w:t>могут</w:t>
      </w:r>
      <w:r w:rsidRPr="000B682A">
        <w:rPr>
          <w:spacing w:val="-4"/>
        </w:rPr>
        <w:t xml:space="preserve"> </w:t>
      </w:r>
      <w:r w:rsidRPr="000B682A">
        <w:t>выступать</w:t>
      </w:r>
      <w:r w:rsidRPr="000B682A">
        <w:rPr>
          <w:spacing w:val="-58"/>
        </w:rPr>
        <w:t xml:space="preserve"> </w:t>
      </w:r>
      <w:r w:rsidRPr="000B682A">
        <w:t>следующие основные</w:t>
      </w:r>
      <w:r w:rsidRPr="000B682A">
        <w:rPr>
          <w:spacing w:val="-4"/>
        </w:rPr>
        <w:t xml:space="preserve"> </w:t>
      </w:r>
      <w:r w:rsidRPr="000B682A">
        <w:t>виды</w:t>
      </w:r>
      <w:r w:rsidRPr="000B682A">
        <w:rPr>
          <w:spacing w:val="-2"/>
        </w:rPr>
        <w:t xml:space="preserve"> </w:t>
      </w:r>
      <w:r w:rsidRPr="000B682A">
        <w:t>деятельности</w:t>
      </w:r>
      <w:r w:rsidRPr="000B682A">
        <w:rPr>
          <w:spacing w:val="2"/>
        </w:rPr>
        <w:t xml:space="preserve"> </w:t>
      </w:r>
      <w:r w:rsidRPr="000B682A">
        <w:t>и</w:t>
      </w:r>
      <w:r w:rsidRPr="000B682A">
        <w:rPr>
          <w:spacing w:val="-2"/>
        </w:rPr>
        <w:t xml:space="preserve"> </w:t>
      </w:r>
      <w:r w:rsidRPr="000B682A">
        <w:t>культурные практики:</w:t>
      </w:r>
    </w:p>
    <w:p w:rsidR="0089579B" w:rsidRPr="000B682A" w:rsidRDefault="0089579B" w:rsidP="00AF04BD">
      <w:pPr>
        <w:pStyle w:val="ListParagraph"/>
        <w:numPr>
          <w:ilvl w:val="1"/>
          <w:numId w:val="56"/>
        </w:numPr>
        <w:ind w:left="142" w:right="-10" w:firstLine="567"/>
      </w:pPr>
      <w:r w:rsidRPr="000B682A">
        <w:t>предметно-целевая</w:t>
      </w:r>
      <w:r w:rsidRPr="000B682A">
        <w:rPr>
          <w:spacing w:val="61"/>
        </w:rPr>
        <w:t xml:space="preserve"> </w:t>
      </w:r>
      <w:r w:rsidRPr="000B682A">
        <w:t>(виды</w:t>
      </w:r>
      <w:r w:rsidRPr="000B682A">
        <w:rPr>
          <w:spacing w:val="61"/>
        </w:rPr>
        <w:t xml:space="preserve"> </w:t>
      </w:r>
      <w:r w:rsidRPr="000B682A">
        <w:t>деятельности,   организуемые   взрослым,   в   которых</w:t>
      </w:r>
      <w:r w:rsidRPr="000B682A">
        <w:rPr>
          <w:spacing w:val="1"/>
        </w:rPr>
        <w:t xml:space="preserve"> </w:t>
      </w:r>
      <w:r w:rsidRPr="000B682A">
        <w:t>он открывает ребенку смысл и ценность человеческой деятельности, способы ее реализации</w:t>
      </w:r>
      <w:r w:rsidRPr="000B682A">
        <w:rPr>
          <w:spacing w:val="1"/>
        </w:rPr>
        <w:t xml:space="preserve"> </w:t>
      </w:r>
      <w:r w:rsidRPr="000B682A">
        <w:t>совместно</w:t>
      </w:r>
      <w:r w:rsidRPr="000B682A">
        <w:rPr>
          <w:spacing w:val="5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t>родителями,</w:t>
      </w:r>
      <w:r w:rsidRPr="000B682A">
        <w:rPr>
          <w:spacing w:val="-2"/>
        </w:rPr>
        <w:t xml:space="preserve"> </w:t>
      </w:r>
      <w:r w:rsidRPr="000B682A">
        <w:t>воспитателями,</w:t>
      </w:r>
      <w:r w:rsidRPr="000B682A">
        <w:rPr>
          <w:spacing w:val="4"/>
        </w:rPr>
        <w:t xml:space="preserve"> </w:t>
      </w:r>
      <w:r w:rsidRPr="000B682A">
        <w:t>сверстниками);</w:t>
      </w:r>
    </w:p>
    <w:p w:rsidR="0089579B" w:rsidRPr="000B682A" w:rsidRDefault="0089579B" w:rsidP="00AF04BD">
      <w:pPr>
        <w:pStyle w:val="ListParagraph"/>
        <w:numPr>
          <w:ilvl w:val="1"/>
          <w:numId w:val="56"/>
        </w:numPr>
        <w:ind w:left="142" w:right="-10" w:firstLine="567"/>
      </w:pPr>
      <w:r w:rsidRPr="000B682A">
        <w:t>культурные</w:t>
      </w:r>
      <w:r w:rsidRPr="000B682A">
        <w:rPr>
          <w:spacing w:val="1"/>
        </w:rPr>
        <w:t xml:space="preserve"> </w:t>
      </w:r>
      <w:r w:rsidRPr="000B682A">
        <w:t>практики</w:t>
      </w:r>
      <w:r w:rsidRPr="000B682A">
        <w:rPr>
          <w:spacing w:val="1"/>
        </w:rPr>
        <w:t xml:space="preserve"> </w:t>
      </w:r>
      <w:r w:rsidRPr="000B682A">
        <w:t>(активная,</w:t>
      </w:r>
      <w:r w:rsidRPr="000B682A">
        <w:rPr>
          <w:spacing w:val="1"/>
        </w:rPr>
        <w:t xml:space="preserve"> </w:t>
      </w:r>
      <w:r w:rsidRPr="000B682A">
        <w:t>самостоятельная</w:t>
      </w:r>
      <w:r w:rsidRPr="000B682A">
        <w:rPr>
          <w:spacing w:val="1"/>
        </w:rPr>
        <w:t xml:space="preserve"> </w:t>
      </w:r>
      <w:r w:rsidRPr="000B682A">
        <w:t>апробация</w:t>
      </w:r>
      <w:r w:rsidRPr="000B682A">
        <w:rPr>
          <w:spacing w:val="1"/>
        </w:rPr>
        <w:t xml:space="preserve"> </w:t>
      </w:r>
      <w:r w:rsidRPr="000B682A">
        <w:t>каждым</w:t>
      </w:r>
      <w:r w:rsidRPr="000B682A">
        <w:rPr>
          <w:spacing w:val="1"/>
        </w:rPr>
        <w:t xml:space="preserve"> </w:t>
      </w:r>
      <w:r w:rsidRPr="000B682A">
        <w:t>ребенком</w:t>
      </w:r>
      <w:r w:rsidRPr="000B682A">
        <w:rPr>
          <w:spacing w:val="1"/>
        </w:rPr>
        <w:t xml:space="preserve"> </w:t>
      </w:r>
      <w:r w:rsidRPr="000B682A">
        <w:t>инструментального</w:t>
      </w:r>
      <w:r w:rsidRPr="000B682A">
        <w:rPr>
          <w:spacing w:val="61"/>
        </w:rPr>
        <w:t xml:space="preserve"> </w:t>
      </w:r>
      <w:r w:rsidRPr="000B682A">
        <w:t>и</w:t>
      </w:r>
      <w:r w:rsidRPr="000B682A">
        <w:rPr>
          <w:spacing w:val="61"/>
        </w:rPr>
        <w:t xml:space="preserve"> </w:t>
      </w:r>
      <w:r w:rsidRPr="000B682A">
        <w:t>ценностного</w:t>
      </w:r>
      <w:r w:rsidRPr="000B682A">
        <w:rPr>
          <w:spacing w:val="61"/>
        </w:rPr>
        <w:t xml:space="preserve"> </w:t>
      </w:r>
      <w:r w:rsidRPr="000B682A">
        <w:t>содержаний,   полученных</w:t>
      </w:r>
      <w:r w:rsidRPr="000B682A">
        <w:rPr>
          <w:spacing w:val="60"/>
        </w:rPr>
        <w:t xml:space="preserve"> </w:t>
      </w:r>
      <w:r w:rsidRPr="000B682A">
        <w:t>от</w:t>
      </w:r>
      <w:r w:rsidRPr="000B682A">
        <w:rPr>
          <w:spacing w:val="60"/>
        </w:rPr>
        <w:t xml:space="preserve"> </w:t>
      </w:r>
      <w:r w:rsidRPr="000B682A">
        <w:t>взрослого,</w:t>
      </w:r>
      <w:r w:rsidRPr="000B682A">
        <w:rPr>
          <w:spacing w:val="60"/>
        </w:rPr>
        <w:t xml:space="preserve"> </w:t>
      </w:r>
      <w:r w:rsidRPr="000B682A">
        <w:t>и   способов</w:t>
      </w:r>
      <w:r w:rsidRPr="000B682A">
        <w:rPr>
          <w:spacing w:val="1"/>
        </w:rPr>
        <w:t xml:space="preserve"> </w:t>
      </w:r>
      <w:r w:rsidRPr="000B682A">
        <w:t>их</w:t>
      </w:r>
      <w:r w:rsidRPr="000B682A">
        <w:rPr>
          <w:spacing w:val="-4"/>
        </w:rPr>
        <w:t xml:space="preserve"> </w:t>
      </w:r>
      <w:r w:rsidRPr="000B682A">
        <w:t>реализации</w:t>
      </w:r>
      <w:r w:rsidRPr="000B682A">
        <w:rPr>
          <w:spacing w:val="3"/>
        </w:rPr>
        <w:t xml:space="preserve"> </w:t>
      </w:r>
      <w:r w:rsidRPr="000B682A">
        <w:t>в</w:t>
      </w:r>
      <w:r w:rsidRPr="000B682A">
        <w:rPr>
          <w:spacing w:val="-1"/>
        </w:rPr>
        <w:t xml:space="preserve"> </w:t>
      </w:r>
      <w:r w:rsidRPr="000B682A">
        <w:t>различных</w:t>
      </w:r>
      <w:r w:rsidRPr="000B682A">
        <w:rPr>
          <w:spacing w:val="-3"/>
        </w:rPr>
        <w:t xml:space="preserve"> </w:t>
      </w:r>
      <w:r w:rsidRPr="000B682A">
        <w:t>видах</w:t>
      </w:r>
      <w:r w:rsidRPr="000B682A">
        <w:rPr>
          <w:spacing w:val="-4"/>
        </w:rPr>
        <w:t xml:space="preserve"> </w:t>
      </w:r>
      <w:r w:rsidRPr="000B682A">
        <w:t>деятельности</w:t>
      </w:r>
      <w:r w:rsidRPr="000B682A">
        <w:rPr>
          <w:spacing w:val="-1"/>
        </w:rPr>
        <w:t xml:space="preserve"> </w:t>
      </w:r>
      <w:r w:rsidRPr="000B682A">
        <w:t>через</w:t>
      </w:r>
      <w:r w:rsidRPr="000B682A">
        <w:rPr>
          <w:spacing w:val="3"/>
        </w:rPr>
        <w:t xml:space="preserve"> </w:t>
      </w:r>
      <w:r w:rsidRPr="000B682A">
        <w:t>личный</w:t>
      </w:r>
      <w:r w:rsidRPr="000B682A">
        <w:rPr>
          <w:spacing w:val="-2"/>
        </w:rPr>
        <w:t xml:space="preserve"> </w:t>
      </w:r>
      <w:r w:rsidRPr="000B682A">
        <w:t>опыт);</w:t>
      </w:r>
    </w:p>
    <w:p w:rsidR="0089579B" w:rsidRPr="000B682A" w:rsidRDefault="0089579B" w:rsidP="00AF04BD">
      <w:pPr>
        <w:pStyle w:val="ListParagraph"/>
        <w:numPr>
          <w:ilvl w:val="1"/>
          <w:numId w:val="56"/>
        </w:numPr>
        <w:ind w:left="142" w:right="-10" w:firstLine="567"/>
      </w:pPr>
      <w:r w:rsidRPr="000B682A">
        <w:t>свободная инициативная деятельность ребенка (его</w:t>
      </w:r>
      <w:r w:rsidRPr="000B682A">
        <w:rPr>
          <w:spacing w:val="1"/>
        </w:rPr>
        <w:t xml:space="preserve"> </w:t>
      </w:r>
      <w:r w:rsidRPr="000B682A">
        <w:t>спонтанная самостоятельная</w:t>
      </w:r>
      <w:r w:rsidRPr="000B682A">
        <w:rPr>
          <w:spacing w:val="1"/>
        </w:rPr>
        <w:t xml:space="preserve"> </w:t>
      </w:r>
      <w:r w:rsidRPr="000B682A">
        <w:t>активность, в рамках которой он реализует свои базовые устремления: любознательность,</w:t>
      </w:r>
      <w:r w:rsidRPr="000B682A">
        <w:rPr>
          <w:spacing w:val="1"/>
        </w:rPr>
        <w:t xml:space="preserve"> </w:t>
      </w:r>
      <w:r w:rsidRPr="000B682A">
        <w:t>общительность,</w:t>
      </w:r>
      <w:r w:rsidRPr="000B682A">
        <w:rPr>
          <w:spacing w:val="-6"/>
        </w:rPr>
        <w:t xml:space="preserve"> </w:t>
      </w:r>
      <w:r w:rsidRPr="000B682A">
        <w:t>опыт</w:t>
      </w:r>
      <w:r w:rsidRPr="000B682A">
        <w:rPr>
          <w:spacing w:val="2"/>
        </w:rPr>
        <w:t xml:space="preserve"> </w:t>
      </w:r>
      <w:r w:rsidRPr="000B682A">
        <w:t>деятельности</w:t>
      </w:r>
      <w:r w:rsidRPr="000B682A">
        <w:rPr>
          <w:spacing w:val="-1"/>
        </w:rPr>
        <w:t xml:space="preserve"> </w:t>
      </w:r>
      <w:r w:rsidRPr="000B682A">
        <w:t>на</w:t>
      </w:r>
      <w:r w:rsidRPr="000B682A">
        <w:rPr>
          <w:spacing w:val="-5"/>
        </w:rPr>
        <w:t xml:space="preserve"> </w:t>
      </w:r>
      <w:r w:rsidRPr="000B682A">
        <w:t>основе</w:t>
      </w:r>
      <w:r w:rsidRPr="000B682A">
        <w:rPr>
          <w:spacing w:val="1"/>
        </w:rPr>
        <w:t xml:space="preserve"> </w:t>
      </w:r>
      <w:r w:rsidRPr="000B682A">
        <w:t>усвоенных</w:t>
      </w:r>
      <w:r w:rsidRPr="000B682A">
        <w:rPr>
          <w:spacing w:val="-3"/>
        </w:rPr>
        <w:t xml:space="preserve"> </w:t>
      </w:r>
      <w:r w:rsidRPr="000B682A">
        <w:t>ценностей).</w:t>
      </w:r>
    </w:p>
    <w:p w:rsidR="0089579B" w:rsidRPr="000B682A" w:rsidRDefault="0089579B" w:rsidP="00462D9F">
      <w:pPr>
        <w:pStyle w:val="ListParagraph"/>
        <w:ind w:left="709" w:right="-10" w:firstLine="0"/>
      </w:pPr>
    </w:p>
    <w:p w:rsidR="0089579B" w:rsidRPr="000B682A" w:rsidRDefault="0089579B" w:rsidP="00AF04BD">
      <w:pPr>
        <w:pStyle w:val="Heading3"/>
        <w:numPr>
          <w:ilvl w:val="1"/>
          <w:numId w:val="61"/>
        </w:numPr>
        <w:ind w:left="142" w:right="-10" w:firstLine="567"/>
        <w:jc w:val="both"/>
      </w:pPr>
      <w:r w:rsidRPr="000B682A">
        <w:t>Требования</w:t>
      </w:r>
      <w:r w:rsidRPr="000B682A">
        <w:rPr>
          <w:spacing w:val="-3"/>
        </w:rPr>
        <w:t xml:space="preserve"> </w:t>
      </w:r>
      <w:r w:rsidRPr="000B682A">
        <w:t>к</w:t>
      </w:r>
      <w:r w:rsidRPr="000B682A">
        <w:rPr>
          <w:spacing w:val="-5"/>
        </w:rPr>
        <w:t xml:space="preserve"> </w:t>
      </w:r>
      <w:r w:rsidRPr="000B682A">
        <w:t>планируемым</w:t>
      </w:r>
      <w:r w:rsidRPr="000B682A">
        <w:rPr>
          <w:spacing w:val="-7"/>
        </w:rPr>
        <w:t xml:space="preserve"> </w:t>
      </w:r>
      <w:r w:rsidRPr="000B682A">
        <w:t>результатам</w:t>
      </w:r>
      <w:r w:rsidRPr="000B682A">
        <w:rPr>
          <w:spacing w:val="3"/>
        </w:rPr>
        <w:t xml:space="preserve"> </w:t>
      </w:r>
      <w:r w:rsidRPr="000B682A">
        <w:t>освоения</w:t>
      </w:r>
      <w:r w:rsidRPr="000B682A">
        <w:rPr>
          <w:spacing w:val="-2"/>
        </w:rPr>
        <w:t xml:space="preserve"> </w:t>
      </w:r>
      <w:r w:rsidRPr="000B682A">
        <w:t>Примерной</w:t>
      </w:r>
      <w:r w:rsidRPr="000B682A">
        <w:rPr>
          <w:spacing w:val="-1"/>
        </w:rPr>
        <w:t xml:space="preserve"> </w:t>
      </w:r>
      <w:r w:rsidRPr="000B682A">
        <w:t>программы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Планируемые результаты воспитания носят отсроченный характер, но деятельность</w:t>
      </w:r>
      <w:r w:rsidRPr="000B682A">
        <w:rPr>
          <w:spacing w:val="1"/>
        </w:rPr>
        <w:t xml:space="preserve"> </w:t>
      </w:r>
      <w:r w:rsidRPr="000B682A">
        <w:t>воспитателя</w:t>
      </w:r>
      <w:r w:rsidRPr="000B682A">
        <w:rPr>
          <w:spacing w:val="61"/>
        </w:rPr>
        <w:t xml:space="preserve"> </w:t>
      </w:r>
      <w:r w:rsidRPr="000B682A">
        <w:t>нацелена</w:t>
      </w:r>
      <w:r w:rsidRPr="000B682A">
        <w:rPr>
          <w:spacing w:val="61"/>
        </w:rPr>
        <w:t xml:space="preserve"> </w:t>
      </w:r>
      <w:r w:rsidRPr="000B682A">
        <w:t>на</w:t>
      </w:r>
      <w:r w:rsidRPr="000B682A">
        <w:rPr>
          <w:spacing w:val="61"/>
        </w:rPr>
        <w:t xml:space="preserve"> </w:t>
      </w:r>
      <w:r w:rsidRPr="000B682A">
        <w:t>перспективу</w:t>
      </w:r>
      <w:r w:rsidRPr="000B682A">
        <w:rPr>
          <w:spacing w:val="61"/>
        </w:rPr>
        <w:t xml:space="preserve"> </w:t>
      </w:r>
      <w:r w:rsidRPr="000B682A">
        <w:t>развития</w:t>
      </w:r>
      <w:r w:rsidRPr="000B682A">
        <w:rPr>
          <w:spacing w:val="61"/>
        </w:rPr>
        <w:t xml:space="preserve"> </w:t>
      </w:r>
      <w:r w:rsidRPr="000B682A">
        <w:t>и</w:t>
      </w:r>
      <w:r w:rsidRPr="000B682A">
        <w:rPr>
          <w:spacing w:val="61"/>
        </w:rPr>
        <w:t xml:space="preserve"> </w:t>
      </w:r>
      <w:r w:rsidRPr="000B682A">
        <w:t>становления</w:t>
      </w:r>
      <w:r w:rsidRPr="000B682A">
        <w:rPr>
          <w:spacing w:val="61"/>
        </w:rPr>
        <w:t xml:space="preserve"> </w:t>
      </w:r>
      <w:r w:rsidRPr="000B682A">
        <w:t>личности</w:t>
      </w:r>
      <w:r w:rsidRPr="000B682A">
        <w:rPr>
          <w:spacing w:val="61"/>
        </w:rPr>
        <w:t xml:space="preserve"> </w:t>
      </w:r>
      <w:r w:rsidRPr="000B682A">
        <w:t>ребенка.</w:t>
      </w:r>
      <w:r w:rsidRPr="000B682A">
        <w:rPr>
          <w:spacing w:val="1"/>
        </w:rPr>
        <w:t xml:space="preserve"> </w:t>
      </w:r>
      <w:r w:rsidRPr="000B682A">
        <w:t>Поэтому</w:t>
      </w:r>
      <w:r w:rsidRPr="000B682A">
        <w:rPr>
          <w:spacing w:val="1"/>
        </w:rPr>
        <w:t xml:space="preserve"> </w:t>
      </w:r>
      <w:r w:rsidRPr="000B682A">
        <w:t>результаты</w:t>
      </w:r>
      <w:r w:rsidRPr="000B682A">
        <w:rPr>
          <w:spacing w:val="1"/>
        </w:rPr>
        <w:t xml:space="preserve"> </w:t>
      </w:r>
      <w:r w:rsidRPr="000B682A">
        <w:t>достижения</w:t>
      </w:r>
      <w:r w:rsidRPr="000B682A">
        <w:rPr>
          <w:spacing w:val="1"/>
        </w:rPr>
        <w:t xml:space="preserve"> </w:t>
      </w:r>
      <w:r w:rsidRPr="000B682A">
        <w:t>цели</w:t>
      </w:r>
      <w:r w:rsidRPr="000B682A">
        <w:rPr>
          <w:spacing w:val="1"/>
        </w:rPr>
        <w:t xml:space="preserve"> </w:t>
      </w:r>
      <w:r w:rsidRPr="000B682A">
        <w:t>воспитания</w:t>
      </w:r>
      <w:r w:rsidRPr="000B682A">
        <w:rPr>
          <w:spacing w:val="1"/>
        </w:rPr>
        <w:t xml:space="preserve"> </w:t>
      </w:r>
      <w:r w:rsidRPr="000B682A">
        <w:t>даны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виде</w:t>
      </w:r>
      <w:r w:rsidRPr="000B682A">
        <w:rPr>
          <w:spacing w:val="1"/>
        </w:rPr>
        <w:t xml:space="preserve"> </w:t>
      </w:r>
      <w:r w:rsidRPr="000B682A">
        <w:t>целевых</w:t>
      </w:r>
      <w:r w:rsidRPr="000B682A">
        <w:rPr>
          <w:spacing w:val="1"/>
        </w:rPr>
        <w:t xml:space="preserve"> </w:t>
      </w:r>
      <w:r w:rsidRPr="000B682A">
        <w:t>ориентиров,</w:t>
      </w:r>
      <w:r w:rsidRPr="000B682A">
        <w:rPr>
          <w:spacing w:val="1"/>
        </w:rPr>
        <w:t xml:space="preserve"> </w:t>
      </w:r>
      <w:r w:rsidRPr="000B682A">
        <w:t>представленных в</w:t>
      </w:r>
      <w:r w:rsidRPr="000B682A">
        <w:rPr>
          <w:spacing w:val="1"/>
        </w:rPr>
        <w:t xml:space="preserve"> </w:t>
      </w:r>
      <w:r w:rsidRPr="000B682A">
        <w:t>виде</w:t>
      </w:r>
      <w:r w:rsidRPr="000B682A">
        <w:rPr>
          <w:spacing w:val="1"/>
        </w:rPr>
        <w:t xml:space="preserve"> </w:t>
      </w:r>
      <w:r w:rsidRPr="000B682A">
        <w:t>обобщенных портретов</w:t>
      </w:r>
      <w:r w:rsidRPr="000B682A">
        <w:rPr>
          <w:spacing w:val="1"/>
        </w:rPr>
        <w:t xml:space="preserve"> </w:t>
      </w:r>
      <w:r w:rsidRPr="000B682A">
        <w:t>ребенка</w:t>
      </w:r>
      <w:r w:rsidRPr="000B682A">
        <w:rPr>
          <w:spacing w:val="1"/>
        </w:rPr>
        <w:t xml:space="preserve"> </w:t>
      </w:r>
      <w:r w:rsidRPr="000B682A">
        <w:t>к</w:t>
      </w:r>
      <w:r w:rsidRPr="000B682A">
        <w:rPr>
          <w:spacing w:val="1"/>
        </w:rPr>
        <w:t xml:space="preserve"> </w:t>
      </w:r>
      <w:r w:rsidRPr="000B682A">
        <w:t>концу раннего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дошкольного</w:t>
      </w:r>
      <w:r w:rsidRPr="000B682A">
        <w:rPr>
          <w:spacing w:val="1"/>
        </w:rPr>
        <w:t xml:space="preserve"> </w:t>
      </w:r>
      <w:r w:rsidRPr="000B682A">
        <w:t>возрастов. Основы личности закладываются в дошкольном детстве, и, если какие-либо линии</w:t>
      </w:r>
      <w:r w:rsidRPr="000B682A">
        <w:rPr>
          <w:spacing w:val="-57"/>
        </w:rPr>
        <w:t xml:space="preserve"> </w:t>
      </w:r>
      <w:r w:rsidRPr="000B682A">
        <w:t>развития не получат своего становления в детстве, это может отрицательно сказаться на</w:t>
      </w:r>
      <w:r w:rsidRPr="000B682A">
        <w:rPr>
          <w:spacing w:val="1"/>
        </w:rPr>
        <w:t xml:space="preserve"> </w:t>
      </w:r>
      <w:r w:rsidRPr="000B682A">
        <w:t>гармоничном</w:t>
      </w:r>
      <w:r w:rsidRPr="000B682A">
        <w:rPr>
          <w:spacing w:val="2"/>
        </w:rPr>
        <w:t xml:space="preserve"> </w:t>
      </w:r>
      <w:r w:rsidRPr="000B682A">
        <w:t>развитии</w:t>
      </w:r>
      <w:r w:rsidRPr="000B682A">
        <w:rPr>
          <w:spacing w:val="-2"/>
        </w:rPr>
        <w:t xml:space="preserve"> </w:t>
      </w:r>
      <w:r w:rsidRPr="000B682A">
        <w:t>человека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-1"/>
        </w:rPr>
        <w:t xml:space="preserve"> </w:t>
      </w:r>
      <w:r w:rsidRPr="000B682A">
        <w:t>будущем.</w:t>
      </w:r>
    </w:p>
    <w:p w:rsidR="0089579B" w:rsidRPr="000B682A" w:rsidRDefault="0089579B" w:rsidP="00174D0E">
      <w:pPr>
        <w:pStyle w:val="BodyText"/>
        <w:ind w:left="142" w:right="-10" w:firstLine="567"/>
      </w:pP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На   уровне   ДО   не</w:t>
      </w:r>
      <w:r w:rsidRPr="000B682A">
        <w:rPr>
          <w:spacing w:val="60"/>
        </w:rPr>
        <w:t xml:space="preserve"> </w:t>
      </w:r>
      <w:r w:rsidRPr="000B682A">
        <w:t>осуществляется   оценка   результатов   воспитательной   работы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соответствии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t>ФГОС</w:t>
      </w:r>
      <w:r w:rsidRPr="000B682A">
        <w:rPr>
          <w:spacing w:val="1"/>
        </w:rPr>
        <w:t xml:space="preserve"> </w:t>
      </w:r>
      <w:r w:rsidRPr="000B682A">
        <w:t>ДО,</w:t>
      </w:r>
      <w:r w:rsidRPr="000B682A">
        <w:rPr>
          <w:spacing w:val="1"/>
        </w:rPr>
        <w:t xml:space="preserve"> </w:t>
      </w:r>
      <w:r w:rsidRPr="000B682A">
        <w:t>так</w:t>
      </w:r>
      <w:r w:rsidRPr="000B682A">
        <w:rPr>
          <w:spacing w:val="1"/>
        </w:rPr>
        <w:t xml:space="preserve"> </w:t>
      </w:r>
      <w:r w:rsidRPr="000B682A">
        <w:t>как</w:t>
      </w:r>
      <w:r w:rsidRPr="000B682A">
        <w:rPr>
          <w:spacing w:val="1"/>
        </w:rPr>
        <w:t xml:space="preserve"> </w:t>
      </w:r>
      <w:r w:rsidRPr="000B682A">
        <w:t>«целевые</w:t>
      </w:r>
      <w:r w:rsidRPr="000B682A">
        <w:rPr>
          <w:spacing w:val="1"/>
        </w:rPr>
        <w:t xml:space="preserve"> </w:t>
      </w:r>
      <w:r w:rsidRPr="000B682A">
        <w:t>ориентиры</w:t>
      </w:r>
      <w:r w:rsidRPr="000B682A">
        <w:rPr>
          <w:spacing w:val="1"/>
        </w:rPr>
        <w:t xml:space="preserve"> </w:t>
      </w:r>
      <w:r w:rsidRPr="000B682A">
        <w:t>основной</w:t>
      </w:r>
      <w:r w:rsidRPr="000B682A">
        <w:rPr>
          <w:spacing w:val="1"/>
        </w:rPr>
        <w:t xml:space="preserve"> </w:t>
      </w:r>
      <w:r w:rsidRPr="000B682A">
        <w:t>образовательной</w:t>
      </w:r>
      <w:r w:rsidRPr="000B682A">
        <w:rPr>
          <w:spacing w:val="1"/>
        </w:rPr>
        <w:t xml:space="preserve"> </w:t>
      </w:r>
      <w:r w:rsidRPr="000B682A">
        <w:t>программы дошкольного образования не подлежат непосредственной оценке, в том числе в</w:t>
      </w:r>
      <w:r w:rsidRPr="000B682A">
        <w:rPr>
          <w:spacing w:val="1"/>
        </w:rPr>
        <w:t xml:space="preserve"> </w:t>
      </w:r>
      <w:r w:rsidRPr="000B682A">
        <w:t>виде</w:t>
      </w:r>
      <w:r w:rsidRPr="000B682A">
        <w:rPr>
          <w:spacing w:val="1"/>
        </w:rPr>
        <w:t xml:space="preserve"> </w:t>
      </w:r>
      <w:r w:rsidRPr="000B682A">
        <w:t>педагогической</w:t>
      </w:r>
      <w:r w:rsidRPr="000B682A">
        <w:rPr>
          <w:spacing w:val="1"/>
        </w:rPr>
        <w:t xml:space="preserve"> </w:t>
      </w:r>
      <w:r w:rsidRPr="000B682A">
        <w:t>диагностики</w:t>
      </w:r>
      <w:r w:rsidRPr="000B682A">
        <w:rPr>
          <w:spacing w:val="1"/>
        </w:rPr>
        <w:t xml:space="preserve"> </w:t>
      </w:r>
      <w:r w:rsidRPr="000B682A">
        <w:t>(мониторинга),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не</w:t>
      </w:r>
      <w:r w:rsidRPr="000B682A">
        <w:rPr>
          <w:spacing w:val="1"/>
        </w:rPr>
        <w:t xml:space="preserve"> </w:t>
      </w:r>
      <w:r w:rsidRPr="000B682A">
        <w:t>являются</w:t>
      </w:r>
      <w:r w:rsidRPr="000B682A">
        <w:rPr>
          <w:spacing w:val="1"/>
        </w:rPr>
        <w:t xml:space="preserve"> </w:t>
      </w:r>
      <w:r w:rsidRPr="000B682A">
        <w:t>основанием</w:t>
      </w:r>
      <w:r w:rsidRPr="000B682A">
        <w:rPr>
          <w:spacing w:val="1"/>
        </w:rPr>
        <w:t xml:space="preserve"> </w:t>
      </w:r>
      <w:r w:rsidRPr="000B682A">
        <w:t>для</w:t>
      </w:r>
      <w:r w:rsidRPr="000B682A">
        <w:rPr>
          <w:spacing w:val="1"/>
        </w:rPr>
        <w:t xml:space="preserve"> </w:t>
      </w:r>
      <w:r w:rsidRPr="000B682A">
        <w:t>их</w:t>
      </w:r>
      <w:r w:rsidRPr="000B682A">
        <w:rPr>
          <w:spacing w:val="1"/>
        </w:rPr>
        <w:t xml:space="preserve"> </w:t>
      </w:r>
      <w:r w:rsidRPr="000B682A">
        <w:t>формального</w:t>
      </w:r>
      <w:r w:rsidRPr="000B682A">
        <w:rPr>
          <w:spacing w:val="5"/>
        </w:rPr>
        <w:t xml:space="preserve"> </w:t>
      </w:r>
      <w:r w:rsidRPr="000B682A">
        <w:t>сравнения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-4"/>
        </w:rPr>
        <w:t xml:space="preserve"> </w:t>
      </w:r>
      <w:r w:rsidRPr="000B682A">
        <w:t>реальными</w:t>
      </w:r>
      <w:r w:rsidRPr="000B682A">
        <w:rPr>
          <w:spacing w:val="2"/>
        </w:rPr>
        <w:t xml:space="preserve"> </w:t>
      </w:r>
      <w:r w:rsidRPr="000B682A">
        <w:t>достижениями</w:t>
      </w:r>
      <w:r w:rsidRPr="000B682A">
        <w:rPr>
          <w:spacing w:val="3"/>
        </w:rPr>
        <w:t xml:space="preserve"> </w:t>
      </w:r>
      <w:r w:rsidRPr="000B682A">
        <w:t>детей».</w:t>
      </w:r>
    </w:p>
    <w:p w:rsidR="0089579B" w:rsidRPr="000B682A" w:rsidRDefault="0089579B" w:rsidP="00174D0E">
      <w:pPr>
        <w:pStyle w:val="BodyText"/>
        <w:ind w:left="142" w:right="-10" w:firstLine="567"/>
      </w:pPr>
    </w:p>
    <w:p w:rsidR="0089579B" w:rsidRPr="000B682A" w:rsidRDefault="0089579B" w:rsidP="00174D0E">
      <w:pPr>
        <w:pStyle w:val="Heading3"/>
        <w:ind w:left="142" w:right="-10" w:firstLine="567"/>
        <w:jc w:val="both"/>
      </w:pPr>
      <w:r w:rsidRPr="000B682A">
        <w:t>1.3.3.</w:t>
      </w:r>
      <w:r w:rsidRPr="000B682A">
        <w:tab/>
        <w:t>Целевые</w:t>
      </w:r>
      <w:r w:rsidRPr="000B682A">
        <w:tab/>
        <w:t>ориентиры</w:t>
      </w:r>
      <w:r w:rsidRPr="000B682A">
        <w:tab/>
        <w:t>воспитательной</w:t>
      </w:r>
      <w:r w:rsidRPr="000B682A">
        <w:tab/>
        <w:t>работы</w:t>
      </w:r>
      <w:r w:rsidRPr="000B682A">
        <w:tab/>
        <w:t>для</w:t>
      </w:r>
      <w:r w:rsidRPr="000B682A">
        <w:tab/>
        <w:t>детей</w:t>
      </w:r>
      <w:r w:rsidRPr="000B682A">
        <w:tab/>
      </w:r>
      <w:r w:rsidRPr="000B682A">
        <w:rPr>
          <w:spacing w:val="-1"/>
        </w:rPr>
        <w:t>младенческого</w:t>
      </w:r>
      <w:r w:rsidRPr="000B682A">
        <w:rPr>
          <w:spacing w:val="-57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раннего</w:t>
      </w:r>
      <w:r w:rsidRPr="000B682A">
        <w:rPr>
          <w:spacing w:val="-3"/>
        </w:rPr>
        <w:t xml:space="preserve"> </w:t>
      </w:r>
      <w:r w:rsidRPr="000B682A">
        <w:t>возраста</w:t>
      </w:r>
      <w:r w:rsidRPr="000B682A">
        <w:rPr>
          <w:spacing w:val="-3"/>
        </w:rPr>
        <w:t xml:space="preserve"> </w:t>
      </w:r>
      <w:r w:rsidRPr="000B682A">
        <w:t>(до</w:t>
      </w:r>
      <w:r w:rsidRPr="000B682A">
        <w:rPr>
          <w:spacing w:val="2"/>
        </w:rPr>
        <w:t xml:space="preserve"> </w:t>
      </w:r>
      <w:r w:rsidRPr="000B682A">
        <w:t>3</w:t>
      </w:r>
      <w:r w:rsidRPr="000B682A">
        <w:rPr>
          <w:spacing w:val="-3"/>
        </w:rPr>
        <w:t xml:space="preserve"> </w:t>
      </w:r>
      <w:r w:rsidRPr="000B682A">
        <w:t>лет)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Pr="00292CBE" w:rsidRDefault="0089579B" w:rsidP="00174D0E">
      <w:pPr>
        <w:ind w:left="142" w:right="-10" w:firstLine="567"/>
        <w:jc w:val="both"/>
        <w:rPr>
          <w:b/>
          <w:lang w:val="ru-RU"/>
        </w:rPr>
      </w:pPr>
      <w:r w:rsidRPr="00292CBE">
        <w:rPr>
          <w:b/>
          <w:lang w:val="ru-RU"/>
        </w:rPr>
        <w:t>Портрет</w:t>
      </w:r>
      <w:r w:rsidRPr="00292CBE">
        <w:rPr>
          <w:b/>
          <w:spacing w:val="-3"/>
          <w:lang w:val="ru-RU"/>
        </w:rPr>
        <w:t xml:space="preserve"> </w:t>
      </w:r>
      <w:r w:rsidRPr="00292CBE">
        <w:rPr>
          <w:b/>
          <w:lang w:val="ru-RU"/>
        </w:rPr>
        <w:t>ребенка</w:t>
      </w:r>
      <w:r w:rsidRPr="00292CBE">
        <w:rPr>
          <w:b/>
          <w:spacing w:val="1"/>
          <w:lang w:val="ru-RU"/>
        </w:rPr>
        <w:t xml:space="preserve"> </w:t>
      </w:r>
      <w:r w:rsidRPr="00292CBE">
        <w:rPr>
          <w:b/>
          <w:lang w:val="ru-RU"/>
        </w:rPr>
        <w:t>младенческого</w:t>
      </w:r>
      <w:r w:rsidRPr="00292CBE">
        <w:rPr>
          <w:b/>
          <w:spacing w:val="-1"/>
          <w:lang w:val="ru-RU"/>
        </w:rPr>
        <w:t xml:space="preserve"> </w:t>
      </w:r>
      <w:r w:rsidRPr="00292CBE">
        <w:rPr>
          <w:b/>
          <w:lang w:val="ru-RU"/>
        </w:rPr>
        <w:t>и раннего</w:t>
      </w:r>
      <w:r w:rsidRPr="00292CBE">
        <w:rPr>
          <w:b/>
          <w:spacing w:val="1"/>
          <w:lang w:val="ru-RU"/>
        </w:rPr>
        <w:t xml:space="preserve"> </w:t>
      </w:r>
      <w:r w:rsidRPr="00292CBE">
        <w:rPr>
          <w:b/>
          <w:lang w:val="ru-RU"/>
        </w:rPr>
        <w:t>возраста (к</w:t>
      </w:r>
      <w:r w:rsidRPr="00292CBE">
        <w:rPr>
          <w:b/>
          <w:spacing w:val="-3"/>
          <w:lang w:val="ru-RU"/>
        </w:rPr>
        <w:t xml:space="preserve"> </w:t>
      </w:r>
      <w:r w:rsidRPr="00292CBE">
        <w:rPr>
          <w:b/>
          <w:lang w:val="ru-RU"/>
        </w:rPr>
        <w:t>3-м</w:t>
      </w:r>
      <w:r w:rsidRPr="00292CBE">
        <w:rPr>
          <w:b/>
          <w:spacing w:val="-5"/>
          <w:lang w:val="ru-RU"/>
        </w:rPr>
        <w:t xml:space="preserve"> </w:t>
      </w:r>
      <w:r w:rsidRPr="00292CBE">
        <w:rPr>
          <w:b/>
          <w:lang w:val="ru-RU"/>
        </w:rPr>
        <w:t>годам)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tbl>
      <w:tblPr>
        <w:tblW w:w="9533" w:type="dxa"/>
        <w:tblInd w:w="3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020"/>
        <w:gridCol w:w="2126"/>
        <w:gridCol w:w="5387"/>
      </w:tblGrid>
      <w:tr w:rsidR="0089579B" w:rsidRPr="00430086" w:rsidTr="00430086">
        <w:trPr>
          <w:trHeight w:val="552"/>
        </w:trPr>
        <w:tc>
          <w:tcPr>
            <w:tcW w:w="2020" w:type="dxa"/>
          </w:tcPr>
          <w:p w:rsidR="0089579B" w:rsidRPr="00430086" w:rsidRDefault="0089579B" w:rsidP="00430086">
            <w:pPr>
              <w:pStyle w:val="TableParagraph"/>
              <w:ind w:left="142" w:right="-10"/>
              <w:jc w:val="both"/>
              <w:rPr>
                <w:b/>
                <w:i/>
              </w:rPr>
            </w:pPr>
            <w:r w:rsidRPr="00430086">
              <w:rPr>
                <w:b/>
                <w:i/>
              </w:rPr>
              <w:t>Направление</w:t>
            </w:r>
          </w:p>
          <w:p w:rsidR="0089579B" w:rsidRPr="00430086" w:rsidRDefault="0089579B" w:rsidP="00430086">
            <w:pPr>
              <w:pStyle w:val="TableParagraph"/>
              <w:ind w:left="142" w:right="-10"/>
              <w:jc w:val="both"/>
              <w:rPr>
                <w:b/>
                <w:i/>
              </w:rPr>
            </w:pPr>
            <w:r w:rsidRPr="00430086">
              <w:rPr>
                <w:b/>
                <w:i/>
              </w:rPr>
              <w:t>воспитания</w:t>
            </w:r>
          </w:p>
        </w:tc>
        <w:tc>
          <w:tcPr>
            <w:tcW w:w="2126" w:type="dxa"/>
          </w:tcPr>
          <w:p w:rsidR="0089579B" w:rsidRPr="00430086" w:rsidRDefault="0089579B" w:rsidP="00430086">
            <w:pPr>
              <w:pStyle w:val="TableParagraph"/>
              <w:ind w:left="142" w:right="-10"/>
              <w:jc w:val="both"/>
              <w:rPr>
                <w:b/>
                <w:i/>
              </w:rPr>
            </w:pPr>
            <w:r w:rsidRPr="00430086">
              <w:rPr>
                <w:b/>
                <w:i/>
              </w:rPr>
              <w:t>Ценности</w:t>
            </w:r>
          </w:p>
        </w:tc>
        <w:tc>
          <w:tcPr>
            <w:tcW w:w="5387" w:type="dxa"/>
          </w:tcPr>
          <w:p w:rsidR="0089579B" w:rsidRPr="00430086" w:rsidRDefault="0089579B" w:rsidP="00430086">
            <w:pPr>
              <w:pStyle w:val="TableParagraph"/>
              <w:ind w:left="142" w:right="-10"/>
              <w:jc w:val="both"/>
              <w:rPr>
                <w:b/>
                <w:i/>
              </w:rPr>
            </w:pPr>
            <w:r w:rsidRPr="00430086">
              <w:rPr>
                <w:b/>
                <w:i/>
              </w:rPr>
              <w:t>Показатели</w:t>
            </w:r>
          </w:p>
        </w:tc>
      </w:tr>
      <w:tr w:rsidR="0089579B" w:rsidRPr="008E2D96" w:rsidTr="00430086">
        <w:trPr>
          <w:trHeight w:val="530"/>
        </w:trPr>
        <w:tc>
          <w:tcPr>
            <w:tcW w:w="2020" w:type="dxa"/>
          </w:tcPr>
          <w:p w:rsidR="0089579B" w:rsidRPr="00430086" w:rsidRDefault="0089579B" w:rsidP="00430086">
            <w:pPr>
              <w:pStyle w:val="TableParagraph"/>
              <w:ind w:left="142" w:right="-10"/>
              <w:jc w:val="both"/>
              <w:rPr>
                <w:b/>
              </w:rPr>
            </w:pPr>
            <w:r w:rsidRPr="00430086">
              <w:rPr>
                <w:b/>
              </w:rPr>
              <w:t>Патриотическое</w:t>
            </w:r>
          </w:p>
        </w:tc>
        <w:tc>
          <w:tcPr>
            <w:tcW w:w="2126" w:type="dxa"/>
          </w:tcPr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Родина,</w:t>
            </w:r>
            <w:r w:rsidRPr="00430086">
              <w:rPr>
                <w:spacing w:val="-57"/>
              </w:rPr>
              <w:t xml:space="preserve"> </w:t>
            </w:r>
            <w:r w:rsidRPr="000B682A">
              <w:t>природа</w:t>
            </w:r>
          </w:p>
        </w:tc>
        <w:tc>
          <w:tcPr>
            <w:tcW w:w="5387" w:type="dxa"/>
          </w:tcPr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Проявляющий</w:t>
            </w:r>
            <w:r w:rsidRPr="00430086">
              <w:rPr>
                <w:spacing w:val="-6"/>
              </w:rPr>
              <w:t xml:space="preserve"> </w:t>
            </w:r>
            <w:r w:rsidRPr="000B682A">
              <w:t>привязанность,</w:t>
            </w:r>
            <w:r w:rsidRPr="00430086">
              <w:rPr>
                <w:spacing w:val="-1"/>
              </w:rPr>
              <w:t xml:space="preserve"> </w:t>
            </w:r>
            <w:r w:rsidRPr="000B682A">
              <w:t>любовь</w:t>
            </w:r>
            <w:r w:rsidRPr="00430086">
              <w:rPr>
                <w:spacing w:val="-5"/>
              </w:rPr>
              <w:t xml:space="preserve"> </w:t>
            </w:r>
            <w:r w:rsidRPr="000B682A">
              <w:t>к</w:t>
            </w:r>
            <w:r w:rsidRPr="00430086">
              <w:rPr>
                <w:spacing w:val="-4"/>
              </w:rPr>
              <w:t xml:space="preserve"> </w:t>
            </w:r>
            <w:r w:rsidRPr="000B682A">
              <w:t>семье,</w:t>
            </w:r>
            <w:r w:rsidRPr="00430086">
              <w:rPr>
                <w:spacing w:val="-9"/>
              </w:rPr>
              <w:t xml:space="preserve"> </w:t>
            </w:r>
            <w:r w:rsidRPr="000B682A">
              <w:t>близким,</w:t>
            </w:r>
            <w:r w:rsidRPr="00430086">
              <w:rPr>
                <w:spacing w:val="-57"/>
              </w:rPr>
              <w:t xml:space="preserve"> </w:t>
            </w:r>
            <w:r w:rsidRPr="000B682A">
              <w:t>окружающему</w:t>
            </w:r>
            <w:r w:rsidRPr="00430086">
              <w:rPr>
                <w:spacing w:val="-8"/>
              </w:rPr>
              <w:t xml:space="preserve"> </w:t>
            </w:r>
            <w:r w:rsidRPr="000B682A">
              <w:t>миру</w:t>
            </w:r>
          </w:p>
        </w:tc>
      </w:tr>
      <w:tr w:rsidR="0089579B" w:rsidRPr="008E2D96" w:rsidTr="00430086">
        <w:trPr>
          <w:trHeight w:val="3642"/>
        </w:trPr>
        <w:tc>
          <w:tcPr>
            <w:tcW w:w="2020" w:type="dxa"/>
          </w:tcPr>
          <w:p w:rsidR="0089579B" w:rsidRPr="00430086" w:rsidRDefault="0089579B" w:rsidP="00430086">
            <w:pPr>
              <w:pStyle w:val="TableParagraph"/>
              <w:ind w:left="142" w:right="-10"/>
              <w:jc w:val="both"/>
              <w:rPr>
                <w:b/>
              </w:rPr>
            </w:pPr>
            <w:r w:rsidRPr="00430086">
              <w:rPr>
                <w:b/>
              </w:rPr>
              <w:t>Социальное</w:t>
            </w:r>
          </w:p>
        </w:tc>
        <w:tc>
          <w:tcPr>
            <w:tcW w:w="2126" w:type="dxa"/>
          </w:tcPr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Человек,</w:t>
            </w:r>
            <w:r w:rsidRPr="00430086">
              <w:rPr>
                <w:spacing w:val="1"/>
              </w:rPr>
              <w:t xml:space="preserve"> </w:t>
            </w:r>
            <w:r w:rsidRPr="000B682A">
              <w:t>семья,</w:t>
            </w:r>
            <w:r w:rsidRPr="00430086">
              <w:rPr>
                <w:spacing w:val="1"/>
              </w:rPr>
              <w:t xml:space="preserve"> </w:t>
            </w:r>
            <w:r w:rsidRPr="000B682A">
              <w:t>дружба,</w:t>
            </w:r>
            <w:r w:rsidRPr="00430086">
              <w:rPr>
                <w:spacing w:val="1"/>
              </w:rPr>
              <w:t xml:space="preserve"> </w:t>
            </w:r>
            <w:r w:rsidRPr="00430086">
              <w:rPr>
                <w:spacing w:val="-1"/>
              </w:rPr>
              <w:t>сотрудничество</w:t>
            </w:r>
            <w:r w:rsidRPr="00430086">
              <w:rPr>
                <w:spacing w:val="-57"/>
              </w:rPr>
              <w:t xml:space="preserve"> </w:t>
            </w:r>
            <w:r w:rsidRPr="000B682A">
              <w:t>во</w:t>
            </w:r>
          </w:p>
        </w:tc>
        <w:tc>
          <w:tcPr>
            <w:tcW w:w="5387" w:type="dxa"/>
          </w:tcPr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Способный</w:t>
            </w:r>
            <w:r w:rsidRPr="00430086">
              <w:rPr>
                <w:spacing w:val="32"/>
              </w:rPr>
              <w:t xml:space="preserve"> </w:t>
            </w:r>
            <w:r w:rsidRPr="000B682A">
              <w:t>понять</w:t>
            </w:r>
            <w:r w:rsidRPr="00430086">
              <w:rPr>
                <w:spacing w:val="91"/>
              </w:rPr>
              <w:t xml:space="preserve"> </w:t>
            </w:r>
            <w:r w:rsidRPr="000B682A">
              <w:t>и</w:t>
            </w:r>
            <w:r w:rsidRPr="00430086">
              <w:rPr>
                <w:spacing w:val="99"/>
              </w:rPr>
              <w:t xml:space="preserve"> </w:t>
            </w:r>
            <w:r w:rsidRPr="000B682A">
              <w:t>принять,</w:t>
            </w:r>
            <w:r w:rsidRPr="00430086">
              <w:rPr>
                <w:spacing w:val="97"/>
              </w:rPr>
              <w:t xml:space="preserve"> </w:t>
            </w:r>
            <w:r w:rsidRPr="000B682A">
              <w:t>что</w:t>
            </w:r>
            <w:r w:rsidRPr="00430086">
              <w:rPr>
                <w:spacing w:val="99"/>
              </w:rPr>
              <w:t xml:space="preserve"> </w:t>
            </w:r>
            <w:r w:rsidRPr="000B682A">
              <w:t>такое</w:t>
            </w:r>
            <w:r w:rsidRPr="00430086">
              <w:rPr>
                <w:spacing w:val="93"/>
              </w:rPr>
              <w:t xml:space="preserve"> </w:t>
            </w:r>
            <w:r w:rsidRPr="000B682A">
              <w:t>«хорошо»</w:t>
            </w:r>
            <w:r w:rsidRPr="00430086">
              <w:rPr>
                <w:spacing w:val="90"/>
              </w:rPr>
              <w:t xml:space="preserve"> </w:t>
            </w:r>
            <w:r w:rsidRPr="000B682A">
              <w:t>и «плохо».</w:t>
            </w:r>
          </w:p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Проявляющий</w:t>
            </w:r>
            <w:r w:rsidRPr="00430086">
              <w:rPr>
                <w:spacing w:val="50"/>
              </w:rPr>
              <w:t xml:space="preserve"> </w:t>
            </w:r>
            <w:r w:rsidRPr="000B682A">
              <w:t>интерес</w:t>
            </w:r>
            <w:r w:rsidRPr="00430086">
              <w:rPr>
                <w:spacing w:val="53"/>
              </w:rPr>
              <w:t xml:space="preserve"> </w:t>
            </w:r>
            <w:r w:rsidRPr="000B682A">
              <w:t>к</w:t>
            </w:r>
            <w:r w:rsidRPr="00430086">
              <w:rPr>
                <w:spacing w:val="52"/>
              </w:rPr>
              <w:t xml:space="preserve"> </w:t>
            </w:r>
            <w:r w:rsidRPr="000B682A">
              <w:t>другим</w:t>
            </w:r>
            <w:r w:rsidRPr="00430086">
              <w:rPr>
                <w:spacing w:val="55"/>
              </w:rPr>
              <w:t xml:space="preserve"> </w:t>
            </w:r>
            <w:r w:rsidRPr="000B682A">
              <w:t>детям</w:t>
            </w:r>
            <w:r w:rsidRPr="00430086">
              <w:rPr>
                <w:spacing w:val="56"/>
              </w:rPr>
              <w:t xml:space="preserve"> </w:t>
            </w:r>
            <w:r w:rsidRPr="000B682A">
              <w:t>и</w:t>
            </w:r>
            <w:r w:rsidRPr="00430086">
              <w:rPr>
                <w:spacing w:val="50"/>
              </w:rPr>
              <w:t xml:space="preserve"> </w:t>
            </w:r>
            <w:r w:rsidRPr="000B682A">
              <w:t>способный</w:t>
            </w:r>
            <w:r w:rsidRPr="00430086">
              <w:rPr>
                <w:spacing w:val="-57"/>
              </w:rPr>
              <w:t xml:space="preserve"> </w:t>
            </w:r>
            <w:r w:rsidRPr="000B682A">
              <w:t>бесконфликтно</w:t>
            </w:r>
            <w:r w:rsidRPr="00430086">
              <w:rPr>
                <w:spacing w:val="1"/>
              </w:rPr>
              <w:t xml:space="preserve"> </w:t>
            </w:r>
            <w:r w:rsidRPr="000B682A">
              <w:t>играть</w:t>
            </w:r>
            <w:r w:rsidRPr="00430086">
              <w:rPr>
                <w:spacing w:val="2"/>
              </w:rPr>
              <w:t xml:space="preserve"> </w:t>
            </w:r>
            <w:r w:rsidRPr="000B682A">
              <w:t>рядом</w:t>
            </w:r>
            <w:r w:rsidRPr="00430086">
              <w:rPr>
                <w:spacing w:val="-2"/>
              </w:rPr>
              <w:t xml:space="preserve"> </w:t>
            </w:r>
            <w:r w:rsidRPr="000B682A">
              <w:t>с</w:t>
            </w:r>
            <w:r w:rsidRPr="00430086">
              <w:rPr>
                <w:spacing w:val="1"/>
              </w:rPr>
              <w:t xml:space="preserve"> </w:t>
            </w:r>
            <w:r w:rsidRPr="000B682A">
              <w:t>ними.</w:t>
            </w:r>
          </w:p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Проявляющий</w:t>
            </w:r>
            <w:r w:rsidRPr="00430086">
              <w:rPr>
                <w:spacing w:val="-6"/>
              </w:rPr>
              <w:t xml:space="preserve"> </w:t>
            </w:r>
            <w:r w:rsidRPr="000B682A">
              <w:t>позицию</w:t>
            </w:r>
            <w:r w:rsidRPr="00430086">
              <w:rPr>
                <w:spacing w:val="-4"/>
              </w:rPr>
              <w:t xml:space="preserve"> </w:t>
            </w:r>
            <w:r w:rsidRPr="000B682A">
              <w:t>«Я</w:t>
            </w:r>
            <w:r w:rsidRPr="00430086">
              <w:rPr>
                <w:spacing w:val="-4"/>
              </w:rPr>
              <w:t xml:space="preserve"> </w:t>
            </w:r>
            <w:r w:rsidRPr="000B682A">
              <w:t>сам!».</w:t>
            </w:r>
          </w:p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Доброжелательный, проявляющий сочувствие, доброту.</w:t>
            </w:r>
            <w:r w:rsidRPr="00430086">
              <w:rPr>
                <w:spacing w:val="1"/>
              </w:rPr>
              <w:t xml:space="preserve"> </w:t>
            </w:r>
            <w:r w:rsidRPr="000B682A">
              <w:t>Испытывающий чувство удовольствия в случае одобрения</w:t>
            </w:r>
            <w:r w:rsidRPr="00430086">
              <w:rPr>
                <w:spacing w:val="-57"/>
              </w:rPr>
              <w:t xml:space="preserve"> </w:t>
            </w:r>
            <w:r w:rsidRPr="000B682A">
              <w:t>и</w:t>
            </w:r>
            <w:r w:rsidRPr="00430086">
              <w:rPr>
                <w:spacing w:val="17"/>
              </w:rPr>
              <w:t xml:space="preserve"> </w:t>
            </w:r>
            <w:r w:rsidRPr="000B682A">
              <w:t>чувство</w:t>
            </w:r>
            <w:r w:rsidRPr="00430086">
              <w:rPr>
                <w:spacing w:val="14"/>
              </w:rPr>
              <w:t xml:space="preserve"> </w:t>
            </w:r>
            <w:r w:rsidRPr="000B682A">
              <w:t>огорчения</w:t>
            </w:r>
            <w:r w:rsidRPr="00430086">
              <w:rPr>
                <w:spacing w:val="10"/>
              </w:rPr>
              <w:t xml:space="preserve"> </w:t>
            </w:r>
            <w:r w:rsidRPr="000B682A">
              <w:t>в</w:t>
            </w:r>
            <w:r w:rsidRPr="00430086">
              <w:rPr>
                <w:spacing w:val="3"/>
              </w:rPr>
              <w:t xml:space="preserve"> </w:t>
            </w:r>
            <w:r w:rsidRPr="000B682A">
              <w:t>случае</w:t>
            </w:r>
            <w:r w:rsidRPr="00430086">
              <w:rPr>
                <w:spacing w:val="14"/>
              </w:rPr>
              <w:t xml:space="preserve"> </w:t>
            </w:r>
            <w:r w:rsidRPr="000B682A">
              <w:t>неодобрения</w:t>
            </w:r>
            <w:r w:rsidRPr="00430086">
              <w:rPr>
                <w:spacing w:val="5"/>
              </w:rPr>
              <w:t xml:space="preserve"> </w:t>
            </w:r>
            <w:r w:rsidRPr="000B682A">
              <w:t>со</w:t>
            </w:r>
            <w:r w:rsidRPr="00430086">
              <w:rPr>
                <w:spacing w:val="19"/>
              </w:rPr>
              <w:t xml:space="preserve"> </w:t>
            </w:r>
            <w:r w:rsidRPr="000B682A">
              <w:t>стороны</w:t>
            </w:r>
            <w:r w:rsidRPr="00430086">
              <w:rPr>
                <w:spacing w:val="-57"/>
              </w:rPr>
              <w:t xml:space="preserve"> </w:t>
            </w:r>
            <w:r w:rsidRPr="000B682A">
              <w:t>взрослых.</w:t>
            </w:r>
          </w:p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Способный</w:t>
            </w:r>
            <w:r w:rsidRPr="00430086">
              <w:rPr>
                <w:spacing w:val="1"/>
              </w:rPr>
              <w:t xml:space="preserve"> </w:t>
            </w:r>
            <w:r w:rsidRPr="000B682A">
              <w:t>к</w:t>
            </w:r>
            <w:r w:rsidRPr="00430086">
              <w:rPr>
                <w:spacing w:val="1"/>
              </w:rPr>
              <w:t xml:space="preserve"> </w:t>
            </w:r>
            <w:r w:rsidRPr="000B682A">
              <w:t>самостоятельным</w:t>
            </w:r>
            <w:r w:rsidRPr="00430086">
              <w:rPr>
                <w:spacing w:val="1"/>
              </w:rPr>
              <w:t xml:space="preserve"> </w:t>
            </w:r>
            <w:r w:rsidRPr="000B682A">
              <w:t>(свободным)</w:t>
            </w:r>
            <w:r w:rsidRPr="00430086">
              <w:rPr>
                <w:spacing w:val="1"/>
              </w:rPr>
              <w:t xml:space="preserve"> </w:t>
            </w:r>
            <w:r w:rsidRPr="000B682A">
              <w:t>активным</w:t>
            </w:r>
            <w:r w:rsidRPr="00430086">
              <w:rPr>
                <w:spacing w:val="1"/>
              </w:rPr>
              <w:t xml:space="preserve"> </w:t>
            </w:r>
            <w:r w:rsidRPr="000B682A">
              <w:t>действиям</w:t>
            </w:r>
            <w:r w:rsidRPr="00430086">
              <w:rPr>
                <w:spacing w:val="1"/>
              </w:rPr>
              <w:t xml:space="preserve"> </w:t>
            </w:r>
            <w:r w:rsidRPr="000B682A">
              <w:t>в</w:t>
            </w:r>
            <w:r w:rsidRPr="00430086">
              <w:rPr>
                <w:spacing w:val="1"/>
              </w:rPr>
              <w:t xml:space="preserve"> </w:t>
            </w:r>
            <w:r w:rsidRPr="000B682A">
              <w:t>общении.</w:t>
            </w:r>
            <w:r w:rsidRPr="00430086">
              <w:rPr>
                <w:spacing w:val="1"/>
              </w:rPr>
              <w:t xml:space="preserve"> </w:t>
            </w:r>
            <w:r w:rsidRPr="000B682A">
              <w:t>Способный</w:t>
            </w:r>
            <w:r w:rsidRPr="00430086">
              <w:rPr>
                <w:spacing w:val="1"/>
              </w:rPr>
              <w:t xml:space="preserve"> </w:t>
            </w:r>
            <w:r w:rsidRPr="000B682A">
              <w:t>общаться</w:t>
            </w:r>
            <w:r w:rsidRPr="00430086">
              <w:rPr>
                <w:spacing w:val="1"/>
              </w:rPr>
              <w:t xml:space="preserve"> </w:t>
            </w:r>
            <w:r w:rsidRPr="000B682A">
              <w:t>с</w:t>
            </w:r>
            <w:r w:rsidRPr="00430086">
              <w:rPr>
                <w:spacing w:val="1"/>
              </w:rPr>
              <w:t xml:space="preserve"> </w:t>
            </w:r>
            <w:r w:rsidRPr="000B682A">
              <w:t>другими</w:t>
            </w:r>
            <w:r w:rsidRPr="00430086">
              <w:rPr>
                <w:spacing w:val="-57"/>
              </w:rPr>
              <w:t xml:space="preserve"> </w:t>
            </w:r>
            <w:r w:rsidRPr="000B682A">
              <w:t>людьми с помощью вербальных и невербальных средств</w:t>
            </w:r>
            <w:r w:rsidRPr="00430086">
              <w:rPr>
                <w:spacing w:val="1"/>
              </w:rPr>
              <w:t xml:space="preserve"> </w:t>
            </w:r>
            <w:r w:rsidRPr="000B682A">
              <w:t>общения.</w:t>
            </w:r>
          </w:p>
        </w:tc>
      </w:tr>
      <w:tr w:rsidR="0089579B" w:rsidRPr="008E2D96" w:rsidTr="00430086">
        <w:trPr>
          <w:trHeight w:val="562"/>
        </w:trPr>
        <w:tc>
          <w:tcPr>
            <w:tcW w:w="2020" w:type="dxa"/>
          </w:tcPr>
          <w:p w:rsidR="0089579B" w:rsidRPr="00430086" w:rsidRDefault="0089579B" w:rsidP="00430086">
            <w:pPr>
              <w:pStyle w:val="TableParagraph"/>
              <w:ind w:left="142" w:right="-10"/>
              <w:jc w:val="both"/>
              <w:rPr>
                <w:b/>
              </w:rPr>
            </w:pPr>
            <w:r w:rsidRPr="00430086">
              <w:rPr>
                <w:b/>
              </w:rPr>
              <w:t>Познавательное</w:t>
            </w:r>
          </w:p>
        </w:tc>
        <w:tc>
          <w:tcPr>
            <w:tcW w:w="2126" w:type="dxa"/>
          </w:tcPr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Знание</w:t>
            </w:r>
          </w:p>
        </w:tc>
        <w:tc>
          <w:tcPr>
            <w:tcW w:w="5387" w:type="dxa"/>
          </w:tcPr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Проявляющий интерес к окружающему миру и активность</w:t>
            </w:r>
            <w:r w:rsidRPr="00430086">
              <w:rPr>
                <w:spacing w:val="-57"/>
              </w:rPr>
              <w:t xml:space="preserve"> </w:t>
            </w:r>
            <w:r w:rsidRPr="000B682A">
              <w:t>в</w:t>
            </w:r>
            <w:r w:rsidRPr="00430086">
              <w:rPr>
                <w:spacing w:val="2"/>
              </w:rPr>
              <w:t xml:space="preserve"> </w:t>
            </w:r>
            <w:r w:rsidRPr="000B682A">
              <w:t>поведении</w:t>
            </w:r>
            <w:r w:rsidRPr="00430086">
              <w:rPr>
                <w:spacing w:val="3"/>
              </w:rPr>
              <w:t xml:space="preserve"> </w:t>
            </w:r>
            <w:r w:rsidRPr="000B682A">
              <w:t>и</w:t>
            </w:r>
            <w:r w:rsidRPr="00430086">
              <w:rPr>
                <w:spacing w:val="-2"/>
              </w:rPr>
              <w:t xml:space="preserve"> </w:t>
            </w:r>
            <w:r w:rsidRPr="000B682A">
              <w:t>деятельности.</w:t>
            </w:r>
          </w:p>
        </w:tc>
      </w:tr>
      <w:tr w:rsidR="0089579B" w:rsidRPr="008E2D96" w:rsidTr="00430086">
        <w:trPr>
          <w:trHeight w:val="1662"/>
        </w:trPr>
        <w:tc>
          <w:tcPr>
            <w:tcW w:w="2020" w:type="dxa"/>
          </w:tcPr>
          <w:p w:rsidR="0089579B" w:rsidRPr="00430086" w:rsidRDefault="0089579B" w:rsidP="00430086">
            <w:pPr>
              <w:pStyle w:val="TableParagraph"/>
              <w:ind w:left="142" w:right="-10"/>
              <w:jc w:val="both"/>
              <w:rPr>
                <w:b/>
              </w:rPr>
            </w:pPr>
            <w:r w:rsidRPr="00430086">
              <w:rPr>
                <w:b/>
              </w:rPr>
              <w:t>Физическое</w:t>
            </w:r>
          </w:p>
          <w:p w:rsidR="0089579B" w:rsidRPr="00430086" w:rsidRDefault="0089579B" w:rsidP="00430086">
            <w:pPr>
              <w:pStyle w:val="TableParagraph"/>
              <w:ind w:left="142" w:right="-10"/>
              <w:jc w:val="both"/>
              <w:rPr>
                <w:b/>
              </w:rPr>
            </w:pPr>
            <w:r w:rsidRPr="00430086">
              <w:rPr>
                <w:b/>
              </w:rPr>
              <w:t>и оздоровительное</w:t>
            </w:r>
          </w:p>
        </w:tc>
        <w:tc>
          <w:tcPr>
            <w:tcW w:w="2126" w:type="dxa"/>
          </w:tcPr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Здоровье</w:t>
            </w:r>
          </w:p>
        </w:tc>
        <w:tc>
          <w:tcPr>
            <w:tcW w:w="5387" w:type="dxa"/>
          </w:tcPr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Выполняющий</w:t>
            </w:r>
            <w:r w:rsidRPr="00430086">
              <w:rPr>
                <w:spacing w:val="2"/>
              </w:rPr>
              <w:t xml:space="preserve"> </w:t>
            </w:r>
            <w:r w:rsidRPr="000B682A">
              <w:t>действия</w:t>
            </w:r>
            <w:r w:rsidRPr="00430086">
              <w:rPr>
                <w:spacing w:val="60"/>
              </w:rPr>
              <w:t xml:space="preserve"> </w:t>
            </w:r>
            <w:r w:rsidRPr="000B682A">
              <w:t>по</w:t>
            </w:r>
            <w:r w:rsidRPr="00430086">
              <w:rPr>
                <w:spacing w:val="10"/>
              </w:rPr>
              <w:t xml:space="preserve"> </w:t>
            </w:r>
            <w:r w:rsidRPr="000B682A">
              <w:t>самообслуживанию:</w:t>
            </w:r>
            <w:r w:rsidRPr="00430086">
              <w:rPr>
                <w:spacing w:val="6"/>
              </w:rPr>
              <w:t xml:space="preserve"> </w:t>
            </w:r>
            <w:r w:rsidRPr="000B682A">
              <w:t>моет</w:t>
            </w:r>
            <w:r w:rsidRPr="00430086">
              <w:rPr>
                <w:spacing w:val="-57"/>
              </w:rPr>
              <w:t xml:space="preserve"> </w:t>
            </w:r>
            <w:r w:rsidRPr="000B682A">
              <w:t>руки,</w:t>
            </w:r>
            <w:r w:rsidRPr="00430086">
              <w:rPr>
                <w:spacing w:val="3"/>
              </w:rPr>
              <w:t xml:space="preserve"> </w:t>
            </w:r>
            <w:r w:rsidRPr="000B682A">
              <w:t>самостоятельно</w:t>
            </w:r>
            <w:r w:rsidRPr="00430086">
              <w:rPr>
                <w:spacing w:val="1"/>
              </w:rPr>
              <w:t xml:space="preserve"> </w:t>
            </w:r>
            <w:r w:rsidRPr="000B682A">
              <w:t>ест,</w:t>
            </w:r>
            <w:r w:rsidRPr="00430086">
              <w:rPr>
                <w:spacing w:val="-1"/>
              </w:rPr>
              <w:t xml:space="preserve"> </w:t>
            </w:r>
            <w:r w:rsidRPr="000B682A">
              <w:t>ложится спать</w:t>
            </w:r>
            <w:r w:rsidRPr="00430086">
              <w:rPr>
                <w:spacing w:val="-2"/>
              </w:rPr>
              <w:t xml:space="preserve"> </w:t>
            </w:r>
            <w:r w:rsidRPr="000B682A">
              <w:t>и</w:t>
            </w:r>
            <w:r w:rsidRPr="00430086">
              <w:rPr>
                <w:spacing w:val="-3"/>
              </w:rPr>
              <w:t xml:space="preserve"> </w:t>
            </w:r>
            <w:r w:rsidRPr="000B682A">
              <w:t>т.</w:t>
            </w:r>
            <w:r w:rsidRPr="00430086">
              <w:rPr>
                <w:spacing w:val="5"/>
              </w:rPr>
              <w:t xml:space="preserve"> </w:t>
            </w:r>
            <w:r w:rsidRPr="000B682A">
              <w:t>д.</w:t>
            </w:r>
          </w:p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Стремящийся</w:t>
            </w:r>
            <w:r w:rsidRPr="00430086">
              <w:rPr>
                <w:spacing w:val="-1"/>
              </w:rPr>
              <w:t xml:space="preserve"> </w:t>
            </w:r>
            <w:r w:rsidRPr="000B682A">
              <w:t>быть</w:t>
            </w:r>
            <w:r w:rsidRPr="00430086">
              <w:rPr>
                <w:spacing w:val="-5"/>
              </w:rPr>
              <w:t xml:space="preserve"> </w:t>
            </w:r>
            <w:r w:rsidRPr="000B682A">
              <w:t>опрятным.</w:t>
            </w:r>
          </w:p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Проявляющий интерес к физической активности.</w:t>
            </w:r>
            <w:r w:rsidRPr="00430086">
              <w:rPr>
                <w:spacing w:val="1"/>
              </w:rPr>
              <w:t xml:space="preserve"> </w:t>
            </w:r>
            <w:r w:rsidRPr="000B682A">
              <w:t>Соблюдающий</w:t>
            </w:r>
            <w:r w:rsidRPr="00430086">
              <w:rPr>
                <w:spacing w:val="3"/>
              </w:rPr>
              <w:t xml:space="preserve"> </w:t>
            </w:r>
            <w:r w:rsidRPr="000B682A">
              <w:t>элементарные</w:t>
            </w:r>
            <w:r w:rsidRPr="00430086">
              <w:rPr>
                <w:spacing w:val="2"/>
              </w:rPr>
              <w:t xml:space="preserve"> </w:t>
            </w:r>
            <w:r w:rsidRPr="000B682A">
              <w:t>правила</w:t>
            </w:r>
            <w:r w:rsidRPr="00430086">
              <w:rPr>
                <w:spacing w:val="2"/>
              </w:rPr>
              <w:t xml:space="preserve"> </w:t>
            </w:r>
            <w:r w:rsidRPr="000B682A">
              <w:t>безопасности</w:t>
            </w:r>
            <w:r w:rsidRPr="00430086">
              <w:rPr>
                <w:spacing w:val="59"/>
              </w:rPr>
              <w:t xml:space="preserve"> </w:t>
            </w:r>
            <w:r w:rsidRPr="000B682A">
              <w:t>в</w:t>
            </w:r>
            <w:r w:rsidRPr="00430086">
              <w:rPr>
                <w:spacing w:val="-57"/>
              </w:rPr>
              <w:t xml:space="preserve"> </w:t>
            </w:r>
            <w:r w:rsidRPr="000B682A">
              <w:t>быту,</w:t>
            </w:r>
            <w:r w:rsidRPr="00430086">
              <w:rPr>
                <w:spacing w:val="3"/>
              </w:rPr>
              <w:t xml:space="preserve"> </w:t>
            </w:r>
            <w:r w:rsidRPr="000B682A">
              <w:t>в</w:t>
            </w:r>
            <w:r w:rsidRPr="00430086">
              <w:rPr>
                <w:spacing w:val="3"/>
              </w:rPr>
              <w:t xml:space="preserve"> </w:t>
            </w:r>
            <w:r w:rsidRPr="000B682A">
              <w:t>ОО,</w:t>
            </w:r>
            <w:r w:rsidRPr="00430086">
              <w:rPr>
                <w:spacing w:val="-1"/>
              </w:rPr>
              <w:t xml:space="preserve"> </w:t>
            </w:r>
            <w:r w:rsidRPr="000B682A">
              <w:t>на</w:t>
            </w:r>
            <w:r w:rsidRPr="00430086">
              <w:rPr>
                <w:spacing w:val="-4"/>
              </w:rPr>
              <w:t xml:space="preserve"> </w:t>
            </w:r>
            <w:r w:rsidRPr="000B682A">
              <w:t>природе.</w:t>
            </w:r>
          </w:p>
        </w:tc>
      </w:tr>
      <w:tr w:rsidR="0089579B" w:rsidRPr="008E2D96" w:rsidTr="00430086">
        <w:trPr>
          <w:trHeight w:val="1843"/>
        </w:trPr>
        <w:tc>
          <w:tcPr>
            <w:tcW w:w="2020" w:type="dxa"/>
          </w:tcPr>
          <w:p w:rsidR="0089579B" w:rsidRPr="00430086" w:rsidRDefault="0089579B" w:rsidP="00430086">
            <w:pPr>
              <w:pStyle w:val="TableParagraph"/>
              <w:ind w:left="142" w:right="-10"/>
              <w:jc w:val="both"/>
              <w:rPr>
                <w:b/>
              </w:rPr>
            </w:pPr>
            <w:r w:rsidRPr="00430086">
              <w:rPr>
                <w:b/>
              </w:rPr>
              <w:t>Трудовое</w:t>
            </w:r>
          </w:p>
        </w:tc>
        <w:tc>
          <w:tcPr>
            <w:tcW w:w="2126" w:type="dxa"/>
          </w:tcPr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Труд</w:t>
            </w:r>
          </w:p>
        </w:tc>
        <w:tc>
          <w:tcPr>
            <w:tcW w:w="5387" w:type="dxa"/>
          </w:tcPr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Поддерживающий элементарный порядок в окружающей</w:t>
            </w:r>
            <w:r w:rsidRPr="00430086">
              <w:rPr>
                <w:spacing w:val="1"/>
              </w:rPr>
              <w:t xml:space="preserve"> </w:t>
            </w:r>
            <w:r w:rsidRPr="000B682A">
              <w:t>обстановке.</w:t>
            </w:r>
          </w:p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Стремящийся помогать взрослому в доступных действиях.</w:t>
            </w:r>
            <w:r w:rsidRPr="00430086">
              <w:rPr>
                <w:spacing w:val="-57"/>
              </w:rPr>
              <w:t xml:space="preserve"> </w:t>
            </w:r>
            <w:r w:rsidRPr="000B682A">
              <w:t>Стремящийся к самостоятельности в самообслуживании, в</w:t>
            </w:r>
            <w:r w:rsidRPr="00430086">
              <w:rPr>
                <w:spacing w:val="-57"/>
              </w:rPr>
              <w:t xml:space="preserve"> </w:t>
            </w:r>
            <w:r w:rsidRPr="000B682A">
              <w:t>быту,</w:t>
            </w:r>
            <w:r w:rsidRPr="00430086">
              <w:rPr>
                <w:spacing w:val="2"/>
              </w:rPr>
              <w:t xml:space="preserve"> </w:t>
            </w:r>
            <w:r w:rsidRPr="000B682A">
              <w:t>в</w:t>
            </w:r>
            <w:r w:rsidRPr="00430086">
              <w:rPr>
                <w:spacing w:val="2"/>
              </w:rPr>
              <w:t xml:space="preserve"> </w:t>
            </w:r>
            <w:r w:rsidRPr="000B682A">
              <w:t>игре,</w:t>
            </w:r>
            <w:r w:rsidRPr="00430086">
              <w:rPr>
                <w:spacing w:val="-2"/>
              </w:rPr>
              <w:t xml:space="preserve"> </w:t>
            </w:r>
            <w:r w:rsidRPr="000B682A">
              <w:t>в продуктивных</w:t>
            </w:r>
            <w:r w:rsidRPr="00430086">
              <w:rPr>
                <w:spacing w:val="-4"/>
              </w:rPr>
              <w:t xml:space="preserve"> </w:t>
            </w:r>
            <w:r w:rsidRPr="000B682A">
              <w:t>видах</w:t>
            </w:r>
            <w:r w:rsidRPr="00430086">
              <w:rPr>
                <w:spacing w:val="-3"/>
              </w:rPr>
              <w:t xml:space="preserve"> </w:t>
            </w:r>
            <w:r w:rsidRPr="000B682A">
              <w:t>деятельности.</w:t>
            </w:r>
          </w:p>
        </w:tc>
      </w:tr>
      <w:tr w:rsidR="0089579B" w:rsidRPr="008E2D96" w:rsidTr="00430086">
        <w:trPr>
          <w:trHeight w:val="1229"/>
        </w:trPr>
        <w:tc>
          <w:tcPr>
            <w:tcW w:w="2020" w:type="dxa"/>
          </w:tcPr>
          <w:p w:rsidR="0089579B" w:rsidRPr="00430086" w:rsidRDefault="0089579B" w:rsidP="00430086">
            <w:pPr>
              <w:pStyle w:val="TableParagraph"/>
              <w:ind w:left="142" w:right="-10"/>
              <w:jc w:val="both"/>
              <w:rPr>
                <w:b/>
              </w:rPr>
            </w:pPr>
            <w:r w:rsidRPr="00430086">
              <w:rPr>
                <w:b/>
              </w:rPr>
              <w:t>Этико-эстетическое</w:t>
            </w:r>
          </w:p>
        </w:tc>
        <w:tc>
          <w:tcPr>
            <w:tcW w:w="2126" w:type="dxa"/>
          </w:tcPr>
          <w:p w:rsidR="0089579B" w:rsidRPr="000B682A" w:rsidRDefault="0089579B" w:rsidP="00430086">
            <w:pPr>
              <w:pStyle w:val="TableParagraph"/>
              <w:ind w:left="142" w:right="142"/>
              <w:jc w:val="both"/>
            </w:pPr>
            <w:r w:rsidRPr="00430086">
              <w:rPr>
                <w:spacing w:val="-1"/>
              </w:rPr>
              <w:t xml:space="preserve">Культура </w:t>
            </w:r>
            <w:r w:rsidRPr="000B682A">
              <w:t>и</w:t>
            </w:r>
            <w:r w:rsidRPr="00430086">
              <w:rPr>
                <w:spacing w:val="-57"/>
              </w:rPr>
              <w:t xml:space="preserve"> </w:t>
            </w:r>
            <w:r w:rsidRPr="000B682A">
              <w:t>красота</w:t>
            </w:r>
          </w:p>
        </w:tc>
        <w:tc>
          <w:tcPr>
            <w:tcW w:w="5387" w:type="dxa"/>
          </w:tcPr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Эмоционально</w:t>
            </w:r>
            <w:r w:rsidRPr="00430086">
              <w:rPr>
                <w:spacing w:val="-6"/>
              </w:rPr>
              <w:t xml:space="preserve"> </w:t>
            </w:r>
            <w:r w:rsidRPr="000B682A">
              <w:t>отзывчивый</w:t>
            </w:r>
            <w:r w:rsidRPr="00430086">
              <w:rPr>
                <w:spacing w:val="-5"/>
              </w:rPr>
              <w:t xml:space="preserve"> </w:t>
            </w:r>
            <w:r w:rsidRPr="000B682A">
              <w:t>к</w:t>
            </w:r>
            <w:r w:rsidRPr="00430086">
              <w:rPr>
                <w:spacing w:val="-3"/>
              </w:rPr>
              <w:t xml:space="preserve"> </w:t>
            </w:r>
            <w:r w:rsidRPr="000B682A">
              <w:t>красоте.</w:t>
            </w:r>
          </w:p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Проявляющий</w:t>
            </w:r>
            <w:r w:rsidRPr="000B682A">
              <w:tab/>
              <w:t>интерес</w:t>
            </w:r>
            <w:r w:rsidRPr="000B682A">
              <w:tab/>
              <w:t>и</w:t>
            </w:r>
            <w:r w:rsidRPr="000B682A">
              <w:tab/>
              <w:t xml:space="preserve">желание </w:t>
            </w:r>
            <w:r w:rsidRPr="00430086">
              <w:rPr>
                <w:spacing w:val="-1"/>
              </w:rPr>
              <w:t>заниматься</w:t>
            </w:r>
            <w:r w:rsidRPr="00430086">
              <w:rPr>
                <w:spacing w:val="-57"/>
              </w:rPr>
              <w:t xml:space="preserve">    </w:t>
            </w:r>
            <w:r w:rsidRPr="000B682A">
              <w:t>продуктивными</w:t>
            </w:r>
            <w:r w:rsidRPr="00430086">
              <w:rPr>
                <w:spacing w:val="2"/>
              </w:rPr>
              <w:t xml:space="preserve"> </w:t>
            </w:r>
            <w:r w:rsidRPr="000B682A">
              <w:t>видами</w:t>
            </w:r>
            <w:r w:rsidRPr="00430086">
              <w:rPr>
                <w:spacing w:val="2"/>
              </w:rPr>
              <w:t xml:space="preserve"> </w:t>
            </w:r>
            <w:r w:rsidRPr="000B682A">
              <w:t>деятельности.</w:t>
            </w:r>
          </w:p>
        </w:tc>
      </w:tr>
    </w:tbl>
    <w:p w:rsidR="0089579B" w:rsidRPr="000B682A" w:rsidRDefault="0089579B" w:rsidP="00174D0E">
      <w:pPr>
        <w:pStyle w:val="Heading3"/>
        <w:ind w:left="142" w:right="-10" w:firstLine="567"/>
        <w:jc w:val="both"/>
      </w:pPr>
    </w:p>
    <w:p w:rsidR="0089579B" w:rsidRPr="000B682A" w:rsidRDefault="0089579B" w:rsidP="00174D0E">
      <w:pPr>
        <w:pStyle w:val="Heading3"/>
        <w:ind w:left="142" w:right="-10" w:firstLine="567"/>
        <w:jc w:val="both"/>
      </w:pPr>
    </w:p>
    <w:p w:rsidR="0089579B" w:rsidRPr="000B682A" w:rsidRDefault="0089579B" w:rsidP="00174D0E">
      <w:pPr>
        <w:pStyle w:val="Heading3"/>
        <w:ind w:left="142" w:right="-10" w:firstLine="567"/>
        <w:jc w:val="both"/>
      </w:pPr>
      <w:r w:rsidRPr="000B682A">
        <w:t>1.3.2.</w:t>
      </w:r>
      <w:r w:rsidRPr="000B682A">
        <w:rPr>
          <w:spacing w:val="2"/>
        </w:rPr>
        <w:t xml:space="preserve"> </w:t>
      </w:r>
      <w:r w:rsidRPr="000B682A">
        <w:t>Целевые</w:t>
      </w:r>
      <w:r w:rsidRPr="000B682A">
        <w:rPr>
          <w:spacing w:val="-2"/>
        </w:rPr>
        <w:t xml:space="preserve"> </w:t>
      </w:r>
      <w:r w:rsidRPr="000B682A">
        <w:t>ориентиры</w:t>
      </w:r>
      <w:r w:rsidRPr="000B682A">
        <w:rPr>
          <w:spacing w:val="-5"/>
        </w:rPr>
        <w:t xml:space="preserve"> </w:t>
      </w:r>
      <w:r w:rsidRPr="000B682A">
        <w:t>воспитательной работы</w:t>
      </w:r>
      <w:r w:rsidRPr="000B682A">
        <w:rPr>
          <w:spacing w:val="-1"/>
        </w:rPr>
        <w:t xml:space="preserve"> </w:t>
      </w:r>
      <w:r w:rsidRPr="000B682A">
        <w:t>для</w:t>
      </w:r>
      <w:r w:rsidRPr="000B682A">
        <w:rPr>
          <w:spacing w:val="-1"/>
        </w:rPr>
        <w:t xml:space="preserve"> </w:t>
      </w:r>
      <w:r w:rsidRPr="000B682A">
        <w:t>детей</w:t>
      </w:r>
      <w:r w:rsidRPr="000B682A">
        <w:rPr>
          <w:spacing w:val="-5"/>
        </w:rPr>
        <w:t xml:space="preserve"> </w:t>
      </w:r>
      <w:r w:rsidRPr="000B682A">
        <w:t>дошкольного возраста</w:t>
      </w:r>
      <w:r w:rsidRPr="000B682A">
        <w:rPr>
          <w:spacing w:val="-6"/>
        </w:rPr>
        <w:t xml:space="preserve"> </w:t>
      </w:r>
      <w:r w:rsidRPr="000B682A">
        <w:t>(до 8</w:t>
      </w:r>
      <w:r w:rsidRPr="000B682A">
        <w:rPr>
          <w:spacing w:val="-10"/>
        </w:rPr>
        <w:t xml:space="preserve"> </w:t>
      </w:r>
      <w:r w:rsidRPr="000B682A">
        <w:t>лет)</w:t>
      </w:r>
    </w:p>
    <w:p w:rsidR="0089579B" w:rsidRPr="00292CBE" w:rsidRDefault="0089579B" w:rsidP="00174D0E">
      <w:pPr>
        <w:ind w:left="142" w:right="-10" w:firstLine="567"/>
        <w:jc w:val="both"/>
        <w:rPr>
          <w:lang w:val="ru-RU"/>
        </w:rPr>
      </w:pPr>
      <w:r w:rsidRPr="00292CBE">
        <w:rPr>
          <w:b/>
          <w:lang w:val="ru-RU"/>
        </w:rPr>
        <w:t>Портрет</w:t>
      </w:r>
      <w:r w:rsidRPr="00292CBE">
        <w:rPr>
          <w:b/>
          <w:spacing w:val="-3"/>
          <w:lang w:val="ru-RU"/>
        </w:rPr>
        <w:t xml:space="preserve"> </w:t>
      </w:r>
      <w:r w:rsidRPr="00292CBE">
        <w:rPr>
          <w:b/>
          <w:lang w:val="ru-RU"/>
        </w:rPr>
        <w:t>ребенка</w:t>
      </w:r>
      <w:r w:rsidRPr="00292CBE">
        <w:rPr>
          <w:b/>
          <w:spacing w:val="-5"/>
          <w:lang w:val="ru-RU"/>
        </w:rPr>
        <w:t xml:space="preserve"> </w:t>
      </w:r>
      <w:r w:rsidRPr="00292CBE">
        <w:rPr>
          <w:b/>
          <w:lang w:val="ru-RU"/>
        </w:rPr>
        <w:t>дошкольного</w:t>
      </w:r>
      <w:r w:rsidRPr="00292CBE">
        <w:rPr>
          <w:b/>
          <w:spacing w:val="-4"/>
          <w:lang w:val="ru-RU"/>
        </w:rPr>
        <w:t xml:space="preserve"> </w:t>
      </w:r>
      <w:r w:rsidRPr="00292CBE">
        <w:rPr>
          <w:b/>
          <w:lang w:val="ru-RU"/>
        </w:rPr>
        <w:t>возраста</w:t>
      </w:r>
      <w:r w:rsidRPr="00292CBE">
        <w:rPr>
          <w:b/>
          <w:spacing w:val="-5"/>
          <w:lang w:val="ru-RU"/>
        </w:rPr>
        <w:t xml:space="preserve"> </w:t>
      </w:r>
      <w:r w:rsidRPr="00292CBE">
        <w:rPr>
          <w:b/>
          <w:lang w:val="ru-RU"/>
        </w:rPr>
        <w:t>(к</w:t>
      </w:r>
      <w:r w:rsidRPr="00292CBE">
        <w:rPr>
          <w:b/>
          <w:spacing w:val="2"/>
          <w:lang w:val="ru-RU"/>
        </w:rPr>
        <w:t xml:space="preserve"> </w:t>
      </w:r>
      <w:r w:rsidRPr="00292CBE">
        <w:rPr>
          <w:b/>
          <w:lang w:val="ru-RU"/>
        </w:rPr>
        <w:t>8-ми</w:t>
      </w:r>
      <w:r w:rsidRPr="00292CBE">
        <w:rPr>
          <w:b/>
          <w:spacing w:val="-2"/>
          <w:lang w:val="ru-RU"/>
        </w:rPr>
        <w:t xml:space="preserve"> </w:t>
      </w:r>
      <w:r w:rsidRPr="00292CBE">
        <w:rPr>
          <w:b/>
          <w:lang w:val="ru-RU"/>
        </w:rPr>
        <w:t>годам</w:t>
      </w:r>
      <w:r w:rsidRPr="00292CBE">
        <w:rPr>
          <w:lang w:val="ru-RU"/>
        </w:rPr>
        <w:t>)</w:t>
      </w:r>
    </w:p>
    <w:p w:rsidR="0089579B" w:rsidRPr="000B682A" w:rsidRDefault="0089579B" w:rsidP="00174D0E">
      <w:pPr>
        <w:pStyle w:val="BodyText"/>
        <w:ind w:left="142" w:right="-10" w:firstLine="567"/>
      </w:pPr>
    </w:p>
    <w:tbl>
      <w:tblPr>
        <w:tblW w:w="9279" w:type="dxa"/>
        <w:tblInd w:w="6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127"/>
        <w:gridCol w:w="1907"/>
        <w:gridCol w:w="5245"/>
      </w:tblGrid>
      <w:tr w:rsidR="0089579B" w:rsidRPr="00430086" w:rsidTr="00430086">
        <w:trPr>
          <w:trHeight w:val="638"/>
        </w:trPr>
        <w:tc>
          <w:tcPr>
            <w:tcW w:w="2127" w:type="dxa"/>
          </w:tcPr>
          <w:p w:rsidR="0089579B" w:rsidRPr="00430086" w:rsidRDefault="0089579B" w:rsidP="00430086">
            <w:pPr>
              <w:pStyle w:val="TableParagraph"/>
              <w:ind w:left="142" w:right="-10"/>
              <w:jc w:val="both"/>
              <w:rPr>
                <w:b/>
                <w:i/>
              </w:rPr>
            </w:pPr>
            <w:r w:rsidRPr="00430086">
              <w:rPr>
                <w:b/>
                <w:i/>
              </w:rPr>
              <w:t>Направления</w:t>
            </w:r>
          </w:p>
          <w:p w:rsidR="0089579B" w:rsidRPr="00430086" w:rsidRDefault="0089579B" w:rsidP="00430086">
            <w:pPr>
              <w:pStyle w:val="TableParagraph"/>
              <w:ind w:left="142" w:right="-10"/>
              <w:jc w:val="both"/>
              <w:rPr>
                <w:b/>
                <w:i/>
              </w:rPr>
            </w:pPr>
            <w:r w:rsidRPr="00430086">
              <w:rPr>
                <w:b/>
                <w:i/>
              </w:rPr>
              <w:t>воспитания</w:t>
            </w:r>
          </w:p>
        </w:tc>
        <w:tc>
          <w:tcPr>
            <w:tcW w:w="1907" w:type="dxa"/>
          </w:tcPr>
          <w:p w:rsidR="0089579B" w:rsidRPr="00430086" w:rsidRDefault="0089579B" w:rsidP="00430086">
            <w:pPr>
              <w:pStyle w:val="TableParagraph"/>
              <w:ind w:left="142" w:right="-10"/>
              <w:jc w:val="both"/>
              <w:rPr>
                <w:b/>
                <w:i/>
              </w:rPr>
            </w:pPr>
            <w:r w:rsidRPr="00430086">
              <w:rPr>
                <w:b/>
                <w:i/>
              </w:rPr>
              <w:t>Ценности</w:t>
            </w:r>
          </w:p>
        </w:tc>
        <w:tc>
          <w:tcPr>
            <w:tcW w:w="5245" w:type="dxa"/>
          </w:tcPr>
          <w:p w:rsidR="0089579B" w:rsidRPr="00430086" w:rsidRDefault="0089579B" w:rsidP="00430086">
            <w:pPr>
              <w:pStyle w:val="TableParagraph"/>
              <w:ind w:left="142" w:right="-10"/>
              <w:jc w:val="both"/>
              <w:rPr>
                <w:b/>
                <w:i/>
              </w:rPr>
            </w:pPr>
            <w:r w:rsidRPr="00430086">
              <w:rPr>
                <w:b/>
                <w:i/>
              </w:rPr>
              <w:t>Показатели</w:t>
            </w:r>
          </w:p>
        </w:tc>
      </w:tr>
      <w:tr w:rsidR="0089579B" w:rsidRPr="008E2D96" w:rsidTr="00430086">
        <w:trPr>
          <w:trHeight w:val="1277"/>
        </w:trPr>
        <w:tc>
          <w:tcPr>
            <w:tcW w:w="2127" w:type="dxa"/>
          </w:tcPr>
          <w:p w:rsidR="0089579B" w:rsidRPr="00430086" w:rsidRDefault="0089579B" w:rsidP="00430086">
            <w:pPr>
              <w:pStyle w:val="TableParagraph"/>
              <w:ind w:left="142" w:right="-10"/>
              <w:jc w:val="both"/>
              <w:rPr>
                <w:b/>
              </w:rPr>
            </w:pPr>
            <w:r w:rsidRPr="00430086">
              <w:rPr>
                <w:b/>
              </w:rPr>
              <w:t>Патриотическое</w:t>
            </w:r>
          </w:p>
        </w:tc>
        <w:tc>
          <w:tcPr>
            <w:tcW w:w="1907" w:type="dxa"/>
          </w:tcPr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Родина,</w:t>
            </w:r>
            <w:r w:rsidRPr="00430086">
              <w:rPr>
                <w:spacing w:val="-57"/>
              </w:rPr>
              <w:t xml:space="preserve"> </w:t>
            </w:r>
            <w:r w:rsidRPr="000B682A">
              <w:t>природа</w:t>
            </w:r>
          </w:p>
        </w:tc>
        <w:tc>
          <w:tcPr>
            <w:tcW w:w="5245" w:type="dxa"/>
          </w:tcPr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Любящий</w:t>
            </w:r>
            <w:r w:rsidRPr="00430086">
              <w:rPr>
                <w:spacing w:val="-4"/>
              </w:rPr>
              <w:t xml:space="preserve"> </w:t>
            </w:r>
            <w:r w:rsidRPr="000B682A">
              <w:t>свою</w:t>
            </w:r>
            <w:r w:rsidRPr="00430086">
              <w:rPr>
                <w:spacing w:val="-7"/>
              </w:rPr>
              <w:t xml:space="preserve"> </w:t>
            </w:r>
            <w:r w:rsidRPr="000B682A">
              <w:t>малую</w:t>
            </w:r>
            <w:r w:rsidRPr="00430086">
              <w:rPr>
                <w:spacing w:val="-7"/>
              </w:rPr>
              <w:t xml:space="preserve"> </w:t>
            </w:r>
            <w:r w:rsidRPr="000B682A">
              <w:t>родину</w:t>
            </w:r>
            <w:r w:rsidRPr="00430086">
              <w:rPr>
                <w:spacing w:val="-13"/>
              </w:rPr>
              <w:t xml:space="preserve"> </w:t>
            </w:r>
            <w:r w:rsidRPr="000B682A">
              <w:t>и</w:t>
            </w:r>
            <w:r w:rsidRPr="00430086">
              <w:rPr>
                <w:spacing w:val="-4"/>
              </w:rPr>
              <w:t xml:space="preserve"> </w:t>
            </w:r>
            <w:r w:rsidRPr="000B682A">
              <w:t>имеющий</w:t>
            </w:r>
            <w:r w:rsidRPr="00430086">
              <w:rPr>
                <w:spacing w:val="-8"/>
              </w:rPr>
              <w:t xml:space="preserve"> </w:t>
            </w:r>
            <w:r w:rsidRPr="000B682A">
              <w:t>представление</w:t>
            </w:r>
            <w:r w:rsidRPr="00430086">
              <w:rPr>
                <w:spacing w:val="-11"/>
              </w:rPr>
              <w:t xml:space="preserve"> </w:t>
            </w:r>
            <w:r w:rsidRPr="000B682A">
              <w:t>о своей</w:t>
            </w:r>
            <w:r w:rsidRPr="00430086">
              <w:rPr>
                <w:spacing w:val="-57"/>
              </w:rPr>
              <w:t xml:space="preserve"> </w:t>
            </w:r>
            <w:r w:rsidRPr="000B682A">
              <w:t>стране,</w:t>
            </w:r>
            <w:r w:rsidRPr="000B682A">
              <w:tab/>
              <w:t>испытывающий чувство</w:t>
            </w:r>
            <w:r w:rsidRPr="000B682A">
              <w:tab/>
            </w:r>
            <w:r w:rsidRPr="00430086">
              <w:rPr>
                <w:spacing w:val="-1"/>
              </w:rPr>
              <w:t>привязанности</w:t>
            </w:r>
            <w:r w:rsidRPr="00430086">
              <w:rPr>
                <w:spacing w:val="-58"/>
              </w:rPr>
              <w:t xml:space="preserve"> </w:t>
            </w:r>
            <w:r w:rsidRPr="000B682A">
              <w:t>к</w:t>
            </w:r>
            <w:r w:rsidRPr="00430086">
              <w:rPr>
                <w:spacing w:val="-1"/>
              </w:rPr>
              <w:t xml:space="preserve"> </w:t>
            </w:r>
            <w:r w:rsidRPr="000B682A">
              <w:t>родному</w:t>
            </w:r>
            <w:r w:rsidRPr="00430086">
              <w:rPr>
                <w:spacing w:val="-8"/>
              </w:rPr>
              <w:t xml:space="preserve"> </w:t>
            </w:r>
            <w:r w:rsidRPr="000B682A">
              <w:t>дому,</w:t>
            </w:r>
            <w:r w:rsidRPr="00430086">
              <w:rPr>
                <w:spacing w:val="4"/>
              </w:rPr>
              <w:t xml:space="preserve"> </w:t>
            </w:r>
            <w:r w:rsidRPr="000B682A">
              <w:t>семье,</w:t>
            </w:r>
            <w:r w:rsidRPr="00430086">
              <w:rPr>
                <w:spacing w:val="3"/>
              </w:rPr>
              <w:t xml:space="preserve"> </w:t>
            </w:r>
            <w:r w:rsidRPr="000B682A">
              <w:t>близким</w:t>
            </w:r>
            <w:r w:rsidRPr="00430086">
              <w:rPr>
                <w:spacing w:val="-1"/>
              </w:rPr>
              <w:t xml:space="preserve"> </w:t>
            </w:r>
            <w:r w:rsidRPr="000B682A">
              <w:t>людям.</w:t>
            </w:r>
          </w:p>
        </w:tc>
      </w:tr>
      <w:tr w:rsidR="0089579B" w:rsidRPr="008E2D96" w:rsidTr="00430086">
        <w:trPr>
          <w:trHeight w:val="3384"/>
        </w:trPr>
        <w:tc>
          <w:tcPr>
            <w:tcW w:w="2127" w:type="dxa"/>
          </w:tcPr>
          <w:p w:rsidR="0089579B" w:rsidRPr="00430086" w:rsidRDefault="0089579B" w:rsidP="00430086">
            <w:pPr>
              <w:pStyle w:val="TableParagraph"/>
              <w:ind w:left="142" w:right="-10"/>
              <w:jc w:val="both"/>
              <w:rPr>
                <w:b/>
              </w:rPr>
            </w:pPr>
            <w:r w:rsidRPr="00430086">
              <w:rPr>
                <w:b/>
              </w:rPr>
              <w:t>Социальное</w:t>
            </w:r>
          </w:p>
        </w:tc>
        <w:tc>
          <w:tcPr>
            <w:tcW w:w="1907" w:type="dxa"/>
          </w:tcPr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Человек,</w:t>
            </w:r>
            <w:r w:rsidRPr="00430086">
              <w:rPr>
                <w:spacing w:val="1"/>
              </w:rPr>
              <w:t xml:space="preserve"> </w:t>
            </w:r>
            <w:r w:rsidRPr="000B682A">
              <w:t>семья,</w:t>
            </w:r>
            <w:r w:rsidRPr="00430086">
              <w:rPr>
                <w:spacing w:val="1"/>
              </w:rPr>
              <w:t xml:space="preserve"> </w:t>
            </w:r>
            <w:r w:rsidRPr="000B682A">
              <w:t>дружба,</w:t>
            </w:r>
            <w:r w:rsidRPr="00430086">
              <w:rPr>
                <w:spacing w:val="1"/>
              </w:rPr>
              <w:t xml:space="preserve"> </w:t>
            </w:r>
            <w:r w:rsidRPr="00430086">
              <w:rPr>
                <w:spacing w:val="-1"/>
              </w:rPr>
              <w:t>сотрудниче</w:t>
            </w:r>
            <w:r w:rsidRPr="00430086">
              <w:rPr>
                <w:spacing w:val="-57"/>
              </w:rPr>
              <w:t xml:space="preserve"> </w:t>
            </w:r>
            <w:r w:rsidRPr="000B682A">
              <w:t>ство</w:t>
            </w:r>
          </w:p>
        </w:tc>
        <w:tc>
          <w:tcPr>
            <w:tcW w:w="5245" w:type="dxa"/>
          </w:tcPr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Различающий</w:t>
            </w:r>
            <w:r w:rsidRPr="00430086">
              <w:rPr>
                <w:spacing w:val="-11"/>
              </w:rPr>
              <w:t xml:space="preserve"> </w:t>
            </w:r>
            <w:r w:rsidRPr="000B682A">
              <w:t>основные</w:t>
            </w:r>
            <w:r w:rsidRPr="00430086">
              <w:rPr>
                <w:spacing w:val="-12"/>
              </w:rPr>
              <w:t xml:space="preserve"> </w:t>
            </w:r>
            <w:r w:rsidRPr="000B682A">
              <w:t>проявления</w:t>
            </w:r>
            <w:r w:rsidRPr="00430086">
              <w:rPr>
                <w:spacing w:val="-7"/>
              </w:rPr>
              <w:t xml:space="preserve"> </w:t>
            </w:r>
            <w:r w:rsidRPr="000B682A">
              <w:t>добра</w:t>
            </w:r>
            <w:r w:rsidRPr="00430086">
              <w:rPr>
                <w:spacing w:val="-7"/>
              </w:rPr>
              <w:t xml:space="preserve"> </w:t>
            </w:r>
            <w:r w:rsidRPr="000B682A">
              <w:t>и</w:t>
            </w:r>
            <w:r w:rsidRPr="00430086">
              <w:rPr>
                <w:spacing w:val="-11"/>
              </w:rPr>
              <w:t xml:space="preserve"> </w:t>
            </w:r>
            <w:r w:rsidRPr="000B682A">
              <w:t>зла,</w:t>
            </w:r>
            <w:r w:rsidRPr="00430086">
              <w:rPr>
                <w:spacing w:val="2"/>
              </w:rPr>
              <w:t xml:space="preserve"> </w:t>
            </w:r>
            <w:r w:rsidRPr="000B682A">
              <w:t>принимающий</w:t>
            </w:r>
            <w:r w:rsidRPr="00430086">
              <w:rPr>
                <w:spacing w:val="-6"/>
              </w:rPr>
              <w:t xml:space="preserve"> </w:t>
            </w:r>
            <w:r w:rsidRPr="000B682A">
              <w:t>и</w:t>
            </w:r>
            <w:r w:rsidRPr="00430086">
              <w:rPr>
                <w:spacing w:val="-57"/>
              </w:rPr>
              <w:t xml:space="preserve"> </w:t>
            </w:r>
            <w:r w:rsidRPr="000B682A">
              <w:t>уважающий ценности семьи и общества, правдивый, искренний,</w:t>
            </w:r>
            <w:r w:rsidRPr="00430086">
              <w:rPr>
                <w:spacing w:val="1"/>
              </w:rPr>
              <w:t xml:space="preserve"> </w:t>
            </w:r>
            <w:r w:rsidRPr="000B682A">
              <w:t>способный к сочувствию и заботе, к нравственному поступку,</w:t>
            </w:r>
            <w:r w:rsidRPr="00430086">
              <w:rPr>
                <w:spacing w:val="1"/>
              </w:rPr>
              <w:t xml:space="preserve"> </w:t>
            </w:r>
            <w:r w:rsidRPr="000B682A">
              <w:t>проявляющий</w:t>
            </w:r>
            <w:r w:rsidRPr="00430086">
              <w:rPr>
                <w:spacing w:val="1"/>
              </w:rPr>
              <w:t xml:space="preserve"> </w:t>
            </w:r>
            <w:r w:rsidRPr="000B682A">
              <w:t>задатки</w:t>
            </w:r>
            <w:r w:rsidRPr="00430086">
              <w:rPr>
                <w:spacing w:val="1"/>
              </w:rPr>
              <w:t xml:space="preserve"> </w:t>
            </w:r>
            <w:r w:rsidRPr="000B682A">
              <w:t>чувства</w:t>
            </w:r>
            <w:r w:rsidRPr="00430086">
              <w:rPr>
                <w:spacing w:val="1"/>
              </w:rPr>
              <w:t xml:space="preserve"> </w:t>
            </w:r>
            <w:r w:rsidRPr="000B682A">
              <w:t>долга: ответственность</w:t>
            </w:r>
            <w:r w:rsidRPr="00430086">
              <w:rPr>
                <w:spacing w:val="1"/>
              </w:rPr>
              <w:t xml:space="preserve"> </w:t>
            </w:r>
            <w:r w:rsidRPr="000B682A">
              <w:t>за</w:t>
            </w:r>
            <w:r w:rsidRPr="00430086">
              <w:rPr>
                <w:spacing w:val="1"/>
              </w:rPr>
              <w:t xml:space="preserve"> </w:t>
            </w:r>
            <w:r w:rsidRPr="000B682A">
              <w:t>свои</w:t>
            </w:r>
            <w:r w:rsidRPr="00430086">
              <w:rPr>
                <w:spacing w:val="1"/>
              </w:rPr>
              <w:t xml:space="preserve"> </w:t>
            </w:r>
            <w:r w:rsidRPr="000B682A">
              <w:t>действия</w:t>
            </w:r>
            <w:r w:rsidRPr="00430086">
              <w:rPr>
                <w:spacing w:val="1"/>
              </w:rPr>
              <w:t xml:space="preserve"> </w:t>
            </w:r>
            <w:r w:rsidRPr="000B682A">
              <w:t>и</w:t>
            </w:r>
            <w:r w:rsidRPr="00430086">
              <w:rPr>
                <w:spacing w:val="1"/>
              </w:rPr>
              <w:t xml:space="preserve"> </w:t>
            </w:r>
            <w:r w:rsidRPr="000B682A">
              <w:t>поведение;</w:t>
            </w:r>
            <w:r w:rsidRPr="00430086">
              <w:rPr>
                <w:spacing w:val="1"/>
              </w:rPr>
              <w:t xml:space="preserve"> </w:t>
            </w:r>
            <w:r w:rsidRPr="000B682A">
              <w:t>принимающий</w:t>
            </w:r>
            <w:r w:rsidRPr="00430086">
              <w:rPr>
                <w:spacing w:val="1"/>
              </w:rPr>
              <w:t xml:space="preserve"> </w:t>
            </w:r>
            <w:r w:rsidRPr="000B682A">
              <w:t>и</w:t>
            </w:r>
            <w:r w:rsidRPr="00430086">
              <w:rPr>
                <w:spacing w:val="1"/>
              </w:rPr>
              <w:t xml:space="preserve"> </w:t>
            </w:r>
            <w:r w:rsidRPr="000B682A">
              <w:t>уважающий</w:t>
            </w:r>
            <w:r w:rsidRPr="00430086">
              <w:rPr>
                <w:spacing w:val="1"/>
              </w:rPr>
              <w:t xml:space="preserve"> </w:t>
            </w:r>
            <w:r w:rsidRPr="000B682A">
              <w:t>различия</w:t>
            </w:r>
            <w:r w:rsidRPr="00430086">
              <w:rPr>
                <w:spacing w:val="-57"/>
              </w:rPr>
              <w:t xml:space="preserve"> </w:t>
            </w:r>
            <w:r w:rsidRPr="000B682A">
              <w:t>между</w:t>
            </w:r>
            <w:r w:rsidRPr="00430086">
              <w:rPr>
                <w:spacing w:val="-9"/>
              </w:rPr>
              <w:t xml:space="preserve"> </w:t>
            </w:r>
            <w:r w:rsidRPr="000B682A">
              <w:t>людьми.</w:t>
            </w:r>
          </w:p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Освоивший</w:t>
            </w:r>
            <w:r w:rsidRPr="00430086">
              <w:rPr>
                <w:spacing w:val="-4"/>
              </w:rPr>
              <w:t xml:space="preserve"> </w:t>
            </w:r>
            <w:r w:rsidRPr="000B682A">
              <w:t>основы</w:t>
            </w:r>
            <w:r w:rsidRPr="00430086">
              <w:rPr>
                <w:spacing w:val="-5"/>
              </w:rPr>
              <w:t xml:space="preserve"> </w:t>
            </w:r>
            <w:r w:rsidRPr="000B682A">
              <w:t>речевой</w:t>
            </w:r>
            <w:r w:rsidRPr="00430086">
              <w:rPr>
                <w:spacing w:val="-1"/>
              </w:rPr>
              <w:t xml:space="preserve"> </w:t>
            </w:r>
            <w:r w:rsidRPr="000B682A">
              <w:t>культуры.</w:t>
            </w:r>
          </w:p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Дружелюбный</w:t>
            </w:r>
            <w:r w:rsidRPr="00430086">
              <w:rPr>
                <w:spacing w:val="1"/>
              </w:rPr>
              <w:t xml:space="preserve"> </w:t>
            </w:r>
            <w:r w:rsidRPr="000B682A">
              <w:t>и</w:t>
            </w:r>
            <w:r w:rsidRPr="00430086">
              <w:rPr>
                <w:spacing w:val="1"/>
              </w:rPr>
              <w:t xml:space="preserve"> </w:t>
            </w:r>
            <w:r w:rsidRPr="000B682A">
              <w:t>доброжелательный,</w:t>
            </w:r>
            <w:r w:rsidRPr="00430086">
              <w:rPr>
                <w:spacing w:val="1"/>
              </w:rPr>
              <w:t xml:space="preserve"> </w:t>
            </w:r>
            <w:r w:rsidRPr="000B682A">
              <w:t>умеющий</w:t>
            </w:r>
            <w:r w:rsidRPr="00430086">
              <w:rPr>
                <w:spacing w:val="1"/>
              </w:rPr>
              <w:t xml:space="preserve"> </w:t>
            </w:r>
            <w:r w:rsidRPr="000B682A">
              <w:t>слушать</w:t>
            </w:r>
            <w:r w:rsidRPr="00430086">
              <w:rPr>
                <w:spacing w:val="1"/>
              </w:rPr>
              <w:t xml:space="preserve"> </w:t>
            </w:r>
            <w:r w:rsidRPr="000B682A">
              <w:t>и</w:t>
            </w:r>
            <w:r w:rsidRPr="00430086">
              <w:rPr>
                <w:spacing w:val="1"/>
              </w:rPr>
              <w:t xml:space="preserve"> </w:t>
            </w:r>
            <w:r w:rsidRPr="000B682A">
              <w:t>слышать</w:t>
            </w:r>
            <w:r w:rsidRPr="00430086">
              <w:rPr>
                <w:spacing w:val="1"/>
              </w:rPr>
              <w:t xml:space="preserve"> </w:t>
            </w:r>
            <w:r w:rsidRPr="000B682A">
              <w:t>собеседника,</w:t>
            </w:r>
            <w:r w:rsidRPr="00430086">
              <w:rPr>
                <w:spacing w:val="1"/>
              </w:rPr>
              <w:t xml:space="preserve"> </w:t>
            </w:r>
            <w:r w:rsidRPr="000B682A">
              <w:t>способный</w:t>
            </w:r>
            <w:r w:rsidRPr="00430086">
              <w:rPr>
                <w:spacing w:val="1"/>
              </w:rPr>
              <w:t xml:space="preserve"> </w:t>
            </w:r>
            <w:r w:rsidRPr="000B682A">
              <w:t>взаимодействовать</w:t>
            </w:r>
            <w:r w:rsidRPr="00430086">
              <w:rPr>
                <w:spacing w:val="1"/>
              </w:rPr>
              <w:t xml:space="preserve"> </w:t>
            </w:r>
            <w:r w:rsidRPr="000B682A">
              <w:t>со</w:t>
            </w:r>
            <w:r w:rsidRPr="00430086">
              <w:rPr>
                <w:spacing w:val="1"/>
              </w:rPr>
              <w:t xml:space="preserve"> </w:t>
            </w:r>
            <w:r w:rsidRPr="000B682A">
              <w:t>взрослыми</w:t>
            </w:r>
            <w:r w:rsidRPr="00430086">
              <w:rPr>
                <w:spacing w:val="1"/>
              </w:rPr>
              <w:t xml:space="preserve"> </w:t>
            </w:r>
            <w:r w:rsidRPr="000B682A">
              <w:t>и</w:t>
            </w:r>
            <w:r w:rsidRPr="00430086">
              <w:rPr>
                <w:spacing w:val="-3"/>
              </w:rPr>
              <w:t xml:space="preserve"> </w:t>
            </w:r>
            <w:r w:rsidRPr="000B682A">
              <w:t>сверстниками</w:t>
            </w:r>
            <w:r w:rsidRPr="00430086">
              <w:rPr>
                <w:spacing w:val="-3"/>
              </w:rPr>
              <w:t xml:space="preserve"> </w:t>
            </w:r>
            <w:r w:rsidRPr="000B682A">
              <w:t>на</w:t>
            </w:r>
            <w:r w:rsidRPr="00430086">
              <w:rPr>
                <w:spacing w:val="-5"/>
              </w:rPr>
              <w:t xml:space="preserve"> </w:t>
            </w:r>
            <w:r w:rsidRPr="000B682A">
              <w:t>основе</w:t>
            </w:r>
            <w:r w:rsidRPr="00430086">
              <w:rPr>
                <w:spacing w:val="-5"/>
              </w:rPr>
              <w:t xml:space="preserve"> </w:t>
            </w:r>
            <w:r w:rsidRPr="000B682A">
              <w:t>общих</w:t>
            </w:r>
            <w:r w:rsidRPr="00430086">
              <w:rPr>
                <w:spacing w:val="-4"/>
              </w:rPr>
              <w:t xml:space="preserve"> </w:t>
            </w:r>
            <w:r w:rsidRPr="000B682A">
              <w:t>интересов</w:t>
            </w:r>
            <w:r w:rsidRPr="00430086">
              <w:rPr>
                <w:spacing w:val="-2"/>
              </w:rPr>
              <w:t xml:space="preserve"> </w:t>
            </w:r>
            <w:r w:rsidRPr="000B682A">
              <w:t>и</w:t>
            </w:r>
            <w:r w:rsidRPr="00430086">
              <w:rPr>
                <w:spacing w:val="2"/>
              </w:rPr>
              <w:t xml:space="preserve"> </w:t>
            </w:r>
            <w:r w:rsidRPr="000B682A">
              <w:t>дел.</w:t>
            </w:r>
          </w:p>
        </w:tc>
      </w:tr>
      <w:tr w:rsidR="0089579B" w:rsidRPr="008E2D96" w:rsidTr="00430086">
        <w:trPr>
          <w:trHeight w:val="2127"/>
        </w:trPr>
        <w:tc>
          <w:tcPr>
            <w:tcW w:w="2127" w:type="dxa"/>
          </w:tcPr>
          <w:p w:rsidR="0089579B" w:rsidRPr="00430086" w:rsidRDefault="0089579B" w:rsidP="00430086">
            <w:pPr>
              <w:pStyle w:val="TableParagraph"/>
              <w:ind w:left="142" w:right="-10"/>
              <w:jc w:val="both"/>
              <w:rPr>
                <w:b/>
              </w:rPr>
            </w:pPr>
            <w:r w:rsidRPr="00430086">
              <w:rPr>
                <w:b/>
              </w:rPr>
              <w:t>Познавательное</w:t>
            </w:r>
          </w:p>
        </w:tc>
        <w:tc>
          <w:tcPr>
            <w:tcW w:w="1907" w:type="dxa"/>
          </w:tcPr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Знания</w:t>
            </w:r>
          </w:p>
        </w:tc>
        <w:tc>
          <w:tcPr>
            <w:tcW w:w="5245" w:type="dxa"/>
          </w:tcPr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Любознательный, наблюдательный, испытывающий потребность</w:t>
            </w:r>
            <w:r w:rsidRPr="00430086">
              <w:rPr>
                <w:spacing w:val="-57"/>
              </w:rPr>
              <w:t xml:space="preserve"> </w:t>
            </w:r>
            <w:r w:rsidRPr="000B682A">
              <w:t>в</w:t>
            </w:r>
            <w:r w:rsidRPr="00430086">
              <w:rPr>
                <w:spacing w:val="1"/>
              </w:rPr>
              <w:t xml:space="preserve"> </w:t>
            </w:r>
            <w:r w:rsidRPr="000B682A">
              <w:t>самовыражении,</w:t>
            </w:r>
            <w:r w:rsidRPr="00430086">
              <w:rPr>
                <w:spacing w:val="1"/>
              </w:rPr>
              <w:t xml:space="preserve"> </w:t>
            </w:r>
            <w:r w:rsidRPr="000B682A">
              <w:t>в</w:t>
            </w:r>
            <w:r w:rsidRPr="00430086">
              <w:rPr>
                <w:spacing w:val="1"/>
              </w:rPr>
              <w:t xml:space="preserve"> </w:t>
            </w:r>
            <w:r w:rsidRPr="000B682A">
              <w:t>том</w:t>
            </w:r>
            <w:r w:rsidRPr="00430086">
              <w:rPr>
                <w:spacing w:val="1"/>
              </w:rPr>
              <w:t xml:space="preserve"> </w:t>
            </w:r>
            <w:r w:rsidRPr="000B682A">
              <w:t>числе</w:t>
            </w:r>
            <w:r w:rsidRPr="00430086">
              <w:rPr>
                <w:spacing w:val="1"/>
              </w:rPr>
              <w:t xml:space="preserve"> </w:t>
            </w:r>
            <w:r w:rsidRPr="000B682A">
              <w:t>творческом,</w:t>
            </w:r>
            <w:r w:rsidRPr="00430086">
              <w:rPr>
                <w:spacing w:val="1"/>
              </w:rPr>
              <w:t xml:space="preserve"> </w:t>
            </w:r>
            <w:r w:rsidRPr="000B682A">
              <w:t>проявляющий</w:t>
            </w:r>
            <w:r w:rsidRPr="00430086">
              <w:rPr>
                <w:spacing w:val="1"/>
              </w:rPr>
              <w:t xml:space="preserve"> </w:t>
            </w:r>
            <w:r w:rsidRPr="000B682A">
              <w:t>активность,</w:t>
            </w:r>
            <w:r w:rsidRPr="00430086">
              <w:rPr>
                <w:spacing w:val="1"/>
              </w:rPr>
              <w:t xml:space="preserve"> </w:t>
            </w:r>
            <w:r w:rsidRPr="000B682A">
              <w:t>самостоятельность,</w:t>
            </w:r>
            <w:r w:rsidRPr="00430086">
              <w:rPr>
                <w:spacing w:val="1"/>
              </w:rPr>
              <w:t xml:space="preserve"> </w:t>
            </w:r>
            <w:r w:rsidRPr="000B682A">
              <w:t>инициативу</w:t>
            </w:r>
            <w:r w:rsidRPr="00430086">
              <w:rPr>
                <w:spacing w:val="1"/>
              </w:rPr>
              <w:t xml:space="preserve"> </w:t>
            </w:r>
            <w:r w:rsidRPr="000B682A">
              <w:t>в</w:t>
            </w:r>
            <w:r w:rsidRPr="00430086">
              <w:rPr>
                <w:spacing w:val="1"/>
              </w:rPr>
              <w:t xml:space="preserve"> </w:t>
            </w:r>
            <w:r w:rsidRPr="000B682A">
              <w:t>познавательной,</w:t>
            </w:r>
            <w:r w:rsidRPr="00430086">
              <w:rPr>
                <w:spacing w:val="-57"/>
              </w:rPr>
              <w:t xml:space="preserve"> </w:t>
            </w:r>
            <w:r w:rsidRPr="000B682A">
              <w:t>игровой, коммуникативной и продуктивных видах деятельности</w:t>
            </w:r>
            <w:r w:rsidRPr="00430086">
              <w:rPr>
                <w:spacing w:val="1"/>
              </w:rPr>
              <w:t xml:space="preserve"> </w:t>
            </w:r>
            <w:r w:rsidRPr="00430086">
              <w:rPr>
                <w:spacing w:val="-1"/>
              </w:rPr>
              <w:t>и</w:t>
            </w:r>
            <w:r w:rsidRPr="00430086">
              <w:rPr>
                <w:spacing w:val="-8"/>
              </w:rPr>
              <w:t xml:space="preserve"> </w:t>
            </w:r>
            <w:r w:rsidRPr="00430086">
              <w:rPr>
                <w:spacing w:val="-1"/>
              </w:rPr>
              <w:t>в</w:t>
            </w:r>
            <w:r w:rsidRPr="00430086">
              <w:rPr>
                <w:spacing w:val="-12"/>
              </w:rPr>
              <w:t xml:space="preserve"> </w:t>
            </w:r>
            <w:r w:rsidRPr="00430086">
              <w:rPr>
                <w:spacing w:val="-1"/>
              </w:rPr>
              <w:t>самообслуживании,</w:t>
            </w:r>
            <w:r w:rsidRPr="00430086">
              <w:rPr>
                <w:spacing w:val="-11"/>
              </w:rPr>
              <w:t xml:space="preserve"> </w:t>
            </w:r>
            <w:r w:rsidRPr="000B682A">
              <w:t>обладающий</w:t>
            </w:r>
            <w:r w:rsidRPr="00430086">
              <w:rPr>
                <w:spacing w:val="-8"/>
              </w:rPr>
              <w:t xml:space="preserve"> </w:t>
            </w:r>
            <w:r w:rsidRPr="000B682A">
              <w:t>первичной</w:t>
            </w:r>
            <w:r w:rsidRPr="00430086">
              <w:rPr>
                <w:spacing w:val="-12"/>
              </w:rPr>
              <w:t xml:space="preserve"> </w:t>
            </w:r>
            <w:r w:rsidRPr="000B682A">
              <w:t>картиной</w:t>
            </w:r>
            <w:r w:rsidRPr="00430086">
              <w:rPr>
                <w:spacing w:val="-12"/>
              </w:rPr>
              <w:t xml:space="preserve"> </w:t>
            </w:r>
            <w:r w:rsidRPr="000B682A">
              <w:t>мира</w:t>
            </w:r>
            <w:r w:rsidRPr="00430086">
              <w:rPr>
                <w:spacing w:val="-14"/>
              </w:rPr>
              <w:t xml:space="preserve"> </w:t>
            </w:r>
            <w:r w:rsidRPr="000B682A">
              <w:t>на</w:t>
            </w:r>
            <w:r w:rsidRPr="00430086">
              <w:rPr>
                <w:spacing w:val="-58"/>
              </w:rPr>
              <w:t xml:space="preserve"> </w:t>
            </w:r>
            <w:r w:rsidRPr="000B682A">
              <w:t>основе</w:t>
            </w:r>
            <w:r w:rsidRPr="00430086">
              <w:rPr>
                <w:spacing w:val="-5"/>
              </w:rPr>
              <w:t xml:space="preserve"> </w:t>
            </w:r>
            <w:r w:rsidRPr="000B682A">
              <w:t>традиционных</w:t>
            </w:r>
            <w:r w:rsidRPr="00430086">
              <w:rPr>
                <w:spacing w:val="-4"/>
              </w:rPr>
              <w:t xml:space="preserve"> </w:t>
            </w:r>
            <w:r w:rsidRPr="000B682A">
              <w:t>ценностей</w:t>
            </w:r>
            <w:r w:rsidRPr="00430086">
              <w:rPr>
                <w:spacing w:val="-2"/>
              </w:rPr>
              <w:t xml:space="preserve"> </w:t>
            </w:r>
            <w:r w:rsidRPr="000B682A">
              <w:t>российского</w:t>
            </w:r>
            <w:r w:rsidRPr="00430086">
              <w:rPr>
                <w:spacing w:val="1"/>
              </w:rPr>
              <w:t xml:space="preserve"> </w:t>
            </w:r>
            <w:r w:rsidRPr="000B682A">
              <w:t>общества.</w:t>
            </w:r>
          </w:p>
        </w:tc>
      </w:tr>
      <w:tr w:rsidR="0089579B" w:rsidRPr="008E2D96" w:rsidTr="00430086">
        <w:trPr>
          <w:trHeight w:val="1108"/>
        </w:trPr>
        <w:tc>
          <w:tcPr>
            <w:tcW w:w="2127" w:type="dxa"/>
          </w:tcPr>
          <w:p w:rsidR="0089579B" w:rsidRPr="00430086" w:rsidRDefault="0089579B" w:rsidP="00430086">
            <w:pPr>
              <w:pStyle w:val="TableParagraph"/>
              <w:ind w:left="142" w:right="-10"/>
              <w:jc w:val="both"/>
              <w:rPr>
                <w:b/>
              </w:rPr>
            </w:pPr>
            <w:r w:rsidRPr="00430086">
              <w:rPr>
                <w:b/>
              </w:rPr>
              <w:t>Физическое и</w:t>
            </w:r>
            <w:r w:rsidRPr="00430086">
              <w:rPr>
                <w:b/>
                <w:spacing w:val="1"/>
              </w:rPr>
              <w:t xml:space="preserve"> </w:t>
            </w:r>
            <w:r w:rsidRPr="00430086">
              <w:rPr>
                <w:b/>
              </w:rPr>
              <w:t>оздоровительное</w:t>
            </w:r>
          </w:p>
        </w:tc>
        <w:tc>
          <w:tcPr>
            <w:tcW w:w="1907" w:type="dxa"/>
          </w:tcPr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Здоровье</w:t>
            </w:r>
          </w:p>
        </w:tc>
        <w:tc>
          <w:tcPr>
            <w:tcW w:w="5245" w:type="dxa"/>
          </w:tcPr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Владеющий</w:t>
            </w:r>
            <w:r w:rsidRPr="00430086">
              <w:rPr>
                <w:spacing w:val="1"/>
              </w:rPr>
              <w:t xml:space="preserve"> </w:t>
            </w:r>
            <w:r w:rsidRPr="000B682A">
              <w:t>основными</w:t>
            </w:r>
            <w:r w:rsidRPr="00430086">
              <w:rPr>
                <w:spacing w:val="1"/>
              </w:rPr>
              <w:t xml:space="preserve"> </w:t>
            </w:r>
            <w:r w:rsidRPr="000B682A">
              <w:t>навыками</w:t>
            </w:r>
            <w:r w:rsidRPr="00430086">
              <w:rPr>
                <w:spacing w:val="1"/>
              </w:rPr>
              <w:t xml:space="preserve"> </w:t>
            </w:r>
            <w:r w:rsidRPr="000B682A">
              <w:t>личной</w:t>
            </w:r>
            <w:r w:rsidRPr="00430086">
              <w:rPr>
                <w:spacing w:val="1"/>
              </w:rPr>
              <w:t xml:space="preserve"> </w:t>
            </w:r>
            <w:r w:rsidRPr="000B682A">
              <w:t>и</w:t>
            </w:r>
            <w:r w:rsidRPr="00430086">
              <w:rPr>
                <w:spacing w:val="1"/>
              </w:rPr>
              <w:t xml:space="preserve"> </w:t>
            </w:r>
            <w:r w:rsidRPr="000B682A">
              <w:t>общественной</w:t>
            </w:r>
            <w:r w:rsidRPr="00430086">
              <w:rPr>
                <w:spacing w:val="1"/>
              </w:rPr>
              <w:t xml:space="preserve"> </w:t>
            </w:r>
            <w:r w:rsidRPr="00430086">
              <w:rPr>
                <w:spacing w:val="-1"/>
              </w:rPr>
              <w:t>гигиены,</w:t>
            </w:r>
            <w:r w:rsidRPr="00430086">
              <w:rPr>
                <w:spacing w:val="-14"/>
              </w:rPr>
              <w:t xml:space="preserve"> </w:t>
            </w:r>
            <w:r w:rsidRPr="00430086">
              <w:rPr>
                <w:spacing w:val="-1"/>
              </w:rPr>
              <w:t>стремящийся</w:t>
            </w:r>
            <w:r w:rsidRPr="00430086">
              <w:rPr>
                <w:spacing w:val="-10"/>
              </w:rPr>
              <w:t xml:space="preserve"> </w:t>
            </w:r>
            <w:r w:rsidRPr="00430086">
              <w:rPr>
                <w:spacing w:val="-1"/>
              </w:rPr>
              <w:t>соблюдать</w:t>
            </w:r>
            <w:r w:rsidRPr="00430086">
              <w:rPr>
                <w:spacing w:val="-10"/>
              </w:rPr>
              <w:t xml:space="preserve"> </w:t>
            </w:r>
            <w:r w:rsidRPr="00430086">
              <w:rPr>
                <w:spacing w:val="-1"/>
              </w:rPr>
              <w:t>правила</w:t>
            </w:r>
            <w:r w:rsidRPr="00430086">
              <w:rPr>
                <w:spacing w:val="-11"/>
              </w:rPr>
              <w:t xml:space="preserve"> </w:t>
            </w:r>
            <w:r w:rsidRPr="00430086">
              <w:rPr>
                <w:spacing w:val="-1"/>
              </w:rPr>
              <w:t>безопасного</w:t>
            </w:r>
            <w:r w:rsidRPr="00430086">
              <w:rPr>
                <w:spacing w:val="-6"/>
              </w:rPr>
              <w:t xml:space="preserve"> </w:t>
            </w:r>
            <w:r w:rsidRPr="000B682A">
              <w:t>поведения</w:t>
            </w:r>
            <w:r w:rsidRPr="00430086">
              <w:rPr>
                <w:spacing w:val="-58"/>
              </w:rPr>
              <w:t xml:space="preserve"> </w:t>
            </w:r>
            <w:r w:rsidRPr="000B682A">
              <w:t>в</w:t>
            </w:r>
            <w:r w:rsidRPr="00430086">
              <w:rPr>
                <w:spacing w:val="1"/>
              </w:rPr>
              <w:t xml:space="preserve"> </w:t>
            </w:r>
            <w:r w:rsidRPr="000B682A">
              <w:t>быту,</w:t>
            </w:r>
            <w:r w:rsidRPr="00430086">
              <w:rPr>
                <w:spacing w:val="2"/>
              </w:rPr>
              <w:t xml:space="preserve"> </w:t>
            </w:r>
            <w:r w:rsidRPr="000B682A">
              <w:t>социуме (в</w:t>
            </w:r>
            <w:r w:rsidRPr="00430086">
              <w:rPr>
                <w:spacing w:val="1"/>
              </w:rPr>
              <w:t xml:space="preserve"> </w:t>
            </w:r>
            <w:r w:rsidRPr="000B682A">
              <w:t>том</w:t>
            </w:r>
            <w:r w:rsidRPr="00430086">
              <w:rPr>
                <w:spacing w:val="1"/>
              </w:rPr>
              <w:t xml:space="preserve"> </w:t>
            </w:r>
            <w:r w:rsidRPr="000B682A">
              <w:t>числе</w:t>
            </w:r>
            <w:r w:rsidRPr="00430086">
              <w:rPr>
                <w:spacing w:val="-5"/>
              </w:rPr>
              <w:t xml:space="preserve"> </w:t>
            </w:r>
            <w:r w:rsidRPr="000B682A">
              <w:t>в</w:t>
            </w:r>
            <w:r w:rsidRPr="00430086">
              <w:rPr>
                <w:spacing w:val="-3"/>
              </w:rPr>
              <w:t xml:space="preserve"> </w:t>
            </w:r>
            <w:r w:rsidRPr="000B682A">
              <w:t>цифровой</w:t>
            </w:r>
            <w:r w:rsidRPr="00430086">
              <w:rPr>
                <w:spacing w:val="-3"/>
              </w:rPr>
              <w:t xml:space="preserve"> </w:t>
            </w:r>
            <w:r w:rsidRPr="000B682A">
              <w:t>среде),</w:t>
            </w:r>
            <w:r w:rsidRPr="00430086">
              <w:rPr>
                <w:spacing w:val="-3"/>
              </w:rPr>
              <w:t xml:space="preserve"> </w:t>
            </w:r>
            <w:r w:rsidRPr="000B682A">
              <w:t>природе.</w:t>
            </w:r>
          </w:p>
        </w:tc>
      </w:tr>
      <w:tr w:rsidR="0089579B" w:rsidRPr="008E2D96" w:rsidTr="00430086">
        <w:trPr>
          <w:trHeight w:val="1564"/>
        </w:trPr>
        <w:tc>
          <w:tcPr>
            <w:tcW w:w="2127" w:type="dxa"/>
          </w:tcPr>
          <w:p w:rsidR="0089579B" w:rsidRPr="00430086" w:rsidRDefault="0089579B" w:rsidP="00430086">
            <w:pPr>
              <w:pStyle w:val="TableParagraph"/>
              <w:ind w:left="142" w:right="-10"/>
              <w:jc w:val="both"/>
              <w:rPr>
                <w:b/>
              </w:rPr>
            </w:pPr>
            <w:r w:rsidRPr="00430086">
              <w:rPr>
                <w:b/>
              </w:rPr>
              <w:t>Трудовое</w:t>
            </w:r>
          </w:p>
        </w:tc>
        <w:tc>
          <w:tcPr>
            <w:tcW w:w="1907" w:type="dxa"/>
          </w:tcPr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Труд</w:t>
            </w:r>
          </w:p>
        </w:tc>
        <w:tc>
          <w:tcPr>
            <w:tcW w:w="5245" w:type="dxa"/>
          </w:tcPr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Понимающий ценность труда в семье и в обществе на основе</w:t>
            </w:r>
            <w:r w:rsidRPr="00430086">
              <w:rPr>
                <w:spacing w:val="1"/>
              </w:rPr>
              <w:t xml:space="preserve"> </w:t>
            </w:r>
            <w:r w:rsidRPr="000B682A">
              <w:t>уважения</w:t>
            </w:r>
            <w:r w:rsidRPr="00430086">
              <w:rPr>
                <w:spacing w:val="1"/>
              </w:rPr>
              <w:t xml:space="preserve"> </w:t>
            </w:r>
            <w:r w:rsidRPr="000B682A">
              <w:t>к</w:t>
            </w:r>
            <w:r w:rsidRPr="00430086">
              <w:rPr>
                <w:spacing w:val="1"/>
              </w:rPr>
              <w:t xml:space="preserve"> </w:t>
            </w:r>
            <w:r w:rsidRPr="000B682A">
              <w:t>людям</w:t>
            </w:r>
            <w:r w:rsidRPr="00430086">
              <w:rPr>
                <w:spacing w:val="1"/>
              </w:rPr>
              <w:t xml:space="preserve"> </w:t>
            </w:r>
            <w:r w:rsidRPr="000B682A">
              <w:t>труда,</w:t>
            </w:r>
            <w:r w:rsidRPr="00430086">
              <w:rPr>
                <w:spacing w:val="1"/>
              </w:rPr>
              <w:t xml:space="preserve"> </w:t>
            </w:r>
            <w:r w:rsidRPr="000B682A">
              <w:t>результатам</w:t>
            </w:r>
            <w:r w:rsidRPr="00430086">
              <w:rPr>
                <w:spacing w:val="1"/>
              </w:rPr>
              <w:t xml:space="preserve"> </w:t>
            </w:r>
            <w:r w:rsidRPr="000B682A">
              <w:t>их</w:t>
            </w:r>
            <w:r w:rsidRPr="00430086">
              <w:rPr>
                <w:spacing w:val="1"/>
              </w:rPr>
              <w:t xml:space="preserve"> </w:t>
            </w:r>
            <w:r w:rsidRPr="000B682A">
              <w:t>деятельности,</w:t>
            </w:r>
            <w:r w:rsidRPr="00430086">
              <w:rPr>
                <w:spacing w:val="1"/>
              </w:rPr>
              <w:t xml:space="preserve"> </w:t>
            </w:r>
            <w:r w:rsidRPr="000B682A">
              <w:t>проявляющий</w:t>
            </w:r>
            <w:r w:rsidRPr="00430086">
              <w:rPr>
                <w:spacing w:val="1"/>
              </w:rPr>
              <w:t xml:space="preserve"> </w:t>
            </w:r>
            <w:r w:rsidRPr="000B682A">
              <w:t>трудолюбие</w:t>
            </w:r>
            <w:r w:rsidRPr="00430086">
              <w:rPr>
                <w:spacing w:val="1"/>
              </w:rPr>
              <w:t xml:space="preserve"> </w:t>
            </w:r>
            <w:r w:rsidRPr="000B682A">
              <w:t>при</w:t>
            </w:r>
            <w:r w:rsidRPr="00430086">
              <w:rPr>
                <w:spacing w:val="1"/>
              </w:rPr>
              <w:t xml:space="preserve"> </w:t>
            </w:r>
            <w:r w:rsidRPr="000B682A">
              <w:t>выполнении</w:t>
            </w:r>
            <w:r w:rsidRPr="00430086">
              <w:rPr>
                <w:spacing w:val="1"/>
              </w:rPr>
              <w:t xml:space="preserve"> </w:t>
            </w:r>
            <w:r w:rsidRPr="000B682A">
              <w:t>поручений</w:t>
            </w:r>
            <w:r w:rsidRPr="00430086">
              <w:rPr>
                <w:spacing w:val="1"/>
              </w:rPr>
              <w:t xml:space="preserve"> </w:t>
            </w:r>
            <w:r w:rsidRPr="000B682A">
              <w:t>и</w:t>
            </w:r>
            <w:r w:rsidRPr="00430086">
              <w:rPr>
                <w:spacing w:val="1"/>
              </w:rPr>
              <w:t xml:space="preserve"> </w:t>
            </w:r>
            <w:r w:rsidRPr="000B682A">
              <w:t>в</w:t>
            </w:r>
            <w:r w:rsidRPr="00430086">
              <w:rPr>
                <w:spacing w:val="1"/>
              </w:rPr>
              <w:t xml:space="preserve"> </w:t>
            </w:r>
            <w:r w:rsidRPr="000B682A">
              <w:t>самостоятельной</w:t>
            </w:r>
            <w:r w:rsidRPr="00430086">
              <w:rPr>
                <w:spacing w:val="2"/>
              </w:rPr>
              <w:t xml:space="preserve"> </w:t>
            </w:r>
            <w:r w:rsidRPr="000B682A">
              <w:t>деятельности.</w:t>
            </w:r>
          </w:p>
        </w:tc>
      </w:tr>
      <w:tr w:rsidR="0089579B" w:rsidRPr="008E2D96" w:rsidTr="00430086">
        <w:trPr>
          <w:trHeight w:val="1118"/>
        </w:trPr>
        <w:tc>
          <w:tcPr>
            <w:tcW w:w="2127" w:type="dxa"/>
          </w:tcPr>
          <w:p w:rsidR="0089579B" w:rsidRPr="00430086" w:rsidRDefault="0089579B" w:rsidP="00430086">
            <w:pPr>
              <w:pStyle w:val="TableParagraph"/>
              <w:ind w:left="142" w:right="-10"/>
              <w:jc w:val="both"/>
              <w:rPr>
                <w:b/>
              </w:rPr>
            </w:pPr>
            <w:r w:rsidRPr="00430086">
              <w:rPr>
                <w:b/>
              </w:rPr>
              <w:t>Этико-</w:t>
            </w:r>
            <w:r w:rsidRPr="00430086">
              <w:rPr>
                <w:b/>
                <w:spacing w:val="1"/>
              </w:rPr>
              <w:t xml:space="preserve"> </w:t>
            </w:r>
            <w:r w:rsidRPr="00430086">
              <w:rPr>
                <w:b/>
              </w:rPr>
              <w:t>эстетическое</w:t>
            </w:r>
          </w:p>
        </w:tc>
        <w:tc>
          <w:tcPr>
            <w:tcW w:w="1907" w:type="dxa"/>
          </w:tcPr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430086">
              <w:rPr>
                <w:spacing w:val="-1"/>
              </w:rPr>
              <w:t xml:space="preserve">Культура </w:t>
            </w:r>
            <w:r w:rsidRPr="000B682A">
              <w:t>и</w:t>
            </w:r>
            <w:r w:rsidRPr="00430086">
              <w:rPr>
                <w:spacing w:val="-57"/>
              </w:rPr>
              <w:t xml:space="preserve"> </w:t>
            </w:r>
            <w:r w:rsidRPr="000B682A">
              <w:t>красота</w:t>
            </w:r>
          </w:p>
        </w:tc>
        <w:tc>
          <w:tcPr>
            <w:tcW w:w="5245" w:type="dxa"/>
          </w:tcPr>
          <w:p w:rsidR="0089579B" w:rsidRPr="000B682A" w:rsidRDefault="0089579B" w:rsidP="00430086">
            <w:pPr>
              <w:pStyle w:val="TableParagraph"/>
              <w:ind w:left="142" w:right="-10"/>
              <w:jc w:val="both"/>
            </w:pPr>
            <w:r w:rsidRPr="000B682A">
              <w:t>Способный</w:t>
            </w:r>
            <w:r w:rsidRPr="00430086">
              <w:rPr>
                <w:spacing w:val="1"/>
              </w:rPr>
              <w:t xml:space="preserve"> </w:t>
            </w:r>
            <w:r w:rsidRPr="000B682A">
              <w:t>воспринимать</w:t>
            </w:r>
            <w:r w:rsidRPr="00430086">
              <w:rPr>
                <w:spacing w:val="1"/>
              </w:rPr>
              <w:t xml:space="preserve"> </w:t>
            </w:r>
            <w:r w:rsidRPr="000B682A">
              <w:t>и</w:t>
            </w:r>
            <w:r w:rsidRPr="00430086">
              <w:rPr>
                <w:spacing w:val="1"/>
              </w:rPr>
              <w:t xml:space="preserve"> </w:t>
            </w:r>
            <w:r w:rsidRPr="000B682A">
              <w:t>чувствовать</w:t>
            </w:r>
            <w:r w:rsidRPr="00430086">
              <w:rPr>
                <w:spacing w:val="1"/>
              </w:rPr>
              <w:t xml:space="preserve"> </w:t>
            </w:r>
            <w:r w:rsidRPr="000B682A">
              <w:t>прекрасное</w:t>
            </w:r>
            <w:r w:rsidRPr="00430086">
              <w:rPr>
                <w:spacing w:val="1"/>
              </w:rPr>
              <w:t xml:space="preserve"> </w:t>
            </w:r>
            <w:r w:rsidRPr="000B682A">
              <w:t>в</w:t>
            </w:r>
            <w:r w:rsidRPr="00430086">
              <w:rPr>
                <w:spacing w:val="1"/>
              </w:rPr>
              <w:t xml:space="preserve"> </w:t>
            </w:r>
            <w:r w:rsidRPr="000B682A">
              <w:t>быту,</w:t>
            </w:r>
            <w:r w:rsidRPr="00430086">
              <w:rPr>
                <w:spacing w:val="1"/>
              </w:rPr>
              <w:t xml:space="preserve"> </w:t>
            </w:r>
            <w:r w:rsidRPr="000B682A">
              <w:t>природе,</w:t>
            </w:r>
            <w:r w:rsidRPr="00430086">
              <w:rPr>
                <w:spacing w:val="1"/>
              </w:rPr>
              <w:t xml:space="preserve"> </w:t>
            </w:r>
            <w:r w:rsidRPr="000B682A">
              <w:t>поступках,</w:t>
            </w:r>
            <w:r w:rsidRPr="00430086">
              <w:rPr>
                <w:spacing w:val="1"/>
              </w:rPr>
              <w:t xml:space="preserve"> </w:t>
            </w:r>
            <w:r w:rsidRPr="000B682A">
              <w:t>искусстве,</w:t>
            </w:r>
            <w:r w:rsidRPr="00430086">
              <w:rPr>
                <w:spacing w:val="1"/>
              </w:rPr>
              <w:t xml:space="preserve"> </w:t>
            </w:r>
            <w:r w:rsidRPr="000B682A">
              <w:t>стремящийся</w:t>
            </w:r>
            <w:r w:rsidRPr="00430086">
              <w:rPr>
                <w:spacing w:val="1"/>
              </w:rPr>
              <w:t xml:space="preserve"> </w:t>
            </w:r>
            <w:r w:rsidRPr="000B682A">
              <w:t>к</w:t>
            </w:r>
            <w:r w:rsidRPr="00430086">
              <w:rPr>
                <w:spacing w:val="1"/>
              </w:rPr>
              <w:t xml:space="preserve"> </w:t>
            </w:r>
            <w:r w:rsidRPr="000B682A">
              <w:t>отображению</w:t>
            </w:r>
            <w:r w:rsidRPr="00430086">
              <w:rPr>
                <w:spacing w:val="1"/>
              </w:rPr>
              <w:t xml:space="preserve"> </w:t>
            </w:r>
            <w:r w:rsidRPr="000B682A">
              <w:t>прекрасного в продуктивных видах деятельности, обладающий</w:t>
            </w:r>
            <w:r w:rsidRPr="00430086">
              <w:rPr>
                <w:spacing w:val="1"/>
              </w:rPr>
              <w:t xml:space="preserve"> </w:t>
            </w:r>
            <w:r w:rsidRPr="000B682A">
              <w:t>зачатками</w:t>
            </w:r>
            <w:r w:rsidRPr="00430086">
              <w:rPr>
                <w:spacing w:val="2"/>
              </w:rPr>
              <w:t xml:space="preserve"> </w:t>
            </w:r>
            <w:r w:rsidRPr="000B682A">
              <w:t>художественно-эстетического</w:t>
            </w:r>
            <w:r w:rsidRPr="00430086">
              <w:rPr>
                <w:spacing w:val="1"/>
              </w:rPr>
              <w:t xml:space="preserve"> </w:t>
            </w:r>
            <w:r w:rsidRPr="000B682A">
              <w:t>вкуса.</w:t>
            </w:r>
          </w:p>
        </w:tc>
      </w:tr>
    </w:tbl>
    <w:p w:rsidR="0089579B" w:rsidRPr="000B682A" w:rsidRDefault="0089579B" w:rsidP="00174D0E">
      <w:pPr>
        <w:pStyle w:val="BodyText"/>
        <w:ind w:left="142" w:right="-10" w:firstLine="567"/>
      </w:pPr>
      <w:r w:rsidRPr="000B682A">
        <w:t xml:space="preserve">Значимые характеристики воспитанников для разработки Рабочей программы воспитания прописаны в ООП </w:t>
      </w:r>
      <w:r w:rsidRPr="00292CBE">
        <w:t>МАДОУ «Детский сад №</w:t>
      </w:r>
      <w:r>
        <w:t xml:space="preserve"> 228</w:t>
      </w:r>
      <w:r w:rsidRPr="00292CBE">
        <w:t xml:space="preserve"> комбинированного вида» </w:t>
      </w:r>
      <w:r>
        <w:t>Кир</w:t>
      </w:r>
      <w:r w:rsidRPr="00292CBE">
        <w:t>овского района г.Казани</w:t>
      </w:r>
    </w:p>
    <w:p w:rsidR="0089579B" w:rsidRPr="000B682A" w:rsidRDefault="0089579B">
      <w:pPr>
        <w:rPr>
          <w:lang w:val="ru-RU"/>
        </w:rPr>
      </w:pPr>
      <w:r w:rsidRPr="00292CBE">
        <w:rPr>
          <w:lang w:val="ru-RU"/>
        </w:rPr>
        <w:br w:type="page"/>
      </w:r>
    </w:p>
    <w:p w:rsidR="0089579B" w:rsidRPr="000B682A" w:rsidRDefault="0089579B" w:rsidP="00AF04BD">
      <w:pPr>
        <w:pStyle w:val="Heading3"/>
        <w:numPr>
          <w:ilvl w:val="0"/>
          <w:numId w:val="64"/>
        </w:numPr>
        <w:ind w:left="142" w:right="-10" w:firstLine="567"/>
        <w:jc w:val="both"/>
      </w:pPr>
      <w:bookmarkStart w:id="1" w:name="Значимые_для_разработки_и_реализации_Про"/>
      <w:bookmarkEnd w:id="1"/>
      <w:r w:rsidRPr="000B682A">
        <w:t>Содержательный</w:t>
      </w:r>
      <w:r w:rsidRPr="000B682A">
        <w:rPr>
          <w:spacing w:val="1"/>
        </w:rPr>
        <w:t xml:space="preserve"> </w:t>
      </w:r>
      <w:r w:rsidRPr="000B682A">
        <w:t>раздел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Pr="000B682A" w:rsidRDefault="0089579B" w:rsidP="00AF04BD">
      <w:pPr>
        <w:pStyle w:val="ListParagraph"/>
        <w:numPr>
          <w:ilvl w:val="1"/>
          <w:numId w:val="54"/>
        </w:numPr>
        <w:ind w:left="142" w:right="-10" w:firstLine="567"/>
        <w:rPr>
          <w:b/>
        </w:rPr>
      </w:pPr>
      <w:r w:rsidRPr="000B682A">
        <w:rPr>
          <w:b/>
        </w:rPr>
        <w:t>Содержание</w:t>
      </w:r>
      <w:r w:rsidRPr="000B682A">
        <w:rPr>
          <w:b/>
          <w:spacing w:val="-3"/>
        </w:rPr>
        <w:t xml:space="preserve"> </w:t>
      </w:r>
      <w:r w:rsidRPr="000B682A">
        <w:rPr>
          <w:b/>
        </w:rPr>
        <w:t>воспитательной</w:t>
      </w:r>
      <w:r w:rsidRPr="000B682A">
        <w:rPr>
          <w:b/>
          <w:spacing w:val="-5"/>
        </w:rPr>
        <w:t xml:space="preserve"> </w:t>
      </w:r>
      <w:r w:rsidRPr="000B682A">
        <w:rPr>
          <w:b/>
        </w:rPr>
        <w:t>работы</w:t>
      </w:r>
      <w:r w:rsidRPr="000B682A">
        <w:rPr>
          <w:b/>
          <w:spacing w:val="-1"/>
        </w:rPr>
        <w:t xml:space="preserve"> </w:t>
      </w:r>
      <w:r w:rsidRPr="000B682A">
        <w:rPr>
          <w:b/>
        </w:rPr>
        <w:t>по</w:t>
      </w:r>
      <w:r w:rsidRPr="000B682A">
        <w:rPr>
          <w:b/>
          <w:spacing w:val="-11"/>
        </w:rPr>
        <w:t xml:space="preserve"> </w:t>
      </w:r>
      <w:r w:rsidRPr="000B682A">
        <w:rPr>
          <w:b/>
        </w:rPr>
        <w:t>направлениям</w:t>
      </w:r>
      <w:r w:rsidRPr="000B682A">
        <w:rPr>
          <w:b/>
          <w:spacing w:val="-2"/>
        </w:rPr>
        <w:t xml:space="preserve"> </w:t>
      </w:r>
      <w:r w:rsidRPr="000B682A">
        <w:rPr>
          <w:b/>
        </w:rPr>
        <w:t>воспитания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Содержание</w:t>
      </w:r>
      <w:r w:rsidRPr="000B682A">
        <w:rPr>
          <w:spacing w:val="1"/>
        </w:rPr>
        <w:t xml:space="preserve"> </w:t>
      </w:r>
      <w:r w:rsidRPr="000B682A">
        <w:t>Программы</w:t>
      </w:r>
      <w:r w:rsidRPr="000B682A">
        <w:rPr>
          <w:spacing w:val="1"/>
        </w:rPr>
        <w:t xml:space="preserve"> </w:t>
      </w:r>
      <w:r w:rsidRPr="000B682A">
        <w:t>воспитания</w:t>
      </w:r>
      <w:r w:rsidRPr="000B682A">
        <w:rPr>
          <w:spacing w:val="1"/>
        </w:rPr>
        <w:t xml:space="preserve"> </w:t>
      </w:r>
      <w:r w:rsidRPr="000B682A">
        <w:t>реализуется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ходе</w:t>
      </w:r>
      <w:r w:rsidRPr="000B682A">
        <w:rPr>
          <w:spacing w:val="1"/>
        </w:rPr>
        <w:t xml:space="preserve"> </w:t>
      </w:r>
      <w:r w:rsidRPr="000B682A">
        <w:t>освоения</w:t>
      </w:r>
      <w:r w:rsidRPr="000B682A">
        <w:rPr>
          <w:spacing w:val="1"/>
        </w:rPr>
        <w:t xml:space="preserve"> </w:t>
      </w:r>
      <w:r w:rsidRPr="000B682A">
        <w:t>детьми</w:t>
      </w:r>
      <w:r w:rsidRPr="000B682A">
        <w:rPr>
          <w:spacing w:val="1"/>
        </w:rPr>
        <w:t xml:space="preserve"> </w:t>
      </w:r>
      <w:r w:rsidRPr="000B682A">
        <w:t>дошкольного</w:t>
      </w:r>
      <w:r w:rsidRPr="000B682A">
        <w:rPr>
          <w:spacing w:val="1"/>
        </w:rPr>
        <w:t xml:space="preserve"> </w:t>
      </w:r>
      <w:r w:rsidRPr="000B682A">
        <w:t>возраста всех образовательных областей, обозначенных во ФГОС ДО, одной из задач которого</w:t>
      </w:r>
      <w:r w:rsidRPr="000B682A">
        <w:rPr>
          <w:spacing w:val="1"/>
        </w:rPr>
        <w:t xml:space="preserve"> </w:t>
      </w:r>
      <w:r w:rsidRPr="000B682A">
        <w:t>является объединение воспитания и обучения в целостный образовательный процесс на основе</w:t>
      </w:r>
      <w:r w:rsidRPr="000B682A">
        <w:rPr>
          <w:spacing w:val="1"/>
        </w:rPr>
        <w:t xml:space="preserve"> </w:t>
      </w:r>
      <w:r w:rsidRPr="000B682A">
        <w:t>духовно-нравственных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социокультурных</w:t>
      </w:r>
      <w:r w:rsidRPr="000B682A">
        <w:rPr>
          <w:spacing w:val="1"/>
        </w:rPr>
        <w:t xml:space="preserve"> </w:t>
      </w:r>
      <w:r w:rsidRPr="000B682A">
        <w:t>ценностей,</w:t>
      </w:r>
      <w:r w:rsidRPr="000B682A">
        <w:rPr>
          <w:spacing w:val="1"/>
        </w:rPr>
        <w:t xml:space="preserve"> </w:t>
      </w:r>
      <w:r w:rsidRPr="000B682A">
        <w:t>принятых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обществе</w:t>
      </w:r>
      <w:r w:rsidRPr="000B682A">
        <w:rPr>
          <w:spacing w:val="1"/>
        </w:rPr>
        <w:t xml:space="preserve"> </w:t>
      </w:r>
      <w:r w:rsidRPr="000B682A">
        <w:t>правил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норм</w:t>
      </w:r>
      <w:r w:rsidRPr="000B682A">
        <w:rPr>
          <w:spacing w:val="1"/>
        </w:rPr>
        <w:t xml:space="preserve"> </w:t>
      </w:r>
      <w:r w:rsidRPr="000B682A">
        <w:t>поведения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-1"/>
        </w:rPr>
        <w:t xml:space="preserve"> </w:t>
      </w:r>
      <w:r w:rsidRPr="000B682A">
        <w:t>интересах</w:t>
      </w:r>
      <w:r w:rsidRPr="000B682A">
        <w:rPr>
          <w:spacing w:val="-3"/>
        </w:rPr>
        <w:t xml:space="preserve"> </w:t>
      </w:r>
      <w:r w:rsidRPr="000B682A">
        <w:t>человека,</w:t>
      </w:r>
      <w:r w:rsidRPr="000B682A">
        <w:rPr>
          <w:spacing w:val="-1"/>
        </w:rPr>
        <w:t xml:space="preserve"> </w:t>
      </w:r>
      <w:r w:rsidRPr="000B682A">
        <w:t>семьи,</w:t>
      </w:r>
      <w:r w:rsidRPr="000B682A">
        <w:rPr>
          <w:spacing w:val="-1"/>
        </w:rPr>
        <w:t xml:space="preserve"> </w:t>
      </w:r>
      <w:r w:rsidRPr="000B682A">
        <w:t>общества: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социально-коммуникативное</w:t>
      </w:r>
      <w:r w:rsidRPr="000B682A">
        <w:rPr>
          <w:spacing w:val="-9"/>
        </w:rPr>
        <w:t xml:space="preserve"> </w:t>
      </w:r>
      <w:r w:rsidRPr="000B682A">
        <w:t>развитие;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познавательное</w:t>
      </w:r>
      <w:r w:rsidRPr="000B682A">
        <w:rPr>
          <w:spacing w:val="-7"/>
        </w:rPr>
        <w:t xml:space="preserve"> </w:t>
      </w:r>
      <w:r w:rsidRPr="000B682A">
        <w:t>развитие;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речевое</w:t>
      </w:r>
      <w:r w:rsidRPr="000B682A">
        <w:rPr>
          <w:spacing w:val="1"/>
        </w:rPr>
        <w:t xml:space="preserve"> </w:t>
      </w:r>
      <w:r w:rsidRPr="000B682A">
        <w:t>развитие;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художественно-эстетическое</w:t>
      </w:r>
      <w:r w:rsidRPr="000B682A">
        <w:rPr>
          <w:spacing w:val="-3"/>
        </w:rPr>
        <w:t xml:space="preserve"> </w:t>
      </w:r>
      <w:r w:rsidRPr="000B682A">
        <w:t>развитие;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физическое</w:t>
      </w:r>
      <w:r w:rsidRPr="000B682A">
        <w:rPr>
          <w:spacing w:val="-3"/>
        </w:rPr>
        <w:t xml:space="preserve"> </w:t>
      </w:r>
      <w:r w:rsidRPr="000B682A">
        <w:t>развитие.</w:t>
      </w:r>
    </w:p>
    <w:p w:rsidR="0089579B" w:rsidRPr="000B682A" w:rsidRDefault="0089579B" w:rsidP="00174D0E">
      <w:pPr>
        <w:pStyle w:val="BodyText"/>
        <w:ind w:left="142" w:right="-10" w:firstLine="567"/>
      </w:pPr>
    </w:p>
    <w:p w:rsidR="0089579B" w:rsidRPr="000B682A" w:rsidRDefault="0089579B" w:rsidP="00AF04BD">
      <w:pPr>
        <w:pStyle w:val="Heading3"/>
        <w:numPr>
          <w:ilvl w:val="2"/>
          <w:numId w:val="54"/>
        </w:numPr>
        <w:ind w:left="142" w:right="-10" w:firstLine="567"/>
        <w:jc w:val="both"/>
      </w:pPr>
      <w:r w:rsidRPr="000B682A">
        <w:t>Патриотическое</w:t>
      </w:r>
      <w:r w:rsidRPr="000B682A">
        <w:rPr>
          <w:spacing w:val="-6"/>
        </w:rPr>
        <w:t xml:space="preserve"> </w:t>
      </w:r>
      <w:r w:rsidRPr="000B682A">
        <w:t>направление</w:t>
      </w:r>
      <w:r w:rsidRPr="000B682A">
        <w:rPr>
          <w:spacing w:val="-5"/>
        </w:rPr>
        <w:t xml:space="preserve"> </w:t>
      </w:r>
      <w:r w:rsidRPr="000B682A">
        <w:t>воспитания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Ценности</w:t>
      </w:r>
      <w:r w:rsidRPr="000B682A">
        <w:rPr>
          <w:spacing w:val="1"/>
        </w:rPr>
        <w:t xml:space="preserve"> </w:t>
      </w:r>
      <w:r w:rsidRPr="000B682A">
        <w:t>Родина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природа</w:t>
      </w:r>
      <w:r w:rsidRPr="000B682A">
        <w:rPr>
          <w:spacing w:val="1"/>
        </w:rPr>
        <w:t xml:space="preserve"> </w:t>
      </w:r>
      <w:r w:rsidRPr="000B682A">
        <w:t>лежат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основе</w:t>
      </w:r>
      <w:r w:rsidRPr="000B682A">
        <w:rPr>
          <w:spacing w:val="1"/>
        </w:rPr>
        <w:t xml:space="preserve"> </w:t>
      </w:r>
      <w:r w:rsidRPr="000B682A">
        <w:t>патриотического</w:t>
      </w:r>
      <w:r w:rsidRPr="000B682A">
        <w:rPr>
          <w:spacing w:val="1"/>
        </w:rPr>
        <w:t xml:space="preserve"> </w:t>
      </w:r>
      <w:r w:rsidRPr="000B682A">
        <w:t>направления</w:t>
      </w:r>
      <w:r w:rsidRPr="000B682A">
        <w:rPr>
          <w:spacing w:val="1"/>
        </w:rPr>
        <w:t xml:space="preserve"> </w:t>
      </w:r>
      <w:r w:rsidRPr="000B682A">
        <w:t>воспитания.</w:t>
      </w:r>
      <w:r w:rsidRPr="000B682A">
        <w:rPr>
          <w:spacing w:val="1"/>
        </w:rPr>
        <w:t xml:space="preserve"> </w:t>
      </w:r>
      <w:r w:rsidRPr="000B682A">
        <w:t>Патриотизм – это воспитание в ребенке нравственных качеств, чувства любви, интереса к своей</w:t>
      </w:r>
      <w:r w:rsidRPr="000B682A">
        <w:rPr>
          <w:spacing w:val="1"/>
        </w:rPr>
        <w:t xml:space="preserve"> </w:t>
      </w:r>
      <w:r w:rsidRPr="000B682A">
        <w:t>стране</w:t>
      </w:r>
      <w:r w:rsidRPr="000B682A">
        <w:rPr>
          <w:spacing w:val="-5"/>
        </w:rPr>
        <w:t xml:space="preserve"> </w:t>
      </w:r>
      <w:r w:rsidRPr="000B682A">
        <w:t>–</w:t>
      </w:r>
      <w:r w:rsidRPr="000B682A">
        <w:rPr>
          <w:spacing w:val="-5"/>
        </w:rPr>
        <w:t xml:space="preserve"> </w:t>
      </w:r>
      <w:r w:rsidRPr="000B682A">
        <w:t>России,</w:t>
      </w:r>
      <w:r w:rsidRPr="000B682A">
        <w:rPr>
          <w:spacing w:val="-7"/>
        </w:rPr>
        <w:t xml:space="preserve"> </w:t>
      </w:r>
      <w:r w:rsidRPr="000B682A">
        <w:t>своему</w:t>
      </w:r>
      <w:r w:rsidRPr="000B682A">
        <w:rPr>
          <w:spacing w:val="-13"/>
        </w:rPr>
        <w:t xml:space="preserve"> </w:t>
      </w:r>
      <w:r w:rsidRPr="000B682A">
        <w:t>краю,</w:t>
      </w:r>
      <w:r w:rsidRPr="000B682A">
        <w:rPr>
          <w:spacing w:val="-3"/>
        </w:rPr>
        <w:t xml:space="preserve"> </w:t>
      </w:r>
      <w:r w:rsidRPr="000B682A">
        <w:t>малой</w:t>
      </w:r>
      <w:r w:rsidRPr="000B682A">
        <w:rPr>
          <w:spacing w:val="-9"/>
        </w:rPr>
        <w:t xml:space="preserve"> </w:t>
      </w:r>
      <w:r w:rsidRPr="000B682A">
        <w:t>родине,</w:t>
      </w:r>
      <w:r w:rsidRPr="000B682A">
        <w:rPr>
          <w:spacing w:val="-6"/>
        </w:rPr>
        <w:t xml:space="preserve"> </w:t>
      </w:r>
      <w:r w:rsidRPr="000B682A">
        <w:t>своему</w:t>
      </w:r>
      <w:r w:rsidRPr="000B682A">
        <w:rPr>
          <w:spacing w:val="-14"/>
        </w:rPr>
        <w:t xml:space="preserve"> </w:t>
      </w:r>
      <w:r w:rsidRPr="000B682A">
        <w:t>народу</w:t>
      </w:r>
      <w:r w:rsidRPr="000B682A">
        <w:rPr>
          <w:spacing w:val="-13"/>
        </w:rPr>
        <w:t xml:space="preserve"> </w:t>
      </w:r>
      <w:r w:rsidRPr="000B682A">
        <w:t>и</w:t>
      </w:r>
      <w:r w:rsidRPr="000B682A">
        <w:rPr>
          <w:spacing w:val="-4"/>
        </w:rPr>
        <w:t xml:space="preserve"> </w:t>
      </w:r>
      <w:r w:rsidRPr="000B682A">
        <w:t>народу</w:t>
      </w:r>
      <w:r w:rsidRPr="000B682A">
        <w:rPr>
          <w:spacing w:val="-14"/>
        </w:rPr>
        <w:t xml:space="preserve"> </w:t>
      </w:r>
      <w:r w:rsidRPr="000B682A">
        <w:t>России</w:t>
      </w:r>
      <w:r w:rsidRPr="000B682A">
        <w:rPr>
          <w:spacing w:val="-4"/>
        </w:rPr>
        <w:t xml:space="preserve"> </w:t>
      </w:r>
      <w:r w:rsidRPr="000B682A">
        <w:t>в</w:t>
      </w:r>
      <w:r w:rsidRPr="000B682A">
        <w:rPr>
          <w:spacing w:val="-7"/>
        </w:rPr>
        <w:t xml:space="preserve"> </w:t>
      </w:r>
      <w:r w:rsidRPr="000B682A">
        <w:t>целом</w:t>
      </w:r>
      <w:r w:rsidRPr="000B682A">
        <w:rPr>
          <w:spacing w:val="-8"/>
        </w:rPr>
        <w:t xml:space="preserve"> </w:t>
      </w:r>
      <w:r w:rsidRPr="000B682A">
        <w:t>(гражданский</w:t>
      </w:r>
      <w:r w:rsidRPr="000B682A">
        <w:rPr>
          <w:spacing w:val="-58"/>
        </w:rPr>
        <w:t xml:space="preserve"> </w:t>
      </w:r>
      <w:r w:rsidRPr="000B682A">
        <w:t>патриотизм),</w:t>
      </w:r>
      <w:r w:rsidRPr="000B682A">
        <w:rPr>
          <w:spacing w:val="-7"/>
        </w:rPr>
        <w:t xml:space="preserve"> </w:t>
      </w:r>
      <w:r w:rsidRPr="000B682A">
        <w:t>ответственности,</w:t>
      </w:r>
      <w:r w:rsidRPr="000B682A">
        <w:rPr>
          <w:spacing w:val="3"/>
        </w:rPr>
        <w:t xml:space="preserve"> </w:t>
      </w:r>
      <w:r w:rsidRPr="000B682A">
        <w:t>трудолюбия;</w:t>
      </w:r>
      <w:r w:rsidRPr="000B682A">
        <w:rPr>
          <w:spacing w:val="-4"/>
        </w:rPr>
        <w:t xml:space="preserve"> </w:t>
      </w:r>
      <w:r w:rsidRPr="000B682A">
        <w:t>ощущения</w:t>
      </w:r>
      <w:r w:rsidRPr="000B682A">
        <w:rPr>
          <w:spacing w:val="1"/>
        </w:rPr>
        <w:t xml:space="preserve"> </w:t>
      </w:r>
      <w:r w:rsidRPr="000B682A">
        <w:t>принадлежности</w:t>
      </w:r>
      <w:r w:rsidRPr="000B682A">
        <w:rPr>
          <w:spacing w:val="-2"/>
        </w:rPr>
        <w:t xml:space="preserve"> </w:t>
      </w:r>
      <w:r w:rsidRPr="000B682A">
        <w:t>к</w:t>
      </w:r>
      <w:r w:rsidRPr="000B682A">
        <w:rPr>
          <w:spacing w:val="-1"/>
        </w:rPr>
        <w:t xml:space="preserve"> </w:t>
      </w:r>
      <w:r w:rsidRPr="000B682A">
        <w:t>своему</w:t>
      </w:r>
      <w:r w:rsidRPr="000B682A">
        <w:rPr>
          <w:spacing w:val="-9"/>
        </w:rPr>
        <w:t xml:space="preserve"> </w:t>
      </w:r>
      <w:r w:rsidRPr="000B682A">
        <w:t>народу.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Патриотическое направление воспитания строится на идее патриотизма как нравственного</w:t>
      </w:r>
      <w:r w:rsidRPr="000B682A">
        <w:rPr>
          <w:spacing w:val="1"/>
        </w:rPr>
        <w:t xml:space="preserve"> </w:t>
      </w:r>
      <w:r w:rsidRPr="000B682A">
        <w:t>чувства,   которое</w:t>
      </w:r>
      <w:r w:rsidRPr="000B682A">
        <w:rPr>
          <w:spacing w:val="60"/>
        </w:rPr>
        <w:t xml:space="preserve"> </w:t>
      </w:r>
      <w:r w:rsidRPr="000B682A">
        <w:t>вырастает</w:t>
      </w:r>
      <w:r w:rsidRPr="000B682A">
        <w:rPr>
          <w:spacing w:val="60"/>
        </w:rPr>
        <w:t xml:space="preserve"> </w:t>
      </w:r>
      <w:r w:rsidRPr="000B682A">
        <w:t>из   культуры   человеческого   бытия,</w:t>
      </w:r>
      <w:r w:rsidRPr="000B682A">
        <w:rPr>
          <w:spacing w:val="60"/>
        </w:rPr>
        <w:t xml:space="preserve"> </w:t>
      </w:r>
      <w:r w:rsidRPr="000B682A">
        <w:t>особенностей</w:t>
      </w:r>
      <w:r w:rsidRPr="000B682A">
        <w:rPr>
          <w:spacing w:val="60"/>
        </w:rPr>
        <w:t xml:space="preserve"> </w:t>
      </w:r>
      <w:r w:rsidRPr="000B682A">
        <w:t>образа   жизни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2"/>
        </w:rPr>
        <w:t xml:space="preserve"> </w:t>
      </w:r>
      <w:r w:rsidRPr="000B682A">
        <w:t>ее</w:t>
      </w:r>
      <w:r w:rsidRPr="000B682A">
        <w:rPr>
          <w:spacing w:val="1"/>
        </w:rPr>
        <w:t xml:space="preserve"> </w:t>
      </w:r>
      <w:r w:rsidRPr="000B682A">
        <w:t>уклада,</w:t>
      </w:r>
      <w:r w:rsidRPr="000B682A">
        <w:rPr>
          <w:spacing w:val="4"/>
        </w:rPr>
        <w:t xml:space="preserve"> </w:t>
      </w:r>
      <w:r w:rsidRPr="000B682A">
        <w:t>народных</w:t>
      </w:r>
      <w:r w:rsidRPr="000B682A">
        <w:rPr>
          <w:spacing w:val="-4"/>
        </w:rPr>
        <w:t xml:space="preserve"> </w:t>
      </w:r>
      <w:r w:rsidRPr="000B682A">
        <w:t>и</w:t>
      </w:r>
      <w:r w:rsidRPr="000B682A">
        <w:rPr>
          <w:spacing w:val="3"/>
        </w:rPr>
        <w:t xml:space="preserve"> </w:t>
      </w:r>
      <w:r w:rsidRPr="000B682A">
        <w:t>семейных</w:t>
      </w:r>
      <w:r w:rsidRPr="000B682A">
        <w:rPr>
          <w:spacing w:val="-3"/>
        </w:rPr>
        <w:t xml:space="preserve"> </w:t>
      </w:r>
      <w:r w:rsidRPr="000B682A">
        <w:t>традиций.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Воспитательная</w:t>
      </w:r>
      <w:r w:rsidRPr="000B682A">
        <w:rPr>
          <w:spacing w:val="35"/>
        </w:rPr>
        <w:t xml:space="preserve"> </w:t>
      </w:r>
      <w:r w:rsidRPr="000B682A">
        <w:t>работа</w:t>
      </w:r>
      <w:r w:rsidRPr="000B682A">
        <w:rPr>
          <w:spacing w:val="92"/>
        </w:rPr>
        <w:t xml:space="preserve"> </w:t>
      </w:r>
      <w:r w:rsidRPr="000B682A">
        <w:t>в</w:t>
      </w:r>
      <w:r w:rsidRPr="000B682A">
        <w:rPr>
          <w:spacing w:val="96"/>
        </w:rPr>
        <w:t xml:space="preserve"> </w:t>
      </w:r>
      <w:r w:rsidRPr="000B682A">
        <w:t>данном</w:t>
      </w:r>
      <w:r w:rsidRPr="000B682A">
        <w:rPr>
          <w:spacing w:val="95"/>
        </w:rPr>
        <w:t xml:space="preserve"> </w:t>
      </w:r>
      <w:r w:rsidRPr="000B682A">
        <w:t>направлении</w:t>
      </w:r>
      <w:r w:rsidRPr="000B682A">
        <w:rPr>
          <w:spacing w:val="98"/>
        </w:rPr>
        <w:t xml:space="preserve"> </w:t>
      </w:r>
      <w:r w:rsidRPr="000B682A">
        <w:t>связана</w:t>
      </w:r>
      <w:r w:rsidRPr="000B682A">
        <w:rPr>
          <w:spacing w:val="98"/>
        </w:rPr>
        <w:t xml:space="preserve"> </w:t>
      </w:r>
      <w:r w:rsidRPr="000B682A">
        <w:t>со</w:t>
      </w:r>
      <w:r w:rsidRPr="000B682A">
        <w:rPr>
          <w:spacing w:val="103"/>
        </w:rPr>
        <w:t xml:space="preserve"> </w:t>
      </w:r>
      <w:r w:rsidRPr="000B682A">
        <w:t>структурой</w:t>
      </w:r>
      <w:r w:rsidRPr="000B682A">
        <w:rPr>
          <w:spacing w:val="98"/>
        </w:rPr>
        <w:t xml:space="preserve"> </w:t>
      </w:r>
      <w:r w:rsidRPr="000B682A">
        <w:t>самого</w:t>
      </w:r>
      <w:r w:rsidRPr="000B682A">
        <w:rPr>
          <w:spacing w:val="103"/>
        </w:rPr>
        <w:t xml:space="preserve"> </w:t>
      </w:r>
      <w:r w:rsidRPr="000B682A">
        <w:t>понятия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«патриотизм»</w:t>
      </w:r>
      <w:r w:rsidRPr="000B682A">
        <w:rPr>
          <w:spacing w:val="-7"/>
        </w:rPr>
        <w:t xml:space="preserve"> </w:t>
      </w:r>
      <w:r w:rsidRPr="000B682A">
        <w:t>и</w:t>
      </w:r>
      <w:r w:rsidRPr="000B682A">
        <w:rPr>
          <w:spacing w:val="-10"/>
        </w:rPr>
        <w:t xml:space="preserve"> </w:t>
      </w:r>
      <w:r w:rsidRPr="000B682A">
        <w:t>определяется</w:t>
      </w:r>
      <w:r w:rsidRPr="000B682A">
        <w:rPr>
          <w:spacing w:val="-3"/>
        </w:rPr>
        <w:t xml:space="preserve"> </w:t>
      </w:r>
      <w:r w:rsidRPr="000B682A">
        <w:t>через</w:t>
      </w:r>
      <w:r w:rsidRPr="000B682A">
        <w:rPr>
          <w:spacing w:val="-1"/>
        </w:rPr>
        <w:t xml:space="preserve"> </w:t>
      </w:r>
      <w:r w:rsidRPr="000B682A">
        <w:t>следующие</w:t>
      </w:r>
      <w:r w:rsidRPr="000B682A">
        <w:rPr>
          <w:spacing w:val="1"/>
        </w:rPr>
        <w:t xml:space="preserve"> </w:t>
      </w:r>
      <w:r w:rsidRPr="000B682A">
        <w:t>взаимосвязанные</w:t>
      </w:r>
      <w:r w:rsidRPr="000B682A">
        <w:rPr>
          <w:spacing w:val="-3"/>
        </w:rPr>
        <w:t xml:space="preserve"> </w:t>
      </w:r>
      <w:r w:rsidRPr="000B682A">
        <w:t>компоненты: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когнитивно-смысловой, связанный со знаниями об истории России, своего края,</w:t>
      </w:r>
      <w:r w:rsidRPr="000B682A">
        <w:rPr>
          <w:spacing w:val="1"/>
        </w:rPr>
        <w:t xml:space="preserve"> </w:t>
      </w:r>
      <w:r w:rsidRPr="000B682A">
        <w:t>духовных</w:t>
      </w:r>
      <w:r w:rsidRPr="000B682A">
        <w:rPr>
          <w:spacing w:val="-5"/>
        </w:rPr>
        <w:t xml:space="preserve"> </w:t>
      </w:r>
      <w:r w:rsidRPr="000B682A">
        <w:t>и</w:t>
      </w:r>
      <w:r w:rsidRPr="000B682A">
        <w:rPr>
          <w:spacing w:val="2"/>
        </w:rPr>
        <w:t xml:space="preserve"> </w:t>
      </w:r>
      <w:r w:rsidRPr="000B682A">
        <w:t>культурных</w:t>
      </w:r>
      <w:r w:rsidRPr="000B682A">
        <w:rPr>
          <w:spacing w:val="-4"/>
        </w:rPr>
        <w:t xml:space="preserve"> </w:t>
      </w:r>
      <w:r w:rsidRPr="000B682A">
        <w:t>традиций</w:t>
      </w:r>
      <w:r w:rsidRPr="000B682A">
        <w:rPr>
          <w:spacing w:val="2"/>
        </w:rPr>
        <w:t xml:space="preserve"> </w:t>
      </w:r>
      <w:r w:rsidRPr="000B682A">
        <w:t>и</w:t>
      </w:r>
      <w:r w:rsidRPr="000B682A">
        <w:rPr>
          <w:spacing w:val="2"/>
        </w:rPr>
        <w:t xml:space="preserve"> </w:t>
      </w:r>
      <w:r w:rsidRPr="000B682A">
        <w:t>достижений</w:t>
      </w:r>
      <w:r w:rsidRPr="000B682A">
        <w:rPr>
          <w:spacing w:val="2"/>
        </w:rPr>
        <w:t xml:space="preserve"> </w:t>
      </w:r>
      <w:r w:rsidRPr="000B682A">
        <w:t>многонационального</w:t>
      </w:r>
      <w:r w:rsidRPr="000B682A">
        <w:rPr>
          <w:spacing w:val="1"/>
        </w:rPr>
        <w:t xml:space="preserve"> </w:t>
      </w:r>
      <w:r w:rsidRPr="000B682A">
        <w:t>народа</w:t>
      </w:r>
      <w:r w:rsidRPr="000B682A">
        <w:rPr>
          <w:spacing w:val="-1"/>
        </w:rPr>
        <w:t xml:space="preserve"> </w:t>
      </w:r>
      <w:r w:rsidRPr="000B682A">
        <w:t>России;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эмоционально-ценностный,</w:t>
      </w:r>
      <w:r w:rsidRPr="000B682A">
        <w:rPr>
          <w:spacing w:val="1"/>
        </w:rPr>
        <w:t xml:space="preserve"> </w:t>
      </w:r>
      <w:r w:rsidRPr="000B682A">
        <w:t>характеризующийся</w:t>
      </w:r>
      <w:r w:rsidRPr="000B682A">
        <w:rPr>
          <w:spacing w:val="1"/>
        </w:rPr>
        <w:t xml:space="preserve"> </w:t>
      </w:r>
      <w:r w:rsidRPr="000B682A">
        <w:t>любовью</w:t>
      </w:r>
      <w:r w:rsidRPr="000B682A">
        <w:rPr>
          <w:spacing w:val="1"/>
        </w:rPr>
        <w:t xml:space="preserve"> </w:t>
      </w:r>
      <w:r w:rsidRPr="000B682A">
        <w:t>к</w:t>
      </w:r>
      <w:r w:rsidRPr="000B682A">
        <w:rPr>
          <w:spacing w:val="1"/>
        </w:rPr>
        <w:t xml:space="preserve"> </w:t>
      </w:r>
      <w:r w:rsidRPr="000B682A">
        <w:t>Родине</w:t>
      </w:r>
      <w:r w:rsidRPr="000B682A">
        <w:rPr>
          <w:spacing w:val="1"/>
        </w:rPr>
        <w:t xml:space="preserve"> </w:t>
      </w:r>
      <w:r w:rsidRPr="000B682A">
        <w:t>–</w:t>
      </w:r>
      <w:r w:rsidRPr="000B682A">
        <w:rPr>
          <w:spacing w:val="1"/>
        </w:rPr>
        <w:t xml:space="preserve"> </w:t>
      </w:r>
      <w:r w:rsidRPr="000B682A">
        <w:t>России,</w:t>
      </w:r>
      <w:r w:rsidRPr="000B682A">
        <w:rPr>
          <w:spacing w:val="1"/>
        </w:rPr>
        <w:t xml:space="preserve"> </w:t>
      </w:r>
      <w:r w:rsidRPr="000B682A">
        <w:t>уважением</w:t>
      </w:r>
      <w:r w:rsidRPr="000B682A">
        <w:rPr>
          <w:spacing w:val="2"/>
        </w:rPr>
        <w:t xml:space="preserve"> </w:t>
      </w:r>
      <w:r w:rsidRPr="000B682A">
        <w:t>к своему</w:t>
      </w:r>
      <w:r w:rsidRPr="000B682A">
        <w:rPr>
          <w:spacing w:val="-8"/>
        </w:rPr>
        <w:t xml:space="preserve"> </w:t>
      </w:r>
      <w:r w:rsidRPr="000B682A">
        <w:t>народу,</w:t>
      </w:r>
      <w:r w:rsidRPr="000B682A">
        <w:rPr>
          <w:spacing w:val="4"/>
        </w:rPr>
        <w:t xml:space="preserve"> </w:t>
      </w:r>
      <w:r w:rsidRPr="000B682A">
        <w:t>народу</w:t>
      </w:r>
      <w:r w:rsidRPr="000B682A">
        <w:rPr>
          <w:spacing w:val="-8"/>
        </w:rPr>
        <w:t xml:space="preserve"> </w:t>
      </w:r>
      <w:r w:rsidRPr="000B682A">
        <w:t>России</w:t>
      </w:r>
      <w:r w:rsidRPr="000B682A">
        <w:rPr>
          <w:spacing w:val="-2"/>
        </w:rPr>
        <w:t xml:space="preserve"> </w:t>
      </w:r>
      <w:r w:rsidRPr="000B682A">
        <w:t>в</w:t>
      </w:r>
      <w:r w:rsidRPr="000B682A">
        <w:rPr>
          <w:spacing w:val="3"/>
        </w:rPr>
        <w:t xml:space="preserve"> </w:t>
      </w:r>
      <w:r w:rsidRPr="000B682A">
        <w:t>целом;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регуляторно-волевой,</w:t>
      </w:r>
      <w:r w:rsidRPr="000B682A">
        <w:rPr>
          <w:spacing w:val="1"/>
        </w:rPr>
        <w:t xml:space="preserve"> </w:t>
      </w:r>
      <w:r w:rsidRPr="000B682A">
        <w:t>обеспечивающий</w:t>
      </w:r>
      <w:r w:rsidRPr="000B682A">
        <w:rPr>
          <w:spacing w:val="1"/>
        </w:rPr>
        <w:t xml:space="preserve"> </w:t>
      </w:r>
      <w:r w:rsidRPr="000B682A">
        <w:t>укоренение</w:t>
      </w:r>
      <w:r w:rsidRPr="000B682A">
        <w:rPr>
          <w:spacing w:val="1"/>
        </w:rPr>
        <w:t xml:space="preserve"> </w:t>
      </w:r>
      <w:r w:rsidRPr="000B682A">
        <w:t>знаний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духовных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-57"/>
        </w:rPr>
        <w:t xml:space="preserve"> </w:t>
      </w:r>
      <w:r w:rsidRPr="000B682A">
        <w:t>культурных</w:t>
      </w:r>
      <w:r w:rsidRPr="000B682A">
        <w:rPr>
          <w:spacing w:val="1"/>
        </w:rPr>
        <w:t xml:space="preserve"> </w:t>
      </w:r>
      <w:r w:rsidRPr="000B682A">
        <w:t>традициях</w:t>
      </w:r>
      <w:r w:rsidRPr="000B682A">
        <w:rPr>
          <w:spacing w:val="1"/>
        </w:rPr>
        <w:t xml:space="preserve"> </w:t>
      </w:r>
      <w:r w:rsidRPr="000B682A">
        <w:t>своего</w:t>
      </w:r>
      <w:r w:rsidRPr="000B682A">
        <w:rPr>
          <w:spacing w:val="1"/>
        </w:rPr>
        <w:t xml:space="preserve"> </w:t>
      </w:r>
      <w:r w:rsidRPr="000B682A">
        <w:t>народа,</w:t>
      </w:r>
      <w:r w:rsidRPr="000B682A">
        <w:rPr>
          <w:spacing w:val="1"/>
        </w:rPr>
        <w:t xml:space="preserve"> </w:t>
      </w:r>
      <w:r w:rsidRPr="000B682A">
        <w:t>деятельность</w:t>
      </w:r>
      <w:r w:rsidRPr="000B682A">
        <w:rPr>
          <w:spacing w:val="1"/>
        </w:rPr>
        <w:t xml:space="preserve"> </w:t>
      </w:r>
      <w:r w:rsidRPr="000B682A">
        <w:t>на</w:t>
      </w:r>
      <w:r w:rsidRPr="000B682A">
        <w:rPr>
          <w:spacing w:val="1"/>
        </w:rPr>
        <w:t xml:space="preserve"> </w:t>
      </w:r>
      <w:r w:rsidRPr="000B682A">
        <w:t>основе</w:t>
      </w:r>
      <w:r w:rsidRPr="000B682A">
        <w:rPr>
          <w:spacing w:val="1"/>
        </w:rPr>
        <w:t xml:space="preserve"> </w:t>
      </w:r>
      <w:r w:rsidRPr="000B682A">
        <w:t>понимания</w:t>
      </w:r>
      <w:r w:rsidRPr="000B682A">
        <w:rPr>
          <w:spacing w:val="1"/>
        </w:rPr>
        <w:t xml:space="preserve"> </w:t>
      </w:r>
      <w:r w:rsidRPr="000B682A">
        <w:t>ответственности</w:t>
      </w:r>
      <w:r w:rsidRPr="000B682A">
        <w:rPr>
          <w:spacing w:val="1"/>
        </w:rPr>
        <w:t xml:space="preserve"> </w:t>
      </w:r>
      <w:r w:rsidRPr="000B682A">
        <w:t>за</w:t>
      </w:r>
      <w:r w:rsidRPr="000B682A">
        <w:rPr>
          <w:spacing w:val="1"/>
        </w:rPr>
        <w:t xml:space="preserve"> </w:t>
      </w:r>
      <w:r w:rsidRPr="000B682A">
        <w:t>настоящее и</w:t>
      </w:r>
      <w:r w:rsidRPr="000B682A">
        <w:rPr>
          <w:spacing w:val="3"/>
        </w:rPr>
        <w:t xml:space="preserve"> </w:t>
      </w:r>
      <w:r w:rsidRPr="000B682A">
        <w:t>будущее</w:t>
      </w:r>
      <w:r w:rsidRPr="000B682A">
        <w:rPr>
          <w:spacing w:val="1"/>
        </w:rPr>
        <w:t xml:space="preserve"> </w:t>
      </w:r>
      <w:r w:rsidRPr="000B682A">
        <w:t>своего</w:t>
      </w:r>
      <w:r w:rsidRPr="000B682A">
        <w:rPr>
          <w:spacing w:val="5"/>
        </w:rPr>
        <w:t xml:space="preserve"> </w:t>
      </w:r>
      <w:r w:rsidRPr="000B682A">
        <w:t>народа,</w:t>
      </w:r>
      <w:r w:rsidRPr="000B682A">
        <w:rPr>
          <w:spacing w:val="-1"/>
        </w:rPr>
        <w:t xml:space="preserve"> </w:t>
      </w:r>
      <w:r w:rsidRPr="000B682A">
        <w:t>России.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Задачи</w:t>
      </w:r>
      <w:r w:rsidRPr="000B682A">
        <w:rPr>
          <w:spacing w:val="-2"/>
        </w:rPr>
        <w:t xml:space="preserve"> </w:t>
      </w:r>
      <w:r w:rsidRPr="000B682A">
        <w:t>патриотического</w:t>
      </w:r>
      <w:r w:rsidRPr="000B682A">
        <w:rPr>
          <w:spacing w:val="-3"/>
        </w:rPr>
        <w:t xml:space="preserve"> </w:t>
      </w:r>
      <w:r w:rsidRPr="000B682A">
        <w:t>воспитания:</w:t>
      </w:r>
    </w:p>
    <w:p w:rsidR="0089579B" w:rsidRPr="000B682A" w:rsidRDefault="0089579B" w:rsidP="00AF04BD">
      <w:pPr>
        <w:pStyle w:val="ListParagraph"/>
        <w:numPr>
          <w:ilvl w:val="0"/>
          <w:numId w:val="53"/>
        </w:numPr>
        <w:ind w:left="142" w:right="-10" w:firstLine="567"/>
      </w:pPr>
      <w:r w:rsidRPr="000B682A">
        <w:t>формирование</w:t>
      </w:r>
      <w:r w:rsidRPr="000B682A">
        <w:rPr>
          <w:spacing w:val="1"/>
        </w:rPr>
        <w:t xml:space="preserve"> </w:t>
      </w:r>
      <w:r w:rsidRPr="000B682A">
        <w:t>любви</w:t>
      </w:r>
      <w:r w:rsidRPr="000B682A">
        <w:rPr>
          <w:spacing w:val="1"/>
        </w:rPr>
        <w:t xml:space="preserve"> </w:t>
      </w:r>
      <w:r w:rsidRPr="000B682A">
        <w:t>к</w:t>
      </w:r>
      <w:r w:rsidRPr="000B682A">
        <w:rPr>
          <w:spacing w:val="1"/>
        </w:rPr>
        <w:t xml:space="preserve"> </w:t>
      </w:r>
      <w:r w:rsidRPr="000B682A">
        <w:t>родному</w:t>
      </w:r>
      <w:r w:rsidRPr="000B682A">
        <w:rPr>
          <w:spacing w:val="1"/>
        </w:rPr>
        <w:t xml:space="preserve"> </w:t>
      </w:r>
      <w:r w:rsidRPr="000B682A">
        <w:t>краю,</w:t>
      </w:r>
      <w:r w:rsidRPr="000B682A">
        <w:rPr>
          <w:spacing w:val="1"/>
        </w:rPr>
        <w:t xml:space="preserve"> </w:t>
      </w:r>
      <w:r w:rsidRPr="000B682A">
        <w:t>родной</w:t>
      </w:r>
      <w:r w:rsidRPr="000B682A">
        <w:rPr>
          <w:spacing w:val="1"/>
        </w:rPr>
        <w:t xml:space="preserve"> </w:t>
      </w:r>
      <w:r w:rsidRPr="000B682A">
        <w:t>природе,</w:t>
      </w:r>
      <w:r w:rsidRPr="000B682A">
        <w:rPr>
          <w:spacing w:val="1"/>
        </w:rPr>
        <w:t xml:space="preserve"> </w:t>
      </w:r>
      <w:r w:rsidRPr="000B682A">
        <w:t>родному</w:t>
      </w:r>
      <w:r w:rsidRPr="000B682A">
        <w:rPr>
          <w:spacing w:val="1"/>
        </w:rPr>
        <w:t xml:space="preserve"> </w:t>
      </w:r>
      <w:r w:rsidRPr="000B682A">
        <w:t>языку,</w:t>
      </w:r>
      <w:r w:rsidRPr="000B682A">
        <w:rPr>
          <w:spacing w:val="1"/>
        </w:rPr>
        <w:t xml:space="preserve"> </w:t>
      </w:r>
      <w:r w:rsidRPr="000B682A">
        <w:t>культурному</w:t>
      </w:r>
      <w:r w:rsidRPr="000B682A">
        <w:rPr>
          <w:spacing w:val="-9"/>
        </w:rPr>
        <w:t xml:space="preserve"> </w:t>
      </w:r>
      <w:r w:rsidRPr="000B682A">
        <w:t>наследию своего</w:t>
      </w:r>
      <w:r w:rsidRPr="000B682A">
        <w:rPr>
          <w:spacing w:val="2"/>
        </w:rPr>
        <w:t xml:space="preserve"> </w:t>
      </w:r>
      <w:r w:rsidRPr="000B682A">
        <w:t>народа;</w:t>
      </w:r>
    </w:p>
    <w:p w:rsidR="0089579B" w:rsidRPr="000B682A" w:rsidRDefault="0089579B" w:rsidP="00AF04BD">
      <w:pPr>
        <w:pStyle w:val="ListParagraph"/>
        <w:numPr>
          <w:ilvl w:val="0"/>
          <w:numId w:val="53"/>
        </w:numPr>
        <w:ind w:left="142" w:right="-10" w:firstLine="567"/>
      </w:pPr>
      <w:r w:rsidRPr="000B682A">
        <w:t>воспитание</w:t>
      </w:r>
      <w:r w:rsidRPr="000B682A">
        <w:rPr>
          <w:spacing w:val="1"/>
        </w:rPr>
        <w:t xml:space="preserve"> </w:t>
      </w:r>
      <w:r w:rsidRPr="000B682A">
        <w:t>любви,</w:t>
      </w:r>
      <w:r w:rsidRPr="000B682A">
        <w:rPr>
          <w:spacing w:val="1"/>
        </w:rPr>
        <w:t xml:space="preserve"> </w:t>
      </w:r>
      <w:r w:rsidRPr="000B682A">
        <w:t>уважения</w:t>
      </w:r>
      <w:r w:rsidRPr="000B682A">
        <w:rPr>
          <w:spacing w:val="1"/>
        </w:rPr>
        <w:t xml:space="preserve"> </w:t>
      </w:r>
      <w:r w:rsidRPr="000B682A">
        <w:t>к</w:t>
      </w:r>
      <w:r w:rsidRPr="000B682A">
        <w:rPr>
          <w:spacing w:val="1"/>
        </w:rPr>
        <w:t xml:space="preserve"> </w:t>
      </w:r>
      <w:r w:rsidRPr="000B682A">
        <w:t>своим</w:t>
      </w:r>
      <w:r w:rsidRPr="000B682A">
        <w:rPr>
          <w:spacing w:val="1"/>
        </w:rPr>
        <w:t xml:space="preserve"> </w:t>
      </w:r>
      <w:r w:rsidRPr="000B682A">
        <w:t>национальным</w:t>
      </w:r>
      <w:r w:rsidRPr="000B682A">
        <w:rPr>
          <w:spacing w:val="1"/>
        </w:rPr>
        <w:t xml:space="preserve"> </w:t>
      </w:r>
      <w:r w:rsidRPr="000B682A">
        <w:t>особенностям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чувства</w:t>
      </w:r>
      <w:r w:rsidRPr="000B682A">
        <w:rPr>
          <w:spacing w:val="1"/>
        </w:rPr>
        <w:t xml:space="preserve"> </w:t>
      </w:r>
      <w:r w:rsidRPr="000B682A">
        <w:t>собственного</w:t>
      </w:r>
      <w:r w:rsidRPr="000B682A">
        <w:rPr>
          <w:spacing w:val="5"/>
        </w:rPr>
        <w:t xml:space="preserve"> </w:t>
      </w:r>
      <w:r w:rsidRPr="000B682A">
        <w:t>достоинства</w:t>
      </w:r>
      <w:r w:rsidRPr="000B682A">
        <w:rPr>
          <w:spacing w:val="-4"/>
        </w:rPr>
        <w:t xml:space="preserve"> </w:t>
      </w:r>
      <w:r w:rsidRPr="000B682A">
        <w:t>как</w:t>
      </w:r>
      <w:r w:rsidRPr="000B682A">
        <w:rPr>
          <w:spacing w:val="-1"/>
        </w:rPr>
        <w:t xml:space="preserve"> </w:t>
      </w:r>
      <w:r w:rsidRPr="000B682A">
        <w:t>представителя</w:t>
      </w:r>
      <w:r w:rsidRPr="000B682A">
        <w:rPr>
          <w:spacing w:val="2"/>
        </w:rPr>
        <w:t xml:space="preserve"> </w:t>
      </w:r>
      <w:r w:rsidRPr="000B682A">
        <w:t>своего</w:t>
      </w:r>
      <w:r w:rsidRPr="000B682A">
        <w:rPr>
          <w:spacing w:val="5"/>
        </w:rPr>
        <w:t xml:space="preserve"> </w:t>
      </w:r>
      <w:r w:rsidRPr="000B682A">
        <w:t>народа;</w:t>
      </w:r>
    </w:p>
    <w:p w:rsidR="0089579B" w:rsidRPr="000B682A" w:rsidRDefault="0089579B" w:rsidP="00AF04BD">
      <w:pPr>
        <w:pStyle w:val="ListParagraph"/>
        <w:numPr>
          <w:ilvl w:val="0"/>
          <w:numId w:val="53"/>
        </w:numPr>
        <w:ind w:left="142" w:right="-10" w:firstLine="567"/>
      </w:pPr>
      <w:r w:rsidRPr="000B682A">
        <w:t>воспитание</w:t>
      </w:r>
      <w:r w:rsidRPr="000B682A">
        <w:rPr>
          <w:spacing w:val="1"/>
        </w:rPr>
        <w:t xml:space="preserve"> </w:t>
      </w:r>
      <w:r w:rsidRPr="000B682A">
        <w:t>уважительного</w:t>
      </w:r>
      <w:r w:rsidRPr="000B682A">
        <w:rPr>
          <w:spacing w:val="1"/>
        </w:rPr>
        <w:t xml:space="preserve"> </w:t>
      </w:r>
      <w:r w:rsidRPr="000B682A">
        <w:t>отношения</w:t>
      </w:r>
      <w:r w:rsidRPr="000B682A">
        <w:rPr>
          <w:spacing w:val="1"/>
        </w:rPr>
        <w:t xml:space="preserve"> </w:t>
      </w:r>
      <w:r w:rsidRPr="000B682A">
        <w:t>к</w:t>
      </w:r>
      <w:r w:rsidRPr="000B682A">
        <w:rPr>
          <w:spacing w:val="1"/>
        </w:rPr>
        <w:t xml:space="preserve"> </w:t>
      </w:r>
      <w:r w:rsidRPr="000B682A">
        <w:t>гражданам</w:t>
      </w:r>
      <w:r w:rsidRPr="000B682A">
        <w:rPr>
          <w:spacing w:val="1"/>
        </w:rPr>
        <w:t xml:space="preserve"> </w:t>
      </w:r>
      <w:r w:rsidRPr="000B682A">
        <w:t>России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целом,</w:t>
      </w:r>
      <w:r w:rsidRPr="000B682A">
        <w:rPr>
          <w:spacing w:val="1"/>
        </w:rPr>
        <w:t xml:space="preserve"> </w:t>
      </w:r>
      <w:r w:rsidRPr="000B682A">
        <w:t>своим</w:t>
      </w:r>
      <w:r w:rsidRPr="000B682A">
        <w:rPr>
          <w:spacing w:val="1"/>
        </w:rPr>
        <w:t xml:space="preserve"> </w:t>
      </w:r>
      <w:r w:rsidRPr="000B682A">
        <w:t>соотечественникам</w:t>
      </w:r>
      <w:r w:rsidRPr="000B682A">
        <w:rPr>
          <w:spacing w:val="-10"/>
        </w:rPr>
        <w:t xml:space="preserve"> </w:t>
      </w:r>
      <w:r w:rsidRPr="000B682A">
        <w:t>и</w:t>
      </w:r>
      <w:r w:rsidRPr="000B682A">
        <w:rPr>
          <w:spacing w:val="-5"/>
        </w:rPr>
        <w:t xml:space="preserve"> </w:t>
      </w:r>
      <w:r w:rsidRPr="000B682A">
        <w:t>согражданам,</w:t>
      </w:r>
      <w:r w:rsidRPr="000B682A">
        <w:rPr>
          <w:spacing w:val="-8"/>
        </w:rPr>
        <w:t xml:space="preserve"> </w:t>
      </w:r>
      <w:r w:rsidRPr="000B682A">
        <w:t>представителям</w:t>
      </w:r>
      <w:r w:rsidRPr="000B682A">
        <w:rPr>
          <w:spacing w:val="-4"/>
        </w:rPr>
        <w:t xml:space="preserve"> </w:t>
      </w:r>
      <w:r w:rsidRPr="000B682A">
        <w:t>всех</w:t>
      </w:r>
      <w:r w:rsidRPr="000B682A">
        <w:rPr>
          <w:spacing w:val="-11"/>
        </w:rPr>
        <w:t xml:space="preserve"> </w:t>
      </w:r>
      <w:r w:rsidRPr="000B682A">
        <w:t>народов</w:t>
      </w:r>
      <w:r w:rsidRPr="000B682A">
        <w:rPr>
          <w:spacing w:val="-10"/>
        </w:rPr>
        <w:t xml:space="preserve"> </w:t>
      </w:r>
      <w:r w:rsidRPr="000B682A">
        <w:t>России,</w:t>
      </w:r>
      <w:r w:rsidRPr="000B682A">
        <w:rPr>
          <w:spacing w:val="-4"/>
        </w:rPr>
        <w:t xml:space="preserve"> </w:t>
      </w:r>
      <w:r w:rsidRPr="000B682A">
        <w:t>к</w:t>
      </w:r>
      <w:r w:rsidRPr="000B682A">
        <w:rPr>
          <w:spacing w:val="-7"/>
        </w:rPr>
        <w:t xml:space="preserve"> </w:t>
      </w:r>
      <w:r w:rsidRPr="000B682A">
        <w:t>ровесникам,</w:t>
      </w:r>
      <w:r w:rsidRPr="000B682A">
        <w:rPr>
          <w:spacing w:val="-8"/>
        </w:rPr>
        <w:t xml:space="preserve"> </w:t>
      </w:r>
      <w:r w:rsidRPr="000B682A">
        <w:t>родителям,</w:t>
      </w:r>
      <w:r w:rsidRPr="000B682A">
        <w:rPr>
          <w:spacing w:val="-58"/>
        </w:rPr>
        <w:t xml:space="preserve"> </w:t>
      </w:r>
      <w:r w:rsidRPr="000B682A">
        <w:t>соседям,</w:t>
      </w:r>
      <w:r w:rsidRPr="000B682A">
        <w:rPr>
          <w:spacing w:val="2"/>
        </w:rPr>
        <w:t xml:space="preserve"> </w:t>
      </w:r>
      <w:r w:rsidRPr="000B682A">
        <w:t>старшим,</w:t>
      </w:r>
      <w:r w:rsidRPr="000B682A">
        <w:rPr>
          <w:spacing w:val="3"/>
        </w:rPr>
        <w:t xml:space="preserve"> </w:t>
      </w:r>
      <w:r w:rsidRPr="000B682A">
        <w:t>другим</w:t>
      </w:r>
      <w:r w:rsidRPr="000B682A">
        <w:rPr>
          <w:spacing w:val="2"/>
        </w:rPr>
        <w:t xml:space="preserve"> </w:t>
      </w:r>
      <w:r w:rsidRPr="000B682A">
        <w:t>людям</w:t>
      </w:r>
      <w:r w:rsidRPr="000B682A">
        <w:rPr>
          <w:spacing w:val="1"/>
        </w:rPr>
        <w:t xml:space="preserve"> </w:t>
      </w:r>
      <w:r w:rsidRPr="000B682A">
        <w:t>вне</w:t>
      </w:r>
      <w:r w:rsidRPr="000B682A">
        <w:rPr>
          <w:spacing w:val="-5"/>
        </w:rPr>
        <w:t xml:space="preserve"> </w:t>
      </w:r>
      <w:r w:rsidRPr="000B682A">
        <w:t>зависимости</w:t>
      </w:r>
      <w:r w:rsidRPr="000B682A">
        <w:rPr>
          <w:spacing w:val="-2"/>
        </w:rPr>
        <w:t xml:space="preserve"> </w:t>
      </w:r>
      <w:r w:rsidRPr="000B682A">
        <w:t>от</w:t>
      </w:r>
      <w:r w:rsidRPr="000B682A">
        <w:rPr>
          <w:spacing w:val="-3"/>
        </w:rPr>
        <w:t xml:space="preserve"> </w:t>
      </w:r>
      <w:r w:rsidRPr="000B682A">
        <w:t>их</w:t>
      </w:r>
      <w:r w:rsidRPr="000B682A">
        <w:rPr>
          <w:spacing w:val="-4"/>
        </w:rPr>
        <w:t xml:space="preserve"> </w:t>
      </w:r>
      <w:r w:rsidRPr="000B682A">
        <w:t>этнической</w:t>
      </w:r>
      <w:r w:rsidRPr="000B682A">
        <w:rPr>
          <w:spacing w:val="-3"/>
        </w:rPr>
        <w:t xml:space="preserve"> </w:t>
      </w:r>
      <w:r w:rsidRPr="000B682A">
        <w:t>принадлежности;</w:t>
      </w:r>
    </w:p>
    <w:p w:rsidR="0089579B" w:rsidRPr="000B682A" w:rsidRDefault="0089579B" w:rsidP="00AF04BD">
      <w:pPr>
        <w:pStyle w:val="ListParagraph"/>
        <w:numPr>
          <w:ilvl w:val="0"/>
          <w:numId w:val="53"/>
        </w:numPr>
        <w:ind w:left="142" w:right="-10" w:firstLine="567"/>
      </w:pPr>
      <w:r w:rsidRPr="000B682A">
        <w:t>воспитание любви к родной природе, природе своего края, России, понимания</w:t>
      </w:r>
      <w:r w:rsidRPr="000B682A">
        <w:rPr>
          <w:spacing w:val="1"/>
        </w:rPr>
        <w:t xml:space="preserve"> </w:t>
      </w:r>
      <w:r w:rsidRPr="000B682A">
        <w:t>единства природы</w:t>
      </w:r>
      <w:r w:rsidRPr="000B682A">
        <w:rPr>
          <w:spacing w:val="-2"/>
        </w:rPr>
        <w:t xml:space="preserve"> </w:t>
      </w:r>
      <w:r w:rsidRPr="000B682A">
        <w:t>и</w:t>
      </w:r>
      <w:r w:rsidRPr="000B682A">
        <w:rPr>
          <w:spacing w:val="3"/>
        </w:rPr>
        <w:t xml:space="preserve"> </w:t>
      </w:r>
      <w:r w:rsidRPr="000B682A">
        <w:t>людей</w:t>
      </w:r>
      <w:r w:rsidRPr="000B682A">
        <w:rPr>
          <w:spacing w:val="2"/>
        </w:rPr>
        <w:t xml:space="preserve"> </w:t>
      </w:r>
      <w:r w:rsidRPr="000B682A">
        <w:t>и</w:t>
      </w:r>
      <w:r w:rsidRPr="000B682A">
        <w:rPr>
          <w:spacing w:val="-2"/>
        </w:rPr>
        <w:t xml:space="preserve"> </w:t>
      </w:r>
      <w:r w:rsidRPr="000B682A">
        <w:t>бережного</w:t>
      </w:r>
      <w:r w:rsidRPr="000B682A">
        <w:rPr>
          <w:spacing w:val="-4"/>
        </w:rPr>
        <w:t xml:space="preserve"> </w:t>
      </w:r>
      <w:r w:rsidRPr="000B682A">
        <w:t>ответственного</w:t>
      </w:r>
      <w:r w:rsidRPr="000B682A">
        <w:rPr>
          <w:spacing w:val="-4"/>
        </w:rPr>
        <w:t xml:space="preserve"> </w:t>
      </w:r>
      <w:r w:rsidRPr="000B682A">
        <w:t>отношения</w:t>
      </w:r>
      <w:r w:rsidRPr="000B682A">
        <w:rPr>
          <w:spacing w:val="-3"/>
        </w:rPr>
        <w:t xml:space="preserve"> </w:t>
      </w:r>
      <w:r w:rsidRPr="000B682A">
        <w:t>к</w:t>
      </w:r>
      <w:r w:rsidRPr="000B682A">
        <w:rPr>
          <w:spacing w:val="-1"/>
        </w:rPr>
        <w:t xml:space="preserve"> </w:t>
      </w:r>
      <w:r w:rsidRPr="000B682A">
        <w:t>природе.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При реализации указанных задач воспитатель ДОО должен сосредоточить свое внимание на</w:t>
      </w:r>
      <w:r w:rsidRPr="000B682A">
        <w:rPr>
          <w:spacing w:val="1"/>
        </w:rPr>
        <w:t xml:space="preserve"> </w:t>
      </w:r>
      <w:r w:rsidRPr="000B682A">
        <w:t>нескольких</w:t>
      </w:r>
      <w:r w:rsidRPr="000B682A">
        <w:rPr>
          <w:spacing w:val="-4"/>
        </w:rPr>
        <w:t xml:space="preserve"> </w:t>
      </w:r>
      <w:r w:rsidRPr="000B682A">
        <w:t>основных</w:t>
      </w:r>
      <w:r w:rsidRPr="000B682A">
        <w:rPr>
          <w:spacing w:val="-3"/>
        </w:rPr>
        <w:t xml:space="preserve"> </w:t>
      </w:r>
      <w:r w:rsidRPr="000B682A">
        <w:t>направлениях</w:t>
      </w:r>
      <w:r w:rsidRPr="000B682A">
        <w:rPr>
          <w:spacing w:val="-3"/>
        </w:rPr>
        <w:t xml:space="preserve"> </w:t>
      </w:r>
      <w:r w:rsidRPr="000B682A">
        <w:t>воспитательной</w:t>
      </w:r>
      <w:r w:rsidRPr="000B682A">
        <w:rPr>
          <w:spacing w:val="3"/>
        </w:rPr>
        <w:t xml:space="preserve"> </w:t>
      </w:r>
      <w:r w:rsidRPr="000B682A">
        <w:t>работы: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ознакомлении</w:t>
      </w:r>
      <w:r w:rsidRPr="000B682A">
        <w:rPr>
          <w:spacing w:val="22"/>
        </w:rPr>
        <w:t xml:space="preserve"> </w:t>
      </w:r>
      <w:r w:rsidRPr="000B682A">
        <w:t>детей</w:t>
      </w:r>
      <w:r w:rsidRPr="000B682A">
        <w:rPr>
          <w:spacing w:val="18"/>
        </w:rPr>
        <w:t xml:space="preserve"> </w:t>
      </w:r>
      <w:r w:rsidRPr="000B682A">
        <w:t>с</w:t>
      </w:r>
      <w:r w:rsidRPr="000B682A">
        <w:rPr>
          <w:spacing w:val="21"/>
        </w:rPr>
        <w:t xml:space="preserve"> </w:t>
      </w:r>
      <w:r w:rsidRPr="000B682A">
        <w:t>историей,</w:t>
      </w:r>
      <w:r w:rsidRPr="000B682A">
        <w:rPr>
          <w:spacing w:val="19"/>
        </w:rPr>
        <w:t xml:space="preserve"> </w:t>
      </w:r>
      <w:r w:rsidRPr="000B682A">
        <w:t>героями,</w:t>
      </w:r>
      <w:r w:rsidRPr="000B682A">
        <w:rPr>
          <w:spacing w:val="24"/>
        </w:rPr>
        <w:t xml:space="preserve"> </w:t>
      </w:r>
      <w:r w:rsidRPr="000B682A">
        <w:t>культурой,</w:t>
      </w:r>
      <w:r w:rsidRPr="000B682A">
        <w:rPr>
          <w:spacing w:val="19"/>
        </w:rPr>
        <w:t xml:space="preserve"> </w:t>
      </w:r>
      <w:r w:rsidRPr="000B682A">
        <w:t>традициями</w:t>
      </w:r>
      <w:r w:rsidRPr="000B682A">
        <w:rPr>
          <w:spacing w:val="18"/>
        </w:rPr>
        <w:t xml:space="preserve"> </w:t>
      </w:r>
      <w:r w:rsidRPr="000B682A">
        <w:t>России</w:t>
      </w:r>
      <w:r w:rsidRPr="000B682A">
        <w:rPr>
          <w:spacing w:val="18"/>
        </w:rPr>
        <w:t xml:space="preserve"> </w:t>
      </w:r>
      <w:r w:rsidRPr="000B682A">
        <w:t>и</w:t>
      </w:r>
      <w:r w:rsidRPr="000B682A">
        <w:rPr>
          <w:spacing w:val="22"/>
        </w:rPr>
        <w:t xml:space="preserve"> </w:t>
      </w:r>
      <w:r w:rsidRPr="000B682A">
        <w:t>своего</w:t>
      </w:r>
      <w:r w:rsidRPr="000B682A">
        <w:rPr>
          <w:spacing w:val="-57"/>
        </w:rPr>
        <w:t xml:space="preserve"> </w:t>
      </w:r>
      <w:r w:rsidRPr="000B682A">
        <w:t>народа;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организации</w:t>
      </w:r>
      <w:r w:rsidRPr="000B682A">
        <w:rPr>
          <w:spacing w:val="7"/>
        </w:rPr>
        <w:t xml:space="preserve"> </w:t>
      </w:r>
      <w:r w:rsidRPr="000B682A">
        <w:t>коллективных</w:t>
      </w:r>
      <w:r w:rsidRPr="000B682A">
        <w:rPr>
          <w:spacing w:val="6"/>
        </w:rPr>
        <w:t xml:space="preserve"> </w:t>
      </w:r>
      <w:r w:rsidRPr="000B682A">
        <w:t>творческих</w:t>
      </w:r>
      <w:r w:rsidRPr="000B682A">
        <w:rPr>
          <w:spacing w:val="6"/>
        </w:rPr>
        <w:t xml:space="preserve"> </w:t>
      </w:r>
      <w:r w:rsidRPr="000B682A">
        <w:t>проектов,</w:t>
      </w:r>
      <w:r w:rsidRPr="000B682A">
        <w:rPr>
          <w:spacing w:val="8"/>
        </w:rPr>
        <w:t xml:space="preserve"> </w:t>
      </w:r>
      <w:r w:rsidRPr="000B682A">
        <w:t>направленных</w:t>
      </w:r>
      <w:r w:rsidRPr="000B682A">
        <w:rPr>
          <w:spacing w:val="1"/>
        </w:rPr>
        <w:t xml:space="preserve"> </w:t>
      </w:r>
      <w:r w:rsidRPr="000B682A">
        <w:t>на</w:t>
      </w:r>
      <w:r w:rsidRPr="000B682A">
        <w:rPr>
          <w:spacing w:val="5"/>
        </w:rPr>
        <w:t xml:space="preserve"> </w:t>
      </w:r>
      <w:r w:rsidRPr="000B682A">
        <w:t>приобщение</w:t>
      </w:r>
      <w:r w:rsidRPr="000B682A">
        <w:rPr>
          <w:spacing w:val="-57"/>
        </w:rPr>
        <w:t xml:space="preserve"> </w:t>
      </w:r>
      <w:r w:rsidRPr="000B682A">
        <w:t>детей</w:t>
      </w:r>
      <w:r w:rsidRPr="000B682A">
        <w:rPr>
          <w:spacing w:val="5"/>
        </w:rPr>
        <w:t xml:space="preserve"> </w:t>
      </w:r>
      <w:r w:rsidRPr="000B682A">
        <w:t>к</w:t>
      </w:r>
      <w:r w:rsidRPr="000B682A">
        <w:rPr>
          <w:spacing w:val="-1"/>
        </w:rPr>
        <w:t xml:space="preserve"> </w:t>
      </w:r>
      <w:r w:rsidRPr="000B682A">
        <w:t>российским</w:t>
      </w:r>
      <w:r w:rsidRPr="000B682A">
        <w:rPr>
          <w:spacing w:val="-6"/>
        </w:rPr>
        <w:t xml:space="preserve"> </w:t>
      </w:r>
      <w:r w:rsidRPr="000B682A">
        <w:t>общенациональным</w:t>
      </w:r>
      <w:r w:rsidRPr="000B682A">
        <w:rPr>
          <w:spacing w:val="-1"/>
        </w:rPr>
        <w:t xml:space="preserve"> </w:t>
      </w:r>
      <w:r w:rsidRPr="000B682A">
        <w:t>традициям;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формировании</w:t>
      </w:r>
      <w:r w:rsidRPr="000B682A">
        <w:rPr>
          <w:spacing w:val="30"/>
        </w:rPr>
        <w:t xml:space="preserve"> </w:t>
      </w:r>
      <w:r w:rsidRPr="000B682A">
        <w:t>правильного</w:t>
      </w:r>
      <w:r w:rsidRPr="000B682A">
        <w:rPr>
          <w:spacing w:val="34"/>
        </w:rPr>
        <w:t xml:space="preserve"> </w:t>
      </w:r>
      <w:r w:rsidRPr="000B682A">
        <w:t>и</w:t>
      </w:r>
      <w:r w:rsidRPr="000B682A">
        <w:rPr>
          <w:spacing w:val="35"/>
        </w:rPr>
        <w:t xml:space="preserve"> </w:t>
      </w:r>
      <w:r w:rsidRPr="000B682A">
        <w:t>безопасного</w:t>
      </w:r>
      <w:r w:rsidRPr="000B682A">
        <w:rPr>
          <w:spacing w:val="29"/>
        </w:rPr>
        <w:t xml:space="preserve"> </w:t>
      </w:r>
      <w:r w:rsidRPr="000B682A">
        <w:t>поведения</w:t>
      </w:r>
      <w:r w:rsidRPr="000B682A">
        <w:rPr>
          <w:spacing w:val="34"/>
        </w:rPr>
        <w:t xml:space="preserve"> </w:t>
      </w:r>
      <w:r w:rsidRPr="000B682A">
        <w:t>в</w:t>
      </w:r>
      <w:r w:rsidRPr="000B682A">
        <w:rPr>
          <w:spacing w:val="31"/>
        </w:rPr>
        <w:t xml:space="preserve"> </w:t>
      </w:r>
      <w:r w:rsidRPr="000B682A">
        <w:t>природе,</w:t>
      </w:r>
      <w:r w:rsidRPr="000B682A">
        <w:rPr>
          <w:spacing w:val="31"/>
        </w:rPr>
        <w:t xml:space="preserve"> </w:t>
      </w:r>
      <w:r w:rsidRPr="000B682A">
        <w:t>осознанного</w:t>
      </w:r>
      <w:r w:rsidRPr="000B682A">
        <w:rPr>
          <w:spacing w:val="-57"/>
        </w:rPr>
        <w:t xml:space="preserve"> </w:t>
      </w:r>
      <w:r w:rsidRPr="000B682A">
        <w:t>отношения</w:t>
      </w:r>
      <w:r w:rsidRPr="000B682A">
        <w:rPr>
          <w:spacing w:val="-5"/>
        </w:rPr>
        <w:t xml:space="preserve"> </w:t>
      </w:r>
      <w:r w:rsidRPr="000B682A">
        <w:t>к</w:t>
      </w:r>
      <w:r w:rsidRPr="000B682A">
        <w:rPr>
          <w:spacing w:val="-1"/>
        </w:rPr>
        <w:t xml:space="preserve"> </w:t>
      </w:r>
      <w:r w:rsidRPr="000B682A">
        <w:t>растениям,</w:t>
      </w:r>
      <w:r w:rsidRPr="000B682A">
        <w:rPr>
          <w:spacing w:val="-2"/>
        </w:rPr>
        <w:t xml:space="preserve"> </w:t>
      </w:r>
      <w:r w:rsidRPr="000B682A">
        <w:t>животным,</w:t>
      </w:r>
      <w:r w:rsidRPr="000B682A">
        <w:rPr>
          <w:spacing w:val="-2"/>
        </w:rPr>
        <w:t xml:space="preserve"> </w:t>
      </w:r>
      <w:r w:rsidRPr="000B682A">
        <w:t>к</w:t>
      </w:r>
      <w:r w:rsidRPr="000B682A">
        <w:rPr>
          <w:spacing w:val="-1"/>
        </w:rPr>
        <w:t xml:space="preserve"> </w:t>
      </w:r>
      <w:r w:rsidRPr="000B682A">
        <w:t>последствиям</w:t>
      </w:r>
      <w:r w:rsidRPr="000B682A">
        <w:rPr>
          <w:spacing w:val="-3"/>
        </w:rPr>
        <w:t xml:space="preserve"> </w:t>
      </w:r>
      <w:r w:rsidRPr="000B682A">
        <w:t>хозяйственной</w:t>
      </w:r>
      <w:r w:rsidRPr="000B682A">
        <w:rPr>
          <w:spacing w:val="2"/>
        </w:rPr>
        <w:t xml:space="preserve"> </w:t>
      </w:r>
      <w:r w:rsidRPr="000B682A">
        <w:t>деятельности</w:t>
      </w:r>
      <w:r w:rsidRPr="000B682A">
        <w:rPr>
          <w:spacing w:val="-2"/>
        </w:rPr>
        <w:t xml:space="preserve"> </w:t>
      </w:r>
      <w:r w:rsidRPr="000B682A">
        <w:t>человека.</w:t>
      </w:r>
    </w:p>
    <w:p w:rsidR="0089579B" w:rsidRPr="000B682A" w:rsidRDefault="0089579B" w:rsidP="000B682A">
      <w:pPr>
        <w:pStyle w:val="ListParagraph"/>
        <w:ind w:left="709" w:right="-10" w:firstLine="0"/>
      </w:pPr>
    </w:p>
    <w:p w:rsidR="0089579B" w:rsidRPr="000B682A" w:rsidRDefault="0089579B" w:rsidP="000B682A">
      <w:pPr>
        <w:pStyle w:val="ListParagraph"/>
        <w:ind w:left="709" w:right="-10" w:firstLine="0"/>
      </w:pPr>
    </w:p>
    <w:p w:rsidR="0089579B" w:rsidRPr="000B682A" w:rsidRDefault="0089579B" w:rsidP="00AF04BD">
      <w:pPr>
        <w:pStyle w:val="Heading3"/>
        <w:numPr>
          <w:ilvl w:val="2"/>
          <w:numId w:val="54"/>
        </w:numPr>
        <w:ind w:left="142" w:right="-10" w:firstLine="567"/>
        <w:jc w:val="both"/>
      </w:pPr>
      <w:r w:rsidRPr="000B682A">
        <w:t>Социальное</w:t>
      </w:r>
      <w:r w:rsidRPr="000B682A">
        <w:rPr>
          <w:spacing w:val="-8"/>
        </w:rPr>
        <w:t xml:space="preserve"> </w:t>
      </w:r>
      <w:r w:rsidRPr="000B682A">
        <w:t>направление</w:t>
      </w:r>
      <w:r w:rsidRPr="000B682A">
        <w:rPr>
          <w:spacing w:val="-3"/>
        </w:rPr>
        <w:t xml:space="preserve"> </w:t>
      </w:r>
      <w:r w:rsidRPr="000B682A">
        <w:t>воспитания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Ценности семья, дружба, человек и сотрудничество лежат в основе социального направления</w:t>
      </w:r>
      <w:r w:rsidRPr="000B682A">
        <w:rPr>
          <w:spacing w:val="-57"/>
        </w:rPr>
        <w:t xml:space="preserve"> </w:t>
      </w:r>
      <w:r w:rsidRPr="000B682A">
        <w:t>воспитания.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В дошкольном</w:t>
      </w:r>
      <w:r w:rsidRPr="000B682A">
        <w:rPr>
          <w:spacing w:val="1"/>
        </w:rPr>
        <w:t xml:space="preserve"> </w:t>
      </w:r>
      <w:r w:rsidRPr="000B682A">
        <w:t>детстве ребенок открывает</w:t>
      </w:r>
      <w:r w:rsidRPr="000B682A">
        <w:rPr>
          <w:spacing w:val="1"/>
        </w:rPr>
        <w:t xml:space="preserve"> </w:t>
      </w:r>
      <w:r w:rsidRPr="000B682A">
        <w:t>Личность</w:t>
      </w:r>
      <w:r w:rsidRPr="000B682A">
        <w:rPr>
          <w:spacing w:val="1"/>
        </w:rPr>
        <w:t xml:space="preserve"> </w:t>
      </w:r>
      <w:r w:rsidRPr="000B682A">
        <w:t>другого</w:t>
      </w:r>
      <w:r w:rsidRPr="000B682A">
        <w:rPr>
          <w:spacing w:val="1"/>
        </w:rPr>
        <w:t xml:space="preserve"> </w:t>
      </w:r>
      <w:r w:rsidRPr="000B682A">
        <w:t>человека и</w:t>
      </w:r>
      <w:r w:rsidRPr="000B682A">
        <w:rPr>
          <w:spacing w:val="1"/>
        </w:rPr>
        <w:t xml:space="preserve"> </w:t>
      </w:r>
      <w:r w:rsidRPr="000B682A">
        <w:t>его</w:t>
      </w:r>
      <w:r w:rsidRPr="000B682A">
        <w:rPr>
          <w:spacing w:val="1"/>
        </w:rPr>
        <w:t xml:space="preserve"> </w:t>
      </w:r>
      <w:r w:rsidRPr="000B682A">
        <w:t>значение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собственной</w:t>
      </w:r>
      <w:r w:rsidRPr="000B682A">
        <w:rPr>
          <w:spacing w:val="1"/>
        </w:rPr>
        <w:t xml:space="preserve"> </w:t>
      </w:r>
      <w:r w:rsidRPr="000B682A">
        <w:t>жизни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жизни</w:t>
      </w:r>
      <w:r w:rsidRPr="000B682A">
        <w:rPr>
          <w:spacing w:val="1"/>
        </w:rPr>
        <w:t xml:space="preserve"> </w:t>
      </w:r>
      <w:r w:rsidRPr="000B682A">
        <w:t>людей.</w:t>
      </w:r>
      <w:r w:rsidRPr="000B682A">
        <w:rPr>
          <w:spacing w:val="1"/>
        </w:rPr>
        <w:t xml:space="preserve"> </w:t>
      </w:r>
      <w:r w:rsidRPr="000B682A">
        <w:t>Он</w:t>
      </w:r>
      <w:r w:rsidRPr="000B682A">
        <w:rPr>
          <w:spacing w:val="1"/>
        </w:rPr>
        <w:t xml:space="preserve"> </w:t>
      </w:r>
      <w:r w:rsidRPr="000B682A">
        <w:t>начинает</w:t>
      </w:r>
      <w:r w:rsidRPr="000B682A">
        <w:rPr>
          <w:spacing w:val="1"/>
        </w:rPr>
        <w:t xml:space="preserve"> </w:t>
      </w:r>
      <w:r w:rsidRPr="000B682A">
        <w:t>осваивать</w:t>
      </w:r>
      <w:r w:rsidRPr="000B682A">
        <w:rPr>
          <w:spacing w:val="1"/>
        </w:rPr>
        <w:t xml:space="preserve"> </w:t>
      </w:r>
      <w:r w:rsidRPr="000B682A">
        <w:t>все</w:t>
      </w:r>
      <w:r w:rsidRPr="000B682A">
        <w:rPr>
          <w:spacing w:val="1"/>
        </w:rPr>
        <w:t xml:space="preserve"> </w:t>
      </w:r>
      <w:r w:rsidRPr="000B682A">
        <w:t>многообразие</w:t>
      </w:r>
      <w:r w:rsidRPr="000B682A">
        <w:rPr>
          <w:spacing w:val="1"/>
        </w:rPr>
        <w:t xml:space="preserve"> </w:t>
      </w:r>
      <w:r w:rsidRPr="000B682A">
        <w:t>социальных</w:t>
      </w:r>
      <w:r w:rsidRPr="000B682A">
        <w:rPr>
          <w:spacing w:val="1"/>
        </w:rPr>
        <w:t xml:space="preserve"> </w:t>
      </w:r>
      <w:r w:rsidRPr="000B682A">
        <w:t>отношений и социальных ролей. Он учится действовать сообща, подчиняться правилам, нести</w:t>
      </w:r>
      <w:r w:rsidRPr="000B682A">
        <w:rPr>
          <w:spacing w:val="1"/>
        </w:rPr>
        <w:t xml:space="preserve"> </w:t>
      </w:r>
      <w:r w:rsidRPr="000B682A">
        <w:t>ответственность</w:t>
      </w:r>
      <w:r w:rsidRPr="000B682A">
        <w:rPr>
          <w:spacing w:val="1"/>
        </w:rPr>
        <w:t xml:space="preserve"> </w:t>
      </w:r>
      <w:r w:rsidRPr="000B682A">
        <w:t>за</w:t>
      </w:r>
      <w:r w:rsidRPr="000B682A">
        <w:rPr>
          <w:spacing w:val="1"/>
        </w:rPr>
        <w:t xml:space="preserve"> </w:t>
      </w:r>
      <w:r w:rsidRPr="000B682A">
        <w:t>свои</w:t>
      </w:r>
      <w:r w:rsidRPr="000B682A">
        <w:rPr>
          <w:spacing w:val="1"/>
        </w:rPr>
        <w:t xml:space="preserve"> </w:t>
      </w:r>
      <w:r w:rsidRPr="000B682A">
        <w:t>поступки,</w:t>
      </w:r>
      <w:r w:rsidRPr="000B682A">
        <w:rPr>
          <w:spacing w:val="1"/>
        </w:rPr>
        <w:t xml:space="preserve"> </w:t>
      </w:r>
      <w:r w:rsidRPr="000B682A">
        <w:t>действовать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интересах</w:t>
      </w:r>
      <w:r w:rsidRPr="000B682A">
        <w:rPr>
          <w:spacing w:val="1"/>
        </w:rPr>
        <w:t xml:space="preserve"> </w:t>
      </w:r>
      <w:r w:rsidRPr="000B682A">
        <w:t>семьи,</w:t>
      </w:r>
      <w:r w:rsidRPr="000B682A">
        <w:rPr>
          <w:spacing w:val="1"/>
        </w:rPr>
        <w:t xml:space="preserve"> </w:t>
      </w:r>
      <w:r w:rsidRPr="000B682A">
        <w:t>группы.</w:t>
      </w:r>
      <w:r w:rsidRPr="000B682A">
        <w:rPr>
          <w:spacing w:val="1"/>
        </w:rPr>
        <w:t xml:space="preserve"> </w:t>
      </w:r>
      <w:r w:rsidRPr="000B682A">
        <w:t>Формирование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правильного</w:t>
      </w:r>
      <w:r w:rsidRPr="000B682A">
        <w:rPr>
          <w:spacing w:val="-8"/>
        </w:rPr>
        <w:t xml:space="preserve"> </w:t>
      </w:r>
      <w:r w:rsidRPr="000B682A">
        <w:rPr>
          <w:spacing w:val="-1"/>
        </w:rPr>
        <w:t>ценностно-смыслового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отношения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ребенка</w:t>
      </w:r>
      <w:r w:rsidRPr="000B682A">
        <w:rPr>
          <w:spacing w:val="-9"/>
        </w:rPr>
        <w:t xml:space="preserve"> </w:t>
      </w:r>
      <w:r w:rsidRPr="000B682A">
        <w:t>к</w:t>
      </w:r>
      <w:r w:rsidRPr="000B682A">
        <w:rPr>
          <w:spacing w:val="-8"/>
        </w:rPr>
        <w:t xml:space="preserve"> </w:t>
      </w:r>
      <w:r w:rsidRPr="000B682A">
        <w:t>социальному</w:t>
      </w:r>
      <w:r w:rsidRPr="000B682A">
        <w:rPr>
          <w:spacing w:val="-17"/>
        </w:rPr>
        <w:t xml:space="preserve"> </w:t>
      </w:r>
      <w:r w:rsidRPr="000B682A">
        <w:t>окружению</w:t>
      </w:r>
      <w:r w:rsidRPr="000B682A">
        <w:rPr>
          <w:spacing w:val="-9"/>
        </w:rPr>
        <w:t xml:space="preserve"> </w:t>
      </w:r>
      <w:r w:rsidRPr="000B682A">
        <w:t>невозможно</w:t>
      </w:r>
      <w:r w:rsidRPr="000B682A">
        <w:rPr>
          <w:spacing w:val="-8"/>
        </w:rPr>
        <w:t xml:space="preserve"> </w:t>
      </w:r>
      <w:r w:rsidRPr="000B682A">
        <w:t>без</w:t>
      </w:r>
      <w:r w:rsidRPr="000B682A">
        <w:rPr>
          <w:spacing w:val="-57"/>
        </w:rPr>
        <w:t xml:space="preserve"> </w:t>
      </w:r>
      <w:r w:rsidRPr="000B682A">
        <w:t>грамотно выстроенного воспитательного процесса, в котором обязательно должна быть личная</w:t>
      </w:r>
      <w:r w:rsidRPr="000B682A">
        <w:rPr>
          <w:spacing w:val="1"/>
        </w:rPr>
        <w:t xml:space="preserve"> </w:t>
      </w:r>
      <w:r w:rsidRPr="000B682A">
        <w:t>социальная</w:t>
      </w:r>
      <w:r w:rsidRPr="000B682A">
        <w:rPr>
          <w:spacing w:val="1"/>
        </w:rPr>
        <w:t xml:space="preserve"> </w:t>
      </w:r>
      <w:r w:rsidRPr="000B682A">
        <w:t>инициатива</w:t>
      </w:r>
      <w:r w:rsidRPr="000B682A">
        <w:rPr>
          <w:spacing w:val="1"/>
        </w:rPr>
        <w:t xml:space="preserve"> </w:t>
      </w:r>
      <w:r w:rsidRPr="000B682A">
        <w:t>ребенка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детско-взрослых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детских</w:t>
      </w:r>
      <w:r w:rsidRPr="000B682A">
        <w:rPr>
          <w:spacing w:val="1"/>
        </w:rPr>
        <w:t xml:space="preserve"> </w:t>
      </w:r>
      <w:r w:rsidRPr="000B682A">
        <w:t>общностях.</w:t>
      </w:r>
      <w:r w:rsidRPr="000B682A">
        <w:rPr>
          <w:spacing w:val="1"/>
        </w:rPr>
        <w:t xml:space="preserve"> </w:t>
      </w:r>
      <w:r w:rsidRPr="000B682A">
        <w:t>Важным</w:t>
      </w:r>
      <w:r w:rsidRPr="000B682A">
        <w:rPr>
          <w:spacing w:val="1"/>
        </w:rPr>
        <w:t xml:space="preserve"> </w:t>
      </w:r>
      <w:r w:rsidRPr="000B682A">
        <w:t>аспектом</w:t>
      </w:r>
      <w:r w:rsidRPr="000B682A">
        <w:rPr>
          <w:spacing w:val="1"/>
        </w:rPr>
        <w:t xml:space="preserve"> </w:t>
      </w:r>
      <w:r w:rsidRPr="000B682A">
        <w:t>является формирование у дошкольника представления о мире профессий взрослых, появление</w:t>
      </w:r>
      <w:r w:rsidRPr="000B682A">
        <w:rPr>
          <w:spacing w:val="1"/>
        </w:rPr>
        <w:t xml:space="preserve"> </w:t>
      </w:r>
      <w:r w:rsidRPr="000B682A">
        <w:t>к</w:t>
      </w:r>
      <w:r w:rsidRPr="000B682A">
        <w:rPr>
          <w:spacing w:val="1"/>
        </w:rPr>
        <w:t xml:space="preserve"> </w:t>
      </w:r>
      <w:r w:rsidRPr="000B682A">
        <w:t>моменту подготовки к школе положительной установки к обучению в школе как важному шагу</w:t>
      </w:r>
      <w:r w:rsidRPr="000B682A">
        <w:rPr>
          <w:spacing w:val="1"/>
        </w:rPr>
        <w:t xml:space="preserve"> </w:t>
      </w:r>
      <w:r w:rsidRPr="000B682A">
        <w:t>взросления.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Основная</w:t>
      </w:r>
      <w:r w:rsidRPr="000B682A">
        <w:rPr>
          <w:spacing w:val="1"/>
        </w:rPr>
        <w:t xml:space="preserve"> </w:t>
      </w:r>
      <w:r w:rsidRPr="000B682A">
        <w:t>цель</w:t>
      </w:r>
      <w:r w:rsidRPr="000B682A">
        <w:rPr>
          <w:spacing w:val="1"/>
        </w:rPr>
        <w:t xml:space="preserve"> </w:t>
      </w:r>
      <w:r w:rsidRPr="000B682A">
        <w:t>социального</w:t>
      </w:r>
      <w:r w:rsidRPr="000B682A">
        <w:rPr>
          <w:spacing w:val="1"/>
        </w:rPr>
        <w:t xml:space="preserve"> </w:t>
      </w:r>
      <w:r w:rsidRPr="000B682A">
        <w:t>направления</w:t>
      </w:r>
      <w:r w:rsidRPr="000B682A">
        <w:rPr>
          <w:spacing w:val="1"/>
        </w:rPr>
        <w:t xml:space="preserve"> </w:t>
      </w:r>
      <w:r w:rsidRPr="000B682A">
        <w:t>воспитания</w:t>
      </w:r>
      <w:r w:rsidRPr="000B682A">
        <w:rPr>
          <w:spacing w:val="1"/>
        </w:rPr>
        <w:t xml:space="preserve"> </w:t>
      </w:r>
      <w:r w:rsidRPr="000B682A">
        <w:t>дошкольника</w:t>
      </w:r>
      <w:r w:rsidRPr="000B682A">
        <w:rPr>
          <w:spacing w:val="1"/>
        </w:rPr>
        <w:t xml:space="preserve"> </w:t>
      </w:r>
      <w:r w:rsidRPr="000B682A">
        <w:t>заключается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формировании ценностного отношения детей к семье, другому человеку, развитии дружелюбия,</w:t>
      </w:r>
      <w:r w:rsidRPr="000B682A">
        <w:rPr>
          <w:spacing w:val="1"/>
        </w:rPr>
        <w:t xml:space="preserve"> </w:t>
      </w:r>
      <w:r w:rsidRPr="000B682A">
        <w:t>создания</w:t>
      </w:r>
      <w:r w:rsidRPr="000B682A">
        <w:rPr>
          <w:spacing w:val="1"/>
        </w:rPr>
        <w:t xml:space="preserve"> </w:t>
      </w:r>
      <w:r w:rsidRPr="000B682A">
        <w:t>условий</w:t>
      </w:r>
      <w:r w:rsidRPr="000B682A">
        <w:rPr>
          <w:spacing w:val="-2"/>
        </w:rPr>
        <w:t xml:space="preserve"> </w:t>
      </w:r>
      <w:r w:rsidRPr="000B682A">
        <w:t>для</w:t>
      </w:r>
      <w:r w:rsidRPr="000B682A">
        <w:rPr>
          <w:spacing w:val="2"/>
        </w:rPr>
        <w:t xml:space="preserve"> </w:t>
      </w:r>
      <w:r w:rsidRPr="000B682A">
        <w:t>реализации</w:t>
      </w:r>
      <w:r w:rsidRPr="000B682A">
        <w:rPr>
          <w:spacing w:val="3"/>
        </w:rPr>
        <w:t xml:space="preserve"> </w:t>
      </w:r>
      <w:r w:rsidRPr="000B682A">
        <w:t>в</w:t>
      </w:r>
      <w:r w:rsidRPr="000B682A">
        <w:rPr>
          <w:spacing w:val="-7"/>
        </w:rPr>
        <w:t xml:space="preserve"> </w:t>
      </w:r>
      <w:r w:rsidRPr="000B682A">
        <w:t>обществе.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Выделяются</w:t>
      </w:r>
      <w:r w:rsidRPr="000B682A">
        <w:rPr>
          <w:spacing w:val="-5"/>
        </w:rPr>
        <w:t xml:space="preserve"> </w:t>
      </w:r>
      <w:r w:rsidRPr="000B682A">
        <w:t>основные</w:t>
      </w:r>
      <w:r w:rsidRPr="000B682A">
        <w:rPr>
          <w:spacing w:val="-5"/>
        </w:rPr>
        <w:t xml:space="preserve"> </w:t>
      </w:r>
      <w:r w:rsidRPr="000B682A">
        <w:t>задачи</w:t>
      </w:r>
      <w:r w:rsidRPr="000B682A">
        <w:rPr>
          <w:spacing w:val="-4"/>
        </w:rPr>
        <w:t xml:space="preserve"> </w:t>
      </w:r>
      <w:r w:rsidRPr="000B682A">
        <w:t>социального</w:t>
      </w:r>
      <w:r w:rsidRPr="000B682A">
        <w:rPr>
          <w:spacing w:val="-4"/>
        </w:rPr>
        <w:t xml:space="preserve"> </w:t>
      </w:r>
      <w:r w:rsidRPr="000B682A">
        <w:t>направления</w:t>
      </w:r>
      <w:r w:rsidRPr="000B682A">
        <w:rPr>
          <w:spacing w:val="-4"/>
        </w:rPr>
        <w:t xml:space="preserve"> </w:t>
      </w:r>
      <w:r w:rsidRPr="000B682A">
        <w:t>воспитания.</w:t>
      </w:r>
    </w:p>
    <w:p w:rsidR="0089579B" w:rsidRPr="000B682A" w:rsidRDefault="0089579B" w:rsidP="00AF04BD">
      <w:pPr>
        <w:pStyle w:val="ListParagraph"/>
        <w:numPr>
          <w:ilvl w:val="0"/>
          <w:numId w:val="52"/>
        </w:numPr>
        <w:ind w:left="142" w:right="-10" w:firstLine="567"/>
      </w:pPr>
      <w:r w:rsidRPr="000B682A">
        <w:t>Формирование</w:t>
      </w:r>
      <w:r w:rsidRPr="000B682A">
        <w:rPr>
          <w:spacing w:val="-11"/>
        </w:rPr>
        <w:t xml:space="preserve"> </w:t>
      </w:r>
      <w:r w:rsidRPr="000B682A">
        <w:t>у</w:t>
      </w:r>
      <w:r w:rsidRPr="000B682A">
        <w:rPr>
          <w:spacing w:val="-14"/>
        </w:rPr>
        <w:t xml:space="preserve"> </w:t>
      </w:r>
      <w:r w:rsidRPr="000B682A">
        <w:t>ребенка</w:t>
      </w:r>
      <w:r w:rsidRPr="000B682A">
        <w:rPr>
          <w:spacing w:val="-6"/>
        </w:rPr>
        <w:t xml:space="preserve"> </w:t>
      </w:r>
      <w:r w:rsidRPr="000B682A">
        <w:t>представлений</w:t>
      </w:r>
      <w:r w:rsidRPr="000B682A">
        <w:rPr>
          <w:spacing w:val="-12"/>
        </w:rPr>
        <w:t xml:space="preserve"> </w:t>
      </w:r>
      <w:r w:rsidRPr="000B682A">
        <w:t>о</w:t>
      </w:r>
      <w:r w:rsidRPr="000B682A">
        <w:rPr>
          <w:spacing w:val="-1"/>
        </w:rPr>
        <w:t xml:space="preserve"> </w:t>
      </w:r>
      <w:r w:rsidRPr="000B682A">
        <w:t>добре</w:t>
      </w:r>
      <w:r w:rsidRPr="000B682A">
        <w:rPr>
          <w:spacing w:val="-5"/>
        </w:rPr>
        <w:t xml:space="preserve"> </w:t>
      </w:r>
      <w:r w:rsidRPr="000B682A">
        <w:t>и</w:t>
      </w:r>
      <w:r w:rsidRPr="000B682A">
        <w:rPr>
          <w:spacing w:val="-9"/>
        </w:rPr>
        <w:t xml:space="preserve"> </w:t>
      </w:r>
      <w:r w:rsidRPr="000B682A">
        <w:t>зле,</w:t>
      </w:r>
      <w:r w:rsidRPr="000B682A">
        <w:rPr>
          <w:spacing w:val="-12"/>
        </w:rPr>
        <w:t xml:space="preserve"> </w:t>
      </w:r>
      <w:r w:rsidRPr="000B682A">
        <w:t>позитивного</w:t>
      </w:r>
      <w:r w:rsidRPr="000B682A">
        <w:rPr>
          <w:spacing w:val="-10"/>
        </w:rPr>
        <w:t xml:space="preserve"> </w:t>
      </w:r>
      <w:r w:rsidRPr="000B682A">
        <w:t>образа</w:t>
      </w:r>
      <w:r w:rsidRPr="000B682A">
        <w:rPr>
          <w:spacing w:val="-6"/>
        </w:rPr>
        <w:t xml:space="preserve"> </w:t>
      </w:r>
      <w:r w:rsidRPr="000B682A">
        <w:t>семьи</w:t>
      </w:r>
      <w:r w:rsidRPr="000B682A">
        <w:rPr>
          <w:spacing w:val="43"/>
        </w:rPr>
        <w:t xml:space="preserve"> </w:t>
      </w:r>
      <w:r w:rsidRPr="000B682A">
        <w:t>с</w:t>
      </w:r>
      <w:r w:rsidRPr="000B682A">
        <w:rPr>
          <w:spacing w:val="-58"/>
        </w:rPr>
        <w:t xml:space="preserve"> </w:t>
      </w:r>
      <w:r w:rsidRPr="000B682A">
        <w:t>детьми, ознакомление с распределением ролей в семье, образами дружбы в фольклоре и детской</w:t>
      </w:r>
      <w:r w:rsidRPr="000B682A">
        <w:rPr>
          <w:spacing w:val="1"/>
        </w:rPr>
        <w:t xml:space="preserve"> </w:t>
      </w:r>
      <w:r w:rsidRPr="000B682A">
        <w:t>литературе, примерами сотрудничества и взаимопомощи людей в различных видах деятельности</w:t>
      </w:r>
      <w:r w:rsidRPr="000B682A">
        <w:rPr>
          <w:spacing w:val="1"/>
        </w:rPr>
        <w:t xml:space="preserve"> </w:t>
      </w:r>
      <w:r w:rsidRPr="000B682A">
        <w:t>(на материале истории России, ее героев), милосердия и заботы. Анализ поступков самих детей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группе в</w:t>
      </w:r>
      <w:r w:rsidRPr="000B682A">
        <w:rPr>
          <w:spacing w:val="3"/>
        </w:rPr>
        <w:t xml:space="preserve"> </w:t>
      </w:r>
      <w:r w:rsidRPr="000B682A">
        <w:t>различных</w:t>
      </w:r>
      <w:r w:rsidRPr="000B682A">
        <w:rPr>
          <w:spacing w:val="-3"/>
        </w:rPr>
        <w:t xml:space="preserve"> </w:t>
      </w:r>
      <w:r w:rsidRPr="000B682A">
        <w:t>ситуациях.</w:t>
      </w:r>
    </w:p>
    <w:p w:rsidR="0089579B" w:rsidRPr="000B682A" w:rsidRDefault="0089579B" w:rsidP="00AF04BD">
      <w:pPr>
        <w:pStyle w:val="ListParagraph"/>
        <w:numPr>
          <w:ilvl w:val="0"/>
          <w:numId w:val="52"/>
        </w:numPr>
        <w:ind w:left="142" w:right="-10" w:firstLine="567"/>
      </w:pPr>
      <w:r w:rsidRPr="000B682A">
        <w:t>Формирование</w:t>
      </w:r>
      <w:r w:rsidRPr="000B682A">
        <w:rPr>
          <w:spacing w:val="1"/>
        </w:rPr>
        <w:t xml:space="preserve"> </w:t>
      </w:r>
      <w:r w:rsidRPr="000B682A">
        <w:t>навыков,</w:t>
      </w:r>
      <w:r w:rsidRPr="000B682A">
        <w:rPr>
          <w:spacing w:val="1"/>
        </w:rPr>
        <w:t xml:space="preserve"> </w:t>
      </w:r>
      <w:r w:rsidRPr="000B682A">
        <w:t>необходимых</w:t>
      </w:r>
      <w:r w:rsidRPr="000B682A">
        <w:rPr>
          <w:spacing w:val="1"/>
        </w:rPr>
        <w:t xml:space="preserve"> </w:t>
      </w:r>
      <w:r w:rsidRPr="000B682A">
        <w:t>для</w:t>
      </w:r>
      <w:r w:rsidRPr="000B682A">
        <w:rPr>
          <w:spacing w:val="1"/>
        </w:rPr>
        <w:t xml:space="preserve"> </w:t>
      </w:r>
      <w:r w:rsidRPr="000B682A">
        <w:t>полноценного</w:t>
      </w:r>
      <w:r w:rsidRPr="000B682A">
        <w:rPr>
          <w:spacing w:val="1"/>
        </w:rPr>
        <w:t xml:space="preserve"> </w:t>
      </w:r>
      <w:r w:rsidRPr="000B682A">
        <w:t>существования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обществе:</w:t>
      </w:r>
      <w:r w:rsidRPr="000B682A">
        <w:rPr>
          <w:spacing w:val="1"/>
        </w:rPr>
        <w:t xml:space="preserve"> </w:t>
      </w:r>
      <w:r w:rsidRPr="000B682A">
        <w:t>эмпатии</w:t>
      </w:r>
      <w:r w:rsidRPr="000B682A">
        <w:rPr>
          <w:spacing w:val="1"/>
        </w:rPr>
        <w:t xml:space="preserve"> </w:t>
      </w:r>
      <w:r w:rsidRPr="000B682A">
        <w:t>(сопереживания),</w:t>
      </w:r>
      <w:r w:rsidRPr="000B682A">
        <w:rPr>
          <w:spacing w:val="1"/>
        </w:rPr>
        <w:t xml:space="preserve"> </w:t>
      </w:r>
      <w:r w:rsidRPr="000B682A">
        <w:t>коммуникабельности,</w:t>
      </w:r>
      <w:r w:rsidRPr="000B682A">
        <w:rPr>
          <w:spacing w:val="1"/>
        </w:rPr>
        <w:t xml:space="preserve"> </w:t>
      </w:r>
      <w:r w:rsidRPr="000B682A">
        <w:t>заботы,</w:t>
      </w:r>
      <w:r w:rsidRPr="000B682A">
        <w:rPr>
          <w:spacing w:val="1"/>
        </w:rPr>
        <w:t xml:space="preserve"> </w:t>
      </w:r>
      <w:r w:rsidRPr="000B682A">
        <w:t>ответственности,</w:t>
      </w:r>
      <w:r w:rsidRPr="000B682A">
        <w:rPr>
          <w:spacing w:val="1"/>
        </w:rPr>
        <w:t xml:space="preserve"> </w:t>
      </w:r>
      <w:r w:rsidRPr="000B682A">
        <w:t>сотрудничества,</w:t>
      </w:r>
      <w:r w:rsidRPr="000B682A">
        <w:rPr>
          <w:spacing w:val="8"/>
        </w:rPr>
        <w:t xml:space="preserve"> </w:t>
      </w:r>
      <w:r w:rsidRPr="000B682A">
        <w:t>умения</w:t>
      </w:r>
      <w:r w:rsidRPr="000B682A">
        <w:rPr>
          <w:spacing w:val="1"/>
        </w:rPr>
        <w:t xml:space="preserve"> </w:t>
      </w:r>
      <w:r w:rsidRPr="000B682A">
        <w:t>договариваться,</w:t>
      </w:r>
      <w:r w:rsidRPr="000B682A">
        <w:rPr>
          <w:spacing w:val="-2"/>
        </w:rPr>
        <w:t xml:space="preserve"> </w:t>
      </w:r>
      <w:r w:rsidRPr="000B682A">
        <w:t>умения</w:t>
      </w:r>
      <w:r w:rsidRPr="000B682A">
        <w:rPr>
          <w:spacing w:val="2"/>
        </w:rPr>
        <w:t xml:space="preserve"> </w:t>
      </w:r>
      <w:r w:rsidRPr="000B682A">
        <w:t>соблюдать</w:t>
      </w:r>
      <w:r w:rsidRPr="000B682A">
        <w:rPr>
          <w:spacing w:val="1"/>
        </w:rPr>
        <w:t xml:space="preserve"> </w:t>
      </w:r>
      <w:r w:rsidRPr="000B682A">
        <w:t>правила.</w:t>
      </w:r>
    </w:p>
    <w:p w:rsidR="0089579B" w:rsidRPr="000B682A" w:rsidRDefault="0089579B" w:rsidP="00AF04BD">
      <w:pPr>
        <w:pStyle w:val="ListParagraph"/>
        <w:numPr>
          <w:ilvl w:val="0"/>
          <w:numId w:val="52"/>
        </w:numPr>
        <w:ind w:left="142" w:right="-10" w:firstLine="567"/>
      </w:pPr>
      <w:r w:rsidRPr="000B682A">
        <w:t>Развитие</w:t>
      </w:r>
      <w:r w:rsidRPr="000B682A">
        <w:rPr>
          <w:spacing w:val="-13"/>
        </w:rPr>
        <w:t xml:space="preserve"> </w:t>
      </w:r>
      <w:r w:rsidRPr="000B682A">
        <w:t>способности</w:t>
      </w:r>
      <w:r w:rsidRPr="000B682A">
        <w:rPr>
          <w:spacing w:val="-10"/>
        </w:rPr>
        <w:t xml:space="preserve"> </w:t>
      </w:r>
      <w:r w:rsidRPr="000B682A">
        <w:t>поставить</w:t>
      </w:r>
      <w:r w:rsidRPr="000B682A">
        <w:rPr>
          <w:spacing w:val="-9"/>
        </w:rPr>
        <w:t xml:space="preserve"> </w:t>
      </w:r>
      <w:r w:rsidRPr="000B682A">
        <w:t>себя</w:t>
      </w:r>
      <w:r w:rsidRPr="000B682A">
        <w:rPr>
          <w:spacing w:val="-7"/>
        </w:rPr>
        <w:t xml:space="preserve"> </w:t>
      </w:r>
      <w:r w:rsidRPr="000B682A">
        <w:t>на</w:t>
      </w:r>
      <w:r w:rsidRPr="000B682A">
        <w:rPr>
          <w:spacing w:val="-13"/>
        </w:rPr>
        <w:t xml:space="preserve"> </w:t>
      </w:r>
      <w:r w:rsidRPr="000B682A">
        <w:t>место</w:t>
      </w:r>
      <w:r w:rsidRPr="000B682A">
        <w:rPr>
          <w:spacing w:val="-12"/>
        </w:rPr>
        <w:t xml:space="preserve"> </w:t>
      </w:r>
      <w:r w:rsidRPr="000B682A">
        <w:t>другого</w:t>
      </w:r>
      <w:r w:rsidRPr="000B682A">
        <w:rPr>
          <w:spacing w:val="-6"/>
        </w:rPr>
        <w:t xml:space="preserve"> </w:t>
      </w:r>
      <w:r w:rsidRPr="000B682A">
        <w:t>как</w:t>
      </w:r>
      <w:r w:rsidRPr="000B682A">
        <w:rPr>
          <w:spacing w:val="-8"/>
        </w:rPr>
        <w:t xml:space="preserve"> </w:t>
      </w:r>
      <w:r w:rsidRPr="000B682A">
        <w:t>проявление</w:t>
      </w:r>
      <w:r w:rsidRPr="000B682A">
        <w:rPr>
          <w:spacing w:val="-13"/>
        </w:rPr>
        <w:t xml:space="preserve"> </w:t>
      </w:r>
      <w:r w:rsidRPr="000B682A">
        <w:t>личностной</w:t>
      </w:r>
      <w:r w:rsidRPr="000B682A">
        <w:rPr>
          <w:spacing w:val="-57"/>
        </w:rPr>
        <w:t xml:space="preserve"> </w:t>
      </w:r>
      <w:r w:rsidRPr="000B682A">
        <w:t>зрелости</w:t>
      </w:r>
      <w:r w:rsidRPr="000B682A">
        <w:rPr>
          <w:spacing w:val="-2"/>
        </w:rPr>
        <w:t xml:space="preserve"> </w:t>
      </w:r>
      <w:r w:rsidRPr="000B682A">
        <w:t>и</w:t>
      </w:r>
      <w:r w:rsidRPr="000B682A">
        <w:rPr>
          <w:spacing w:val="-2"/>
        </w:rPr>
        <w:t xml:space="preserve"> </w:t>
      </w:r>
      <w:r w:rsidRPr="000B682A">
        <w:t>преодоление</w:t>
      </w:r>
      <w:r w:rsidRPr="000B682A">
        <w:rPr>
          <w:spacing w:val="1"/>
        </w:rPr>
        <w:t xml:space="preserve"> </w:t>
      </w:r>
      <w:r w:rsidRPr="000B682A">
        <w:t>детского</w:t>
      </w:r>
      <w:r w:rsidRPr="000B682A">
        <w:rPr>
          <w:spacing w:val="2"/>
        </w:rPr>
        <w:t xml:space="preserve"> </w:t>
      </w:r>
      <w:r w:rsidRPr="000B682A">
        <w:t>эгоизма.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При реализации данных задач воспитатель ДОО должен сосредоточить свое внимание</w:t>
      </w:r>
      <w:r w:rsidRPr="000B682A">
        <w:rPr>
          <w:spacing w:val="1"/>
        </w:rPr>
        <w:t xml:space="preserve"> </w:t>
      </w:r>
      <w:r w:rsidRPr="000B682A">
        <w:t>на</w:t>
      </w:r>
      <w:r w:rsidRPr="000B682A">
        <w:rPr>
          <w:spacing w:val="1"/>
        </w:rPr>
        <w:t xml:space="preserve"> </w:t>
      </w:r>
      <w:r w:rsidRPr="000B682A">
        <w:t>нескольких</w:t>
      </w:r>
      <w:r w:rsidRPr="000B682A">
        <w:rPr>
          <w:spacing w:val="-4"/>
        </w:rPr>
        <w:t xml:space="preserve"> </w:t>
      </w:r>
      <w:r w:rsidRPr="000B682A">
        <w:t>основных</w:t>
      </w:r>
      <w:r w:rsidRPr="000B682A">
        <w:rPr>
          <w:spacing w:val="-3"/>
        </w:rPr>
        <w:t xml:space="preserve"> </w:t>
      </w:r>
      <w:r w:rsidRPr="000B682A">
        <w:t>направлениях</w:t>
      </w:r>
      <w:r w:rsidRPr="000B682A">
        <w:rPr>
          <w:spacing w:val="-3"/>
        </w:rPr>
        <w:t xml:space="preserve"> </w:t>
      </w:r>
      <w:r w:rsidRPr="000B682A">
        <w:t>воспитательной</w:t>
      </w:r>
      <w:r w:rsidRPr="000B682A">
        <w:rPr>
          <w:spacing w:val="3"/>
        </w:rPr>
        <w:t xml:space="preserve"> </w:t>
      </w:r>
      <w:r w:rsidRPr="000B682A">
        <w:t>работы: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организовывать</w:t>
      </w:r>
      <w:r w:rsidRPr="000B682A">
        <w:rPr>
          <w:spacing w:val="30"/>
        </w:rPr>
        <w:t xml:space="preserve"> </w:t>
      </w:r>
      <w:r w:rsidRPr="000B682A">
        <w:t>сюжетно-ролевые</w:t>
      </w:r>
      <w:r w:rsidRPr="000B682A">
        <w:rPr>
          <w:spacing w:val="26"/>
        </w:rPr>
        <w:t xml:space="preserve"> </w:t>
      </w:r>
      <w:r w:rsidRPr="000B682A">
        <w:t>игры</w:t>
      </w:r>
      <w:r w:rsidRPr="000B682A">
        <w:rPr>
          <w:spacing w:val="24"/>
        </w:rPr>
        <w:t xml:space="preserve"> </w:t>
      </w:r>
      <w:r w:rsidRPr="000B682A">
        <w:t>(в</w:t>
      </w:r>
      <w:r w:rsidRPr="000B682A">
        <w:rPr>
          <w:spacing w:val="29"/>
        </w:rPr>
        <w:t xml:space="preserve"> </w:t>
      </w:r>
      <w:r w:rsidRPr="000B682A">
        <w:t>семью,</w:t>
      </w:r>
      <w:r w:rsidRPr="000B682A">
        <w:rPr>
          <w:spacing w:val="29"/>
        </w:rPr>
        <w:t xml:space="preserve"> </w:t>
      </w:r>
      <w:r w:rsidRPr="000B682A">
        <w:t>в</w:t>
      </w:r>
      <w:r w:rsidRPr="000B682A">
        <w:rPr>
          <w:spacing w:val="29"/>
        </w:rPr>
        <w:t xml:space="preserve"> </w:t>
      </w:r>
      <w:r w:rsidRPr="000B682A">
        <w:t>команду</w:t>
      </w:r>
      <w:r w:rsidRPr="000B682A">
        <w:rPr>
          <w:spacing w:val="22"/>
        </w:rPr>
        <w:t xml:space="preserve"> </w:t>
      </w:r>
      <w:r w:rsidRPr="000B682A">
        <w:t>и</w:t>
      </w:r>
      <w:r w:rsidRPr="000B682A">
        <w:rPr>
          <w:spacing w:val="28"/>
        </w:rPr>
        <w:t xml:space="preserve"> </w:t>
      </w:r>
      <w:r w:rsidRPr="000B682A">
        <w:t>т.</w:t>
      </w:r>
      <w:r w:rsidRPr="000B682A">
        <w:rPr>
          <w:spacing w:val="6"/>
        </w:rPr>
        <w:t xml:space="preserve"> </w:t>
      </w:r>
      <w:r w:rsidRPr="000B682A">
        <w:t>п.),</w:t>
      </w:r>
      <w:r w:rsidRPr="000B682A">
        <w:rPr>
          <w:spacing w:val="25"/>
        </w:rPr>
        <w:t xml:space="preserve"> </w:t>
      </w:r>
      <w:r w:rsidRPr="000B682A">
        <w:t>игры</w:t>
      </w:r>
      <w:r w:rsidRPr="000B682A">
        <w:rPr>
          <w:spacing w:val="29"/>
        </w:rPr>
        <w:t xml:space="preserve"> </w:t>
      </w:r>
      <w:r w:rsidRPr="000B682A">
        <w:t>с</w:t>
      </w:r>
      <w:r w:rsidRPr="000B682A">
        <w:rPr>
          <w:spacing w:val="-57"/>
        </w:rPr>
        <w:t xml:space="preserve"> </w:t>
      </w:r>
      <w:r w:rsidRPr="000B682A">
        <w:t>правилами,</w:t>
      </w:r>
      <w:r w:rsidRPr="000B682A">
        <w:rPr>
          <w:spacing w:val="3"/>
        </w:rPr>
        <w:t xml:space="preserve"> </w:t>
      </w:r>
      <w:r w:rsidRPr="000B682A">
        <w:t>традиционные</w:t>
      </w:r>
      <w:r w:rsidRPr="000B682A">
        <w:rPr>
          <w:spacing w:val="-4"/>
        </w:rPr>
        <w:t xml:space="preserve"> </w:t>
      </w:r>
      <w:r w:rsidRPr="000B682A">
        <w:t>народные</w:t>
      </w:r>
      <w:r w:rsidRPr="000B682A">
        <w:rPr>
          <w:spacing w:val="-4"/>
        </w:rPr>
        <w:t xml:space="preserve"> </w:t>
      </w:r>
      <w:r w:rsidRPr="000B682A">
        <w:t>игры</w:t>
      </w:r>
      <w:r w:rsidRPr="000B682A">
        <w:rPr>
          <w:spacing w:val="-1"/>
        </w:rPr>
        <w:t xml:space="preserve"> </w:t>
      </w:r>
      <w:r w:rsidRPr="000B682A">
        <w:t>и</w:t>
      </w:r>
      <w:r w:rsidRPr="000B682A">
        <w:rPr>
          <w:spacing w:val="-2"/>
        </w:rPr>
        <w:t xml:space="preserve"> </w:t>
      </w:r>
      <w:r w:rsidRPr="000B682A">
        <w:t>пр.;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воспитывать у</w:t>
      </w:r>
      <w:r w:rsidRPr="000B682A">
        <w:rPr>
          <w:spacing w:val="-11"/>
        </w:rPr>
        <w:t xml:space="preserve"> </w:t>
      </w:r>
      <w:r w:rsidRPr="000B682A">
        <w:t>детей навыки поведения</w:t>
      </w:r>
      <w:r w:rsidRPr="000B682A">
        <w:rPr>
          <w:spacing w:val="-1"/>
        </w:rPr>
        <w:t xml:space="preserve"> </w:t>
      </w:r>
      <w:r w:rsidRPr="000B682A">
        <w:t>в</w:t>
      </w:r>
      <w:r w:rsidRPr="000B682A">
        <w:rPr>
          <w:spacing w:val="-8"/>
        </w:rPr>
        <w:t xml:space="preserve"> </w:t>
      </w:r>
      <w:r w:rsidRPr="000B682A">
        <w:t>обществе;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учить</w:t>
      </w:r>
      <w:r w:rsidRPr="000B682A">
        <w:rPr>
          <w:spacing w:val="7"/>
        </w:rPr>
        <w:t xml:space="preserve"> </w:t>
      </w:r>
      <w:r w:rsidRPr="000B682A">
        <w:t>детей</w:t>
      </w:r>
      <w:r w:rsidRPr="000B682A">
        <w:rPr>
          <w:spacing w:val="6"/>
        </w:rPr>
        <w:t xml:space="preserve"> </w:t>
      </w:r>
      <w:r w:rsidRPr="000B682A">
        <w:t>сотрудничать,</w:t>
      </w:r>
      <w:r w:rsidRPr="000B682A">
        <w:rPr>
          <w:spacing w:val="2"/>
        </w:rPr>
        <w:t xml:space="preserve"> </w:t>
      </w:r>
      <w:r w:rsidRPr="000B682A">
        <w:t>организуя</w:t>
      </w:r>
      <w:r w:rsidRPr="000B682A">
        <w:rPr>
          <w:spacing w:val="5"/>
        </w:rPr>
        <w:t xml:space="preserve"> </w:t>
      </w:r>
      <w:r w:rsidRPr="000B682A">
        <w:t>групповые</w:t>
      </w:r>
      <w:r w:rsidRPr="000B682A">
        <w:rPr>
          <w:spacing w:val="4"/>
        </w:rPr>
        <w:t xml:space="preserve"> </w:t>
      </w:r>
      <w:r w:rsidRPr="000B682A">
        <w:t>формы</w:t>
      </w:r>
      <w:r w:rsidRPr="000B682A">
        <w:rPr>
          <w:spacing w:val="2"/>
        </w:rPr>
        <w:t xml:space="preserve"> </w:t>
      </w:r>
      <w:r w:rsidRPr="000B682A">
        <w:t>в</w:t>
      </w:r>
      <w:r w:rsidRPr="000B682A">
        <w:rPr>
          <w:spacing w:val="2"/>
        </w:rPr>
        <w:t xml:space="preserve"> </w:t>
      </w:r>
      <w:r w:rsidRPr="000B682A">
        <w:t>продуктивных</w:t>
      </w:r>
      <w:r w:rsidRPr="000B682A">
        <w:rPr>
          <w:spacing w:val="59"/>
        </w:rPr>
        <w:t xml:space="preserve"> </w:t>
      </w:r>
      <w:r w:rsidRPr="000B682A">
        <w:t>видах</w:t>
      </w:r>
      <w:r w:rsidRPr="000B682A">
        <w:rPr>
          <w:spacing w:val="-57"/>
        </w:rPr>
        <w:t xml:space="preserve"> </w:t>
      </w:r>
      <w:r w:rsidRPr="000B682A">
        <w:t>деятельности;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учить</w:t>
      </w:r>
      <w:r w:rsidRPr="000B682A">
        <w:rPr>
          <w:spacing w:val="-1"/>
        </w:rPr>
        <w:t xml:space="preserve"> </w:t>
      </w:r>
      <w:r w:rsidRPr="000B682A">
        <w:t>детей</w:t>
      </w:r>
      <w:r w:rsidRPr="000B682A">
        <w:rPr>
          <w:spacing w:val="-1"/>
        </w:rPr>
        <w:t xml:space="preserve"> </w:t>
      </w:r>
      <w:r w:rsidRPr="000B682A">
        <w:t>анализировать</w:t>
      </w:r>
      <w:r w:rsidRPr="000B682A">
        <w:rPr>
          <w:spacing w:val="-4"/>
        </w:rPr>
        <w:t xml:space="preserve"> </w:t>
      </w:r>
      <w:r w:rsidRPr="000B682A">
        <w:t>поступки и чувства</w:t>
      </w:r>
      <w:r w:rsidRPr="000B682A">
        <w:rPr>
          <w:spacing w:val="4"/>
        </w:rPr>
        <w:t xml:space="preserve"> </w:t>
      </w:r>
      <w:r w:rsidRPr="000B682A">
        <w:t>–</w:t>
      </w:r>
      <w:r w:rsidRPr="000B682A">
        <w:rPr>
          <w:spacing w:val="-1"/>
        </w:rPr>
        <w:t xml:space="preserve"> </w:t>
      </w:r>
      <w:r w:rsidRPr="000B682A">
        <w:t>свои</w:t>
      </w:r>
      <w:r w:rsidRPr="000B682A">
        <w:rPr>
          <w:spacing w:val="-5"/>
        </w:rPr>
        <w:t xml:space="preserve"> </w:t>
      </w:r>
      <w:r w:rsidRPr="000B682A">
        <w:t>и других</w:t>
      </w:r>
      <w:r w:rsidRPr="000B682A">
        <w:rPr>
          <w:spacing w:val="-6"/>
        </w:rPr>
        <w:t xml:space="preserve"> </w:t>
      </w:r>
      <w:r w:rsidRPr="000B682A">
        <w:t>людей;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организовывать</w:t>
      </w:r>
      <w:r w:rsidRPr="000B682A">
        <w:rPr>
          <w:spacing w:val="-4"/>
        </w:rPr>
        <w:t xml:space="preserve"> </w:t>
      </w:r>
      <w:r w:rsidRPr="000B682A">
        <w:t>коллективные</w:t>
      </w:r>
      <w:r w:rsidRPr="000B682A">
        <w:rPr>
          <w:spacing w:val="-2"/>
        </w:rPr>
        <w:t xml:space="preserve"> </w:t>
      </w:r>
      <w:r w:rsidRPr="000B682A">
        <w:t>проекты</w:t>
      </w:r>
      <w:r w:rsidRPr="000B682A">
        <w:rPr>
          <w:spacing w:val="-3"/>
        </w:rPr>
        <w:t xml:space="preserve"> </w:t>
      </w:r>
      <w:r w:rsidRPr="000B682A">
        <w:t>заботы</w:t>
      </w:r>
      <w:r w:rsidRPr="000B682A">
        <w:rPr>
          <w:spacing w:val="-8"/>
        </w:rPr>
        <w:t xml:space="preserve"> </w:t>
      </w:r>
      <w:r w:rsidRPr="000B682A">
        <w:t>и помощи;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создавать</w:t>
      </w:r>
      <w:r w:rsidRPr="000B682A">
        <w:rPr>
          <w:spacing w:val="-6"/>
        </w:rPr>
        <w:t xml:space="preserve"> </w:t>
      </w:r>
      <w:r w:rsidRPr="000B682A">
        <w:t>доброжелательный</w:t>
      </w:r>
      <w:r w:rsidRPr="000B682A">
        <w:rPr>
          <w:spacing w:val="-7"/>
        </w:rPr>
        <w:t xml:space="preserve"> </w:t>
      </w:r>
      <w:r w:rsidRPr="000B682A">
        <w:t>психологический</w:t>
      </w:r>
      <w:r w:rsidRPr="000B682A">
        <w:rPr>
          <w:spacing w:val="-6"/>
        </w:rPr>
        <w:t xml:space="preserve"> </w:t>
      </w:r>
      <w:r w:rsidRPr="000B682A">
        <w:t>климат</w:t>
      </w:r>
      <w:r w:rsidRPr="000B682A">
        <w:rPr>
          <w:spacing w:val="-3"/>
        </w:rPr>
        <w:t xml:space="preserve"> </w:t>
      </w:r>
      <w:r w:rsidRPr="000B682A">
        <w:t>в</w:t>
      </w:r>
      <w:r w:rsidRPr="000B682A">
        <w:rPr>
          <w:spacing w:val="-5"/>
        </w:rPr>
        <w:t xml:space="preserve"> </w:t>
      </w:r>
      <w:r w:rsidRPr="000B682A">
        <w:t>группе.</w:t>
      </w:r>
    </w:p>
    <w:p w:rsidR="0089579B" w:rsidRPr="000B682A" w:rsidRDefault="0089579B" w:rsidP="000B682A">
      <w:pPr>
        <w:pStyle w:val="ListParagraph"/>
        <w:ind w:left="709" w:right="-10" w:firstLine="0"/>
      </w:pPr>
    </w:p>
    <w:p w:rsidR="0089579B" w:rsidRPr="000B682A" w:rsidRDefault="0089579B" w:rsidP="00AF04BD">
      <w:pPr>
        <w:pStyle w:val="Heading3"/>
        <w:numPr>
          <w:ilvl w:val="2"/>
          <w:numId w:val="54"/>
        </w:numPr>
        <w:ind w:left="142" w:right="-10" w:firstLine="567"/>
        <w:jc w:val="both"/>
      </w:pPr>
      <w:r w:rsidRPr="000B682A">
        <w:t>Познавательное</w:t>
      </w:r>
      <w:r w:rsidRPr="000B682A">
        <w:rPr>
          <w:spacing w:val="-7"/>
        </w:rPr>
        <w:t xml:space="preserve"> </w:t>
      </w:r>
      <w:r w:rsidRPr="000B682A">
        <w:t>направление</w:t>
      </w:r>
      <w:r w:rsidRPr="000B682A">
        <w:rPr>
          <w:spacing w:val="-7"/>
        </w:rPr>
        <w:t xml:space="preserve"> </w:t>
      </w:r>
      <w:r w:rsidRPr="000B682A">
        <w:t>воспитания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Ценность</w:t>
      </w:r>
      <w:r w:rsidRPr="000B682A">
        <w:rPr>
          <w:spacing w:val="-2"/>
        </w:rPr>
        <w:t xml:space="preserve"> </w:t>
      </w:r>
      <w:r w:rsidRPr="000B682A">
        <w:t>–</w:t>
      </w:r>
      <w:r w:rsidRPr="000B682A">
        <w:rPr>
          <w:spacing w:val="-4"/>
        </w:rPr>
        <w:t xml:space="preserve"> </w:t>
      </w:r>
      <w:r w:rsidRPr="000B682A">
        <w:t>знания.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Цель</w:t>
      </w:r>
      <w:r w:rsidRPr="000B682A">
        <w:rPr>
          <w:spacing w:val="-2"/>
        </w:rPr>
        <w:t xml:space="preserve"> </w:t>
      </w:r>
      <w:r w:rsidRPr="000B682A">
        <w:t>познавательного</w:t>
      </w:r>
      <w:r w:rsidRPr="000B682A">
        <w:rPr>
          <w:spacing w:val="-2"/>
        </w:rPr>
        <w:t xml:space="preserve"> </w:t>
      </w:r>
      <w:r w:rsidRPr="000B682A">
        <w:t>направления</w:t>
      </w:r>
      <w:r w:rsidRPr="000B682A">
        <w:rPr>
          <w:spacing w:val="-3"/>
        </w:rPr>
        <w:t xml:space="preserve"> </w:t>
      </w:r>
      <w:r w:rsidRPr="000B682A">
        <w:t>воспитания –</w:t>
      </w:r>
      <w:r w:rsidRPr="000B682A">
        <w:rPr>
          <w:spacing w:val="-3"/>
        </w:rPr>
        <w:t xml:space="preserve"> </w:t>
      </w:r>
      <w:r w:rsidRPr="000B682A">
        <w:t>формирование</w:t>
      </w:r>
      <w:r w:rsidRPr="000B682A">
        <w:rPr>
          <w:spacing w:val="-8"/>
        </w:rPr>
        <w:t xml:space="preserve"> </w:t>
      </w:r>
      <w:r w:rsidRPr="000B682A">
        <w:t>ценности</w:t>
      </w:r>
      <w:r w:rsidRPr="000B682A">
        <w:rPr>
          <w:spacing w:val="-5"/>
        </w:rPr>
        <w:t xml:space="preserve"> </w:t>
      </w:r>
      <w:r w:rsidRPr="000B682A">
        <w:t>познания.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Значимым</w:t>
      </w:r>
      <w:r w:rsidRPr="000B682A">
        <w:rPr>
          <w:spacing w:val="1"/>
        </w:rPr>
        <w:t xml:space="preserve"> </w:t>
      </w:r>
      <w:r w:rsidRPr="000B682A">
        <w:t>для</w:t>
      </w:r>
      <w:r w:rsidRPr="000B682A">
        <w:rPr>
          <w:spacing w:val="1"/>
        </w:rPr>
        <w:t xml:space="preserve"> </w:t>
      </w:r>
      <w:r w:rsidRPr="000B682A">
        <w:t>воспитания</w:t>
      </w:r>
      <w:r w:rsidRPr="000B682A">
        <w:rPr>
          <w:spacing w:val="1"/>
        </w:rPr>
        <w:t xml:space="preserve"> </w:t>
      </w:r>
      <w:r w:rsidRPr="000B682A">
        <w:t>ребенка</w:t>
      </w:r>
      <w:r w:rsidRPr="000B682A">
        <w:rPr>
          <w:spacing w:val="1"/>
        </w:rPr>
        <w:t xml:space="preserve"> </w:t>
      </w:r>
      <w:r w:rsidRPr="000B682A">
        <w:t>является</w:t>
      </w:r>
      <w:r w:rsidRPr="000B682A">
        <w:rPr>
          <w:spacing w:val="1"/>
        </w:rPr>
        <w:t xml:space="preserve"> </w:t>
      </w:r>
      <w:r w:rsidRPr="000B682A">
        <w:t>формирование</w:t>
      </w:r>
      <w:r w:rsidRPr="000B682A">
        <w:rPr>
          <w:spacing w:val="1"/>
        </w:rPr>
        <w:t xml:space="preserve"> </w:t>
      </w:r>
      <w:r w:rsidRPr="000B682A">
        <w:t>целостной</w:t>
      </w:r>
      <w:r w:rsidRPr="000B682A">
        <w:rPr>
          <w:spacing w:val="1"/>
        </w:rPr>
        <w:t xml:space="preserve"> </w:t>
      </w:r>
      <w:r w:rsidRPr="000B682A">
        <w:t>картины</w:t>
      </w:r>
      <w:r w:rsidRPr="000B682A">
        <w:rPr>
          <w:spacing w:val="1"/>
        </w:rPr>
        <w:t xml:space="preserve"> </w:t>
      </w:r>
      <w:r w:rsidRPr="000B682A">
        <w:t>мира,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-57"/>
        </w:rPr>
        <w:t xml:space="preserve"> </w:t>
      </w:r>
      <w:r w:rsidRPr="000B682A">
        <w:rPr>
          <w:spacing w:val="-1"/>
        </w:rPr>
        <w:t>которой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интегрировано</w:t>
      </w:r>
      <w:r w:rsidRPr="000B682A">
        <w:rPr>
          <w:spacing w:val="-8"/>
        </w:rPr>
        <w:t xml:space="preserve"> </w:t>
      </w:r>
      <w:r w:rsidRPr="000B682A">
        <w:rPr>
          <w:spacing w:val="-1"/>
        </w:rPr>
        <w:t>ценностное,</w:t>
      </w:r>
      <w:r w:rsidRPr="000B682A">
        <w:rPr>
          <w:spacing w:val="-6"/>
        </w:rPr>
        <w:t xml:space="preserve"> </w:t>
      </w:r>
      <w:r w:rsidRPr="000B682A">
        <w:rPr>
          <w:spacing w:val="-1"/>
        </w:rPr>
        <w:t>эмоционально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окрашенное</w:t>
      </w:r>
      <w:r w:rsidRPr="000B682A">
        <w:rPr>
          <w:spacing w:val="-13"/>
        </w:rPr>
        <w:t xml:space="preserve"> </w:t>
      </w:r>
      <w:r w:rsidRPr="000B682A">
        <w:t>отношение</w:t>
      </w:r>
      <w:r w:rsidRPr="000B682A">
        <w:rPr>
          <w:spacing w:val="-10"/>
        </w:rPr>
        <w:t xml:space="preserve"> </w:t>
      </w:r>
      <w:r w:rsidRPr="000B682A">
        <w:t>к</w:t>
      </w:r>
      <w:r w:rsidRPr="000B682A">
        <w:rPr>
          <w:spacing w:val="-14"/>
        </w:rPr>
        <w:t xml:space="preserve"> </w:t>
      </w:r>
      <w:r w:rsidRPr="000B682A">
        <w:t>миру,</w:t>
      </w:r>
      <w:r w:rsidRPr="000B682A">
        <w:rPr>
          <w:spacing w:val="-6"/>
        </w:rPr>
        <w:t xml:space="preserve"> </w:t>
      </w:r>
      <w:r w:rsidRPr="000B682A">
        <w:t>людям,</w:t>
      </w:r>
      <w:r w:rsidRPr="000B682A">
        <w:rPr>
          <w:spacing w:val="-10"/>
        </w:rPr>
        <w:t xml:space="preserve"> </w:t>
      </w:r>
      <w:r w:rsidRPr="000B682A">
        <w:t>природе,</w:t>
      </w:r>
      <w:r w:rsidRPr="000B682A">
        <w:rPr>
          <w:spacing w:val="-58"/>
        </w:rPr>
        <w:t xml:space="preserve"> </w:t>
      </w:r>
      <w:r w:rsidRPr="000B682A">
        <w:t>деятельности</w:t>
      </w:r>
      <w:r w:rsidRPr="000B682A">
        <w:rPr>
          <w:spacing w:val="-2"/>
        </w:rPr>
        <w:t xml:space="preserve"> </w:t>
      </w:r>
      <w:r w:rsidRPr="000B682A">
        <w:t>человека.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Задачи</w:t>
      </w:r>
      <w:r w:rsidRPr="000B682A">
        <w:rPr>
          <w:spacing w:val="-3"/>
        </w:rPr>
        <w:t xml:space="preserve"> </w:t>
      </w:r>
      <w:r w:rsidRPr="000B682A">
        <w:t>познавательного</w:t>
      </w:r>
      <w:r w:rsidRPr="000B682A">
        <w:rPr>
          <w:spacing w:val="-3"/>
        </w:rPr>
        <w:t xml:space="preserve"> </w:t>
      </w:r>
      <w:r w:rsidRPr="000B682A">
        <w:t>направления</w:t>
      </w:r>
      <w:r w:rsidRPr="000B682A">
        <w:rPr>
          <w:spacing w:val="-8"/>
        </w:rPr>
        <w:t xml:space="preserve"> </w:t>
      </w:r>
      <w:r w:rsidRPr="000B682A">
        <w:t>воспитания:</w:t>
      </w:r>
    </w:p>
    <w:p w:rsidR="0089579B" w:rsidRPr="000B682A" w:rsidRDefault="0089579B" w:rsidP="00AF04BD">
      <w:pPr>
        <w:pStyle w:val="ListParagraph"/>
        <w:numPr>
          <w:ilvl w:val="0"/>
          <w:numId w:val="51"/>
        </w:numPr>
        <w:ind w:left="142" w:right="-10" w:firstLine="567"/>
      </w:pPr>
      <w:r w:rsidRPr="000B682A">
        <w:t>развитие</w:t>
      </w:r>
      <w:r w:rsidRPr="000B682A">
        <w:rPr>
          <w:spacing w:val="-4"/>
        </w:rPr>
        <w:t xml:space="preserve"> </w:t>
      </w:r>
      <w:r w:rsidRPr="000B682A">
        <w:t>любознательности,</w:t>
      </w:r>
      <w:r w:rsidRPr="000B682A">
        <w:rPr>
          <w:spacing w:val="-5"/>
        </w:rPr>
        <w:t xml:space="preserve"> </w:t>
      </w:r>
      <w:r w:rsidRPr="000B682A">
        <w:t>формирование</w:t>
      </w:r>
      <w:r w:rsidRPr="000B682A">
        <w:rPr>
          <w:spacing w:val="-9"/>
        </w:rPr>
        <w:t xml:space="preserve"> </w:t>
      </w:r>
      <w:r w:rsidRPr="000B682A">
        <w:t>опыта</w:t>
      </w:r>
      <w:r w:rsidRPr="000B682A">
        <w:rPr>
          <w:spacing w:val="-3"/>
        </w:rPr>
        <w:t xml:space="preserve"> </w:t>
      </w:r>
      <w:r w:rsidRPr="000B682A">
        <w:t>познавательной</w:t>
      </w:r>
      <w:r w:rsidRPr="000B682A">
        <w:rPr>
          <w:spacing w:val="-7"/>
        </w:rPr>
        <w:t xml:space="preserve"> </w:t>
      </w:r>
      <w:r w:rsidRPr="000B682A">
        <w:t>инициативы;</w:t>
      </w:r>
    </w:p>
    <w:p w:rsidR="0089579B" w:rsidRPr="000B682A" w:rsidRDefault="0089579B" w:rsidP="00AF04BD">
      <w:pPr>
        <w:pStyle w:val="ListParagraph"/>
        <w:numPr>
          <w:ilvl w:val="0"/>
          <w:numId w:val="51"/>
        </w:numPr>
        <w:ind w:left="142" w:right="-10" w:firstLine="567"/>
      </w:pPr>
      <w:r w:rsidRPr="000B682A">
        <w:t>формирование ценностного отношения</w:t>
      </w:r>
      <w:r w:rsidRPr="000B682A">
        <w:rPr>
          <w:spacing w:val="-5"/>
        </w:rPr>
        <w:t xml:space="preserve"> </w:t>
      </w:r>
      <w:r w:rsidRPr="000B682A">
        <w:t>к</w:t>
      </w:r>
      <w:r w:rsidRPr="000B682A">
        <w:rPr>
          <w:spacing w:val="-1"/>
        </w:rPr>
        <w:t xml:space="preserve"> </w:t>
      </w:r>
      <w:r w:rsidRPr="000B682A">
        <w:t>взрослому</w:t>
      </w:r>
      <w:r w:rsidRPr="000B682A">
        <w:rPr>
          <w:spacing w:val="-10"/>
        </w:rPr>
        <w:t xml:space="preserve"> </w:t>
      </w:r>
      <w:r w:rsidRPr="000B682A">
        <w:t>как</w:t>
      </w:r>
      <w:r w:rsidRPr="000B682A">
        <w:rPr>
          <w:spacing w:val="-2"/>
        </w:rPr>
        <w:t xml:space="preserve"> </w:t>
      </w:r>
      <w:r w:rsidRPr="000B682A">
        <w:t>источнику</w:t>
      </w:r>
      <w:r w:rsidRPr="000B682A">
        <w:rPr>
          <w:spacing w:val="-10"/>
        </w:rPr>
        <w:t xml:space="preserve"> </w:t>
      </w:r>
      <w:r w:rsidRPr="000B682A">
        <w:t>знаний;</w:t>
      </w:r>
    </w:p>
    <w:p w:rsidR="0089579B" w:rsidRPr="000B682A" w:rsidRDefault="0089579B" w:rsidP="00AF04BD">
      <w:pPr>
        <w:pStyle w:val="ListParagraph"/>
        <w:numPr>
          <w:ilvl w:val="0"/>
          <w:numId w:val="51"/>
        </w:numPr>
        <w:ind w:left="142" w:right="-10" w:firstLine="567"/>
      </w:pPr>
      <w:r w:rsidRPr="000B682A">
        <w:t>приобщение</w:t>
      </w:r>
      <w:r w:rsidRPr="000B682A">
        <w:rPr>
          <w:spacing w:val="-9"/>
        </w:rPr>
        <w:t xml:space="preserve"> </w:t>
      </w:r>
      <w:r w:rsidRPr="000B682A">
        <w:t>ребенка</w:t>
      </w:r>
      <w:r w:rsidRPr="000B682A">
        <w:rPr>
          <w:spacing w:val="-8"/>
        </w:rPr>
        <w:t xml:space="preserve"> </w:t>
      </w:r>
      <w:r w:rsidRPr="000B682A">
        <w:t>к</w:t>
      </w:r>
      <w:r w:rsidRPr="000B682A">
        <w:rPr>
          <w:spacing w:val="-8"/>
        </w:rPr>
        <w:t xml:space="preserve"> </w:t>
      </w:r>
      <w:r w:rsidRPr="000B682A">
        <w:t>культурным</w:t>
      </w:r>
      <w:r w:rsidRPr="000B682A">
        <w:rPr>
          <w:spacing w:val="-6"/>
        </w:rPr>
        <w:t xml:space="preserve"> </w:t>
      </w:r>
      <w:r w:rsidRPr="000B682A">
        <w:t>способам</w:t>
      </w:r>
      <w:r w:rsidRPr="000B682A">
        <w:rPr>
          <w:spacing w:val="-5"/>
        </w:rPr>
        <w:t xml:space="preserve"> </w:t>
      </w:r>
      <w:r w:rsidRPr="000B682A">
        <w:t>познания</w:t>
      </w:r>
      <w:r w:rsidRPr="000B682A">
        <w:rPr>
          <w:spacing w:val="-8"/>
        </w:rPr>
        <w:t xml:space="preserve"> </w:t>
      </w:r>
      <w:r w:rsidRPr="000B682A">
        <w:t>(книги,</w:t>
      </w:r>
      <w:r w:rsidRPr="000B682A">
        <w:rPr>
          <w:spacing w:val="-5"/>
        </w:rPr>
        <w:t xml:space="preserve"> </w:t>
      </w:r>
      <w:r w:rsidRPr="000B682A">
        <w:t>интернет-источники,</w:t>
      </w:r>
      <w:r w:rsidRPr="000B682A">
        <w:rPr>
          <w:spacing w:val="-58"/>
        </w:rPr>
        <w:t xml:space="preserve"> </w:t>
      </w:r>
      <w:r w:rsidRPr="000B682A">
        <w:t>дискуссии</w:t>
      </w:r>
      <w:r w:rsidRPr="000B682A">
        <w:rPr>
          <w:spacing w:val="2"/>
        </w:rPr>
        <w:t xml:space="preserve"> </w:t>
      </w:r>
      <w:r w:rsidRPr="000B682A">
        <w:t>и</w:t>
      </w:r>
      <w:r w:rsidRPr="000B682A">
        <w:rPr>
          <w:spacing w:val="3"/>
        </w:rPr>
        <w:t xml:space="preserve"> </w:t>
      </w:r>
      <w:r w:rsidRPr="000B682A">
        <w:t>др.).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Направления</w:t>
      </w:r>
      <w:r w:rsidRPr="000B682A">
        <w:rPr>
          <w:spacing w:val="-1"/>
        </w:rPr>
        <w:t xml:space="preserve"> </w:t>
      </w:r>
      <w:r w:rsidRPr="000B682A">
        <w:t>деятельности</w:t>
      </w:r>
      <w:r w:rsidRPr="000B682A">
        <w:rPr>
          <w:spacing w:val="-4"/>
        </w:rPr>
        <w:t xml:space="preserve"> </w:t>
      </w:r>
      <w:r w:rsidRPr="000B682A">
        <w:t>воспитателя: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совместная деятельность воспитателя с детьми на основе наблюдения, сравнения,</w:t>
      </w:r>
      <w:r w:rsidRPr="000B682A">
        <w:rPr>
          <w:spacing w:val="1"/>
        </w:rPr>
        <w:t xml:space="preserve"> </w:t>
      </w:r>
      <w:r w:rsidRPr="000B682A">
        <w:t>проведения</w:t>
      </w:r>
      <w:r w:rsidRPr="000B682A">
        <w:rPr>
          <w:spacing w:val="1"/>
        </w:rPr>
        <w:t xml:space="preserve"> </w:t>
      </w:r>
      <w:r w:rsidRPr="000B682A">
        <w:t>опытов</w:t>
      </w:r>
      <w:r w:rsidRPr="000B682A">
        <w:rPr>
          <w:spacing w:val="1"/>
        </w:rPr>
        <w:t xml:space="preserve"> </w:t>
      </w:r>
      <w:r w:rsidRPr="000B682A">
        <w:t>(экспериментирования),</w:t>
      </w:r>
      <w:r w:rsidRPr="000B682A">
        <w:rPr>
          <w:spacing w:val="1"/>
        </w:rPr>
        <w:t xml:space="preserve"> </w:t>
      </w:r>
      <w:r w:rsidRPr="000B682A">
        <w:t>организации</w:t>
      </w:r>
      <w:r w:rsidRPr="000B682A">
        <w:rPr>
          <w:spacing w:val="1"/>
        </w:rPr>
        <w:t xml:space="preserve"> </w:t>
      </w:r>
      <w:r w:rsidRPr="000B682A">
        <w:t>походов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экскурсий,</w:t>
      </w:r>
      <w:r w:rsidRPr="000B682A">
        <w:rPr>
          <w:spacing w:val="1"/>
        </w:rPr>
        <w:t xml:space="preserve"> </w:t>
      </w:r>
      <w:r w:rsidRPr="000B682A">
        <w:t>просмотра</w:t>
      </w:r>
      <w:r w:rsidRPr="000B682A">
        <w:rPr>
          <w:spacing w:val="1"/>
        </w:rPr>
        <w:t xml:space="preserve"> </w:t>
      </w:r>
      <w:r w:rsidRPr="000B682A">
        <w:t>доступных</w:t>
      </w:r>
      <w:r w:rsidRPr="000B682A">
        <w:rPr>
          <w:spacing w:val="-4"/>
        </w:rPr>
        <w:t xml:space="preserve"> </w:t>
      </w:r>
      <w:r w:rsidRPr="000B682A">
        <w:t>для восприятия</w:t>
      </w:r>
      <w:r w:rsidRPr="000B682A">
        <w:rPr>
          <w:spacing w:val="-4"/>
        </w:rPr>
        <w:t xml:space="preserve"> </w:t>
      </w:r>
      <w:r w:rsidRPr="000B682A">
        <w:t>ребенка познавательных</w:t>
      </w:r>
      <w:r w:rsidRPr="000B682A">
        <w:rPr>
          <w:spacing w:val="-4"/>
        </w:rPr>
        <w:t xml:space="preserve"> </w:t>
      </w:r>
      <w:r w:rsidRPr="000B682A">
        <w:t>фильмов,</w:t>
      </w:r>
      <w:r w:rsidRPr="000B682A">
        <w:rPr>
          <w:spacing w:val="3"/>
        </w:rPr>
        <w:t xml:space="preserve"> </w:t>
      </w:r>
      <w:r w:rsidRPr="000B682A">
        <w:t>чтения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-3"/>
        </w:rPr>
        <w:t xml:space="preserve"> </w:t>
      </w:r>
      <w:r w:rsidRPr="000B682A">
        <w:t>просмотра</w:t>
      </w:r>
      <w:r w:rsidRPr="000B682A">
        <w:rPr>
          <w:spacing w:val="-4"/>
        </w:rPr>
        <w:t xml:space="preserve"> </w:t>
      </w:r>
      <w:r w:rsidRPr="000B682A">
        <w:t>книг;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организация конструкторской и продуктивной творческой деятельности, проектной</w:t>
      </w:r>
      <w:r w:rsidRPr="000B682A">
        <w:rPr>
          <w:spacing w:val="-57"/>
        </w:rPr>
        <w:t xml:space="preserve"> </w:t>
      </w:r>
      <w:r w:rsidRPr="000B682A">
        <w:t>и</w:t>
      </w:r>
      <w:r w:rsidRPr="000B682A">
        <w:rPr>
          <w:spacing w:val="2"/>
        </w:rPr>
        <w:t xml:space="preserve"> </w:t>
      </w:r>
      <w:r w:rsidRPr="000B682A">
        <w:t>исследовательской</w:t>
      </w:r>
      <w:r w:rsidRPr="000B682A">
        <w:rPr>
          <w:spacing w:val="-3"/>
        </w:rPr>
        <w:t xml:space="preserve"> </w:t>
      </w:r>
      <w:r w:rsidRPr="000B682A">
        <w:t>деятельности</w:t>
      </w:r>
      <w:r w:rsidRPr="000B682A">
        <w:rPr>
          <w:spacing w:val="3"/>
        </w:rPr>
        <w:t xml:space="preserve"> </w:t>
      </w:r>
      <w:r w:rsidRPr="000B682A">
        <w:t>детей</w:t>
      </w:r>
      <w:r w:rsidRPr="000B682A">
        <w:rPr>
          <w:spacing w:val="1"/>
        </w:rPr>
        <w:t xml:space="preserve"> </w:t>
      </w:r>
      <w:r w:rsidRPr="000B682A">
        <w:t>совместно</w:t>
      </w:r>
      <w:r w:rsidRPr="000B682A">
        <w:rPr>
          <w:spacing w:val="1"/>
        </w:rPr>
        <w:t xml:space="preserve"> </w:t>
      </w:r>
      <w:r w:rsidRPr="000B682A">
        <w:t>со</w:t>
      </w:r>
      <w:r w:rsidRPr="000B682A">
        <w:rPr>
          <w:spacing w:val="6"/>
        </w:rPr>
        <w:t xml:space="preserve"> </w:t>
      </w:r>
      <w:r w:rsidRPr="000B682A">
        <w:t>взрослыми;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организация</w:t>
      </w:r>
      <w:r w:rsidRPr="000B682A">
        <w:rPr>
          <w:spacing w:val="1"/>
        </w:rPr>
        <w:t xml:space="preserve"> </w:t>
      </w:r>
      <w:r w:rsidRPr="000B682A">
        <w:t>насыщенной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структурированной</w:t>
      </w:r>
      <w:r w:rsidRPr="000B682A">
        <w:rPr>
          <w:spacing w:val="1"/>
        </w:rPr>
        <w:t xml:space="preserve"> </w:t>
      </w:r>
      <w:r w:rsidRPr="000B682A">
        <w:t>образовательной</w:t>
      </w:r>
      <w:r w:rsidRPr="000B682A">
        <w:rPr>
          <w:spacing w:val="1"/>
        </w:rPr>
        <w:t xml:space="preserve"> </w:t>
      </w:r>
      <w:r w:rsidRPr="000B682A">
        <w:t>среды,</w:t>
      </w:r>
      <w:r w:rsidRPr="000B682A">
        <w:rPr>
          <w:spacing w:val="-57"/>
        </w:rPr>
        <w:t xml:space="preserve"> </w:t>
      </w:r>
      <w:r w:rsidRPr="000B682A">
        <w:t>включающей</w:t>
      </w:r>
      <w:r w:rsidRPr="000B682A">
        <w:rPr>
          <w:spacing w:val="-7"/>
        </w:rPr>
        <w:t xml:space="preserve"> </w:t>
      </w:r>
      <w:r w:rsidRPr="000B682A">
        <w:t>иллюстрации,</w:t>
      </w:r>
      <w:r w:rsidRPr="000B682A">
        <w:rPr>
          <w:spacing w:val="-6"/>
        </w:rPr>
        <w:t xml:space="preserve"> </w:t>
      </w:r>
      <w:r w:rsidRPr="000B682A">
        <w:t>видеоматериалы,</w:t>
      </w:r>
      <w:r w:rsidRPr="000B682A">
        <w:rPr>
          <w:spacing w:val="-10"/>
        </w:rPr>
        <w:t xml:space="preserve"> </w:t>
      </w:r>
      <w:r w:rsidRPr="000B682A">
        <w:t>ориентированные</w:t>
      </w:r>
      <w:r w:rsidRPr="000B682A">
        <w:rPr>
          <w:spacing w:val="-8"/>
        </w:rPr>
        <w:t xml:space="preserve"> </w:t>
      </w:r>
      <w:r w:rsidRPr="000B682A">
        <w:t>на</w:t>
      </w:r>
      <w:r w:rsidRPr="000B682A">
        <w:rPr>
          <w:spacing w:val="-9"/>
        </w:rPr>
        <w:t xml:space="preserve"> </w:t>
      </w:r>
      <w:r w:rsidRPr="000B682A">
        <w:t>детскую</w:t>
      </w:r>
      <w:r w:rsidRPr="000B682A">
        <w:rPr>
          <w:spacing w:val="-9"/>
        </w:rPr>
        <w:t xml:space="preserve"> </w:t>
      </w:r>
      <w:r w:rsidRPr="000B682A">
        <w:t>аудиторию;</w:t>
      </w:r>
      <w:r w:rsidRPr="000B682A">
        <w:rPr>
          <w:spacing w:val="-11"/>
        </w:rPr>
        <w:t xml:space="preserve"> </w:t>
      </w:r>
      <w:r w:rsidRPr="000B682A">
        <w:t>различного</w:t>
      </w:r>
      <w:r w:rsidRPr="000B682A">
        <w:rPr>
          <w:spacing w:val="-58"/>
        </w:rPr>
        <w:t xml:space="preserve"> </w:t>
      </w:r>
      <w:r w:rsidRPr="000B682A">
        <w:t>типа конструкторы</w:t>
      </w:r>
      <w:r w:rsidRPr="000B682A">
        <w:rPr>
          <w:spacing w:val="3"/>
        </w:rPr>
        <w:t xml:space="preserve"> </w:t>
      </w:r>
      <w:r w:rsidRPr="000B682A">
        <w:t>и</w:t>
      </w:r>
      <w:r w:rsidRPr="000B682A">
        <w:rPr>
          <w:spacing w:val="-2"/>
        </w:rPr>
        <w:t xml:space="preserve"> </w:t>
      </w:r>
      <w:r w:rsidRPr="000B682A">
        <w:t>наборы</w:t>
      </w:r>
      <w:r w:rsidRPr="000B682A">
        <w:rPr>
          <w:spacing w:val="-1"/>
        </w:rPr>
        <w:t xml:space="preserve"> </w:t>
      </w:r>
      <w:r w:rsidRPr="000B682A">
        <w:t>для</w:t>
      </w:r>
      <w:r w:rsidRPr="000B682A">
        <w:rPr>
          <w:spacing w:val="1"/>
        </w:rPr>
        <w:t xml:space="preserve"> </w:t>
      </w:r>
      <w:r w:rsidRPr="000B682A">
        <w:t>экспериментирования.</w:t>
      </w:r>
    </w:p>
    <w:p w:rsidR="0089579B" w:rsidRPr="000B682A" w:rsidRDefault="0089579B" w:rsidP="00174D0E">
      <w:pPr>
        <w:pStyle w:val="BodyText"/>
        <w:ind w:left="142" w:right="-10" w:firstLine="567"/>
      </w:pPr>
    </w:p>
    <w:p w:rsidR="0089579B" w:rsidRPr="000B682A" w:rsidRDefault="0089579B" w:rsidP="00AF04BD">
      <w:pPr>
        <w:pStyle w:val="Heading3"/>
        <w:numPr>
          <w:ilvl w:val="2"/>
          <w:numId w:val="54"/>
        </w:numPr>
        <w:ind w:left="142" w:right="-10" w:firstLine="567"/>
        <w:jc w:val="both"/>
      </w:pPr>
      <w:r w:rsidRPr="000B682A">
        <w:t>Физическое</w:t>
      </w:r>
      <w:r w:rsidRPr="000B682A">
        <w:rPr>
          <w:spacing w:val="-7"/>
        </w:rPr>
        <w:t xml:space="preserve"> </w:t>
      </w:r>
      <w:r w:rsidRPr="000B682A">
        <w:t>и</w:t>
      </w:r>
      <w:r w:rsidRPr="000B682A">
        <w:rPr>
          <w:spacing w:val="-1"/>
        </w:rPr>
        <w:t xml:space="preserve"> </w:t>
      </w:r>
      <w:r w:rsidRPr="000B682A">
        <w:t>оздоровительное</w:t>
      </w:r>
      <w:r w:rsidRPr="000B682A">
        <w:rPr>
          <w:spacing w:val="-7"/>
        </w:rPr>
        <w:t xml:space="preserve"> </w:t>
      </w:r>
      <w:r w:rsidRPr="000B682A">
        <w:t>направление</w:t>
      </w:r>
      <w:r w:rsidRPr="000B682A">
        <w:rPr>
          <w:spacing w:val="-2"/>
        </w:rPr>
        <w:t xml:space="preserve"> </w:t>
      </w:r>
      <w:r w:rsidRPr="000B682A">
        <w:t>воспитания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Ценность</w:t>
      </w:r>
      <w:r w:rsidRPr="000B682A">
        <w:rPr>
          <w:spacing w:val="-1"/>
        </w:rPr>
        <w:t xml:space="preserve"> </w:t>
      </w:r>
      <w:r w:rsidRPr="000B682A">
        <w:t>–</w:t>
      </w:r>
      <w:r w:rsidRPr="000B682A">
        <w:rPr>
          <w:spacing w:val="-4"/>
        </w:rPr>
        <w:t xml:space="preserve"> </w:t>
      </w:r>
      <w:r w:rsidRPr="000B682A">
        <w:t>здоровье.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Цель</w:t>
      </w:r>
      <w:r w:rsidRPr="000B682A">
        <w:rPr>
          <w:spacing w:val="-5"/>
        </w:rPr>
        <w:t xml:space="preserve"> </w:t>
      </w:r>
      <w:r w:rsidRPr="000B682A">
        <w:t>данного</w:t>
      </w:r>
      <w:r w:rsidRPr="000B682A">
        <w:rPr>
          <w:spacing w:val="-6"/>
        </w:rPr>
        <w:t xml:space="preserve"> </w:t>
      </w:r>
      <w:r w:rsidRPr="000B682A">
        <w:t>направления</w:t>
      </w:r>
      <w:r w:rsidRPr="000B682A">
        <w:rPr>
          <w:spacing w:val="-2"/>
        </w:rPr>
        <w:t xml:space="preserve"> </w:t>
      </w:r>
      <w:r w:rsidRPr="000B682A">
        <w:t>–</w:t>
      </w:r>
      <w:r w:rsidRPr="000B682A">
        <w:rPr>
          <w:spacing w:val="-11"/>
        </w:rPr>
        <w:t xml:space="preserve"> </w:t>
      </w:r>
      <w:r w:rsidRPr="000B682A">
        <w:t>формирование</w:t>
      </w:r>
      <w:r w:rsidRPr="000B682A">
        <w:rPr>
          <w:spacing w:val="-7"/>
        </w:rPr>
        <w:t xml:space="preserve"> </w:t>
      </w:r>
      <w:r w:rsidRPr="000B682A">
        <w:t>навыка</w:t>
      </w:r>
      <w:r w:rsidRPr="000B682A">
        <w:rPr>
          <w:spacing w:val="-6"/>
        </w:rPr>
        <w:t xml:space="preserve"> </w:t>
      </w:r>
      <w:r w:rsidRPr="000B682A">
        <w:t>здорового</w:t>
      </w:r>
      <w:r w:rsidRPr="000B682A">
        <w:rPr>
          <w:spacing w:val="-6"/>
        </w:rPr>
        <w:t xml:space="preserve"> </w:t>
      </w:r>
      <w:r w:rsidRPr="000B682A">
        <w:t>образа</w:t>
      </w:r>
      <w:r w:rsidRPr="000B682A">
        <w:rPr>
          <w:spacing w:val="-6"/>
        </w:rPr>
        <w:t xml:space="preserve"> </w:t>
      </w:r>
      <w:r w:rsidRPr="000B682A">
        <w:t>жизни,</w:t>
      </w:r>
      <w:r w:rsidRPr="000B682A">
        <w:rPr>
          <w:spacing w:val="-9"/>
        </w:rPr>
        <w:t xml:space="preserve"> </w:t>
      </w:r>
      <w:r w:rsidRPr="000B682A">
        <w:t>где</w:t>
      </w:r>
      <w:r w:rsidRPr="000B682A">
        <w:rPr>
          <w:spacing w:val="-7"/>
        </w:rPr>
        <w:t xml:space="preserve"> </w:t>
      </w:r>
      <w:r w:rsidRPr="000B682A">
        <w:t>безопасность</w:t>
      </w:r>
      <w:r w:rsidRPr="000B682A">
        <w:rPr>
          <w:spacing w:val="-58"/>
        </w:rPr>
        <w:t xml:space="preserve"> </w:t>
      </w:r>
      <w:r w:rsidRPr="000B682A">
        <w:t>жизнедеятельности лежит в основе всего. Физическое развитие и освоение ребенком своего тела</w:t>
      </w:r>
      <w:r w:rsidRPr="000B682A">
        <w:rPr>
          <w:spacing w:val="1"/>
        </w:rPr>
        <w:t xml:space="preserve"> </w:t>
      </w:r>
      <w:r w:rsidRPr="000B682A">
        <w:t>происходит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виде</w:t>
      </w:r>
      <w:r w:rsidRPr="000B682A">
        <w:rPr>
          <w:spacing w:val="1"/>
        </w:rPr>
        <w:t xml:space="preserve"> </w:t>
      </w:r>
      <w:r w:rsidRPr="000B682A">
        <w:t>любой</w:t>
      </w:r>
      <w:r w:rsidRPr="000B682A">
        <w:rPr>
          <w:spacing w:val="1"/>
        </w:rPr>
        <w:t xml:space="preserve"> </w:t>
      </w:r>
      <w:r w:rsidRPr="000B682A">
        <w:t>двигательной</w:t>
      </w:r>
      <w:r w:rsidRPr="000B682A">
        <w:rPr>
          <w:spacing w:val="1"/>
        </w:rPr>
        <w:t xml:space="preserve"> </w:t>
      </w:r>
      <w:r w:rsidRPr="000B682A">
        <w:t>активности:</w:t>
      </w:r>
      <w:r w:rsidRPr="000B682A">
        <w:rPr>
          <w:spacing w:val="1"/>
        </w:rPr>
        <w:t xml:space="preserve"> </w:t>
      </w:r>
      <w:r w:rsidRPr="000B682A">
        <w:t>выполнение</w:t>
      </w:r>
      <w:r w:rsidRPr="000B682A">
        <w:rPr>
          <w:spacing w:val="1"/>
        </w:rPr>
        <w:t xml:space="preserve"> </w:t>
      </w:r>
      <w:r w:rsidRPr="000B682A">
        <w:t>бытовых</w:t>
      </w:r>
      <w:r w:rsidRPr="000B682A">
        <w:rPr>
          <w:spacing w:val="1"/>
        </w:rPr>
        <w:t xml:space="preserve"> </w:t>
      </w:r>
      <w:r w:rsidRPr="000B682A">
        <w:t>обязанностей,</w:t>
      </w:r>
      <w:r w:rsidRPr="000B682A">
        <w:rPr>
          <w:spacing w:val="1"/>
        </w:rPr>
        <w:t xml:space="preserve"> </w:t>
      </w:r>
      <w:r w:rsidRPr="000B682A">
        <w:t>игр,</w:t>
      </w:r>
      <w:r w:rsidRPr="000B682A">
        <w:rPr>
          <w:spacing w:val="1"/>
        </w:rPr>
        <w:t xml:space="preserve"> </w:t>
      </w:r>
      <w:r w:rsidRPr="000B682A">
        <w:t>ритмики</w:t>
      </w:r>
      <w:r w:rsidRPr="000B682A">
        <w:rPr>
          <w:spacing w:val="-3"/>
        </w:rPr>
        <w:t xml:space="preserve"> </w:t>
      </w:r>
      <w:r w:rsidRPr="000B682A">
        <w:t>и</w:t>
      </w:r>
      <w:r w:rsidRPr="000B682A">
        <w:rPr>
          <w:spacing w:val="3"/>
        </w:rPr>
        <w:t xml:space="preserve"> </w:t>
      </w:r>
      <w:r w:rsidRPr="000B682A">
        <w:t>танцев,</w:t>
      </w:r>
      <w:r w:rsidRPr="000B682A">
        <w:rPr>
          <w:spacing w:val="-2"/>
        </w:rPr>
        <w:t xml:space="preserve"> </w:t>
      </w:r>
      <w:r w:rsidRPr="000B682A">
        <w:t>творческой</w:t>
      </w:r>
      <w:r w:rsidRPr="000B682A">
        <w:rPr>
          <w:spacing w:val="3"/>
        </w:rPr>
        <w:t xml:space="preserve"> </w:t>
      </w:r>
      <w:r w:rsidRPr="000B682A">
        <w:t>деятельности,</w:t>
      </w:r>
      <w:r w:rsidRPr="000B682A">
        <w:rPr>
          <w:spacing w:val="3"/>
        </w:rPr>
        <w:t xml:space="preserve"> </w:t>
      </w:r>
      <w:r w:rsidRPr="000B682A">
        <w:t>спорта,</w:t>
      </w:r>
      <w:r w:rsidRPr="000B682A">
        <w:rPr>
          <w:spacing w:val="-1"/>
        </w:rPr>
        <w:t xml:space="preserve"> </w:t>
      </w:r>
      <w:r w:rsidRPr="000B682A">
        <w:t>прогулок.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Задачи</w:t>
      </w:r>
      <w:r w:rsidRPr="000B682A">
        <w:rPr>
          <w:spacing w:val="-2"/>
        </w:rPr>
        <w:t xml:space="preserve"> </w:t>
      </w:r>
      <w:r w:rsidRPr="000B682A">
        <w:t>по</w:t>
      </w:r>
      <w:r w:rsidRPr="000B682A">
        <w:rPr>
          <w:spacing w:val="1"/>
        </w:rPr>
        <w:t xml:space="preserve"> </w:t>
      </w:r>
      <w:r w:rsidRPr="000B682A">
        <w:t>формированию</w:t>
      </w:r>
      <w:r w:rsidRPr="000B682A">
        <w:rPr>
          <w:spacing w:val="-9"/>
        </w:rPr>
        <w:t xml:space="preserve"> </w:t>
      </w:r>
      <w:r w:rsidRPr="000B682A">
        <w:t>здорового</w:t>
      </w:r>
      <w:r w:rsidRPr="000B682A">
        <w:rPr>
          <w:spacing w:val="-7"/>
        </w:rPr>
        <w:t xml:space="preserve"> </w:t>
      </w:r>
      <w:r w:rsidRPr="000B682A">
        <w:t>образа</w:t>
      </w:r>
      <w:r w:rsidRPr="000B682A">
        <w:rPr>
          <w:spacing w:val="-4"/>
        </w:rPr>
        <w:t xml:space="preserve"> </w:t>
      </w:r>
      <w:r w:rsidRPr="000B682A">
        <w:t>жизни: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обеспечить</w:t>
      </w:r>
      <w:r w:rsidRPr="000B682A">
        <w:rPr>
          <w:spacing w:val="1"/>
        </w:rPr>
        <w:t xml:space="preserve"> </w:t>
      </w:r>
      <w:r w:rsidRPr="000B682A">
        <w:t>построение</w:t>
      </w:r>
      <w:r w:rsidRPr="000B682A">
        <w:rPr>
          <w:spacing w:val="1"/>
        </w:rPr>
        <w:t xml:space="preserve"> </w:t>
      </w:r>
      <w:r w:rsidRPr="000B682A">
        <w:t>образовательного</w:t>
      </w:r>
      <w:r w:rsidRPr="000B682A">
        <w:rPr>
          <w:spacing w:val="1"/>
        </w:rPr>
        <w:t xml:space="preserve"> </w:t>
      </w:r>
      <w:r w:rsidRPr="000B682A">
        <w:t>процесса</w:t>
      </w:r>
      <w:r w:rsidRPr="000B682A">
        <w:rPr>
          <w:spacing w:val="1"/>
        </w:rPr>
        <w:t xml:space="preserve"> </w:t>
      </w:r>
      <w:r w:rsidRPr="000B682A">
        <w:t>физического</w:t>
      </w:r>
      <w:r w:rsidRPr="000B682A">
        <w:rPr>
          <w:spacing w:val="1"/>
        </w:rPr>
        <w:t xml:space="preserve"> </w:t>
      </w:r>
      <w:r w:rsidRPr="000B682A">
        <w:t>воспитания</w:t>
      </w:r>
      <w:r w:rsidRPr="000B682A">
        <w:rPr>
          <w:spacing w:val="1"/>
        </w:rPr>
        <w:t xml:space="preserve"> </w:t>
      </w:r>
      <w:r w:rsidRPr="000B682A">
        <w:t>детей</w:t>
      </w:r>
      <w:r w:rsidRPr="000B682A">
        <w:rPr>
          <w:spacing w:val="1"/>
        </w:rPr>
        <w:t xml:space="preserve"> </w:t>
      </w:r>
      <w:r w:rsidRPr="000B682A">
        <w:t>(совместной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самостоятельной</w:t>
      </w:r>
      <w:r w:rsidRPr="000B682A">
        <w:rPr>
          <w:spacing w:val="1"/>
        </w:rPr>
        <w:t xml:space="preserve"> </w:t>
      </w:r>
      <w:r w:rsidRPr="000B682A">
        <w:t>деятельности)</w:t>
      </w:r>
      <w:r w:rsidRPr="000B682A">
        <w:rPr>
          <w:spacing w:val="1"/>
        </w:rPr>
        <w:t xml:space="preserve"> </w:t>
      </w:r>
      <w:r w:rsidRPr="000B682A">
        <w:t>на</w:t>
      </w:r>
      <w:r w:rsidRPr="000B682A">
        <w:rPr>
          <w:spacing w:val="1"/>
        </w:rPr>
        <w:t xml:space="preserve"> </w:t>
      </w:r>
      <w:r w:rsidRPr="000B682A">
        <w:t>основе</w:t>
      </w:r>
      <w:r w:rsidRPr="000B682A">
        <w:rPr>
          <w:spacing w:val="1"/>
        </w:rPr>
        <w:t xml:space="preserve"> </w:t>
      </w:r>
      <w:r w:rsidRPr="000B682A">
        <w:t>здоровье</w:t>
      </w:r>
      <w:r w:rsidRPr="000B682A">
        <w:rPr>
          <w:spacing w:val="1"/>
        </w:rPr>
        <w:t xml:space="preserve"> </w:t>
      </w:r>
      <w:r w:rsidRPr="000B682A">
        <w:t>формирующих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здоровье</w:t>
      </w:r>
      <w:r w:rsidRPr="000B682A">
        <w:rPr>
          <w:spacing w:val="1"/>
        </w:rPr>
        <w:t xml:space="preserve"> </w:t>
      </w:r>
      <w:r w:rsidRPr="000B682A">
        <w:t>сберегающих технологий, и условий для гармоничного физического и эстетического</w:t>
      </w:r>
      <w:r w:rsidRPr="000B682A">
        <w:rPr>
          <w:spacing w:val="1"/>
        </w:rPr>
        <w:t xml:space="preserve"> </w:t>
      </w:r>
      <w:r w:rsidRPr="000B682A">
        <w:t>развития</w:t>
      </w:r>
      <w:r w:rsidRPr="000B682A">
        <w:rPr>
          <w:spacing w:val="1"/>
        </w:rPr>
        <w:t xml:space="preserve"> </w:t>
      </w:r>
      <w:r w:rsidRPr="000B682A">
        <w:t>ребенка;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повышать сопротивляемости</w:t>
      </w:r>
      <w:r w:rsidRPr="000B682A">
        <w:rPr>
          <w:spacing w:val="-1"/>
        </w:rPr>
        <w:t xml:space="preserve"> </w:t>
      </w:r>
      <w:r w:rsidRPr="000B682A">
        <w:t>к</w:t>
      </w:r>
      <w:r w:rsidRPr="000B682A">
        <w:rPr>
          <w:spacing w:val="-7"/>
        </w:rPr>
        <w:t xml:space="preserve"> </w:t>
      </w:r>
      <w:r w:rsidRPr="000B682A">
        <w:t>воздействию</w:t>
      </w:r>
      <w:r w:rsidRPr="000B682A">
        <w:rPr>
          <w:spacing w:val="-4"/>
        </w:rPr>
        <w:t xml:space="preserve"> </w:t>
      </w:r>
      <w:r w:rsidRPr="000B682A">
        <w:t>условий</w:t>
      </w:r>
      <w:r w:rsidRPr="000B682A">
        <w:rPr>
          <w:spacing w:val="-5"/>
        </w:rPr>
        <w:t xml:space="preserve"> </w:t>
      </w:r>
      <w:r w:rsidRPr="000B682A">
        <w:t>внешней</w:t>
      </w:r>
      <w:r w:rsidRPr="000B682A">
        <w:rPr>
          <w:spacing w:val="-1"/>
        </w:rPr>
        <w:t xml:space="preserve"> </w:t>
      </w:r>
      <w:r w:rsidRPr="000B682A">
        <w:t>среды</w:t>
      </w:r>
      <w:r w:rsidRPr="000B682A">
        <w:rPr>
          <w:spacing w:val="1"/>
        </w:rPr>
        <w:t xml:space="preserve"> </w:t>
      </w:r>
      <w:r w:rsidRPr="000B682A">
        <w:t>(закаливание);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укреплять опорно-двигательный аппарат; развивать двигательные способности, обучать</w:t>
      </w:r>
      <w:r w:rsidRPr="000B682A">
        <w:rPr>
          <w:spacing w:val="-57"/>
        </w:rPr>
        <w:t xml:space="preserve"> </w:t>
      </w:r>
      <w:r w:rsidRPr="000B682A">
        <w:t>двигательным</w:t>
      </w:r>
      <w:r w:rsidRPr="000B682A">
        <w:rPr>
          <w:spacing w:val="-2"/>
        </w:rPr>
        <w:t xml:space="preserve"> </w:t>
      </w:r>
      <w:r w:rsidRPr="000B682A">
        <w:t>навыкам</w:t>
      </w:r>
      <w:r w:rsidRPr="000B682A">
        <w:rPr>
          <w:spacing w:val="-1"/>
        </w:rPr>
        <w:t xml:space="preserve"> </w:t>
      </w:r>
      <w:r w:rsidRPr="000B682A">
        <w:t>и</w:t>
      </w:r>
      <w:r w:rsidRPr="000B682A">
        <w:rPr>
          <w:spacing w:val="3"/>
        </w:rPr>
        <w:t xml:space="preserve"> </w:t>
      </w:r>
      <w:r w:rsidRPr="000B682A">
        <w:t>умениям;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формировать элементарные представления в области физической культуры, здоровья и</w:t>
      </w:r>
      <w:r w:rsidRPr="000B682A">
        <w:rPr>
          <w:spacing w:val="1"/>
        </w:rPr>
        <w:t xml:space="preserve"> </w:t>
      </w:r>
      <w:r w:rsidRPr="000B682A">
        <w:t>безопасного</w:t>
      </w:r>
      <w:r w:rsidRPr="000B682A">
        <w:rPr>
          <w:spacing w:val="-4"/>
        </w:rPr>
        <w:t xml:space="preserve"> </w:t>
      </w:r>
      <w:r w:rsidRPr="000B682A">
        <w:t>образа</w:t>
      </w:r>
      <w:r w:rsidRPr="000B682A">
        <w:rPr>
          <w:spacing w:val="1"/>
        </w:rPr>
        <w:t xml:space="preserve"> </w:t>
      </w:r>
      <w:r w:rsidRPr="000B682A">
        <w:t>жизни;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организация</w:t>
      </w:r>
      <w:r w:rsidRPr="000B682A">
        <w:rPr>
          <w:spacing w:val="-8"/>
        </w:rPr>
        <w:t xml:space="preserve"> </w:t>
      </w:r>
      <w:r w:rsidRPr="000B682A">
        <w:t>сна,</w:t>
      </w:r>
      <w:r w:rsidRPr="000B682A">
        <w:rPr>
          <w:spacing w:val="-5"/>
        </w:rPr>
        <w:t xml:space="preserve"> </w:t>
      </w:r>
      <w:r w:rsidRPr="000B682A">
        <w:t>здорового</w:t>
      </w:r>
      <w:r w:rsidRPr="000B682A">
        <w:rPr>
          <w:spacing w:val="-3"/>
        </w:rPr>
        <w:t xml:space="preserve"> </w:t>
      </w:r>
      <w:r w:rsidRPr="000B682A">
        <w:t>питания,</w:t>
      </w:r>
      <w:r w:rsidRPr="000B682A">
        <w:rPr>
          <w:spacing w:val="-5"/>
        </w:rPr>
        <w:t xml:space="preserve"> </w:t>
      </w:r>
      <w:r w:rsidRPr="000B682A">
        <w:t>выстраивание</w:t>
      </w:r>
      <w:r w:rsidRPr="000B682A">
        <w:rPr>
          <w:spacing w:val="-4"/>
        </w:rPr>
        <w:t xml:space="preserve"> </w:t>
      </w:r>
      <w:r w:rsidRPr="000B682A">
        <w:t>правильного</w:t>
      </w:r>
      <w:r w:rsidRPr="000B682A">
        <w:rPr>
          <w:spacing w:val="1"/>
        </w:rPr>
        <w:t xml:space="preserve"> </w:t>
      </w:r>
      <w:r w:rsidRPr="000B682A">
        <w:t>режима</w:t>
      </w:r>
      <w:r w:rsidRPr="000B682A">
        <w:rPr>
          <w:spacing w:val="-3"/>
        </w:rPr>
        <w:t xml:space="preserve"> </w:t>
      </w:r>
      <w:r w:rsidRPr="000B682A">
        <w:t>дня;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воспитывать</w:t>
      </w:r>
      <w:r w:rsidRPr="000B682A">
        <w:rPr>
          <w:spacing w:val="50"/>
        </w:rPr>
        <w:t xml:space="preserve"> </w:t>
      </w:r>
      <w:r w:rsidRPr="000B682A">
        <w:t>экологическую</w:t>
      </w:r>
      <w:r w:rsidRPr="000B682A">
        <w:rPr>
          <w:spacing w:val="-5"/>
        </w:rPr>
        <w:t xml:space="preserve"> </w:t>
      </w:r>
      <w:r w:rsidRPr="000B682A">
        <w:t>культуру,</w:t>
      </w:r>
      <w:r w:rsidRPr="000B682A">
        <w:rPr>
          <w:spacing w:val="-2"/>
        </w:rPr>
        <w:t xml:space="preserve"> </w:t>
      </w:r>
      <w:r w:rsidRPr="000B682A">
        <w:t>обучать</w:t>
      </w:r>
      <w:r w:rsidRPr="000B682A">
        <w:rPr>
          <w:spacing w:val="2"/>
        </w:rPr>
        <w:t xml:space="preserve"> </w:t>
      </w:r>
      <w:r w:rsidRPr="000B682A">
        <w:t>безопасности</w:t>
      </w:r>
      <w:r w:rsidRPr="000B682A">
        <w:rPr>
          <w:spacing w:val="-6"/>
        </w:rPr>
        <w:t xml:space="preserve"> </w:t>
      </w:r>
      <w:r w:rsidRPr="000B682A">
        <w:t>жизнедеятельности.</w:t>
      </w:r>
    </w:p>
    <w:p w:rsidR="0089579B" w:rsidRPr="000B682A" w:rsidRDefault="0089579B" w:rsidP="00174D0E">
      <w:pPr>
        <w:pStyle w:val="BodyText"/>
        <w:ind w:left="142" w:right="-10" w:firstLine="567"/>
      </w:pPr>
    </w:p>
    <w:p w:rsidR="0089579B" w:rsidRPr="000B682A" w:rsidRDefault="0089579B" w:rsidP="00174D0E">
      <w:pPr>
        <w:pStyle w:val="Heading3"/>
        <w:ind w:left="142" w:right="-10" w:firstLine="567"/>
        <w:jc w:val="both"/>
      </w:pPr>
      <w:r w:rsidRPr="000B682A">
        <w:t>Направления</w:t>
      </w:r>
      <w:r w:rsidRPr="000B682A">
        <w:rPr>
          <w:spacing w:val="-2"/>
        </w:rPr>
        <w:t xml:space="preserve"> </w:t>
      </w:r>
      <w:r w:rsidRPr="000B682A">
        <w:t>деятельности</w:t>
      </w:r>
      <w:r w:rsidRPr="000B682A">
        <w:rPr>
          <w:spacing w:val="-4"/>
        </w:rPr>
        <w:t xml:space="preserve"> </w:t>
      </w:r>
      <w:r w:rsidRPr="000B682A">
        <w:t>воспитателя: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организация</w:t>
      </w:r>
      <w:r w:rsidRPr="000B682A">
        <w:rPr>
          <w:spacing w:val="37"/>
        </w:rPr>
        <w:t xml:space="preserve"> </w:t>
      </w:r>
      <w:r w:rsidRPr="000B682A">
        <w:t>подвижных,</w:t>
      </w:r>
      <w:r w:rsidRPr="000B682A">
        <w:rPr>
          <w:spacing w:val="44"/>
        </w:rPr>
        <w:t xml:space="preserve"> </w:t>
      </w:r>
      <w:r w:rsidRPr="000B682A">
        <w:t>спортивных</w:t>
      </w:r>
      <w:r w:rsidRPr="000B682A">
        <w:rPr>
          <w:spacing w:val="37"/>
        </w:rPr>
        <w:t xml:space="preserve"> </w:t>
      </w:r>
      <w:r w:rsidRPr="000B682A">
        <w:t>игр,</w:t>
      </w:r>
      <w:r w:rsidRPr="000B682A">
        <w:rPr>
          <w:spacing w:val="39"/>
        </w:rPr>
        <w:t xml:space="preserve"> </w:t>
      </w:r>
      <w:r w:rsidRPr="000B682A">
        <w:t>в</w:t>
      </w:r>
      <w:r w:rsidRPr="000B682A">
        <w:rPr>
          <w:spacing w:val="39"/>
        </w:rPr>
        <w:t xml:space="preserve"> </w:t>
      </w:r>
      <w:r w:rsidRPr="000B682A">
        <w:t>том</w:t>
      </w:r>
      <w:r w:rsidRPr="000B682A">
        <w:rPr>
          <w:spacing w:val="39"/>
        </w:rPr>
        <w:t xml:space="preserve"> </w:t>
      </w:r>
      <w:r w:rsidRPr="000B682A">
        <w:t>числе</w:t>
      </w:r>
      <w:r w:rsidRPr="000B682A">
        <w:rPr>
          <w:spacing w:val="41"/>
        </w:rPr>
        <w:t xml:space="preserve"> </w:t>
      </w:r>
      <w:r w:rsidRPr="000B682A">
        <w:t>традиционных</w:t>
      </w:r>
      <w:r w:rsidRPr="000B682A">
        <w:rPr>
          <w:spacing w:val="38"/>
        </w:rPr>
        <w:t xml:space="preserve"> </w:t>
      </w:r>
      <w:r w:rsidRPr="000B682A">
        <w:t>народных</w:t>
      </w:r>
      <w:r w:rsidRPr="000B682A">
        <w:rPr>
          <w:spacing w:val="37"/>
        </w:rPr>
        <w:t xml:space="preserve"> </w:t>
      </w:r>
      <w:r w:rsidRPr="000B682A">
        <w:t>игр,</w:t>
      </w:r>
      <w:r w:rsidRPr="000B682A">
        <w:rPr>
          <w:spacing w:val="-57"/>
        </w:rPr>
        <w:t xml:space="preserve"> </w:t>
      </w:r>
      <w:r w:rsidRPr="000B682A">
        <w:t>дворовых</w:t>
      </w:r>
      <w:r w:rsidRPr="000B682A">
        <w:rPr>
          <w:spacing w:val="-4"/>
        </w:rPr>
        <w:t xml:space="preserve"> </w:t>
      </w:r>
      <w:r w:rsidRPr="000B682A">
        <w:t>игр</w:t>
      </w:r>
      <w:r w:rsidRPr="000B682A">
        <w:rPr>
          <w:spacing w:val="-3"/>
        </w:rPr>
        <w:t xml:space="preserve"> </w:t>
      </w:r>
      <w:r w:rsidRPr="000B682A">
        <w:t>на</w:t>
      </w:r>
      <w:r w:rsidRPr="000B682A">
        <w:rPr>
          <w:spacing w:val="1"/>
        </w:rPr>
        <w:t xml:space="preserve"> </w:t>
      </w:r>
      <w:r w:rsidRPr="000B682A">
        <w:t>территории</w:t>
      </w:r>
      <w:r w:rsidRPr="000B682A">
        <w:rPr>
          <w:spacing w:val="3"/>
        </w:rPr>
        <w:t xml:space="preserve"> </w:t>
      </w:r>
      <w:r w:rsidRPr="000B682A">
        <w:t>детского</w:t>
      </w:r>
      <w:r w:rsidRPr="000B682A">
        <w:rPr>
          <w:spacing w:val="1"/>
        </w:rPr>
        <w:t xml:space="preserve"> </w:t>
      </w:r>
      <w:r w:rsidRPr="000B682A">
        <w:t>сада;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создание</w:t>
      </w:r>
      <w:r w:rsidRPr="000B682A">
        <w:rPr>
          <w:spacing w:val="-2"/>
        </w:rPr>
        <w:t xml:space="preserve"> </w:t>
      </w:r>
      <w:r w:rsidRPr="000B682A">
        <w:t>детско-взрослых</w:t>
      </w:r>
      <w:r w:rsidRPr="000B682A">
        <w:rPr>
          <w:spacing w:val="-4"/>
        </w:rPr>
        <w:t xml:space="preserve"> </w:t>
      </w:r>
      <w:r w:rsidRPr="000B682A">
        <w:t>проектов</w:t>
      </w:r>
      <w:r w:rsidRPr="000B682A">
        <w:rPr>
          <w:spacing w:val="-3"/>
        </w:rPr>
        <w:t xml:space="preserve"> </w:t>
      </w:r>
      <w:r w:rsidRPr="000B682A">
        <w:t>по здоровому</w:t>
      </w:r>
      <w:r w:rsidRPr="000B682A">
        <w:rPr>
          <w:spacing w:val="-10"/>
        </w:rPr>
        <w:t xml:space="preserve"> </w:t>
      </w:r>
      <w:r w:rsidRPr="000B682A">
        <w:t>образу</w:t>
      </w:r>
      <w:r w:rsidRPr="000B682A">
        <w:rPr>
          <w:spacing w:val="-10"/>
        </w:rPr>
        <w:t xml:space="preserve"> </w:t>
      </w:r>
      <w:r w:rsidRPr="000B682A">
        <w:t>жизни;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введение</w:t>
      </w:r>
      <w:r w:rsidRPr="000B682A">
        <w:rPr>
          <w:spacing w:val="-7"/>
        </w:rPr>
        <w:t xml:space="preserve"> </w:t>
      </w:r>
      <w:r w:rsidRPr="000B682A">
        <w:t>оздоровительных</w:t>
      </w:r>
      <w:r w:rsidRPr="000B682A">
        <w:rPr>
          <w:spacing w:val="-5"/>
        </w:rPr>
        <w:t xml:space="preserve"> </w:t>
      </w:r>
      <w:r w:rsidRPr="000B682A">
        <w:t>традиций</w:t>
      </w:r>
      <w:r w:rsidRPr="000B682A">
        <w:rPr>
          <w:spacing w:val="-4"/>
        </w:rPr>
        <w:t xml:space="preserve"> </w:t>
      </w:r>
      <w:r w:rsidRPr="000B682A">
        <w:t>в</w:t>
      </w:r>
      <w:r w:rsidRPr="000B682A">
        <w:rPr>
          <w:spacing w:val="-3"/>
        </w:rPr>
        <w:t xml:space="preserve"> </w:t>
      </w:r>
      <w:r w:rsidRPr="000B682A">
        <w:t>ДОО.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Формирование у дошкольников культурно-гигиенических навыков является важной частью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воспитания</w:t>
      </w:r>
      <w:r w:rsidRPr="000B682A">
        <w:rPr>
          <w:spacing w:val="-11"/>
        </w:rPr>
        <w:t xml:space="preserve"> </w:t>
      </w:r>
      <w:r w:rsidRPr="000B682A">
        <w:rPr>
          <w:spacing w:val="-1"/>
        </w:rPr>
        <w:t>культуры</w:t>
      </w:r>
      <w:r w:rsidRPr="000B682A">
        <w:rPr>
          <w:spacing w:val="-10"/>
        </w:rPr>
        <w:t xml:space="preserve"> </w:t>
      </w:r>
      <w:r w:rsidRPr="000B682A">
        <w:rPr>
          <w:spacing w:val="-1"/>
        </w:rPr>
        <w:t>здоровья.</w:t>
      </w:r>
      <w:r w:rsidRPr="000B682A">
        <w:rPr>
          <w:spacing w:val="-10"/>
        </w:rPr>
        <w:t xml:space="preserve"> </w:t>
      </w:r>
      <w:r w:rsidRPr="000B682A">
        <w:rPr>
          <w:spacing w:val="-1"/>
        </w:rPr>
        <w:t>Воспитатель</w:t>
      </w:r>
      <w:r w:rsidRPr="000B682A">
        <w:rPr>
          <w:spacing w:val="-12"/>
        </w:rPr>
        <w:t xml:space="preserve"> </w:t>
      </w:r>
      <w:r w:rsidRPr="000B682A">
        <w:t>должен</w:t>
      </w:r>
      <w:r w:rsidRPr="000B682A">
        <w:rPr>
          <w:spacing w:val="-11"/>
        </w:rPr>
        <w:t xml:space="preserve"> </w:t>
      </w:r>
      <w:r w:rsidRPr="000B682A">
        <w:t>формировать</w:t>
      </w:r>
      <w:r w:rsidRPr="000B682A">
        <w:rPr>
          <w:spacing w:val="-11"/>
        </w:rPr>
        <w:t xml:space="preserve"> </w:t>
      </w:r>
      <w:r w:rsidRPr="000B682A">
        <w:t>у</w:t>
      </w:r>
      <w:r w:rsidRPr="000B682A">
        <w:rPr>
          <w:spacing w:val="-22"/>
        </w:rPr>
        <w:t xml:space="preserve"> </w:t>
      </w:r>
      <w:r w:rsidRPr="000B682A">
        <w:t>дошкольников</w:t>
      </w:r>
      <w:r w:rsidRPr="000B682A">
        <w:rPr>
          <w:spacing w:val="-11"/>
        </w:rPr>
        <w:t xml:space="preserve"> </w:t>
      </w:r>
      <w:r w:rsidRPr="000B682A">
        <w:t>понимание</w:t>
      </w:r>
      <w:r w:rsidRPr="000B682A">
        <w:rPr>
          <w:spacing w:val="-13"/>
        </w:rPr>
        <w:t xml:space="preserve"> </w:t>
      </w:r>
      <w:r w:rsidRPr="000B682A">
        <w:t>того,</w:t>
      </w:r>
      <w:r w:rsidRPr="000B682A">
        <w:rPr>
          <w:spacing w:val="-57"/>
        </w:rPr>
        <w:t xml:space="preserve"> </w:t>
      </w:r>
      <w:r w:rsidRPr="000B682A">
        <w:t>что</w:t>
      </w:r>
      <w:r w:rsidRPr="000B682A">
        <w:rPr>
          <w:spacing w:val="-1"/>
        </w:rPr>
        <w:t xml:space="preserve"> </w:t>
      </w:r>
      <w:r w:rsidRPr="000B682A">
        <w:t>чистота</w:t>
      </w:r>
      <w:r w:rsidRPr="000B682A">
        <w:rPr>
          <w:spacing w:val="-6"/>
        </w:rPr>
        <w:t xml:space="preserve"> </w:t>
      </w:r>
      <w:r w:rsidRPr="000B682A">
        <w:t>лица</w:t>
      </w:r>
      <w:r w:rsidRPr="000B682A">
        <w:rPr>
          <w:spacing w:val="-7"/>
        </w:rPr>
        <w:t xml:space="preserve"> </w:t>
      </w:r>
      <w:r w:rsidRPr="000B682A">
        <w:t>и</w:t>
      </w:r>
      <w:r w:rsidRPr="000B682A">
        <w:rPr>
          <w:spacing w:val="-4"/>
        </w:rPr>
        <w:t xml:space="preserve"> </w:t>
      </w:r>
      <w:r w:rsidRPr="000B682A">
        <w:t>тела,</w:t>
      </w:r>
      <w:r w:rsidRPr="000B682A">
        <w:rPr>
          <w:spacing w:val="-8"/>
        </w:rPr>
        <w:t xml:space="preserve"> </w:t>
      </w:r>
      <w:r w:rsidRPr="000B682A">
        <w:t>опрятность</w:t>
      </w:r>
      <w:r w:rsidRPr="000B682A">
        <w:rPr>
          <w:spacing w:val="-8"/>
        </w:rPr>
        <w:t xml:space="preserve"> </w:t>
      </w:r>
      <w:r w:rsidRPr="000B682A">
        <w:t>одежды</w:t>
      </w:r>
      <w:r w:rsidRPr="000B682A">
        <w:rPr>
          <w:spacing w:val="-4"/>
        </w:rPr>
        <w:t xml:space="preserve"> </w:t>
      </w:r>
      <w:r w:rsidRPr="000B682A">
        <w:t>отвечают</w:t>
      </w:r>
      <w:r w:rsidRPr="000B682A">
        <w:rPr>
          <w:spacing w:val="-1"/>
        </w:rPr>
        <w:t xml:space="preserve"> </w:t>
      </w:r>
      <w:r w:rsidRPr="000B682A">
        <w:t>не</w:t>
      </w:r>
      <w:r w:rsidRPr="000B682A">
        <w:rPr>
          <w:spacing w:val="-6"/>
        </w:rPr>
        <w:t xml:space="preserve"> </w:t>
      </w:r>
      <w:r w:rsidRPr="000B682A">
        <w:t>только</w:t>
      </w:r>
      <w:r w:rsidRPr="000B682A">
        <w:rPr>
          <w:spacing w:val="-1"/>
        </w:rPr>
        <w:t xml:space="preserve"> </w:t>
      </w:r>
      <w:r w:rsidRPr="000B682A">
        <w:t>гигиене</w:t>
      </w:r>
      <w:r w:rsidRPr="000B682A">
        <w:rPr>
          <w:spacing w:val="-7"/>
        </w:rPr>
        <w:t xml:space="preserve"> </w:t>
      </w:r>
      <w:r w:rsidRPr="000B682A">
        <w:t>и</w:t>
      </w:r>
      <w:r w:rsidRPr="000B682A">
        <w:rPr>
          <w:spacing w:val="-5"/>
        </w:rPr>
        <w:t xml:space="preserve"> </w:t>
      </w:r>
      <w:r w:rsidRPr="000B682A">
        <w:t>здоровью</w:t>
      </w:r>
      <w:r w:rsidRPr="000B682A">
        <w:rPr>
          <w:spacing w:val="-2"/>
        </w:rPr>
        <w:t xml:space="preserve"> </w:t>
      </w:r>
      <w:r w:rsidRPr="000B682A">
        <w:t>человека,</w:t>
      </w:r>
      <w:r w:rsidRPr="000B682A">
        <w:rPr>
          <w:spacing w:val="1"/>
        </w:rPr>
        <w:t xml:space="preserve"> </w:t>
      </w:r>
      <w:r w:rsidRPr="000B682A">
        <w:t>но</w:t>
      </w:r>
      <w:r w:rsidRPr="000B682A">
        <w:rPr>
          <w:spacing w:val="-1"/>
        </w:rPr>
        <w:t xml:space="preserve"> </w:t>
      </w:r>
      <w:r w:rsidRPr="000B682A">
        <w:t>и</w:t>
      </w:r>
      <w:r w:rsidRPr="000B682A">
        <w:rPr>
          <w:spacing w:val="-58"/>
        </w:rPr>
        <w:t xml:space="preserve"> </w:t>
      </w:r>
      <w:r w:rsidRPr="000B682A">
        <w:t>социальным</w:t>
      </w:r>
      <w:r w:rsidRPr="000B682A">
        <w:rPr>
          <w:spacing w:val="-7"/>
        </w:rPr>
        <w:t xml:space="preserve"> </w:t>
      </w:r>
      <w:r w:rsidRPr="000B682A">
        <w:t>ожиданиям</w:t>
      </w:r>
      <w:r w:rsidRPr="000B682A">
        <w:rPr>
          <w:spacing w:val="-1"/>
        </w:rPr>
        <w:t xml:space="preserve"> </w:t>
      </w:r>
      <w:r w:rsidRPr="000B682A">
        <w:t>окружающих</w:t>
      </w:r>
      <w:r w:rsidRPr="000B682A">
        <w:rPr>
          <w:spacing w:val="-3"/>
        </w:rPr>
        <w:t xml:space="preserve"> </w:t>
      </w:r>
      <w:r w:rsidRPr="000B682A">
        <w:t>людей.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Особенность</w:t>
      </w:r>
      <w:r w:rsidRPr="000B682A">
        <w:rPr>
          <w:spacing w:val="59"/>
        </w:rPr>
        <w:t xml:space="preserve"> </w:t>
      </w:r>
      <w:r w:rsidRPr="000B682A">
        <w:t>культурно-гигиенических</w:t>
      </w:r>
      <w:r w:rsidRPr="000B682A">
        <w:rPr>
          <w:spacing w:val="53"/>
        </w:rPr>
        <w:t xml:space="preserve"> </w:t>
      </w:r>
      <w:r w:rsidRPr="000B682A">
        <w:t>навыков</w:t>
      </w:r>
      <w:r w:rsidRPr="000B682A">
        <w:rPr>
          <w:spacing w:val="55"/>
        </w:rPr>
        <w:t xml:space="preserve"> </w:t>
      </w:r>
      <w:r w:rsidRPr="000B682A">
        <w:t>заключается</w:t>
      </w:r>
      <w:r w:rsidRPr="000B682A">
        <w:rPr>
          <w:spacing w:val="57"/>
        </w:rPr>
        <w:t xml:space="preserve"> </w:t>
      </w:r>
      <w:r w:rsidRPr="000B682A">
        <w:t>в</w:t>
      </w:r>
      <w:r w:rsidRPr="000B682A">
        <w:rPr>
          <w:spacing w:val="59"/>
        </w:rPr>
        <w:t xml:space="preserve"> </w:t>
      </w:r>
      <w:r w:rsidRPr="000B682A">
        <w:t>том,</w:t>
      </w:r>
      <w:r w:rsidRPr="000B682A">
        <w:rPr>
          <w:spacing w:val="55"/>
        </w:rPr>
        <w:t xml:space="preserve"> </w:t>
      </w:r>
      <w:r w:rsidRPr="000B682A">
        <w:t>что</w:t>
      </w:r>
      <w:r w:rsidRPr="000B682A">
        <w:rPr>
          <w:spacing w:val="53"/>
        </w:rPr>
        <w:t xml:space="preserve"> </w:t>
      </w:r>
      <w:r w:rsidRPr="000B682A">
        <w:t>они</w:t>
      </w:r>
      <w:r w:rsidRPr="000B682A">
        <w:rPr>
          <w:spacing w:val="54"/>
        </w:rPr>
        <w:t xml:space="preserve"> </w:t>
      </w:r>
      <w:r w:rsidRPr="000B682A">
        <w:t>должны</w:t>
      </w:r>
      <w:r w:rsidRPr="000B682A">
        <w:rPr>
          <w:spacing w:val="-57"/>
        </w:rPr>
        <w:t xml:space="preserve"> </w:t>
      </w:r>
      <w:r w:rsidRPr="000B682A">
        <w:t>формироваться</w:t>
      </w:r>
      <w:r w:rsidRPr="000B682A">
        <w:rPr>
          <w:spacing w:val="1"/>
        </w:rPr>
        <w:t xml:space="preserve"> </w:t>
      </w:r>
      <w:r w:rsidRPr="000B682A">
        <w:t>на</w:t>
      </w:r>
      <w:r w:rsidRPr="000B682A">
        <w:rPr>
          <w:spacing w:val="-4"/>
        </w:rPr>
        <w:t xml:space="preserve"> </w:t>
      </w:r>
      <w:r w:rsidRPr="000B682A">
        <w:t>протяжении</w:t>
      </w:r>
      <w:r w:rsidRPr="000B682A">
        <w:rPr>
          <w:spacing w:val="-3"/>
        </w:rPr>
        <w:t xml:space="preserve"> </w:t>
      </w:r>
      <w:r w:rsidRPr="000B682A">
        <w:t>всего</w:t>
      </w:r>
      <w:r w:rsidRPr="000B682A">
        <w:rPr>
          <w:spacing w:val="2"/>
        </w:rPr>
        <w:t xml:space="preserve"> </w:t>
      </w:r>
      <w:r w:rsidRPr="000B682A">
        <w:t>пребывания</w:t>
      </w:r>
      <w:r w:rsidRPr="000B682A">
        <w:rPr>
          <w:spacing w:val="1"/>
        </w:rPr>
        <w:t xml:space="preserve"> </w:t>
      </w:r>
      <w:r w:rsidRPr="000B682A">
        <w:t>ребенка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2"/>
        </w:rPr>
        <w:t xml:space="preserve"> </w:t>
      </w:r>
      <w:r w:rsidRPr="000B682A">
        <w:t>ДОО.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В</w:t>
      </w:r>
      <w:r w:rsidRPr="000B682A">
        <w:rPr>
          <w:spacing w:val="49"/>
        </w:rPr>
        <w:t xml:space="preserve"> </w:t>
      </w:r>
      <w:r w:rsidRPr="000B682A">
        <w:t>формировании</w:t>
      </w:r>
      <w:r w:rsidRPr="000B682A">
        <w:rPr>
          <w:spacing w:val="47"/>
        </w:rPr>
        <w:t xml:space="preserve"> </w:t>
      </w:r>
      <w:r w:rsidRPr="000B682A">
        <w:t>культурно-гигиенических</w:t>
      </w:r>
      <w:r w:rsidRPr="000B682A">
        <w:rPr>
          <w:spacing w:val="47"/>
        </w:rPr>
        <w:t xml:space="preserve"> </w:t>
      </w:r>
      <w:r w:rsidRPr="000B682A">
        <w:t>навыков</w:t>
      </w:r>
      <w:r w:rsidRPr="000B682A">
        <w:rPr>
          <w:spacing w:val="48"/>
        </w:rPr>
        <w:t xml:space="preserve"> </w:t>
      </w:r>
      <w:r w:rsidRPr="000B682A">
        <w:t>режим</w:t>
      </w:r>
      <w:r w:rsidRPr="000B682A">
        <w:rPr>
          <w:spacing w:val="48"/>
        </w:rPr>
        <w:t xml:space="preserve"> </w:t>
      </w:r>
      <w:r w:rsidRPr="000B682A">
        <w:t>дня</w:t>
      </w:r>
      <w:r w:rsidRPr="000B682A">
        <w:rPr>
          <w:spacing w:val="46"/>
        </w:rPr>
        <w:t xml:space="preserve"> </w:t>
      </w:r>
      <w:r w:rsidRPr="000B682A">
        <w:t>играет</w:t>
      </w:r>
      <w:r w:rsidRPr="000B682A">
        <w:rPr>
          <w:spacing w:val="43"/>
        </w:rPr>
        <w:t xml:space="preserve"> </w:t>
      </w:r>
      <w:r w:rsidRPr="000B682A">
        <w:t>одну</w:t>
      </w:r>
      <w:r w:rsidRPr="000B682A">
        <w:rPr>
          <w:spacing w:val="42"/>
        </w:rPr>
        <w:t xml:space="preserve"> </w:t>
      </w:r>
      <w:r w:rsidRPr="000B682A">
        <w:t>из</w:t>
      </w:r>
      <w:r w:rsidRPr="000B682A">
        <w:rPr>
          <w:spacing w:val="51"/>
        </w:rPr>
        <w:t xml:space="preserve"> </w:t>
      </w:r>
      <w:r w:rsidRPr="000B682A">
        <w:t>ключевых</w:t>
      </w:r>
      <w:r w:rsidRPr="000B682A">
        <w:rPr>
          <w:spacing w:val="-57"/>
        </w:rPr>
        <w:t xml:space="preserve"> </w:t>
      </w:r>
      <w:r w:rsidRPr="000B682A">
        <w:t>ролей.</w:t>
      </w:r>
      <w:r w:rsidRPr="000B682A">
        <w:rPr>
          <w:spacing w:val="1"/>
        </w:rPr>
        <w:t xml:space="preserve"> </w:t>
      </w:r>
      <w:r w:rsidRPr="000B682A">
        <w:t>Привыкая</w:t>
      </w:r>
      <w:r w:rsidRPr="000B682A">
        <w:rPr>
          <w:spacing w:val="1"/>
        </w:rPr>
        <w:t xml:space="preserve"> </w:t>
      </w:r>
      <w:r w:rsidRPr="000B682A">
        <w:t>выполнять</w:t>
      </w:r>
      <w:r w:rsidRPr="000B682A">
        <w:rPr>
          <w:spacing w:val="1"/>
        </w:rPr>
        <w:t xml:space="preserve"> </w:t>
      </w:r>
      <w:r w:rsidRPr="000B682A">
        <w:t>серию</w:t>
      </w:r>
      <w:r w:rsidRPr="000B682A">
        <w:rPr>
          <w:spacing w:val="1"/>
        </w:rPr>
        <w:t xml:space="preserve"> </w:t>
      </w:r>
      <w:r w:rsidRPr="000B682A">
        <w:t>гигиенических</w:t>
      </w:r>
      <w:r w:rsidRPr="000B682A">
        <w:rPr>
          <w:spacing w:val="1"/>
        </w:rPr>
        <w:t xml:space="preserve"> </w:t>
      </w:r>
      <w:r w:rsidRPr="000B682A">
        <w:t>процедур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t>определенной</w:t>
      </w:r>
      <w:r w:rsidRPr="000B682A">
        <w:rPr>
          <w:spacing w:val="1"/>
        </w:rPr>
        <w:t xml:space="preserve"> </w:t>
      </w:r>
      <w:r w:rsidRPr="000B682A">
        <w:t>периодичностью,</w:t>
      </w:r>
      <w:r w:rsidRPr="000B682A">
        <w:rPr>
          <w:spacing w:val="-57"/>
        </w:rPr>
        <w:t xml:space="preserve"> </w:t>
      </w:r>
      <w:r w:rsidRPr="000B682A">
        <w:t>ребенок</w:t>
      </w:r>
      <w:r w:rsidRPr="000B682A">
        <w:rPr>
          <w:spacing w:val="-3"/>
        </w:rPr>
        <w:t xml:space="preserve"> </w:t>
      </w:r>
      <w:r w:rsidRPr="000B682A">
        <w:t>вводит</w:t>
      </w:r>
      <w:r w:rsidRPr="000B682A">
        <w:rPr>
          <w:spacing w:val="-4"/>
        </w:rPr>
        <w:t xml:space="preserve"> </w:t>
      </w:r>
      <w:r w:rsidRPr="000B682A">
        <w:t>их</w:t>
      </w:r>
      <w:r w:rsidRPr="000B682A">
        <w:rPr>
          <w:spacing w:val="-6"/>
        </w:rPr>
        <w:t xml:space="preserve"> </w:t>
      </w:r>
      <w:r w:rsidRPr="000B682A">
        <w:t>в</w:t>
      </w:r>
      <w:r w:rsidRPr="000B682A">
        <w:rPr>
          <w:spacing w:val="-3"/>
        </w:rPr>
        <w:t xml:space="preserve"> </w:t>
      </w:r>
      <w:r w:rsidRPr="000B682A">
        <w:t>свое</w:t>
      </w:r>
      <w:r w:rsidRPr="000B682A">
        <w:rPr>
          <w:spacing w:val="-2"/>
        </w:rPr>
        <w:t xml:space="preserve"> </w:t>
      </w:r>
      <w:r w:rsidRPr="000B682A">
        <w:t>бытовое</w:t>
      </w:r>
      <w:r w:rsidRPr="000B682A">
        <w:rPr>
          <w:spacing w:val="-1"/>
        </w:rPr>
        <w:t xml:space="preserve"> </w:t>
      </w:r>
      <w:r w:rsidRPr="000B682A">
        <w:t>пространство,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-4"/>
        </w:rPr>
        <w:t xml:space="preserve"> </w:t>
      </w:r>
      <w:r w:rsidRPr="000B682A">
        <w:t>постепенно</w:t>
      </w:r>
      <w:r w:rsidRPr="000B682A">
        <w:rPr>
          <w:spacing w:val="-5"/>
        </w:rPr>
        <w:t xml:space="preserve"> </w:t>
      </w:r>
      <w:r w:rsidRPr="000B682A">
        <w:t>они</w:t>
      </w:r>
      <w:r w:rsidRPr="000B682A">
        <w:rPr>
          <w:spacing w:val="-5"/>
        </w:rPr>
        <w:t xml:space="preserve">  с</w:t>
      </w:r>
      <w:r w:rsidRPr="000B682A">
        <w:t>тановятся</w:t>
      </w:r>
      <w:r w:rsidRPr="000B682A">
        <w:rPr>
          <w:spacing w:val="-5"/>
        </w:rPr>
        <w:t xml:space="preserve"> </w:t>
      </w:r>
      <w:r w:rsidRPr="000B682A">
        <w:t>для</w:t>
      </w:r>
      <w:r w:rsidRPr="000B682A">
        <w:rPr>
          <w:spacing w:val="-1"/>
        </w:rPr>
        <w:t xml:space="preserve"> </w:t>
      </w:r>
      <w:r w:rsidRPr="000B682A">
        <w:t>него привычкой.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rPr>
          <w:spacing w:val="-1"/>
        </w:rPr>
        <w:t>Формируя</w:t>
      </w:r>
      <w:r w:rsidRPr="000B682A">
        <w:rPr>
          <w:spacing w:val="-7"/>
        </w:rPr>
        <w:t xml:space="preserve"> </w:t>
      </w:r>
      <w:r w:rsidRPr="000B682A">
        <w:t>у</w:t>
      </w:r>
      <w:r w:rsidRPr="000B682A">
        <w:rPr>
          <w:spacing w:val="-14"/>
        </w:rPr>
        <w:t xml:space="preserve"> </w:t>
      </w:r>
      <w:r w:rsidRPr="000B682A">
        <w:t>детей</w:t>
      </w:r>
      <w:r w:rsidRPr="000B682A">
        <w:rPr>
          <w:spacing w:val="-10"/>
        </w:rPr>
        <w:t xml:space="preserve"> </w:t>
      </w:r>
      <w:r w:rsidRPr="000B682A">
        <w:t>культурно-гигиенические</w:t>
      </w:r>
      <w:r w:rsidRPr="000B682A">
        <w:rPr>
          <w:spacing w:val="-12"/>
        </w:rPr>
        <w:t xml:space="preserve"> </w:t>
      </w:r>
      <w:r w:rsidRPr="000B682A">
        <w:t>навыки,</w:t>
      </w:r>
      <w:r w:rsidRPr="000B682A">
        <w:rPr>
          <w:spacing w:val="-13"/>
        </w:rPr>
        <w:t xml:space="preserve"> </w:t>
      </w:r>
      <w:r w:rsidRPr="000B682A">
        <w:t>воспитатель</w:t>
      </w:r>
      <w:r w:rsidRPr="000B682A">
        <w:rPr>
          <w:spacing w:val="-10"/>
        </w:rPr>
        <w:t xml:space="preserve"> </w:t>
      </w:r>
      <w:r w:rsidRPr="000B682A">
        <w:t>ДОО</w:t>
      </w:r>
      <w:r w:rsidRPr="000B682A">
        <w:rPr>
          <w:spacing w:val="-11"/>
        </w:rPr>
        <w:t xml:space="preserve"> </w:t>
      </w:r>
      <w:r w:rsidRPr="000B682A">
        <w:t>должен</w:t>
      </w:r>
      <w:r w:rsidRPr="000B682A">
        <w:rPr>
          <w:spacing w:val="-10"/>
        </w:rPr>
        <w:t xml:space="preserve"> </w:t>
      </w:r>
      <w:r w:rsidRPr="000B682A">
        <w:t>сосредоточить</w:t>
      </w:r>
      <w:r w:rsidRPr="000B682A">
        <w:rPr>
          <w:spacing w:val="-57"/>
        </w:rPr>
        <w:t xml:space="preserve"> </w:t>
      </w:r>
      <w:r w:rsidRPr="000B682A">
        <w:t>свое</w:t>
      </w:r>
      <w:r w:rsidRPr="000B682A">
        <w:rPr>
          <w:spacing w:val="-4"/>
        </w:rPr>
        <w:t xml:space="preserve"> </w:t>
      </w:r>
      <w:r w:rsidRPr="000B682A">
        <w:t>внимание</w:t>
      </w:r>
      <w:r w:rsidRPr="000B682A">
        <w:rPr>
          <w:spacing w:val="-4"/>
        </w:rPr>
        <w:t xml:space="preserve"> </w:t>
      </w:r>
      <w:r w:rsidRPr="000B682A">
        <w:t>на</w:t>
      </w:r>
      <w:r w:rsidRPr="000B682A">
        <w:rPr>
          <w:spacing w:val="1"/>
        </w:rPr>
        <w:t xml:space="preserve"> </w:t>
      </w:r>
      <w:r w:rsidRPr="000B682A">
        <w:t>нескольких</w:t>
      </w:r>
      <w:r w:rsidRPr="000B682A">
        <w:rPr>
          <w:spacing w:val="-4"/>
        </w:rPr>
        <w:t xml:space="preserve"> </w:t>
      </w:r>
      <w:r w:rsidRPr="000B682A">
        <w:t>основных</w:t>
      </w:r>
      <w:r w:rsidRPr="000B682A">
        <w:rPr>
          <w:spacing w:val="-3"/>
        </w:rPr>
        <w:t xml:space="preserve"> </w:t>
      </w:r>
      <w:r w:rsidRPr="000B682A">
        <w:t>направлениях</w:t>
      </w:r>
      <w:r w:rsidRPr="000B682A">
        <w:rPr>
          <w:spacing w:val="-3"/>
        </w:rPr>
        <w:t xml:space="preserve"> </w:t>
      </w:r>
      <w:r w:rsidRPr="000B682A">
        <w:t>воспитательной</w:t>
      </w:r>
      <w:r w:rsidRPr="000B682A">
        <w:rPr>
          <w:spacing w:val="-3"/>
        </w:rPr>
        <w:t xml:space="preserve"> </w:t>
      </w:r>
      <w:r w:rsidRPr="000B682A">
        <w:t>работы: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формировать у</w:t>
      </w:r>
      <w:r w:rsidRPr="000B682A">
        <w:rPr>
          <w:spacing w:val="-10"/>
        </w:rPr>
        <w:t xml:space="preserve"> </w:t>
      </w:r>
      <w:r w:rsidRPr="000B682A">
        <w:t>ребенка</w:t>
      </w:r>
      <w:r w:rsidRPr="000B682A">
        <w:rPr>
          <w:spacing w:val="-1"/>
        </w:rPr>
        <w:t xml:space="preserve"> </w:t>
      </w:r>
      <w:r w:rsidRPr="000B682A">
        <w:t>навыки поведения</w:t>
      </w:r>
      <w:r w:rsidRPr="000B682A">
        <w:rPr>
          <w:spacing w:val="-5"/>
        </w:rPr>
        <w:t xml:space="preserve"> </w:t>
      </w:r>
      <w:r w:rsidRPr="000B682A">
        <w:t>во</w:t>
      </w:r>
      <w:r w:rsidRPr="000B682A">
        <w:rPr>
          <w:spacing w:val="-1"/>
        </w:rPr>
        <w:t xml:space="preserve"> </w:t>
      </w:r>
      <w:r w:rsidRPr="000B682A">
        <w:t>время приема</w:t>
      </w:r>
      <w:r w:rsidRPr="000B682A">
        <w:rPr>
          <w:spacing w:val="-6"/>
        </w:rPr>
        <w:t xml:space="preserve"> </w:t>
      </w:r>
      <w:r w:rsidRPr="000B682A">
        <w:t>пищи;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формировать</w:t>
      </w:r>
      <w:r w:rsidRPr="000B682A">
        <w:rPr>
          <w:spacing w:val="-1"/>
        </w:rPr>
        <w:t xml:space="preserve"> </w:t>
      </w:r>
      <w:r w:rsidRPr="000B682A">
        <w:t>у</w:t>
      </w:r>
      <w:r w:rsidRPr="000B682A">
        <w:rPr>
          <w:spacing w:val="-11"/>
        </w:rPr>
        <w:t xml:space="preserve"> </w:t>
      </w:r>
      <w:r w:rsidRPr="000B682A">
        <w:t>ребенка</w:t>
      </w:r>
      <w:r w:rsidRPr="000B682A">
        <w:rPr>
          <w:spacing w:val="-2"/>
        </w:rPr>
        <w:t xml:space="preserve"> </w:t>
      </w:r>
      <w:r w:rsidRPr="000B682A">
        <w:t>представления</w:t>
      </w:r>
      <w:r w:rsidRPr="000B682A">
        <w:rPr>
          <w:spacing w:val="-1"/>
        </w:rPr>
        <w:t xml:space="preserve"> </w:t>
      </w:r>
      <w:r w:rsidRPr="000B682A">
        <w:t>о</w:t>
      </w:r>
      <w:r w:rsidRPr="000B682A">
        <w:rPr>
          <w:spacing w:val="-1"/>
        </w:rPr>
        <w:t xml:space="preserve"> </w:t>
      </w:r>
      <w:r w:rsidRPr="000B682A">
        <w:t>ценности</w:t>
      </w:r>
      <w:r w:rsidRPr="000B682A">
        <w:rPr>
          <w:spacing w:val="-1"/>
        </w:rPr>
        <w:t xml:space="preserve"> </w:t>
      </w:r>
      <w:r w:rsidRPr="000B682A">
        <w:t>здоровья,</w:t>
      </w:r>
      <w:r w:rsidRPr="000B682A">
        <w:rPr>
          <w:spacing w:val="1"/>
        </w:rPr>
        <w:t xml:space="preserve"> </w:t>
      </w:r>
      <w:r w:rsidRPr="000B682A">
        <w:t>красоте</w:t>
      </w:r>
      <w:r w:rsidRPr="000B682A">
        <w:rPr>
          <w:spacing w:val="-2"/>
        </w:rPr>
        <w:t xml:space="preserve"> </w:t>
      </w:r>
      <w:r w:rsidRPr="000B682A">
        <w:t>и</w:t>
      </w:r>
      <w:r w:rsidRPr="000B682A">
        <w:rPr>
          <w:spacing w:val="-5"/>
        </w:rPr>
        <w:t xml:space="preserve"> </w:t>
      </w:r>
      <w:r w:rsidRPr="000B682A">
        <w:t>чистоте</w:t>
      </w:r>
      <w:r w:rsidRPr="000B682A">
        <w:rPr>
          <w:spacing w:val="-2"/>
        </w:rPr>
        <w:t xml:space="preserve"> </w:t>
      </w:r>
      <w:r w:rsidRPr="000B682A">
        <w:t>тела;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формировать</w:t>
      </w:r>
      <w:r w:rsidRPr="000B682A">
        <w:rPr>
          <w:spacing w:val="1"/>
        </w:rPr>
        <w:t xml:space="preserve"> </w:t>
      </w:r>
      <w:r w:rsidRPr="000B682A">
        <w:t>у</w:t>
      </w:r>
      <w:r w:rsidRPr="000B682A">
        <w:rPr>
          <w:spacing w:val="-10"/>
        </w:rPr>
        <w:t xml:space="preserve"> </w:t>
      </w:r>
      <w:r w:rsidRPr="000B682A">
        <w:t>ребенка</w:t>
      </w:r>
      <w:r w:rsidRPr="000B682A">
        <w:rPr>
          <w:spacing w:val="-1"/>
        </w:rPr>
        <w:t xml:space="preserve"> </w:t>
      </w:r>
      <w:r w:rsidRPr="000B682A">
        <w:t>привычку</w:t>
      </w:r>
      <w:r w:rsidRPr="000B682A">
        <w:rPr>
          <w:spacing w:val="-9"/>
        </w:rPr>
        <w:t xml:space="preserve"> </w:t>
      </w:r>
      <w:r w:rsidRPr="000B682A">
        <w:t>следить</w:t>
      </w:r>
      <w:r w:rsidRPr="000B682A">
        <w:rPr>
          <w:spacing w:val="1"/>
        </w:rPr>
        <w:t xml:space="preserve"> </w:t>
      </w:r>
      <w:r w:rsidRPr="000B682A">
        <w:t>за</w:t>
      </w:r>
      <w:r w:rsidRPr="000B682A">
        <w:rPr>
          <w:spacing w:val="5"/>
        </w:rPr>
        <w:t xml:space="preserve"> </w:t>
      </w:r>
      <w:r w:rsidRPr="000B682A">
        <w:t>своим</w:t>
      </w:r>
      <w:r w:rsidRPr="000B682A">
        <w:rPr>
          <w:spacing w:val="-3"/>
        </w:rPr>
        <w:t xml:space="preserve"> </w:t>
      </w:r>
      <w:r w:rsidRPr="000B682A">
        <w:t>внешним</w:t>
      </w:r>
      <w:r w:rsidRPr="000B682A">
        <w:rPr>
          <w:spacing w:val="-3"/>
        </w:rPr>
        <w:t xml:space="preserve"> </w:t>
      </w:r>
      <w:r w:rsidRPr="000B682A">
        <w:t>видом;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включать</w:t>
      </w:r>
      <w:r w:rsidRPr="000B682A">
        <w:rPr>
          <w:spacing w:val="-2"/>
        </w:rPr>
        <w:t xml:space="preserve"> </w:t>
      </w:r>
      <w:r w:rsidRPr="000B682A">
        <w:t>информацию</w:t>
      </w:r>
      <w:r w:rsidRPr="000B682A">
        <w:rPr>
          <w:spacing w:val="-8"/>
        </w:rPr>
        <w:t xml:space="preserve"> </w:t>
      </w:r>
      <w:r w:rsidRPr="000B682A">
        <w:t>о</w:t>
      </w:r>
      <w:r w:rsidRPr="000B682A">
        <w:rPr>
          <w:spacing w:val="-3"/>
        </w:rPr>
        <w:t xml:space="preserve"> </w:t>
      </w:r>
      <w:r w:rsidRPr="000B682A">
        <w:t>гигиене</w:t>
      </w:r>
      <w:r w:rsidRPr="000B682A">
        <w:rPr>
          <w:spacing w:val="-7"/>
        </w:rPr>
        <w:t xml:space="preserve"> </w:t>
      </w:r>
      <w:r w:rsidRPr="000B682A">
        <w:t>в</w:t>
      </w:r>
      <w:r w:rsidRPr="000B682A">
        <w:rPr>
          <w:spacing w:val="-5"/>
        </w:rPr>
        <w:t xml:space="preserve"> </w:t>
      </w:r>
      <w:r w:rsidRPr="000B682A">
        <w:t>повседневную</w:t>
      </w:r>
      <w:r w:rsidRPr="000B682A">
        <w:rPr>
          <w:spacing w:val="-5"/>
        </w:rPr>
        <w:t xml:space="preserve"> </w:t>
      </w:r>
      <w:r w:rsidRPr="000B682A">
        <w:t>жизнь</w:t>
      </w:r>
      <w:r w:rsidRPr="000B682A">
        <w:rPr>
          <w:spacing w:val="-2"/>
        </w:rPr>
        <w:t xml:space="preserve"> </w:t>
      </w:r>
      <w:r w:rsidRPr="000B682A">
        <w:t>ребенка, в</w:t>
      </w:r>
      <w:r w:rsidRPr="000B682A">
        <w:rPr>
          <w:spacing w:val="-5"/>
        </w:rPr>
        <w:t xml:space="preserve"> </w:t>
      </w:r>
      <w:r w:rsidRPr="000B682A">
        <w:t>игру.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Работа</w:t>
      </w:r>
      <w:r w:rsidRPr="000B682A">
        <w:rPr>
          <w:spacing w:val="1"/>
        </w:rPr>
        <w:t xml:space="preserve"> </w:t>
      </w:r>
      <w:r w:rsidRPr="000B682A">
        <w:t>по</w:t>
      </w:r>
      <w:r w:rsidRPr="000B682A">
        <w:rPr>
          <w:spacing w:val="1"/>
        </w:rPr>
        <w:t xml:space="preserve"> </w:t>
      </w:r>
      <w:r w:rsidRPr="000B682A">
        <w:t>формированию</w:t>
      </w:r>
      <w:r w:rsidRPr="000B682A">
        <w:rPr>
          <w:spacing w:val="1"/>
        </w:rPr>
        <w:t xml:space="preserve"> </w:t>
      </w:r>
      <w:r w:rsidRPr="000B682A">
        <w:t>у ребенка</w:t>
      </w:r>
      <w:r w:rsidRPr="000B682A">
        <w:rPr>
          <w:spacing w:val="1"/>
        </w:rPr>
        <w:t xml:space="preserve"> </w:t>
      </w:r>
      <w:r w:rsidRPr="000B682A">
        <w:t>культурно-гигиенических</w:t>
      </w:r>
      <w:r w:rsidRPr="000B682A">
        <w:rPr>
          <w:spacing w:val="1"/>
        </w:rPr>
        <w:t xml:space="preserve"> </w:t>
      </w:r>
      <w:r w:rsidRPr="000B682A">
        <w:t>навыков</w:t>
      </w:r>
      <w:r w:rsidRPr="000B682A">
        <w:rPr>
          <w:spacing w:val="1"/>
        </w:rPr>
        <w:t xml:space="preserve"> </w:t>
      </w:r>
      <w:r w:rsidRPr="000B682A">
        <w:t>должна</w:t>
      </w:r>
      <w:r w:rsidRPr="000B682A">
        <w:rPr>
          <w:spacing w:val="1"/>
        </w:rPr>
        <w:t xml:space="preserve"> </w:t>
      </w:r>
      <w:r w:rsidRPr="000B682A">
        <w:t>вестись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-57"/>
        </w:rPr>
        <w:t xml:space="preserve"> </w:t>
      </w:r>
      <w:r w:rsidRPr="000B682A">
        <w:t>тесном</w:t>
      </w:r>
      <w:r w:rsidRPr="000B682A">
        <w:rPr>
          <w:spacing w:val="-2"/>
        </w:rPr>
        <w:t xml:space="preserve"> </w:t>
      </w:r>
      <w:r w:rsidRPr="000B682A">
        <w:t>контакте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t>семьей.</w:t>
      </w:r>
    </w:p>
    <w:p w:rsidR="0089579B" w:rsidRPr="000B682A" w:rsidRDefault="0089579B" w:rsidP="00AF04BD">
      <w:pPr>
        <w:pStyle w:val="Heading3"/>
        <w:numPr>
          <w:ilvl w:val="2"/>
          <w:numId w:val="54"/>
        </w:numPr>
        <w:ind w:left="142" w:right="-10" w:firstLine="567"/>
        <w:jc w:val="both"/>
      </w:pPr>
      <w:r w:rsidRPr="000B682A">
        <w:t>Трудовое</w:t>
      </w:r>
      <w:r w:rsidRPr="000B682A">
        <w:rPr>
          <w:spacing w:val="-4"/>
        </w:rPr>
        <w:t xml:space="preserve"> </w:t>
      </w:r>
      <w:r w:rsidRPr="000B682A">
        <w:t>направление</w:t>
      </w:r>
      <w:r w:rsidRPr="000B682A">
        <w:rPr>
          <w:spacing w:val="-3"/>
        </w:rPr>
        <w:t xml:space="preserve"> </w:t>
      </w:r>
      <w:r w:rsidRPr="000B682A">
        <w:t>воспитания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Ценность</w:t>
      </w:r>
      <w:r w:rsidRPr="000B682A">
        <w:rPr>
          <w:spacing w:val="-3"/>
        </w:rPr>
        <w:t xml:space="preserve"> </w:t>
      </w:r>
      <w:r w:rsidRPr="000B682A">
        <w:t>–</w:t>
      </w:r>
      <w:r w:rsidRPr="000B682A">
        <w:rPr>
          <w:spacing w:val="-5"/>
        </w:rPr>
        <w:t xml:space="preserve"> </w:t>
      </w:r>
      <w:r w:rsidRPr="000B682A">
        <w:t>труд.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rPr>
          <w:spacing w:val="-1"/>
        </w:rPr>
        <w:t>С</w:t>
      </w:r>
      <w:r w:rsidRPr="000B682A">
        <w:rPr>
          <w:spacing w:val="-11"/>
        </w:rPr>
        <w:t xml:space="preserve"> </w:t>
      </w:r>
      <w:r w:rsidRPr="000B682A">
        <w:rPr>
          <w:spacing w:val="-1"/>
        </w:rPr>
        <w:t>дошкольного</w:t>
      </w:r>
      <w:r w:rsidRPr="000B682A">
        <w:rPr>
          <w:spacing w:val="-9"/>
        </w:rPr>
        <w:t xml:space="preserve"> </w:t>
      </w:r>
      <w:r w:rsidRPr="000B682A">
        <w:rPr>
          <w:spacing w:val="-1"/>
        </w:rPr>
        <w:t>возраста</w:t>
      </w:r>
      <w:r w:rsidRPr="000B682A">
        <w:rPr>
          <w:spacing w:val="-9"/>
        </w:rPr>
        <w:t xml:space="preserve"> </w:t>
      </w:r>
      <w:r w:rsidRPr="000B682A">
        <w:rPr>
          <w:spacing w:val="-1"/>
        </w:rPr>
        <w:t>каждый</w:t>
      </w:r>
      <w:r w:rsidRPr="000B682A">
        <w:rPr>
          <w:spacing w:val="-8"/>
        </w:rPr>
        <w:t xml:space="preserve"> </w:t>
      </w:r>
      <w:r w:rsidRPr="000B682A">
        <w:t>ребенок</w:t>
      </w:r>
      <w:r w:rsidRPr="000B682A">
        <w:rPr>
          <w:spacing w:val="-15"/>
        </w:rPr>
        <w:t xml:space="preserve"> </w:t>
      </w:r>
      <w:r w:rsidRPr="000B682A">
        <w:t>обязательно</w:t>
      </w:r>
      <w:r w:rsidRPr="000B682A">
        <w:rPr>
          <w:spacing w:val="-4"/>
        </w:rPr>
        <w:t xml:space="preserve"> </w:t>
      </w:r>
      <w:r w:rsidRPr="000B682A">
        <w:t>должен</w:t>
      </w:r>
      <w:r w:rsidRPr="000B682A">
        <w:rPr>
          <w:spacing w:val="-8"/>
        </w:rPr>
        <w:t xml:space="preserve"> </w:t>
      </w:r>
      <w:r w:rsidRPr="000B682A">
        <w:t>принимать</w:t>
      </w:r>
      <w:r w:rsidRPr="000B682A">
        <w:rPr>
          <w:spacing w:val="-8"/>
        </w:rPr>
        <w:t xml:space="preserve"> </w:t>
      </w:r>
      <w:r w:rsidRPr="000B682A">
        <w:t>участие</w:t>
      </w:r>
      <w:r w:rsidRPr="000B682A">
        <w:rPr>
          <w:spacing w:val="-10"/>
        </w:rPr>
        <w:t xml:space="preserve"> </w:t>
      </w:r>
      <w:r w:rsidRPr="000B682A">
        <w:t>в</w:t>
      </w:r>
      <w:r w:rsidRPr="000B682A">
        <w:rPr>
          <w:spacing w:val="-7"/>
        </w:rPr>
        <w:t xml:space="preserve"> </w:t>
      </w:r>
      <w:r w:rsidRPr="000B682A">
        <w:t>труде,</w:t>
      </w:r>
      <w:r w:rsidRPr="000B682A">
        <w:rPr>
          <w:spacing w:val="-7"/>
        </w:rPr>
        <w:t xml:space="preserve"> </w:t>
      </w:r>
      <w:r w:rsidRPr="000B682A">
        <w:t>и</w:t>
      </w:r>
      <w:r w:rsidRPr="000B682A">
        <w:rPr>
          <w:spacing w:val="-8"/>
        </w:rPr>
        <w:t xml:space="preserve"> </w:t>
      </w:r>
      <w:r w:rsidRPr="000B682A">
        <w:t>те</w:t>
      </w:r>
      <w:r w:rsidRPr="000B682A">
        <w:rPr>
          <w:spacing w:val="1"/>
        </w:rPr>
        <w:t xml:space="preserve"> </w:t>
      </w:r>
      <w:r w:rsidRPr="000B682A">
        <w:t>несложные</w:t>
      </w:r>
      <w:r w:rsidRPr="000B682A">
        <w:rPr>
          <w:spacing w:val="1"/>
        </w:rPr>
        <w:t xml:space="preserve"> </w:t>
      </w:r>
      <w:r w:rsidRPr="000B682A">
        <w:t>обязанности,</w:t>
      </w:r>
      <w:r w:rsidRPr="000B682A">
        <w:rPr>
          <w:spacing w:val="1"/>
        </w:rPr>
        <w:t xml:space="preserve"> </w:t>
      </w:r>
      <w:r w:rsidRPr="000B682A">
        <w:t>которые</w:t>
      </w:r>
      <w:r w:rsidRPr="000B682A">
        <w:rPr>
          <w:spacing w:val="1"/>
        </w:rPr>
        <w:t xml:space="preserve"> </w:t>
      </w:r>
      <w:r w:rsidRPr="000B682A">
        <w:t>он</w:t>
      </w:r>
      <w:r w:rsidRPr="000B682A">
        <w:rPr>
          <w:spacing w:val="1"/>
        </w:rPr>
        <w:t xml:space="preserve"> </w:t>
      </w:r>
      <w:r w:rsidRPr="000B682A">
        <w:t>выполняет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детском</w:t>
      </w:r>
      <w:r w:rsidRPr="000B682A">
        <w:rPr>
          <w:spacing w:val="1"/>
        </w:rPr>
        <w:t xml:space="preserve"> </w:t>
      </w:r>
      <w:r w:rsidRPr="000B682A">
        <w:t>саду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семье,</w:t>
      </w:r>
      <w:r w:rsidRPr="000B682A">
        <w:rPr>
          <w:spacing w:val="1"/>
        </w:rPr>
        <w:t xml:space="preserve"> </w:t>
      </w:r>
      <w:r w:rsidRPr="000B682A">
        <w:t>должны</w:t>
      </w:r>
      <w:r w:rsidRPr="000B682A">
        <w:rPr>
          <w:spacing w:val="1"/>
        </w:rPr>
        <w:t xml:space="preserve"> </w:t>
      </w:r>
      <w:r w:rsidRPr="000B682A">
        <w:t>стать</w:t>
      </w:r>
      <w:r w:rsidRPr="000B682A">
        <w:rPr>
          <w:spacing w:val="1"/>
        </w:rPr>
        <w:t xml:space="preserve"> </w:t>
      </w:r>
      <w:r w:rsidRPr="000B682A">
        <w:t>повседневными. Только при этом условии труд оказывает на детей определенное воспитательное</w:t>
      </w:r>
      <w:r w:rsidRPr="000B682A">
        <w:rPr>
          <w:spacing w:val="1"/>
        </w:rPr>
        <w:t xml:space="preserve"> </w:t>
      </w:r>
      <w:r w:rsidRPr="000B682A">
        <w:t>воздействие и</w:t>
      </w:r>
      <w:r w:rsidRPr="000B682A">
        <w:rPr>
          <w:spacing w:val="-2"/>
        </w:rPr>
        <w:t xml:space="preserve"> </w:t>
      </w:r>
      <w:r w:rsidRPr="000B682A">
        <w:t>подготавливает</w:t>
      </w:r>
      <w:r w:rsidRPr="000B682A">
        <w:rPr>
          <w:spacing w:val="59"/>
        </w:rPr>
        <w:t xml:space="preserve"> </w:t>
      </w:r>
      <w:r w:rsidRPr="000B682A">
        <w:t>их</w:t>
      </w:r>
      <w:r w:rsidRPr="000B682A">
        <w:rPr>
          <w:spacing w:val="-4"/>
        </w:rPr>
        <w:t xml:space="preserve"> </w:t>
      </w:r>
      <w:r w:rsidRPr="000B682A">
        <w:t>к</w:t>
      </w:r>
      <w:r w:rsidRPr="000B682A">
        <w:rPr>
          <w:spacing w:val="-4"/>
        </w:rPr>
        <w:t xml:space="preserve"> </w:t>
      </w:r>
      <w:r w:rsidRPr="000B682A">
        <w:t>осознанию</w:t>
      </w:r>
      <w:r w:rsidRPr="000B682A">
        <w:rPr>
          <w:spacing w:val="-5"/>
        </w:rPr>
        <w:t xml:space="preserve"> </w:t>
      </w:r>
      <w:r w:rsidRPr="000B682A">
        <w:t>его</w:t>
      </w:r>
      <w:r w:rsidRPr="000B682A">
        <w:rPr>
          <w:spacing w:val="1"/>
        </w:rPr>
        <w:t xml:space="preserve"> </w:t>
      </w:r>
      <w:r w:rsidRPr="000B682A">
        <w:t>нравственной</w:t>
      </w:r>
      <w:r w:rsidRPr="000B682A">
        <w:rPr>
          <w:spacing w:val="-2"/>
        </w:rPr>
        <w:t xml:space="preserve"> </w:t>
      </w:r>
      <w:r w:rsidRPr="000B682A">
        <w:t>стороны.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rPr>
          <w:spacing w:val="-1"/>
        </w:rPr>
        <w:t>Основная</w:t>
      </w:r>
      <w:r w:rsidRPr="000B682A">
        <w:rPr>
          <w:spacing w:val="-11"/>
        </w:rPr>
        <w:t xml:space="preserve"> </w:t>
      </w:r>
      <w:r w:rsidRPr="000B682A">
        <w:rPr>
          <w:spacing w:val="-1"/>
        </w:rPr>
        <w:t>цель</w:t>
      </w:r>
      <w:r w:rsidRPr="000B682A">
        <w:rPr>
          <w:spacing w:val="-13"/>
        </w:rPr>
        <w:t xml:space="preserve"> </w:t>
      </w:r>
      <w:r w:rsidRPr="000B682A">
        <w:rPr>
          <w:spacing w:val="-1"/>
        </w:rPr>
        <w:t>трудового</w:t>
      </w:r>
      <w:r w:rsidRPr="000B682A">
        <w:rPr>
          <w:spacing w:val="-10"/>
        </w:rPr>
        <w:t xml:space="preserve"> </w:t>
      </w:r>
      <w:r w:rsidRPr="000B682A">
        <w:rPr>
          <w:spacing w:val="-1"/>
        </w:rPr>
        <w:t>воспитания</w:t>
      </w:r>
      <w:r w:rsidRPr="000B682A">
        <w:rPr>
          <w:spacing w:val="-10"/>
        </w:rPr>
        <w:t xml:space="preserve"> </w:t>
      </w:r>
      <w:r w:rsidRPr="000B682A">
        <w:t>дошкольника</w:t>
      </w:r>
      <w:r w:rsidRPr="000B682A">
        <w:rPr>
          <w:spacing w:val="-11"/>
        </w:rPr>
        <w:t xml:space="preserve"> </w:t>
      </w:r>
      <w:r w:rsidRPr="000B682A">
        <w:t>заключается</w:t>
      </w:r>
      <w:r w:rsidRPr="000B682A">
        <w:rPr>
          <w:spacing w:val="-10"/>
        </w:rPr>
        <w:t xml:space="preserve"> </w:t>
      </w:r>
      <w:r w:rsidRPr="000B682A">
        <w:t>в</w:t>
      </w:r>
      <w:r w:rsidRPr="000B682A">
        <w:rPr>
          <w:spacing w:val="-9"/>
        </w:rPr>
        <w:t xml:space="preserve"> </w:t>
      </w:r>
      <w:r w:rsidRPr="000B682A">
        <w:t>формировании</w:t>
      </w:r>
      <w:r w:rsidRPr="000B682A">
        <w:rPr>
          <w:spacing w:val="-9"/>
        </w:rPr>
        <w:t xml:space="preserve"> </w:t>
      </w:r>
      <w:r w:rsidRPr="000B682A">
        <w:t>ценностного</w:t>
      </w:r>
      <w:r w:rsidRPr="000B682A">
        <w:rPr>
          <w:spacing w:val="-57"/>
        </w:rPr>
        <w:t xml:space="preserve"> </w:t>
      </w:r>
      <w:r w:rsidRPr="000B682A">
        <w:t>отношения детей к труду, трудолюбия, а также в приобщении ребенка к труду. Можно выделить</w:t>
      </w:r>
      <w:r w:rsidRPr="000B682A">
        <w:rPr>
          <w:spacing w:val="1"/>
        </w:rPr>
        <w:t xml:space="preserve"> </w:t>
      </w:r>
      <w:r w:rsidRPr="000B682A">
        <w:t>основные</w:t>
      </w:r>
      <w:r w:rsidRPr="000B682A">
        <w:rPr>
          <w:spacing w:val="-5"/>
        </w:rPr>
        <w:t xml:space="preserve"> </w:t>
      </w:r>
      <w:r w:rsidRPr="000B682A">
        <w:t>задачи</w:t>
      </w:r>
      <w:r w:rsidRPr="000B682A">
        <w:rPr>
          <w:spacing w:val="3"/>
        </w:rPr>
        <w:t xml:space="preserve"> </w:t>
      </w:r>
      <w:r w:rsidRPr="000B682A">
        <w:t>трудового</w:t>
      </w:r>
      <w:r w:rsidRPr="000B682A">
        <w:rPr>
          <w:spacing w:val="2"/>
        </w:rPr>
        <w:t xml:space="preserve"> </w:t>
      </w:r>
      <w:r w:rsidRPr="000B682A">
        <w:t>воспитания:</w:t>
      </w:r>
    </w:p>
    <w:p w:rsidR="0089579B" w:rsidRPr="000B682A" w:rsidRDefault="0089579B" w:rsidP="00AF04BD">
      <w:pPr>
        <w:pStyle w:val="ListParagraph"/>
        <w:numPr>
          <w:ilvl w:val="0"/>
          <w:numId w:val="50"/>
        </w:numPr>
        <w:ind w:left="142" w:right="-10" w:firstLine="567"/>
      </w:pPr>
      <w:r w:rsidRPr="000B682A">
        <w:t>познакомить с доступными детям видами труда взрослых и воспитывать положительное</w:t>
      </w:r>
      <w:r w:rsidRPr="000B682A">
        <w:rPr>
          <w:spacing w:val="1"/>
        </w:rPr>
        <w:t xml:space="preserve"> </w:t>
      </w:r>
      <w:r w:rsidRPr="000B682A">
        <w:t>отношение к их труду, познание явлений и свойств, связанных с преобразованием материалов и</w:t>
      </w:r>
      <w:r w:rsidRPr="000B682A">
        <w:rPr>
          <w:spacing w:val="1"/>
        </w:rPr>
        <w:t xml:space="preserve"> </w:t>
      </w:r>
      <w:r w:rsidRPr="000B682A">
        <w:t>природной среды, которое является следствием трудовой деятельности взрослых</w:t>
      </w:r>
      <w:r w:rsidRPr="000B682A">
        <w:rPr>
          <w:spacing w:val="1"/>
        </w:rPr>
        <w:t xml:space="preserve"> </w:t>
      </w:r>
      <w:r w:rsidRPr="000B682A">
        <w:t>и труда самих</w:t>
      </w:r>
      <w:r w:rsidRPr="000B682A">
        <w:rPr>
          <w:spacing w:val="1"/>
        </w:rPr>
        <w:t xml:space="preserve"> </w:t>
      </w:r>
      <w:r w:rsidRPr="000B682A">
        <w:t>детей;</w:t>
      </w:r>
    </w:p>
    <w:p w:rsidR="0089579B" w:rsidRPr="000B682A" w:rsidRDefault="0089579B" w:rsidP="00AF04BD">
      <w:pPr>
        <w:pStyle w:val="ListParagraph"/>
        <w:numPr>
          <w:ilvl w:val="0"/>
          <w:numId w:val="50"/>
        </w:numPr>
        <w:ind w:left="142" w:right="-10" w:firstLine="567"/>
      </w:pPr>
      <w:r w:rsidRPr="000B682A">
        <w:t>формировать</w:t>
      </w:r>
      <w:r w:rsidRPr="000B682A">
        <w:rPr>
          <w:spacing w:val="1"/>
        </w:rPr>
        <w:t xml:space="preserve"> </w:t>
      </w:r>
      <w:r w:rsidRPr="000B682A">
        <w:t>навыки,</w:t>
      </w:r>
      <w:r w:rsidRPr="000B682A">
        <w:rPr>
          <w:spacing w:val="1"/>
        </w:rPr>
        <w:t xml:space="preserve"> </w:t>
      </w:r>
      <w:r w:rsidRPr="000B682A">
        <w:t>необходимые</w:t>
      </w:r>
      <w:r w:rsidRPr="000B682A">
        <w:rPr>
          <w:spacing w:val="1"/>
        </w:rPr>
        <w:t xml:space="preserve"> </w:t>
      </w:r>
      <w:r w:rsidRPr="000B682A">
        <w:t>для</w:t>
      </w:r>
      <w:r w:rsidRPr="000B682A">
        <w:rPr>
          <w:spacing w:val="1"/>
        </w:rPr>
        <w:t xml:space="preserve"> </w:t>
      </w:r>
      <w:r w:rsidRPr="000B682A">
        <w:t>трудовой</w:t>
      </w:r>
      <w:r w:rsidRPr="000B682A">
        <w:rPr>
          <w:spacing w:val="1"/>
        </w:rPr>
        <w:t xml:space="preserve"> </w:t>
      </w:r>
      <w:r w:rsidRPr="000B682A">
        <w:t>деятельности</w:t>
      </w:r>
      <w:r w:rsidRPr="000B682A">
        <w:rPr>
          <w:spacing w:val="1"/>
        </w:rPr>
        <w:t xml:space="preserve"> </w:t>
      </w:r>
      <w:r w:rsidRPr="000B682A">
        <w:t>детей,</w:t>
      </w:r>
      <w:r w:rsidRPr="000B682A">
        <w:rPr>
          <w:spacing w:val="1"/>
        </w:rPr>
        <w:t xml:space="preserve"> </w:t>
      </w:r>
      <w:r w:rsidRPr="000B682A">
        <w:t>воспитывать</w:t>
      </w:r>
      <w:r w:rsidRPr="000B682A">
        <w:rPr>
          <w:spacing w:val="1"/>
        </w:rPr>
        <w:t xml:space="preserve"> </w:t>
      </w:r>
      <w:r w:rsidRPr="000B682A">
        <w:t>навыков</w:t>
      </w:r>
      <w:r w:rsidRPr="000B682A">
        <w:rPr>
          <w:spacing w:val="-3"/>
        </w:rPr>
        <w:t xml:space="preserve"> </w:t>
      </w:r>
      <w:r w:rsidRPr="000B682A">
        <w:t>организации</w:t>
      </w:r>
      <w:r w:rsidRPr="000B682A">
        <w:rPr>
          <w:spacing w:val="-3"/>
        </w:rPr>
        <w:t xml:space="preserve"> </w:t>
      </w:r>
      <w:r w:rsidRPr="000B682A">
        <w:t>своей</w:t>
      </w:r>
      <w:r w:rsidRPr="000B682A">
        <w:rPr>
          <w:spacing w:val="2"/>
        </w:rPr>
        <w:t xml:space="preserve"> </w:t>
      </w:r>
      <w:r w:rsidRPr="000B682A">
        <w:t>работы,</w:t>
      </w:r>
      <w:r w:rsidRPr="000B682A">
        <w:rPr>
          <w:spacing w:val="3"/>
        </w:rPr>
        <w:t xml:space="preserve"> </w:t>
      </w:r>
      <w:r w:rsidRPr="000B682A">
        <w:t>формировать</w:t>
      </w:r>
      <w:r w:rsidRPr="000B682A">
        <w:rPr>
          <w:spacing w:val="1"/>
        </w:rPr>
        <w:t xml:space="preserve"> </w:t>
      </w:r>
      <w:r w:rsidRPr="000B682A">
        <w:t>элементарных</w:t>
      </w:r>
      <w:r w:rsidRPr="000B682A">
        <w:rPr>
          <w:spacing w:val="-4"/>
        </w:rPr>
        <w:t xml:space="preserve"> </w:t>
      </w:r>
      <w:r w:rsidRPr="000B682A">
        <w:t>навыков</w:t>
      </w:r>
      <w:r w:rsidRPr="000B682A">
        <w:rPr>
          <w:spacing w:val="-2"/>
        </w:rPr>
        <w:t xml:space="preserve"> </w:t>
      </w:r>
      <w:r w:rsidRPr="000B682A">
        <w:t>планирования;</w:t>
      </w:r>
    </w:p>
    <w:p w:rsidR="0089579B" w:rsidRPr="000B682A" w:rsidRDefault="0089579B" w:rsidP="00AF04BD">
      <w:pPr>
        <w:pStyle w:val="ListParagraph"/>
        <w:numPr>
          <w:ilvl w:val="0"/>
          <w:numId w:val="50"/>
        </w:numPr>
        <w:ind w:left="142" w:right="-10" w:firstLine="567"/>
      </w:pPr>
      <w:r w:rsidRPr="000B682A">
        <w:t>формирование</w:t>
      </w:r>
      <w:r w:rsidRPr="000B682A">
        <w:rPr>
          <w:spacing w:val="1"/>
        </w:rPr>
        <w:t xml:space="preserve"> </w:t>
      </w:r>
      <w:r w:rsidRPr="000B682A">
        <w:t>трудового</w:t>
      </w:r>
      <w:r w:rsidRPr="000B682A">
        <w:rPr>
          <w:spacing w:val="1"/>
        </w:rPr>
        <w:t xml:space="preserve"> </w:t>
      </w:r>
      <w:r w:rsidRPr="000B682A">
        <w:t>усилия</w:t>
      </w:r>
      <w:r w:rsidRPr="000B682A">
        <w:rPr>
          <w:spacing w:val="1"/>
        </w:rPr>
        <w:t xml:space="preserve"> </w:t>
      </w:r>
      <w:r w:rsidRPr="000B682A">
        <w:t>(привычки</w:t>
      </w:r>
      <w:r w:rsidRPr="000B682A">
        <w:rPr>
          <w:spacing w:val="1"/>
        </w:rPr>
        <w:t xml:space="preserve"> </w:t>
      </w:r>
      <w:r w:rsidRPr="000B682A">
        <w:t>к</w:t>
      </w:r>
      <w:r w:rsidRPr="000B682A">
        <w:rPr>
          <w:spacing w:val="1"/>
        </w:rPr>
        <w:t xml:space="preserve"> </w:t>
      </w:r>
      <w:r w:rsidRPr="000B682A">
        <w:t>доступному</w:t>
      </w:r>
      <w:r w:rsidRPr="000B682A">
        <w:rPr>
          <w:spacing w:val="1"/>
        </w:rPr>
        <w:t xml:space="preserve"> </w:t>
      </w:r>
      <w:r w:rsidRPr="000B682A">
        <w:t>дошкольнику</w:t>
      </w:r>
      <w:r w:rsidRPr="000B682A">
        <w:rPr>
          <w:spacing w:val="1"/>
        </w:rPr>
        <w:t xml:space="preserve"> </w:t>
      </w:r>
      <w:r w:rsidRPr="000B682A">
        <w:t>напряжению</w:t>
      </w:r>
      <w:r w:rsidRPr="000B682A">
        <w:rPr>
          <w:spacing w:val="1"/>
        </w:rPr>
        <w:t xml:space="preserve"> </w:t>
      </w:r>
      <w:r w:rsidRPr="000B682A">
        <w:t>физических,</w:t>
      </w:r>
      <w:r w:rsidRPr="000B682A">
        <w:rPr>
          <w:spacing w:val="8"/>
        </w:rPr>
        <w:t xml:space="preserve"> </w:t>
      </w:r>
      <w:r w:rsidRPr="000B682A">
        <w:t>умственных</w:t>
      </w:r>
      <w:r w:rsidRPr="000B682A">
        <w:rPr>
          <w:spacing w:val="-4"/>
        </w:rPr>
        <w:t xml:space="preserve"> </w:t>
      </w:r>
      <w:r w:rsidRPr="000B682A">
        <w:t>и</w:t>
      </w:r>
      <w:r w:rsidRPr="000B682A">
        <w:rPr>
          <w:spacing w:val="3"/>
        </w:rPr>
        <w:t xml:space="preserve"> </w:t>
      </w:r>
      <w:r w:rsidRPr="000B682A">
        <w:t>нравственных</w:t>
      </w:r>
      <w:r w:rsidRPr="000B682A">
        <w:rPr>
          <w:spacing w:val="-4"/>
        </w:rPr>
        <w:t xml:space="preserve"> </w:t>
      </w:r>
      <w:r w:rsidRPr="000B682A">
        <w:t>сил</w:t>
      </w:r>
      <w:r w:rsidRPr="000B682A">
        <w:rPr>
          <w:spacing w:val="1"/>
        </w:rPr>
        <w:t xml:space="preserve"> </w:t>
      </w:r>
      <w:r w:rsidRPr="000B682A">
        <w:t>для</w:t>
      </w:r>
      <w:r w:rsidRPr="000B682A">
        <w:rPr>
          <w:spacing w:val="2"/>
        </w:rPr>
        <w:t xml:space="preserve"> </w:t>
      </w:r>
      <w:r w:rsidRPr="000B682A">
        <w:t>решения</w:t>
      </w:r>
      <w:r w:rsidRPr="000B682A">
        <w:rPr>
          <w:spacing w:val="-4"/>
        </w:rPr>
        <w:t xml:space="preserve"> </w:t>
      </w:r>
      <w:r w:rsidRPr="000B682A">
        <w:t>трудовой</w:t>
      </w:r>
      <w:r w:rsidRPr="000B682A">
        <w:rPr>
          <w:spacing w:val="-3"/>
        </w:rPr>
        <w:t xml:space="preserve"> </w:t>
      </w:r>
      <w:r w:rsidRPr="000B682A">
        <w:t>задачи);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При</w:t>
      </w:r>
      <w:r w:rsidRPr="000B682A">
        <w:rPr>
          <w:spacing w:val="1"/>
        </w:rPr>
        <w:t xml:space="preserve"> </w:t>
      </w:r>
      <w:r w:rsidRPr="000B682A">
        <w:t>реализации</w:t>
      </w:r>
      <w:r w:rsidRPr="000B682A">
        <w:rPr>
          <w:spacing w:val="1"/>
        </w:rPr>
        <w:t xml:space="preserve"> </w:t>
      </w:r>
      <w:r w:rsidRPr="000B682A">
        <w:t>данных</w:t>
      </w:r>
      <w:r w:rsidRPr="000B682A">
        <w:rPr>
          <w:spacing w:val="1"/>
        </w:rPr>
        <w:t xml:space="preserve"> </w:t>
      </w:r>
      <w:r w:rsidRPr="000B682A">
        <w:t>задач</w:t>
      </w:r>
      <w:r w:rsidRPr="000B682A">
        <w:rPr>
          <w:spacing w:val="1"/>
        </w:rPr>
        <w:t xml:space="preserve"> </w:t>
      </w:r>
      <w:r w:rsidRPr="000B682A">
        <w:t>воспитатель</w:t>
      </w:r>
      <w:r w:rsidRPr="000B682A">
        <w:rPr>
          <w:spacing w:val="1"/>
        </w:rPr>
        <w:t xml:space="preserve"> </w:t>
      </w:r>
      <w:r w:rsidRPr="000B682A">
        <w:t>должен</w:t>
      </w:r>
      <w:r w:rsidRPr="000B682A">
        <w:rPr>
          <w:spacing w:val="1"/>
        </w:rPr>
        <w:t xml:space="preserve"> </w:t>
      </w:r>
      <w:r w:rsidRPr="000B682A">
        <w:t>сосредоточить</w:t>
      </w:r>
      <w:r w:rsidRPr="000B682A">
        <w:rPr>
          <w:spacing w:val="1"/>
        </w:rPr>
        <w:t xml:space="preserve"> </w:t>
      </w:r>
      <w:r w:rsidRPr="000B682A">
        <w:t>свое</w:t>
      </w:r>
      <w:r w:rsidRPr="000B682A">
        <w:rPr>
          <w:spacing w:val="1"/>
        </w:rPr>
        <w:t xml:space="preserve"> </w:t>
      </w:r>
      <w:r w:rsidRPr="000B682A">
        <w:t>внимание</w:t>
      </w:r>
      <w:r w:rsidRPr="000B682A">
        <w:rPr>
          <w:spacing w:val="1"/>
        </w:rPr>
        <w:t xml:space="preserve"> </w:t>
      </w:r>
      <w:r w:rsidRPr="000B682A">
        <w:t>на</w:t>
      </w:r>
      <w:r w:rsidRPr="000B682A">
        <w:rPr>
          <w:spacing w:val="1"/>
        </w:rPr>
        <w:t xml:space="preserve"> </w:t>
      </w:r>
      <w:r w:rsidRPr="000B682A">
        <w:t>нескольких</w:t>
      </w:r>
      <w:r w:rsidRPr="000B682A">
        <w:rPr>
          <w:spacing w:val="-4"/>
        </w:rPr>
        <w:t xml:space="preserve"> </w:t>
      </w:r>
      <w:r w:rsidRPr="000B682A">
        <w:t>направлениях</w:t>
      </w:r>
      <w:r w:rsidRPr="000B682A">
        <w:rPr>
          <w:spacing w:val="-3"/>
        </w:rPr>
        <w:t xml:space="preserve"> </w:t>
      </w:r>
      <w:r w:rsidRPr="000B682A">
        <w:t>воспитательной</w:t>
      </w:r>
      <w:r w:rsidRPr="000B682A">
        <w:rPr>
          <w:spacing w:val="-2"/>
        </w:rPr>
        <w:t xml:space="preserve"> </w:t>
      </w:r>
      <w:r w:rsidRPr="000B682A">
        <w:t>работы: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показать детям необходимость постоянного труда в повседневной жизни, использовать его</w:t>
      </w:r>
      <w:r w:rsidRPr="000B682A">
        <w:rPr>
          <w:spacing w:val="1"/>
        </w:rPr>
        <w:t xml:space="preserve"> </w:t>
      </w:r>
      <w:r w:rsidRPr="000B682A">
        <w:t>возможности</w:t>
      </w:r>
      <w:r w:rsidRPr="000B682A">
        <w:rPr>
          <w:spacing w:val="2"/>
        </w:rPr>
        <w:t xml:space="preserve"> </w:t>
      </w:r>
      <w:r w:rsidRPr="000B682A">
        <w:t>для</w:t>
      </w:r>
      <w:r w:rsidRPr="000B682A">
        <w:rPr>
          <w:spacing w:val="-3"/>
        </w:rPr>
        <w:t xml:space="preserve"> </w:t>
      </w:r>
      <w:r w:rsidRPr="000B682A">
        <w:t>нравственного</w:t>
      </w:r>
      <w:r w:rsidRPr="000B682A">
        <w:rPr>
          <w:spacing w:val="1"/>
        </w:rPr>
        <w:t xml:space="preserve"> </w:t>
      </w:r>
      <w:r w:rsidRPr="000B682A">
        <w:t>воспитания</w:t>
      </w:r>
      <w:r w:rsidRPr="000B682A">
        <w:rPr>
          <w:spacing w:val="2"/>
        </w:rPr>
        <w:t xml:space="preserve"> </w:t>
      </w:r>
      <w:r w:rsidRPr="000B682A">
        <w:t>дошкольников;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воспитывать у ребенка бережливость (беречь игрушки, одежду, труд и старания родителей,</w:t>
      </w:r>
      <w:r w:rsidRPr="000B682A">
        <w:rPr>
          <w:spacing w:val="-57"/>
        </w:rPr>
        <w:t xml:space="preserve"> </w:t>
      </w:r>
      <w:r w:rsidRPr="000B682A">
        <w:t>воспитателя,       сверстников),        так       как       данная        черта        непременно        сопряжена</w:t>
      </w:r>
      <w:r w:rsidRPr="000B682A">
        <w:rPr>
          <w:spacing w:val="1"/>
        </w:rPr>
        <w:t xml:space="preserve"> </w:t>
      </w:r>
      <w:r w:rsidRPr="000B682A">
        <w:t>с трудолюбием;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предоставлять детям самостоятельность в выполнении работы, чтобы они почувствовали</w:t>
      </w:r>
      <w:r w:rsidRPr="000B682A">
        <w:rPr>
          <w:spacing w:val="1"/>
        </w:rPr>
        <w:t xml:space="preserve"> </w:t>
      </w:r>
      <w:r w:rsidRPr="000B682A">
        <w:t>ответственность</w:t>
      </w:r>
      <w:r w:rsidRPr="000B682A">
        <w:rPr>
          <w:spacing w:val="-2"/>
        </w:rPr>
        <w:t xml:space="preserve"> </w:t>
      </w:r>
      <w:r w:rsidRPr="000B682A">
        <w:t>за</w:t>
      </w:r>
      <w:r w:rsidRPr="000B682A">
        <w:rPr>
          <w:spacing w:val="1"/>
        </w:rPr>
        <w:t xml:space="preserve"> </w:t>
      </w:r>
      <w:r w:rsidRPr="000B682A">
        <w:t>свои</w:t>
      </w:r>
      <w:r w:rsidRPr="000B682A">
        <w:rPr>
          <w:spacing w:val="3"/>
        </w:rPr>
        <w:t xml:space="preserve"> </w:t>
      </w:r>
      <w:r w:rsidRPr="000B682A">
        <w:t>действия;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собственным</w:t>
      </w:r>
      <w:r w:rsidRPr="000B682A">
        <w:rPr>
          <w:spacing w:val="1"/>
        </w:rPr>
        <w:t xml:space="preserve"> </w:t>
      </w:r>
      <w:r w:rsidRPr="000B682A">
        <w:t>примером</w:t>
      </w:r>
      <w:r w:rsidRPr="000B682A">
        <w:rPr>
          <w:spacing w:val="1"/>
        </w:rPr>
        <w:t xml:space="preserve"> </w:t>
      </w:r>
      <w:r w:rsidRPr="000B682A">
        <w:t>трудолюбия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занятости</w:t>
      </w:r>
      <w:r w:rsidRPr="000B682A">
        <w:rPr>
          <w:spacing w:val="1"/>
        </w:rPr>
        <w:t xml:space="preserve"> </w:t>
      </w:r>
      <w:r w:rsidRPr="000B682A">
        <w:t>создавать</w:t>
      </w:r>
      <w:r w:rsidRPr="000B682A">
        <w:rPr>
          <w:spacing w:val="1"/>
        </w:rPr>
        <w:t xml:space="preserve"> </w:t>
      </w:r>
      <w:r w:rsidRPr="000B682A">
        <w:t>у</w:t>
      </w:r>
      <w:r w:rsidRPr="000B682A">
        <w:rPr>
          <w:spacing w:val="1"/>
        </w:rPr>
        <w:t xml:space="preserve"> </w:t>
      </w:r>
      <w:r w:rsidRPr="000B682A">
        <w:t>детей</w:t>
      </w:r>
      <w:r w:rsidRPr="000B682A">
        <w:rPr>
          <w:spacing w:val="1"/>
        </w:rPr>
        <w:t xml:space="preserve"> </w:t>
      </w:r>
      <w:r w:rsidRPr="000B682A">
        <w:t>соответствующее</w:t>
      </w:r>
      <w:r w:rsidRPr="000B682A">
        <w:rPr>
          <w:spacing w:val="1"/>
        </w:rPr>
        <w:t xml:space="preserve"> </w:t>
      </w:r>
      <w:r w:rsidRPr="000B682A">
        <w:t>настроение,</w:t>
      </w:r>
      <w:r w:rsidRPr="000B682A">
        <w:rPr>
          <w:spacing w:val="3"/>
        </w:rPr>
        <w:t xml:space="preserve"> </w:t>
      </w:r>
      <w:r w:rsidRPr="000B682A">
        <w:t>формировать</w:t>
      </w:r>
      <w:r w:rsidRPr="000B682A">
        <w:rPr>
          <w:spacing w:val="3"/>
        </w:rPr>
        <w:t xml:space="preserve"> </w:t>
      </w:r>
      <w:r w:rsidRPr="000B682A">
        <w:t>стремление к</w:t>
      </w:r>
      <w:r w:rsidRPr="000B682A">
        <w:rPr>
          <w:spacing w:val="-4"/>
        </w:rPr>
        <w:t xml:space="preserve"> </w:t>
      </w:r>
      <w:r w:rsidRPr="000B682A">
        <w:t>полезной</w:t>
      </w:r>
      <w:r w:rsidRPr="000B682A">
        <w:rPr>
          <w:spacing w:val="-2"/>
        </w:rPr>
        <w:t xml:space="preserve"> </w:t>
      </w:r>
      <w:r w:rsidRPr="000B682A">
        <w:t>деятельности;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связывать развитие трудолюбия с формированием общественных мотивов труда, желанием</w:t>
      </w:r>
      <w:r w:rsidRPr="000B682A">
        <w:rPr>
          <w:spacing w:val="-57"/>
        </w:rPr>
        <w:t xml:space="preserve"> </w:t>
      </w:r>
      <w:r w:rsidRPr="000B682A">
        <w:t>приносить</w:t>
      </w:r>
      <w:r w:rsidRPr="000B682A">
        <w:rPr>
          <w:spacing w:val="-2"/>
        </w:rPr>
        <w:t xml:space="preserve"> </w:t>
      </w:r>
      <w:r w:rsidRPr="000B682A">
        <w:t>пользу</w:t>
      </w:r>
      <w:r w:rsidRPr="000B682A">
        <w:rPr>
          <w:spacing w:val="-8"/>
        </w:rPr>
        <w:t xml:space="preserve"> </w:t>
      </w:r>
      <w:r w:rsidRPr="000B682A">
        <w:t>людям.</w:t>
      </w:r>
    </w:p>
    <w:p w:rsidR="0089579B" w:rsidRPr="000B682A" w:rsidRDefault="0089579B" w:rsidP="00174D0E">
      <w:pPr>
        <w:ind w:left="142" w:right="-10" w:firstLine="567"/>
        <w:jc w:val="both"/>
        <w:rPr>
          <w:lang w:val="ru-RU"/>
        </w:rPr>
      </w:pPr>
    </w:p>
    <w:p w:rsidR="0089579B" w:rsidRPr="000B682A" w:rsidRDefault="0089579B" w:rsidP="00AF04BD">
      <w:pPr>
        <w:pStyle w:val="Heading3"/>
        <w:numPr>
          <w:ilvl w:val="2"/>
          <w:numId w:val="54"/>
        </w:numPr>
        <w:ind w:left="142" w:right="-10" w:firstLine="567"/>
        <w:jc w:val="both"/>
      </w:pPr>
      <w:r w:rsidRPr="000B682A">
        <w:t>Этико-эстетическое</w:t>
      </w:r>
      <w:r w:rsidRPr="000B682A">
        <w:rPr>
          <w:spacing w:val="-9"/>
        </w:rPr>
        <w:t xml:space="preserve"> </w:t>
      </w:r>
      <w:r w:rsidRPr="000B682A">
        <w:t>направление</w:t>
      </w:r>
      <w:r w:rsidRPr="000B682A">
        <w:rPr>
          <w:spacing w:val="-4"/>
        </w:rPr>
        <w:t xml:space="preserve"> </w:t>
      </w:r>
      <w:r w:rsidRPr="000B682A">
        <w:t>воспитания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Ценности</w:t>
      </w:r>
      <w:r w:rsidRPr="000B682A">
        <w:rPr>
          <w:spacing w:val="-3"/>
        </w:rPr>
        <w:t xml:space="preserve"> </w:t>
      </w:r>
      <w:r w:rsidRPr="000B682A">
        <w:t>– культура</w:t>
      </w:r>
      <w:r w:rsidRPr="000B682A">
        <w:rPr>
          <w:spacing w:val="-2"/>
        </w:rPr>
        <w:t xml:space="preserve"> </w:t>
      </w:r>
      <w:r w:rsidRPr="000B682A">
        <w:t>и</w:t>
      </w:r>
      <w:r w:rsidRPr="000B682A">
        <w:rPr>
          <w:spacing w:val="2"/>
        </w:rPr>
        <w:t xml:space="preserve"> </w:t>
      </w:r>
      <w:r w:rsidRPr="000B682A">
        <w:t>красота.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Культура</w:t>
      </w:r>
      <w:r w:rsidRPr="000B682A">
        <w:rPr>
          <w:spacing w:val="1"/>
        </w:rPr>
        <w:t xml:space="preserve"> </w:t>
      </w:r>
      <w:r w:rsidRPr="000B682A">
        <w:t>поведения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своей</w:t>
      </w:r>
      <w:r w:rsidRPr="000B682A">
        <w:rPr>
          <w:spacing w:val="1"/>
        </w:rPr>
        <w:t xml:space="preserve"> </w:t>
      </w:r>
      <w:r w:rsidRPr="000B682A">
        <w:t>основе</w:t>
      </w:r>
      <w:r w:rsidRPr="000B682A">
        <w:rPr>
          <w:spacing w:val="1"/>
        </w:rPr>
        <w:t xml:space="preserve"> </w:t>
      </w:r>
      <w:r w:rsidRPr="000B682A">
        <w:t>имеет</w:t>
      </w:r>
      <w:r w:rsidRPr="000B682A">
        <w:rPr>
          <w:spacing w:val="1"/>
        </w:rPr>
        <w:t xml:space="preserve"> </w:t>
      </w:r>
      <w:r w:rsidRPr="000B682A">
        <w:t>глубоко</w:t>
      </w:r>
      <w:r w:rsidRPr="000B682A">
        <w:rPr>
          <w:spacing w:val="1"/>
        </w:rPr>
        <w:t xml:space="preserve"> </w:t>
      </w:r>
      <w:r w:rsidRPr="000B682A">
        <w:t>социальное</w:t>
      </w:r>
      <w:r w:rsidRPr="000B682A">
        <w:rPr>
          <w:spacing w:val="1"/>
        </w:rPr>
        <w:t xml:space="preserve"> </w:t>
      </w:r>
      <w:r w:rsidRPr="000B682A">
        <w:t>нравственное</w:t>
      </w:r>
      <w:r w:rsidRPr="000B682A">
        <w:rPr>
          <w:spacing w:val="1"/>
        </w:rPr>
        <w:t xml:space="preserve"> </w:t>
      </w:r>
      <w:r w:rsidRPr="000B682A">
        <w:t>чувство</w:t>
      </w:r>
      <w:r w:rsidRPr="000B682A">
        <w:rPr>
          <w:spacing w:val="1"/>
        </w:rPr>
        <w:t xml:space="preserve"> </w:t>
      </w:r>
      <w:r w:rsidRPr="000B682A">
        <w:t>–</w:t>
      </w:r>
      <w:r w:rsidRPr="000B682A">
        <w:rPr>
          <w:spacing w:val="1"/>
        </w:rPr>
        <w:t xml:space="preserve"> </w:t>
      </w:r>
      <w:r w:rsidRPr="000B682A">
        <w:t>уважение к человеку, к законам человеческого общества. Культура отношений является делом не</w:t>
      </w:r>
      <w:r w:rsidRPr="000B682A">
        <w:rPr>
          <w:spacing w:val="1"/>
        </w:rPr>
        <w:t xml:space="preserve"> </w:t>
      </w:r>
      <w:r w:rsidRPr="000B682A">
        <w:t>столько</w:t>
      </w:r>
      <w:r w:rsidRPr="000B682A">
        <w:rPr>
          <w:spacing w:val="1"/>
        </w:rPr>
        <w:t xml:space="preserve"> </w:t>
      </w:r>
      <w:r w:rsidRPr="000B682A">
        <w:t>личным,</w:t>
      </w:r>
      <w:r w:rsidRPr="000B682A">
        <w:rPr>
          <w:spacing w:val="1"/>
        </w:rPr>
        <w:t xml:space="preserve"> </w:t>
      </w:r>
      <w:r w:rsidRPr="000B682A">
        <w:t>сколько</w:t>
      </w:r>
      <w:r w:rsidRPr="000B682A">
        <w:rPr>
          <w:spacing w:val="1"/>
        </w:rPr>
        <w:t xml:space="preserve"> </w:t>
      </w:r>
      <w:r w:rsidRPr="000B682A">
        <w:t>общественным.</w:t>
      </w:r>
      <w:r w:rsidRPr="000B682A">
        <w:rPr>
          <w:spacing w:val="1"/>
        </w:rPr>
        <w:t xml:space="preserve"> </w:t>
      </w:r>
      <w:r w:rsidRPr="000B682A">
        <w:t>Конкретные</w:t>
      </w:r>
      <w:r w:rsidRPr="000B682A">
        <w:rPr>
          <w:spacing w:val="1"/>
        </w:rPr>
        <w:t xml:space="preserve"> </w:t>
      </w:r>
      <w:r w:rsidRPr="000B682A">
        <w:t>представления</w:t>
      </w:r>
      <w:r w:rsidRPr="000B682A">
        <w:rPr>
          <w:spacing w:val="1"/>
        </w:rPr>
        <w:t xml:space="preserve"> </w:t>
      </w:r>
      <w:r w:rsidRPr="000B682A">
        <w:t>о</w:t>
      </w:r>
      <w:r w:rsidRPr="000B682A">
        <w:rPr>
          <w:spacing w:val="1"/>
        </w:rPr>
        <w:t xml:space="preserve"> </w:t>
      </w:r>
      <w:r w:rsidRPr="000B682A">
        <w:t>культуре</w:t>
      </w:r>
      <w:r w:rsidRPr="000B682A">
        <w:rPr>
          <w:spacing w:val="1"/>
        </w:rPr>
        <w:t xml:space="preserve"> </w:t>
      </w:r>
      <w:r w:rsidRPr="000B682A">
        <w:t>поведения</w:t>
      </w:r>
      <w:r w:rsidRPr="000B682A">
        <w:rPr>
          <w:spacing w:val="1"/>
        </w:rPr>
        <w:t xml:space="preserve"> </w:t>
      </w:r>
      <w:r w:rsidRPr="000B682A">
        <w:t>усваиваются</w:t>
      </w:r>
      <w:r w:rsidRPr="000B682A">
        <w:rPr>
          <w:spacing w:val="-2"/>
        </w:rPr>
        <w:t xml:space="preserve"> </w:t>
      </w:r>
      <w:r w:rsidRPr="000B682A">
        <w:t>ребенком вместе</w:t>
      </w:r>
      <w:r w:rsidRPr="000B682A">
        <w:rPr>
          <w:spacing w:val="-1"/>
        </w:rPr>
        <w:t xml:space="preserve"> </w:t>
      </w:r>
      <w:r w:rsidRPr="000B682A">
        <w:t>с</w:t>
      </w:r>
      <w:r w:rsidRPr="000B682A">
        <w:rPr>
          <w:spacing w:val="-12"/>
        </w:rPr>
        <w:t xml:space="preserve"> </w:t>
      </w:r>
      <w:r w:rsidRPr="000B682A">
        <w:t>опытом</w:t>
      </w:r>
      <w:r w:rsidRPr="000B682A">
        <w:rPr>
          <w:spacing w:val="-3"/>
        </w:rPr>
        <w:t xml:space="preserve"> </w:t>
      </w:r>
      <w:r w:rsidRPr="000B682A">
        <w:t>поведения,</w:t>
      </w:r>
      <w:r w:rsidRPr="000B682A">
        <w:rPr>
          <w:spacing w:val="-4"/>
        </w:rPr>
        <w:t xml:space="preserve"> </w:t>
      </w:r>
      <w:r w:rsidRPr="000B682A">
        <w:t>с</w:t>
      </w:r>
      <w:r w:rsidRPr="000B682A">
        <w:rPr>
          <w:spacing w:val="-1"/>
        </w:rPr>
        <w:t xml:space="preserve"> </w:t>
      </w:r>
      <w:r w:rsidRPr="000B682A">
        <w:t>накоплением</w:t>
      </w:r>
      <w:r w:rsidRPr="000B682A">
        <w:rPr>
          <w:spacing w:val="-4"/>
        </w:rPr>
        <w:t xml:space="preserve"> </w:t>
      </w:r>
      <w:r w:rsidRPr="000B682A">
        <w:t>нравственных</w:t>
      </w:r>
      <w:r w:rsidRPr="000B682A">
        <w:rPr>
          <w:spacing w:val="-5"/>
        </w:rPr>
        <w:t xml:space="preserve"> </w:t>
      </w:r>
      <w:r w:rsidRPr="000B682A">
        <w:t>представлений.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Можно</w:t>
      </w:r>
      <w:r w:rsidRPr="000B682A">
        <w:rPr>
          <w:spacing w:val="-2"/>
        </w:rPr>
        <w:t xml:space="preserve"> </w:t>
      </w:r>
      <w:r w:rsidRPr="000B682A">
        <w:t>выделить</w:t>
      </w:r>
      <w:r w:rsidRPr="000B682A">
        <w:rPr>
          <w:spacing w:val="-4"/>
        </w:rPr>
        <w:t xml:space="preserve"> </w:t>
      </w:r>
      <w:r w:rsidRPr="000B682A">
        <w:t>основные</w:t>
      </w:r>
      <w:r w:rsidRPr="000B682A">
        <w:rPr>
          <w:spacing w:val="-7"/>
        </w:rPr>
        <w:t xml:space="preserve"> </w:t>
      </w:r>
      <w:r w:rsidRPr="000B682A">
        <w:t>задачи</w:t>
      </w:r>
      <w:r w:rsidRPr="000B682A">
        <w:rPr>
          <w:spacing w:val="-1"/>
        </w:rPr>
        <w:t xml:space="preserve"> </w:t>
      </w:r>
      <w:r w:rsidRPr="000B682A">
        <w:t>этико-эстетического</w:t>
      </w:r>
      <w:r w:rsidRPr="000B682A">
        <w:rPr>
          <w:spacing w:val="-1"/>
        </w:rPr>
        <w:t xml:space="preserve"> </w:t>
      </w:r>
      <w:r w:rsidRPr="000B682A">
        <w:t>воспитания:</w:t>
      </w:r>
    </w:p>
    <w:p w:rsidR="0089579B" w:rsidRPr="000B682A" w:rsidRDefault="0089579B" w:rsidP="00AF04BD">
      <w:pPr>
        <w:pStyle w:val="ListParagraph"/>
        <w:numPr>
          <w:ilvl w:val="0"/>
          <w:numId w:val="49"/>
        </w:numPr>
        <w:ind w:left="142" w:right="-10" w:firstLine="567"/>
      </w:pPr>
      <w:r w:rsidRPr="000B682A">
        <w:t>формирование</w:t>
      </w:r>
      <w:r w:rsidRPr="000B682A">
        <w:rPr>
          <w:spacing w:val="-6"/>
        </w:rPr>
        <w:t xml:space="preserve"> </w:t>
      </w:r>
      <w:r w:rsidRPr="000B682A">
        <w:t>культуры</w:t>
      </w:r>
      <w:r w:rsidRPr="000B682A">
        <w:rPr>
          <w:spacing w:val="-4"/>
        </w:rPr>
        <w:t xml:space="preserve"> </w:t>
      </w:r>
      <w:r w:rsidRPr="000B682A">
        <w:t>общения,</w:t>
      </w:r>
      <w:r w:rsidRPr="000B682A">
        <w:rPr>
          <w:spacing w:val="-7"/>
        </w:rPr>
        <w:t xml:space="preserve"> </w:t>
      </w:r>
      <w:r w:rsidRPr="000B682A">
        <w:t>поведения,</w:t>
      </w:r>
      <w:r w:rsidRPr="000B682A">
        <w:rPr>
          <w:spacing w:val="-3"/>
        </w:rPr>
        <w:t xml:space="preserve"> </w:t>
      </w:r>
      <w:r w:rsidRPr="000B682A">
        <w:t>этических</w:t>
      </w:r>
      <w:r w:rsidRPr="000B682A">
        <w:rPr>
          <w:spacing w:val="-9"/>
        </w:rPr>
        <w:t xml:space="preserve"> </w:t>
      </w:r>
      <w:r w:rsidRPr="000B682A">
        <w:t>представлений;</w:t>
      </w:r>
    </w:p>
    <w:p w:rsidR="0089579B" w:rsidRPr="000B682A" w:rsidRDefault="0089579B" w:rsidP="00AF04BD">
      <w:pPr>
        <w:pStyle w:val="ListParagraph"/>
        <w:numPr>
          <w:ilvl w:val="0"/>
          <w:numId w:val="49"/>
        </w:numPr>
        <w:ind w:left="142" w:right="-10" w:firstLine="567"/>
      </w:pPr>
      <w:r w:rsidRPr="000B682A">
        <w:t>воспитание</w:t>
      </w:r>
      <w:r w:rsidRPr="000B682A">
        <w:rPr>
          <w:spacing w:val="5"/>
        </w:rPr>
        <w:t xml:space="preserve"> </w:t>
      </w:r>
      <w:r w:rsidRPr="000B682A">
        <w:t>представлений</w:t>
      </w:r>
      <w:r w:rsidRPr="000B682A">
        <w:rPr>
          <w:spacing w:val="2"/>
        </w:rPr>
        <w:t xml:space="preserve"> </w:t>
      </w:r>
      <w:r w:rsidRPr="000B682A">
        <w:t>о</w:t>
      </w:r>
      <w:r w:rsidRPr="000B682A">
        <w:rPr>
          <w:spacing w:val="10"/>
        </w:rPr>
        <w:t xml:space="preserve"> </w:t>
      </w:r>
      <w:r w:rsidRPr="000B682A">
        <w:t>значении</w:t>
      </w:r>
      <w:r w:rsidRPr="000B682A">
        <w:rPr>
          <w:spacing w:val="61"/>
        </w:rPr>
        <w:t xml:space="preserve"> </w:t>
      </w:r>
      <w:r w:rsidRPr="000B682A">
        <w:t>опрятности</w:t>
      </w:r>
      <w:r w:rsidRPr="000B682A">
        <w:rPr>
          <w:spacing w:val="63"/>
        </w:rPr>
        <w:t xml:space="preserve"> </w:t>
      </w:r>
      <w:r w:rsidRPr="000B682A">
        <w:t>и</w:t>
      </w:r>
      <w:r w:rsidRPr="000B682A">
        <w:rPr>
          <w:spacing w:val="67"/>
        </w:rPr>
        <w:t xml:space="preserve"> </w:t>
      </w:r>
      <w:r w:rsidRPr="000B682A">
        <w:t>красоты</w:t>
      </w:r>
      <w:r w:rsidRPr="000B682A">
        <w:rPr>
          <w:spacing w:val="62"/>
        </w:rPr>
        <w:t xml:space="preserve"> </w:t>
      </w:r>
      <w:r w:rsidRPr="000B682A">
        <w:t>внешней,</w:t>
      </w:r>
      <w:r w:rsidRPr="000B682A">
        <w:rPr>
          <w:spacing w:val="68"/>
        </w:rPr>
        <w:t xml:space="preserve"> </w:t>
      </w:r>
      <w:r w:rsidRPr="000B682A">
        <w:t>ее  влиянии</w:t>
      </w:r>
      <w:r w:rsidRPr="000B682A">
        <w:rPr>
          <w:spacing w:val="-57"/>
        </w:rPr>
        <w:t xml:space="preserve"> </w:t>
      </w:r>
      <w:r w:rsidRPr="000B682A">
        <w:t>на внутренний</w:t>
      </w:r>
      <w:r w:rsidRPr="000B682A">
        <w:rPr>
          <w:spacing w:val="3"/>
        </w:rPr>
        <w:t xml:space="preserve"> </w:t>
      </w:r>
      <w:r w:rsidRPr="000B682A">
        <w:t>мир</w:t>
      </w:r>
      <w:r w:rsidRPr="000B682A">
        <w:rPr>
          <w:spacing w:val="-3"/>
        </w:rPr>
        <w:t xml:space="preserve"> </w:t>
      </w:r>
      <w:r w:rsidRPr="000B682A">
        <w:t>человека;</w:t>
      </w:r>
    </w:p>
    <w:p w:rsidR="0089579B" w:rsidRPr="000B682A" w:rsidRDefault="0089579B" w:rsidP="00AF04BD">
      <w:pPr>
        <w:pStyle w:val="ListParagraph"/>
        <w:numPr>
          <w:ilvl w:val="0"/>
          <w:numId w:val="49"/>
        </w:numPr>
        <w:ind w:left="142" w:right="-10" w:firstLine="567"/>
      </w:pPr>
      <w:r w:rsidRPr="000B682A">
        <w:t>развитие</w:t>
      </w:r>
      <w:r w:rsidRPr="000B682A">
        <w:rPr>
          <w:spacing w:val="31"/>
        </w:rPr>
        <w:t xml:space="preserve"> </w:t>
      </w:r>
      <w:r w:rsidRPr="000B682A">
        <w:t>предпосылок</w:t>
      </w:r>
      <w:r w:rsidRPr="000B682A">
        <w:rPr>
          <w:spacing w:val="31"/>
        </w:rPr>
        <w:t xml:space="preserve"> </w:t>
      </w:r>
      <w:r w:rsidRPr="000B682A">
        <w:t>ценностно-смыслового</w:t>
      </w:r>
      <w:r w:rsidRPr="000B682A">
        <w:rPr>
          <w:spacing w:val="37"/>
        </w:rPr>
        <w:t xml:space="preserve"> </w:t>
      </w:r>
      <w:r w:rsidRPr="000B682A">
        <w:t>восприятия</w:t>
      </w:r>
      <w:r w:rsidRPr="000B682A">
        <w:rPr>
          <w:spacing w:val="32"/>
        </w:rPr>
        <w:t xml:space="preserve"> </w:t>
      </w:r>
      <w:r w:rsidRPr="000B682A">
        <w:t>и</w:t>
      </w:r>
      <w:r w:rsidRPr="000B682A">
        <w:rPr>
          <w:spacing w:val="33"/>
        </w:rPr>
        <w:t xml:space="preserve"> </w:t>
      </w:r>
      <w:r w:rsidRPr="000B682A">
        <w:t>понимания</w:t>
      </w:r>
      <w:r w:rsidRPr="000B682A">
        <w:rPr>
          <w:spacing w:val="37"/>
        </w:rPr>
        <w:t xml:space="preserve"> </w:t>
      </w:r>
      <w:r w:rsidRPr="000B682A">
        <w:t>произведений</w:t>
      </w:r>
      <w:r w:rsidRPr="000B682A">
        <w:rPr>
          <w:spacing w:val="-57"/>
        </w:rPr>
        <w:t xml:space="preserve"> </w:t>
      </w:r>
      <w:r w:rsidRPr="000B682A">
        <w:t>искусства,</w:t>
      </w:r>
      <w:r w:rsidRPr="000B682A">
        <w:rPr>
          <w:spacing w:val="3"/>
        </w:rPr>
        <w:t xml:space="preserve"> </w:t>
      </w:r>
      <w:r w:rsidRPr="000B682A">
        <w:t>явлений</w:t>
      </w:r>
      <w:r w:rsidRPr="000B682A">
        <w:rPr>
          <w:spacing w:val="-2"/>
        </w:rPr>
        <w:t xml:space="preserve"> </w:t>
      </w:r>
      <w:r w:rsidRPr="000B682A">
        <w:t>жизни,</w:t>
      </w:r>
      <w:r w:rsidRPr="000B682A">
        <w:rPr>
          <w:spacing w:val="-5"/>
        </w:rPr>
        <w:t xml:space="preserve"> </w:t>
      </w:r>
      <w:r w:rsidRPr="000B682A">
        <w:t>отношений</w:t>
      </w:r>
      <w:r w:rsidRPr="000B682A">
        <w:rPr>
          <w:spacing w:val="-2"/>
        </w:rPr>
        <w:t xml:space="preserve"> </w:t>
      </w:r>
      <w:r w:rsidRPr="000B682A">
        <w:t>между</w:t>
      </w:r>
      <w:r w:rsidRPr="000B682A">
        <w:rPr>
          <w:spacing w:val="-8"/>
        </w:rPr>
        <w:t xml:space="preserve"> </w:t>
      </w:r>
      <w:r w:rsidRPr="000B682A">
        <w:t>людьми;</w:t>
      </w:r>
    </w:p>
    <w:p w:rsidR="0089579B" w:rsidRPr="000B682A" w:rsidRDefault="0089579B" w:rsidP="00AF04BD">
      <w:pPr>
        <w:pStyle w:val="ListParagraph"/>
        <w:numPr>
          <w:ilvl w:val="0"/>
          <w:numId w:val="49"/>
        </w:numPr>
        <w:ind w:left="142" w:right="-10" w:firstLine="567"/>
      </w:pPr>
      <w:r w:rsidRPr="000B682A">
        <w:t>воспитание</w:t>
      </w:r>
      <w:r w:rsidRPr="000B682A">
        <w:rPr>
          <w:spacing w:val="35"/>
        </w:rPr>
        <w:t xml:space="preserve"> </w:t>
      </w:r>
      <w:r w:rsidRPr="000B682A">
        <w:t>любви</w:t>
      </w:r>
      <w:r w:rsidRPr="000B682A">
        <w:rPr>
          <w:spacing w:val="42"/>
        </w:rPr>
        <w:t xml:space="preserve"> </w:t>
      </w:r>
      <w:r w:rsidRPr="000B682A">
        <w:t>к</w:t>
      </w:r>
      <w:r w:rsidRPr="000B682A">
        <w:rPr>
          <w:spacing w:val="36"/>
        </w:rPr>
        <w:t xml:space="preserve"> </w:t>
      </w:r>
      <w:r w:rsidRPr="000B682A">
        <w:t>прекрасному,</w:t>
      </w:r>
      <w:r w:rsidRPr="000B682A">
        <w:rPr>
          <w:spacing w:val="43"/>
        </w:rPr>
        <w:t xml:space="preserve"> </w:t>
      </w:r>
      <w:r w:rsidRPr="000B682A">
        <w:t>уважения</w:t>
      </w:r>
      <w:r w:rsidRPr="000B682A">
        <w:rPr>
          <w:spacing w:val="42"/>
        </w:rPr>
        <w:t xml:space="preserve"> </w:t>
      </w:r>
      <w:r w:rsidRPr="000B682A">
        <w:t>к</w:t>
      </w:r>
      <w:r w:rsidRPr="000B682A">
        <w:rPr>
          <w:spacing w:val="39"/>
        </w:rPr>
        <w:t xml:space="preserve"> </w:t>
      </w:r>
      <w:r w:rsidRPr="000B682A">
        <w:t>традициям</w:t>
      </w:r>
      <w:r w:rsidRPr="000B682A">
        <w:rPr>
          <w:spacing w:val="39"/>
        </w:rPr>
        <w:t xml:space="preserve"> </w:t>
      </w:r>
      <w:r w:rsidRPr="000B682A">
        <w:t>и</w:t>
      </w:r>
      <w:r w:rsidRPr="000B682A">
        <w:rPr>
          <w:spacing w:val="42"/>
        </w:rPr>
        <w:t xml:space="preserve"> </w:t>
      </w:r>
      <w:r w:rsidRPr="000B682A">
        <w:t>культуре</w:t>
      </w:r>
      <w:r w:rsidRPr="000B682A">
        <w:rPr>
          <w:spacing w:val="40"/>
        </w:rPr>
        <w:t xml:space="preserve"> </w:t>
      </w:r>
      <w:r w:rsidRPr="000B682A">
        <w:t>родной</w:t>
      </w:r>
      <w:r w:rsidRPr="000B682A">
        <w:rPr>
          <w:spacing w:val="38"/>
        </w:rPr>
        <w:t xml:space="preserve"> </w:t>
      </w:r>
      <w:r w:rsidRPr="000B682A">
        <w:t>страны</w:t>
      </w:r>
      <w:r w:rsidRPr="000B682A">
        <w:rPr>
          <w:spacing w:val="-57"/>
        </w:rPr>
        <w:t xml:space="preserve"> </w:t>
      </w:r>
      <w:r w:rsidRPr="000B682A">
        <w:t>и</w:t>
      </w:r>
      <w:r w:rsidRPr="000B682A">
        <w:rPr>
          <w:spacing w:val="2"/>
        </w:rPr>
        <w:t xml:space="preserve"> </w:t>
      </w:r>
      <w:r w:rsidRPr="000B682A">
        <w:t>других</w:t>
      </w:r>
      <w:r w:rsidRPr="000B682A">
        <w:rPr>
          <w:spacing w:val="-3"/>
        </w:rPr>
        <w:t xml:space="preserve"> </w:t>
      </w:r>
      <w:r w:rsidRPr="000B682A">
        <w:t>народов;</w:t>
      </w:r>
    </w:p>
    <w:p w:rsidR="0089579B" w:rsidRPr="000B682A" w:rsidRDefault="0089579B" w:rsidP="00AF04BD">
      <w:pPr>
        <w:pStyle w:val="ListParagraph"/>
        <w:numPr>
          <w:ilvl w:val="0"/>
          <w:numId w:val="49"/>
        </w:numPr>
        <w:ind w:left="142" w:right="-10" w:firstLine="567"/>
      </w:pPr>
      <w:r w:rsidRPr="000B682A">
        <w:t>развитие</w:t>
      </w:r>
      <w:r w:rsidRPr="000B682A">
        <w:rPr>
          <w:spacing w:val="5"/>
        </w:rPr>
        <w:t xml:space="preserve"> </w:t>
      </w:r>
      <w:r w:rsidRPr="000B682A">
        <w:t>творческого</w:t>
      </w:r>
      <w:r w:rsidRPr="000B682A">
        <w:rPr>
          <w:spacing w:val="6"/>
        </w:rPr>
        <w:t xml:space="preserve"> </w:t>
      </w:r>
      <w:r w:rsidRPr="000B682A">
        <w:t>отношения</w:t>
      </w:r>
      <w:r w:rsidRPr="000B682A">
        <w:rPr>
          <w:spacing w:val="6"/>
        </w:rPr>
        <w:t xml:space="preserve"> </w:t>
      </w:r>
      <w:r w:rsidRPr="000B682A">
        <w:t>к</w:t>
      </w:r>
      <w:r w:rsidRPr="000B682A">
        <w:rPr>
          <w:spacing w:val="59"/>
        </w:rPr>
        <w:t xml:space="preserve"> </w:t>
      </w:r>
      <w:r w:rsidRPr="000B682A">
        <w:t>миру,</w:t>
      </w:r>
      <w:r w:rsidRPr="000B682A">
        <w:rPr>
          <w:spacing w:val="8"/>
        </w:rPr>
        <w:t xml:space="preserve"> </w:t>
      </w:r>
      <w:r w:rsidRPr="000B682A">
        <w:t>природе,</w:t>
      </w:r>
      <w:r w:rsidRPr="000B682A">
        <w:rPr>
          <w:spacing w:val="8"/>
        </w:rPr>
        <w:t xml:space="preserve"> </w:t>
      </w:r>
      <w:r w:rsidRPr="000B682A">
        <w:t>быту</w:t>
      </w:r>
      <w:r w:rsidRPr="000B682A">
        <w:rPr>
          <w:spacing w:val="57"/>
        </w:rPr>
        <w:t xml:space="preserve"> </w:t>
      </w:r>
      <w:r w:rsidRPr="000B682A">
        <w:t>и</w:t>
      </w:r>
      <w:r w:rsidRPr="000B682A">
        <w:rPr>
          <w:spacing w:val="7"/>
        </w:rPr>
        <w:t xml:space="preserve"> </w:t>
      </w:r>
      <w:r w:rsidRPr="000B682A">
        <w:t>к</w:t>
      </w:r>
      <w:r w:rsidRPr="000B682A">
        <w:rPr>
          <w:spacing w:val="4"/>
        </w:rPr>
        <w:t xml:space="preserve"> </w:t>
      </w:r>
      <w:r w:rsidRPr="000B682A">
        <w:t>окружающей</w:t>
      </w:r>
      <w:r w:rsidRPr="000B682A">
        <w:rPr>
          <w:spacing w:val="7"/>
        </w:rPr>
        <w:t xml:space="preserve"> </w:t>
      </w:r>
      <w:r w:rsidRPr="000B682A">
        <w:t>ребенка</w:t>
      </w:r>
      <w:r w:rsidRPr="000B682A">
        <w:rPr>
          <w:spacing w:val="-57"/>
        </w:rPr>
        <w:t xml:space="preserve"> </w:t>
      </w:r>
      <w:r w:rsidRPr="000B682A">
        <w:t>действительности;</w:t>
      </w:r>
    </w:p>
    <w:p w:rsidR="0089579B" w:rsidRPr="000B682A" w:rsidRDefault="0089579B" w:rsidP="00AF04BD">
      <w:pPr>
        <w:pStyle w:val="ListParagraph"/>
        <w:numPr>
          <w:ilvl w:val="0"/>
          <w:numId w:val="49"/>
        </w:numPr>
        <w:ind w:left="142" w:right="-10" w:firstLine="567"/>
      </w:pPr>
      <w:r w:rsidRPr="000B682A">
        <w:t>формирование</w:t>
      </w:r>
      <w:r w:rsidRPr="000B682A">
        <w:rPr>
          <w:spacing w:val="49"/>
        </w:rPr>
        <w:t xml:space="preserve"> </w:t>
      </w:r>
      <w:r w:rsidRPr="000B682A">
        <w:t>у</w:t>
      </w:r>
      <w:r w:rsidRPr="000B682A">
        <w:rPr>
          <w:spacing w:val="46"/>
        </w:rPr>
        <w:t xml:space="preserve"> </w:t>
      </w:r>
      <w:r w:rsidRPr="000B682A">
        <w:t>детей</w:t>
      </w:r>
      <w:r w:rsidRPr="000B682A">
        <w:rPr>
          <w:spacing w:val="51"/>
        </w:rPr>
        <w:t xml:space="preserve"> </w:t>
      </w:r>
      <w:r w:rsidRPr="000B682A">
        <w:t>эстетического</w:t>
      </w:r>
      <w:r w:rsidRPr="000B682A">
        <w:rPr>
          <w:spacing w:val="55"/>
        </w:rPr>
        <w:t xml:space="preserve"> </w:t>
      </w:r>
      <w:r w:rsidRPr="000B682A">
        <w:t>вкуса,</w:t>
      </w:r>
      <w:r w:rsidRPr="000B682A">
        <w:rPr>
          <w:spacing w:val="56"/>
        </w:rPr>
        <w:t xml:space="preserve"> </w:t>
      </w:r>
      <w:r w:rsidRPr="000B682A">
        <w:t>стремления</w:t>
      </w:r>
      <w:r w:rsidRPr="000B682A">
        <w:rPr>
          <w:spacing w:val="46"/>
        </w:rPr>
        <w:t xml:space="preserve"> </w:t>
      </w:r>
      <w:r w:rsidRPr="000B682A">
        <w:t>окружать</w:t>
      </w:r>
      <w:r w:rsidRPr="000B682A">
        <w:rPr>
          <w:spacing w:val="52"/>
        </w:rPr>
        <w:t xml:space="preserve"> </w:t>
      </w:r>
      <w:r w:rsidRPr="000B682A">
        <w:t>себя</w:t>
      </w:r>
      <w:r w:rsidRPr="000B682A">
        <w:rPr>
          <w:spacing w:val="50"/>
        </w:rPr>
        <w:t xml:space="preserve"> </w:t>
      </w:r>
      <w:r w:rsidRPr="000B682A">
        <w:t>прекрасным,</w:t>
      </w:r>
      <w:r w:rsidRPr="000B682A">
        <w:rPr>
          <w:spacing w:val="-57"/>
        </w:rPr>
        <w:t xml:space="preserve"> </w:t>
      </w:r>
      <w:r w:rsidRPr="000B682A">
        <w:t>создавать</w:t>
      </w:r>
      <w:r w:rsidRPr="000B682A">
        <w:rPr>
          <w:spacing w:val="-2"/>
        </w:rPr>
        <w:t xml:space="preserve"> </w:t>
      </w:r>
      <w:r w:rsidRPr="000B682A">
        <w:t>его.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Для</w:t>
      </w:r>
      <w:r w:rsidRPr="000B682A">
        <w:rPr>
          <w:spacing w:val="34"/>
        </w:rPr>
        <w:t xml:space="preserve"> </w:t>
      </w:r>
      <w:r w:rsidRPr="000B682A">
        <w:t>того</w:t>
      </w:r>
      <w:r w:rsidRPr="000B682A">
        <w:rPr>
          <w:spacing w:val="35"/>
        </w:rPr>
        <w:t xml:space="preserve"> </w:t>
      </w:r>
      <w:r w:rsidRPr="000B682A">
        <w:t>чтобы</w:t>
      </w:r>
      <w:r w:rsidRPr="000B682A">
        <w:rPr>
          <w:spacing w:val="36"/>
        </w:rPr>
        <w:t xml:space="preserve"> </w:t>
      </w:r>
      <w:r w:rsidRPr="000B682A">
        <w:t>формировать</w:t>
      </w:r>
      <w:r w:rsidRPr="000B682A">
        <w:rPr>
          <w:spacing w:val="32"/>
        </w:rPr>
        <w:t xml:space="preserve"> </w:t>
      </w:r>
      <w:r w:rsidRPr="000B682A">
        <w:t>у</w:t>
      </w:r>
      <w:r w:rsidRPr="000B682A">
        <w:rPr>
          <w:spacing w:val="26"/>
        </w:rPr>
        <w:t xml:space="preserve"> </w:t>
      </w:r>
      <w:r w:rsidRPr="000B682A">
        <w:t>детей</w:t>
      </w:r>
      <w:r w:rsidRPr="000B682A">
        <w:rPr>
          <w:spacing w:val="35"/>
        </w:rPr>
        <w:t xml:space="preserve"> </w:t>
      </w:r>
      <w:r w:rsidRPr="000B682A">
        <w:t>культуру</w:t>
      </w:r>
      <w:r w:rsidRPr="000B682A">
        <w:rPr>
          <w:spacing w:val="26"/>
        </w:rPr>
        <w:t xml:space="preserve"> </w:t>
      </w:r>
      <w:r w:rsidRPr="000B682A">
        <w:t>поведения,</w:t>
      </w:r>
      <w:r w:rsidRPr="000B682A">
        <w:rPr>
          <w:spacing w:val="37"/>
        </w:rPr>
        <w:t xml:space="preserve"> </w:t>
      </w:r>
      <w:r w:rsidRPr="000B682A">
        <w:t>воспитатель</w:t>
      </w:r>
      <w:r w:rsidRPr="000B682A">
        <w:rPr>
          <w:spacing w:val="32"/>
        </w:rPr>
        <w:t xml:space="preserve"> </w:t>
      </w:r>
      <w:r w:rsidRPr="000B682A">
        <w:t>ДОО</w:t>
      </w:r>
      <w:r w:rsidRPr="000B682A">
        <w:rPr>
          <w:spacing w:val="34"/>
        </w:rPr>
        <w:t xml:space="preserve"> </w:t>
      </w:r>
      <w:r w:rsidRPr="000B682A">
        <w:t>должен</w:t>
      </w:r>
      <w:r w:rsidRPr="000B682A">
        <w:rPr>
          <w:spacing w:val="-57"/>
        </w:rPr>
        <w:t xml:space="preserve"> </w:t>
      </w:r>
      <w:r w:rsidRPr="000B682A">
        <w:t>сосредоточить свое</w:t>
      </w:r>
      <w:r w:rsidRPr="000B682A">
        <w:rPr>
          <w:spacing w:val="-5"/>
        </w:rPr>
        <w:t xml:space="preserve"> </w:t>
      </w:r>
      <w:r w:rsidRPr="000B682A">
        <w:t>внимание</w:t>
      </w:r>
      <w:r w:rsidRPr="000B682A">
        <w:rPr>
          <w:spacing w:val="-6"/>
        </w:rPr>
        <w:t xml:space="preserve"> </w:t>
      </w:r>
      <w:r w:rsidRPr="000B682A">
        <w:t>на нескольких</w:t>
      </w:r>
      <w:r w:rsidRPr="000B682A">
        <w:rPr>
          <w:spacing w:val="-5"/>
        </w:rPr>
        <w:t xml:space="preserve"> </w:t>
      </w:r>
      <w:r w:rsidRPr="000B682A">
        <w:t>основных</w:t>
      </w:r>
      <w:r w:rsidRPr="000B682A">
        <w:rPr>
          <w:spacing w:val="-4"/>
        </w:rPr>
        <w:t xml:space="preserve"> </w:t>
      </w:r>
      <w:r w:rsidRPr="000B682A">
        <w:t>направлениях</w:t>
      </w:r>
      <w:r w:rsidRPr="000B682A">
        <w:rPr>
          <w:spacing w:val="-4"/>
        </w:rPr>
        <w:t xml:space="preserve"> </w:t>
      </w:r>
      <w:r w:rsidRPr="000B682A">
        <w:t>воспитательной</w:t>
      </w:r>
      <w:r w:rsidRPr="000B682A">
        <w:rPr>
          <w:spacing w:val="1"/>
        </w:rPr>
        <w:t xml:space="preserve"> </w:t>
      </w:r>
      <w:r w:rsidRPr="000B682A">
        <w:t>работы: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учить</w:t>
      </w:r>
      <w:r w:rsidRPr="000B682A">
        <w:rPr>
          <w:spacing w:val="57"/>
        </w:rPr>
        <w:t xml:space="preserve"> </w:t>
      </w:r>
      <w:r w:rsidRPr="000B682A">
        <w:t>детей</w:t>
      </w:r>
      <w:r w:rsidRPr="000B682A">
        <w:rPr>
          <w:spacing w:val="2"/>
        </w:rPr>
        <w:t xml:space="preserve"> </w:t>
      </w:r>
      <w:r w:rsidRPr="000B682A">
        <w:t>уважительно</w:t>
      </w:r>
      <w:r w:rsidRPr="000B682A">
        <w:rPr>
          <w:spacing w:val="56"/>
        </w:rPr>
        <w:t xml:space="preserve"> </w:t>
      </w:r>
      <w:r w:rsidRPr="000B682A">
        <w:t>относиться</w:t>
      </w:r>
      <w:r w:rsidRPr="000B682A">
        <w:rPr>
          <w:spacing w:val="56"/>
        </w:rPr>
        <w:t xml:space="preserve"> </w:t>
      </w:r>
      <w:r w:rsidRPr="000B682A">
        <w:t>к</w:t>
      </w:r>
      <w:r w:rsidRPr="000B682A">
        <w:rPr>
          <w:spacing w:val="50"/>
        </w:rPr>
        <w:t xml:space="preserve"> </w:t>
      </w:r>
      <w:r w:rsidRPr="000B682A">
        <w:t>окружающим</w:t>
      </w:r>
      <w:r w:rsidRPr="000B682A">
        <w:rPr>
          <w:spacing w:val="58"/>
        </w:rPr>
        <w:t xml:space="preserve"> </w:t>
      </w:r>
      <w:r w:rsidRPr="000B682A">
        <w:t>людям,</w:t>
      </w:r>
      <w:r w:rsidRPr="000B682A">
        <w:rPr>
          <w:spacing w:val="57"/>
        </w:rPr>
        <w:t xml:space="preserve"> </w:t>
      </w:r>
      <w:r w:rsidRPr="000B682A">
        <w:t>считаться</w:t>
      </w:r>
      <w:r w:rsidRPr="000B682A">
        <w:rPr>
          <w:spacing w:val="56"/>
        </w:rPr>
        <w:t xml:space="preserve"> </w:t>
      </w:r>
      <w:r w:rsidRPr="000B682A">
        <w:t>с</w:t>
      </w:r>
      <w:r w:rsidRPr="000B682A">
        <w:rPr>
          <w:spacing w:val="55"/>
        </w:rPr>
        <w:t xml:space="preserve"> </w:t>
      </w:r>
      <w:r w:rsidRPr="000B682A">
        <w:t>их</w:t>
      </w:r>
      <w:r w:rsidRPr="000B682A">
        <w:rPr>
          <w:spacing w:val="51"/>
        </w:rPr>
        <w:t xml:space="preserve"> </w:t>
      </w:r>
      <w:r w:rsidRPr="000B682A">
        <w:t>делами,</w:t>
      </w:r>
      <w:r w:rsidRPr="000B682A">
        <w:rPr>
          <w:spacing w:val="-57"/>
        </w:rPr>
        <w:t xml:space="preserve"> </w:t>
      </w:r>
      <w:r w:rsidRPr="000B682A">
        <w:t>интересами,</w:t>
      </w:r>
      <w:r w:rsidRPr="000B682A">
        <w:rPr>
          <w:spacing w:val="-2"/>
        </w:rPr>
        <w:t xml:space="preserve"> </w:t>
      </w:r>
      <w:r w:rsidRPr="000B682A">
        <w:t>удобствами;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воспитывать</w:t>
      </w:r>
      <w:r w:rsidRPr="000B682A">
        <w:rPr>
          <w:spacing w:val="40"/>
        </w:rPr>
        <w:t xml:space="preserve"> </w:t>
      </w:r>
      <w:r w:rsidRPr="000B682A">
        <w:t>культуру</w:t>
      </w:r>
      <w:r w:rsidRPr="000B682A">
        <w:rPr>
          <w:spacing w:val="34"/>
        </w:rPr>
        <w:t xml:space="preserve"> </w:t>
      </w:r>
      <w:r w:rsidRPr="000B682A">
        <w:t>общения</w:t>
      </w:r>
      <w:r w:rsidRPr="000B682A">
        <w:rPr>
          <w:spacing w:val="38"/>
        </w:rPr>
        <w:t xml:space="preserve"> </w:t>
      </w:r>
      <w:r w:rsidRPr="000B682A">
        <w:t>ребенка,</w:t>
      </w:r>
      <w:r w:rsidRPr="000B682A">
        <w:rPr>
          <w:spacing w:val="41"/>
        </w:rPr>
        <w:t xml:space="preserve"> </w:t>
      </w:r>
      <w:r w:rsidRPr="000B682A">
        <w:t>выражающуюся</w:t>
      </w:r>
      <w:r w:rsidRPr="000B682A">
        <w:rPr>
          <w:spacing w:val="38"/>
        </w:rPr>
        <w:t xml:space="preserve"> </w:t>
      </w:r>
      <w:r w:rsidRPr="000B682A">
        <w:t>в</w:t>
      </w:r>
      <w:r w:rsidRPr="000B682A">
        <w:rPr>
          <w:spacing w:val="40"/>
        </w:rPr>
        <w:t xml:space="preserve"> </w:t>
      </w:r>
      <w:r w:rsidRPr="000B682A">
        <w:t>общительности,</w:t>
      </w:r>
      <w:r w:rsidRPr="000B682A">
        <w:rPr>
          <w:spacing w:val="41"/>
        </w:rPr>
        <w:t xml:space="preserve"> </w:t>
      </w:r>
      <w:r w:rsidRPr="000B682A">
        <w:t>этикет</w:t>
      </w:r>
      <w:r w:rsidRPr="000B682A">
        <w:rPr>
          <w:spacing w:val="-57"/>
        </w:rPr>
        <w:t xml:space="preserve"> </w:t>
      </w:r>
      <w:r w:rsidRPr="000B682A">
        <w:t>вежливости,</w:t>
      </w:r>
      <w:r w:rsidRPr="000B682A">
        <w:rPr>
          <w:spacing w:val="-4"/>
        </w:rPr>
        <w:t xml:space="preserve"> </w:t>
      </w:r>
      <w:r w:rsidRPr="000B682A">
        <w:t>предупредительности,</w:t>
      </w:r>
      <w:r w:rsidRPr="000B682A">
        <w:rPr>
          <w:spacing w:val="-4"/>
        </w:rPr>
        <w:t xml:space="preserve"> </w:t>
      </w:r>
      <w:r w:rsidRPr="000B682A">
        <w:t>сдержанности,</w:t>
      </w:r>
      <w:r w:rsidRPr="000B682A">
        <w:rPr>
          <w:spacing w:val="1"/>
        </w:rPr>
        <w:t xml:space="preserve"> </w:t>
      </w:r>
      <w:r w:rsidRPr="000B682A">
        <w:t>умении вести</w:t>
      </w:r>
      <w:r w:rsidRPr="000B682A">
        <w:rPr>
          <w:spacing w:val="-3"/>
        </w:rPr>
        <w:t xml:space="preserve"> </w:t>
      </w:r>
      <w:r w:rsidRPr="000B682A">
        <w:t>себя</w:t>
      </w:r>
      <w:r w:rsidRPr="000B682A">
        <w:rPr>
          <w:spacing w:val="-1"/>
        </w:rPr>
        <w:t xml:space="preserve"> </w:t>
      </w:r>
      <w:r w:rsidRPr="000B682A">
        <w:t>в</w:t>
      </w:r>
      <w:r w:rsidRPr="000B682A">
        <w:rPr>
          <w:spacing w:val="-4"/>
        </w:rPr>
        <w:t xml:space="preserve"> </w:t>
      </w:r>
      <w:r w:rsidRPr="000B682A">
        <w:t>общественных</w:t>
      </w:r>
      <w:r w:rsidRPr="000B682A">
        <w:rPr>
          <w:spacing w:val="-6"/>
        </w:rPr>
        <w:t xml:space="preserve"> </w:t>
      </w:r>
      <w:r w:rsidRPr="000B682A">
        <w:t>местах;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воспитывать культуру</w:t>
      </w:r>
      <w:r w:rsidRPr="000B682A">
        <w:rPr>
          <w:spacing w:val="-10"/>
        </w:rPr>
        <w:t xml:space="preserve"> </w:t>
      </w:r>
      <w:r w:rsidRPr="000B682A">
        <w:t>речи:</w:t>
      </w:r>
      <w:r w:rsidRPr="000B682A">
        <w:rPr>
          <w:spacing w:val="-1"/>
        </w:rPr>
        <w:t xml:space="preserve"> </w:t>
      </w:r>
      <w:r w:rsidRPr="000B682A">
        <w:t>называть</w:t>
      </w:r>
      <w:r w:rsidRPr="000B682A">
        <w:rPr>
          <w:spacing w:val="-3"/>
        </w:rPr>
        <w:t xml:space="preserve"> </w:t>
      </w:r>
      <w:r w:rsidRPr="000B682A">
        <w:t>взрослых</w:t>
      </w:r>
      <w:r w:rsidRPr="000B682A">
        <w:rPr>
          <w:spacing w:val="-5"/>
        </w:rPr>
        <w:t xml:space="preserve"> </w:t>
      </w:r>
      <w:r w:rsidRPr="000B682A">
        <w:t>на</w:t>
      </w:r>
      <w:r w:rsidRPr="000B682A">
        <w:rPr>
          <w:spacing w:val="-2"/>
        </w:rPr>
        <w:t xml:space="preserve"> </w:t>
      </w:r>
      <w:r w:rsidRPr="000B682A">
        <w:t>«вы»</w:t>
      </w:r>
      <w:r w:rsidRPr="000B682A">
        <w:rPr>
          <w:spacing w:val="-5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по</w:t>
      </w:r>
      <w:r w:rsidRPr="000B682A">
        <w:rPr>
          <w:spacing w:val="-1"/>
        </w:rPr>
        <w:t xml:space="preserve"> </w:t>
      </w:r>
      <w:r w:rsidRPr="000B682A">
        <w:t>имени</w:t>
      </w:r>
      <w:r w:rsidRPr="000B682A">
        <w:rPr>
          <w:spacing w:val="-4"/>
        </w:rPr>
        <w:t xml:space="preserve"> </w:t>
      </w:r>
      <w:r w:rsidRPr="000B682A">
        <w:t>и</w:t>
      </w:r>
      <w:r w:rsidRPr="000B682A">
        <w:rPr>
          <w:spacing w:val="-4"/>
        </w:rPr>
        <w:t xml:space="preserve"> </w:t>
      </w:r>
      <w:r w:rsidRPr="000B682A">
        <w:t>отчеству;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не</w:t>
      </w:r>
      <w:r w:rsidRPr="000B682A">
        <w:rPr>
          <w:spacing w:val="34"/>
        </w:rPr>
        <w:t xml:space="preserve"> </w:t>
      </w:r>
      <w:r w:rsidRPr="000B682A">
        <w:t>перебивать</w:t>
      </w:r>
      <w:r w:rsidRPr="000B682A">
        <w:rPr>
          <w:spacing w:val="37"/>
        </w:rPr>
        <w:t xml:space="preserve"> </w:t>
      </w:r>
      <w:r w:rsidRPr="000B682A">
        <w:t>говорящих</w:t>
      </w:r>
      <w:r w:rsidRPr="000B682A">
        <w:rPr>
          <w:spacing w:val="31"/>
        </w:rPr>
        <w:t xml:space="preserve"> </w:t>
      </w:r>
      <w:r w:rsidRPr="000B682A">
        <w:t>и</w:t>
      </w:r>
      <w:r w:rsidRPr="000B682A">
        <w:rPr>
          <w:spacing w:val="37"/>
        </w:rPr>
        <w:t xml:space="preserve"> </w:t>
      </w:r>
      <w:r w:rsidRPr="000B682A">
        <w:t>выслушивать</w:t>
      </w:r>
      <w:r w:rsidRPr="000B682A">
        <w:rPr>
          <w:spacing w:val="37"/>
        </w:rPr>
        <w:t xml:space="preserve"> </w:t>
      </w:r>
      <w:r w:rsidRPr="000B682A">
        <w:t>других;</w:t>
      </w:r>
      <w:r w:rsidRPr="000B682A">
        <w:rPr>
          <w:spacing w:val="32"/>
        </w:rPr>
        <w:t xml:space="preserve"> </w:t>
      </w:r>
      <w:r w:rsidRPr="000B682A">
        <w:t>говорить</w:t>
      </w:r>
      <w:r w:rsidRPr="000B682A">
        <w:rPr>
          <w:spacing w:val="37"/>
        </w:rPr>
        <w:t xml:space="preserve"> </w:t>
      </w:r>
      <w:r w:rsidRPr="000B682A">
        <w:t>четко,</w:t>
      </w:r>
      <w:r w:rsidRPr="000B682A">
        <w:rPr>
          <w:spacing w:val="37"/>
        </w:rPr>
        <w:t xml:space="preserve"> </w:t>
      </w:r>
      <w:r w:rsidRPr="000B682A">
        <w:t>разборчиво,</w:t>
      </w:r>
      <w:r w:rsidRPr="000B682A">
        <w:rPr>
          <w:spacing w:val="33"/>
        </w:rPr>
        <w:t xml:space="preserve"> </w:t>
      </w:r>
      <w:r w:rsidRPr="000B682A">
        <w:t>владеть</w:t>
      </w:r>
      <w:r w:rsidRPr="000B682A">
        <w:rPr>
          <w:spacing w:val="-57"/>
        </w:rPr>
        <w:t xml:space="preserve"> </w:t>
      </w:r>
      <w:r w:rsidRPr="000B682A">
        <w:t>голосом;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воспитывать</w:t>
      </w:r>
      <w:r w:rsidRPr="000B682A">
        <w:rPr>
          <w:spacing w:val="-2"/>
        </w:rPr>
        <w:t xml:space="preserve"> </w:t>
      </w:r>
      <w:r w:rsidRPr="000B682A">
        <w:t>культуру</w:t>
      </w:r>
      <w:r w:rsidRPr="000B682A">
        <w:rPr>
          <w:spacing w:val="-12"/>
        </w:rPr>
        <w:t xml:space="preserve"> </w:t>
      </w:r>
      <w:r w:rsidRPr="000B682A">
        <w:t>деятельности,</w:t>
      </w:r>
      <w:r w:rsidRPr="000B682A">
        <w:rPr>
          <w:spacing w:val="-1"/>
        </w:rPr>
        <w:t xml:space="preserve"> </w:t>
      </w:r>
      <w:r w:rsidRPr="000B682A">
        <w:t>что</w:t>
      </w:r>
      <w:r w:rsidRPr="000B682A">
        <w:rPr>
          <w:spacing w:val="-3"/>
        </w:rPr>
        <w:t xml:space="preserve"> </w:t>
      </w:r>
      <w:r w:rsidRPr="000B682A">
        <w:t>подразумевает</w:t>
      </w:r>
      <w:r w:rsidRPr="000B682A">
        <w:rPr>
          <w:spacing w:val="2"/>
        </w:rPr>
        <w:t xml:space="preserve"> </w:t>
      </w:r>
      <w:r w:rsidRPr="000B682A">
        <w:t>умение</w:t>
      </w:r>
      <w:r w:rsidRPr="000B682A">
        <w:rPr>
          <w:spacing w:val="-4"/>
        </w:rPr>
        <w:t xml:space="preserve"> </w:t>
      </w:r>
      <w:r w:rsidRPr="000B682A">
        <w:t>обращаться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с</w:t>
      </w:r>
      <w:r w:rsidRPr="000B682A">
        <w:rPr>
          <w:spacing w:val="-5"/>
        </w:rPr>
        <w:t xml:space="preserve"> </w:t>
      </w:r>
      <w:r w:rsidRPr="000B682A">
        <w:t>игрушками,</w:t>
      </w:r>
      <w:r w:rsidRPr="000B682A">
        <w:rPr>
          <w:spacing w:val="-1"/>
        </w:rPr>
        <w:t xml:space="preserve"> </w:t>
      </w:r>
      <w:r w:rsidRPr="000B682A">
        <w:t>книгами,</w:t>
      </w:r>
      <w:r w:rsidRPr="000B682A">
        <w:rPr>
          <w:spacing w:val="-6"/>
        </w:rPr>
        <w:t xml:space="preserve"> </w:t>
      </w:r>
      <w:r w:rsidRPr="000B682A">
        <w:t>личными</w:t>
      </w:r>
      <w:r w:rsidRPr="000B682A">
        <w:rPr>
          <w:spacing w:val="-7"/>
        </w:rPr>
        <w:t xml:space="preserve"> </w:t>
      </w:r>
      <w:r w:rsidRPr="000B682A">
        <w:t>вещами,</w:t>
      </w:r>
      <w:r w:rsidRPr="000B682A">
        <w:rPr>
          <w:spacing w:val="-5"/>
        </w:rPr>
        <w:t xml:space="preserve"> </w:t>
      </w:r>
      <w:r w:rsidRPr="000B682A">
        <w:t>имуществом</w:t>
      </w:r>
      <w:r w:rsidRPr="000B682A">
        <w:rPr>
          <w:spacing w:val="-6"/>
        </w:rPr>
        <w:t xml:space="preserve"> </w:t>
      </w:r>
      <w:r w:rsidRPr="000B682A">
        <w:t>ДОО;</w:t>
      </w:r>
      <w:r w:rsidRPr="000B682A">
        <w:rPr>
          <w:spacing w:val="-3"/>
        </w:rPr>
        <w:t xml:space="preserve"> </w:t>
      </w:r>
      <w:r w:rsidRPr="000B682A">
        <w:t>умение</w:t>
      </w:r>
      <w:r w:rsidRPr="000B682A">
        <w:rPr>
          <w:spacing w:val="-4"/>
        </w:rPr>
        <w:t xml:space="preserve"> </w:t>
      </w:r>
      <w:r w:rsidRPr="000B682A">
        <w:t>подготовиться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к</w:t>
      </w:r>
      <w:r w:rsidRPr="000B682A">
        <w:rPr>
          <w:spacing w:val="-3"/>
        </w:rPr>
        <w:t xml:space="preserve"> </w:t>
      </w:r>
      <w:r w:rsidRPr="000B682A">
        <w:t>предстоящей</w:t>
      </w:r>
      <w:r w:rsidRPr="000B682A">
        <w:rPr>
          <w:spacing w:val="-4"/>
        </w:rPr>
        <w:t xml:space="preserve"> </w:t>
      </w:r>
      <w:r w:rsidRPr="000B682A">
        <w:t>деятельности,</w:t>
      </w:r>
      <w:r w:rsidRPr="000B682A">
        <w:rPr>
          <w:spacing w:val="-3"/>
        </w:rPr>
        <w:t xml:space="preserve"> </w:t>
      </w:r>
      <w:r w:rsidRPr="000B682A">
        <w:t>четко</w:t>
      </w:r>
      <w:r w:rsidRPr="000B682A">
        <w:rPr>
          <w:spacing w:val="-1"/>
        </w:rPr>
        <w:t xml:space="preserve"> </w:t>
      </w:r>
      <w:r w:rsidRPr="000B682A">
        <w:t>и</w:t>
      </w:r>
      <w:r w:rsidRPr="000B682A">
        <w:rPr>
          <w:spacing w:val="-4"/>
        </w:rPr>
        <w:t xml:space="preserve"> </w:t>
      </w:r>
      <w:r w:rsidRPr="000B682A">
        <w:t>последовательно</w:t>
      </w:r>
      <w:r w:rsidRPr="000B682A">
        <w:rPr>
          <w:spacing w:val="-1"/>
        </w:rPr>
        <w:t xml:space="preserve"> </w:t>
      </w:r>
      <w:r w:rsidRPr="000B682A">
        <w:t>выполнять</w:t>
      </w:r>
      <w:r w:rsidRPr="000B682A">
        <w:rPr>
          <w:spacing w:val="-3"/>
        </w:rPr>
        <w:t xml:space="preserve"> </w:t>
      </w:r>
      <w:r w:rsidRPr="000B682A">
        <w:t>и</w:t>
      </w:r>
      <w:r w:rsidRPr="000B682A">
        <w:rPr>
          <w:spacing w:val="-4"/>
        </w:rPr>
        <w:t xml:space="preserve"> </w:t>
      </w:r>
      <w:r w:rsidRPr="000B682A">
        <w:t>заканчивать</w:t>
      </w:r>
      <w:r w:rsidRPr="000B682A">
        <w:rPr>
          <w:spacing w:val="-3"/>
        </w:rPr>
        <w:t xml:space="preserve"> </w:t>
      </w:r>
      <w:r w:rsidRPr="000B682A">
        <w:t>ее,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после</w:t>
      </w:r>
      <w:r w:rsidRPr="000B682A">
        <w:rPr>
          <w:spacing w:val="41"/>
        </w:rPr>
        <w:t xml:space="preserve"> </w:t>
      </w:r>
      <w:r w:rsidRPr="000B682A">
        <w:t>завершения</w:t>
      </w:r>
      <w:r w:rsidRPr="000B682A">
        <w:rPr>
          <w:spacing w:val="42"/>
        </w:rPr>
        <w:t xml:space="preserve"> </w:t>
      </w:r>
      <w:r w:rsidRPr="000B682A">
        <w:t>привести</w:t>
      </w:r>
      <w:r w:rsidRPr="000B682A">
        <w:rPr>
          <w:spacing w:val="44"/>
        </w:rPr>
        <w:t xml:space="preserve"> </w:t>
      </w:r>
      <w:r w:rsidRPr="000B682A">
        <w:t>в</w:t>
      </w:r>
      <w:r w:rsidRPr="000B682A">
        <w:rPr>
          <w:spacing w:val="44"/>
        </w:rPr>
        <w:t xml:space="preserve"> </w:t>
      </w:r>
      <w:r w:rsidRPr="000B682A">
        <w:t>порядок</w:t>
      </w:r>
      <w:r w:rsidRPr="000B682A">
        <w:rPr>
          <w:spacing w:val="45"/>
        </w:rPr>
        <w:t xml:space="preserve"> </w:t>
      </w:r>
      <w:r w:rsidRPr="000B682A">
        <w:t>рабочее</w:t>
      </w:r>
      <w:r w:rsidRPr="000B682A">
        <w:rPr>
          <w:spacing w:val="46"/>
        </w:rPr>
        <w:t xml:space="preserve"> </w:t>
      </w:r>
      <w:r w:rsidRPr="000B682A">
        <w:t>место,</w:t>
      </w:r>
      <w:r w:rsidRPr="000B682A">
        <w:rPr>
          <w:spacing w:val="44"/>
        </w:rPr>
        <w:t xml:space="preserve"> </w:t>
      </w:r>
      <w:r w:rsidRPr="000B682A">
        <w:t>аккуратно</w:t>
      </w:r>
      <w:r w:rsidRPr="000B682A">
        <w:rPr>
          <w:spacing w:val="51"/>
        </w:rPr>
        <w:t xml:space="preserve"> </w:t>
      </w:r>
      <w:r w:rsidRPr="000B682A">
        <w:t>убрать</w:t>
      </w:r>
      <w:r w:rsidRPr="000B682A">
        <w:rPr>
          <w:spacing w:val="47"/>
        </w:rPr>
        <w:t xml:space="preserve"> </w:t>
      </w:r>
      <w:r w:rsidRPr="000B682A">
        <w:t>все</w:t>
      </w:r>
      <w:r w:rsidRPr="000B682A">
        <w:rPr>
          <w:spacing w:val="46"/>
        </w:rPr>
        <w:t xml:space="preserve"> </w:t>
      </w:r>
      <w:r w:rsidRPr="000B682A">
        <w:t>за</w:t>
      </w:r>
      <w:r w:rsidRPr="000B682A">
        <w:rPr>
          <w:spacing w:val="41"/>
        </w:rPr>
        <w:t xml:space="preserve"> </w:t>
      </w:r>
      <w:r w:rsidRPr="000B682A">
        <w:t>собой;</w:t>
      </w:r>
      <w:r w:rsidRPr="000B682A">
        <w:rPr>
          <w:spacing w:val="-57"/>
        </w:rPr>
        <w:t xml:space="preserve"> </w:t>
      </w:r>
      <w:r w:rsidRPr="000B682A">
        <w:t>привести</w:t>
      </w:r>
      <w:r w:rsidRPr="000B682A">
        <w:rPr>
          <w:spacing w:val="2"/>
        </w:rPr>
        <w:t xml:space="preserve"> </w:t>
      </w:r>
      <w:r w:rsidRPr="000B682A">
        <w:t>порядок</w:t>
      </w:r>
      <w:r w:rsidRPr="000B682A">
        <w:rPr>
          <w:spacing w:val="-1"/>
        </w:rPr>
        <w:t xml:space="preserve"> </w:t>
      </w:r>
      <w:r w:rsidRPr="000B682A">
        <w:t>свою</w:t>
      </w:r>
      <w:r w:rsidRPr="000B682A">
        <w:rPr>
          <w:spacing w:val="-5"/>
        </w:rPr>
        <w:t xml:space="preserve"> </w:t>
      </w:r>
      <w:r w:rsidRPr="000B682A">
        <w:t>одежду.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Цель</w:t>
      </w:r>
      <w:r w:rsidRPr="000B682A">
        <w:rPr>
          <w:spacing w:val="2"/>
        </w:rPr>
        <w:t xml:space="preserve"> </w:t>
      </w:r>
      <w:r w:rsidRPr="000B682A">
        <w:t>эстетического</w:t>
      </w:r>
      <w:r w:rsidRPr="000B682A">
        <w:rPr>
          <w:spacing w:val="1"/>
        </w:rPr>
        <w:t xml:space="preserve"> </w:t>
      </w:r>
      <w:r w:rsidRPr="000B682A">
        <w:t>воспитания</w:t>
      </w:r>
      <w:r w:rsidRPr="000B682A">
        <w:rPr>
          <w:spacing w:val="1"/>
        </w:rPr>
        <w:t xml:space="preserve"> </w:t>
      </w:r>
      <w:r w:rsidRPr="000B682A">
        <w:t>–</w:t>
      </w:r>
      <w:r w:rsidRPr="000B682A">
        <w:rPr>
          <w:spacing w:val="-4"/>
        </w:rPr>
        <w:t xml:space="preserve"> </w:t>
      </w:r>
      <w:r w:rsidRPr="000B682A">
        <w:t>становление</w:t>
      </w:r>
      <w:r w:rsidRPr="000B682A">
        <w:rPr>
          <w:spacing w:val="-11"/>
        </w:rPr>
        <w:t xml:space="preserve"> </w:t>
      </w:r>
      <w:r w:rsidRPr="000B682A">
        <w:t>у</w:t>
      </w:r>
      <w:r w:rsidRPr="000B682A">
        <w:rPr>
          <w:spacing w:val="-9"/>
        </w:rPr>
        <w:t xml:space="preserve"> </w:t>
      </w:r>
      <w:r w:rsidRPr="000B682A">
        <w:t>ребенка</w:t>
      </w:r>
      <w:r w:rsidRPr="000B682A">
        <w:rPr>
          <w:spacing w:val="-1"/>
        </w:rPr>
        <w:t xml:space="preserve"> </w:t>
      </w:r>
      <w:r w:rsidRPr="000B682A">
        <w:t>ценностного</w:t>
      </w:r>
      <w:r w:rsidRPr="000B682A">
        <w:rPr>
          <w:spacing w:val="-4"/>
        </w:rPr>
        <w:t xml:space="preserve"> </w:t>
      </w:r>
      <w:r w:rsidRPr="000B682A">
        <w:t>отношения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к</w:t>
      </w:r>
      <w:r w:rsidRPr="000B682A">
        <w:rPr>
          <w:spacing w:val="1"/>
        </w:rPr>
        <w:t xml:space="preserve"> </w:t>
      </w:r>
      <w:r w:rsidRPr="000B682A">
        <w:t>красоте.</w:t>
      </w:r>
      <w:r w:rsidRPr="000B682A">
        <w:rPr>
          <w:spacing w:val="1"/>
        </w:rPr>
        <w:t xml:space="preserve"> </w:t>
      </w:r>
      <w:r w:rsidRPr="000B682A">
        <w:t>Эстетическое</w:t>
      </w:r>
      <w:r w:rsidRPr="000B682A">
        <w:rPr>
          <w:spacing w:val="1"/>
        </w:rPr>
        <w:t xml:space="preserve"> </w:t>
      </w:r>
      <w:r w:rsidRPr="000B682A">
        <w:t>воспитание</w:t>
      </w:r>
      <w:r w:rsidRPr="000B682A">
        <w:rPr>
          <w:spacing w:val="1"/>
        </w:rPr>
        <w:t xml:space="preserve"> </w:t>
      </w:r>
      <w:r w:rsidRPr="000B682A">
        <w:t>через</w:t>
      </w:r>
      <w:r w:rsidRPr="000B682A">
        <w:rPr>
          <w:spacing w:val="1"/>
        </w:rPr>
        <w:t xml:space="preserve"> </w:t>
      </w:r>
      <w:r w:rsidRPr="000B682A">
        <w:t>обогащение</w:t>
      </w:r>
      <w:r w:rsidRPr="000B682A">
        <w:rPr>
          <w:spacing w:val="1"/>
        </w:rPr>
        <w:t xml:space="preserve"> </w:t>
      </w:r>
      <w:r w:rsidRPr="000B682A">
        <w:t>чувственного</w:t>
      </w:r>
      <w:r w:rsidRPr="000B682A">
        <w:rPr>
          <w:spacing w:val="1"/>
        </w:rPr>
        <w:t xml:space="preserve"> </w:t>
      </w:r>
      <w:r w:rsidRPr="000B682A">
        <w:t>опыта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развитие</w:t>
      </w:r>
      <w:r w:rsidRPr="000B682A">
        <w:rPr>
          <w:spacing w:val="1"/>
        </w:rPr>
        <w:t xml:space="preserve"> </w:t>
      </w:r>
      <w:r w:rsidRPr="000B682A">
        <w:t>эмоциональной сферы личности влияет на становление нравственной и духовной составляющей</w:t>
      </w:r>
      <w:r w:rsidRPr="000B682A">
        <w:rPr>
          <w:spacing w:val="1"/>
        </w:rPr>
        <w:t xml:space="preserve"> </w:t>
      </w:r>
      <w:r w:rsidRPr="000B682A">
        <w:t>внутреннего</w:t>
      </w:r>
      <w:r w:rsidRPr="000B682A">
        <w:rPr>
          <w:spacing w:val="5"/>
        </w:rPr>
        <w:t xml:space="preserve"> </w:t>
      </w:r>
      <w:r w:rsidRPr="000B682A">
        <w:t>мира</w:t>
      </w:r>
      <w:r w:rsidRPr="000B682A">
        <w:rPr>
          <w:spacing w:val="1"/>
        </w:rPr>
        <w:t xml:space="preserve"> </w:t>
      </w:r>
      <w:r w:rsidRPr="000B682A">
        <w:t>ребенка.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Направления</w:t>
      </w:r>
      <w:r w:rsidRPr="000B682A">
        <w:rPr>
          <w:spacing w:val="1"/>
        </w:rPr>
        <w:t xml:space="preserve"> </w:t>
      </w:r>
      <w:r w:rsidRPr="000B682A">
        <w:t>деятельности</w:t>
      </w:r>
      <w:r w:rsidRPr="000B682A">
        <w:rPr>
          <w:spacing w:val="1"/>
        </w:rPr>
        <w:t xml:space="preserve"> </w:t>
      </w:r>
      <w:r w:rsidRPr="000B682A">
        <w:t>воспитателя</w:t>
      </w:r>
      <w:r w:rsidRPr="000B682A">
        <w:rPr>
          <w:spacing w:val="1"/>
        </w:rPr>
        <w:t xml:space="preserve"> </w:t>
      </w:r>
      <w:r w:rsidRPr="000B682A">
        <w:t>по</w:t>
      </w:r>
      <w:r w:rsidRPr="000B682A">
        <w:rPr>
          <w:spacing w:val="1"/>
        </w:rPr>
        <w:t xml:space="preserve"> </w:t>
      </w:r>
      <w:r w:rsidRPr="000B682A">
        <w:t>эстетическому</w:t>
      </w:r>
      <w:r w:rsidRPr="000B682A">
        <w:rPr>
          <w:spacing w:val="1"/>
        </w:rPr>
        <w:t xml:space="preserve"> </w:t>
      </w:r>
      <w:r w:rsidRPr="000B682A">
        <w:t>воспитанию</w:t>
      </w:r>
      <w:r w:rsidRPr="000B682A">
        <w:rPr>
          <w:spacing w:val="1"/>
        </w:rPr>
        <w:t xml:space="preserve"> </w:t>
      </w:r>
      <w:r w:rsidRPr="000B682A">
        <w:t>предполагают</w:t>
      </w:r>
      <w:r w:rsidRPr="000B682A">
        <w:rPr>
          <w:spacing w:val="1"/>
        </w:rPr>
        <w:t xml:space="preserve"> </w:t>
      </w:r>
      <w:r w:rsidRPr="000B682A">
        <w:t>следующее: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выстраивание</w:t>
      </w:r>
      <w:r w:rsidRPr="000B682A">
        <w:rPr>
          <w:spacing w:val="1"/>
        </w:rPr>
        <w:t xml:space="preserve"> </w:t>
      </w:r>
      <w:r w:rsidRPr="000B682A">
        <w:t>взаимосвязи</w:t>
      </w:r>
      <w:r w:rsidRPr="000B682A">
        <w:rPr>
          <w:spacing w:val="1"/>
        </w:rPr>
        <w:t xml:space="preserve"> </w:t>
      </w:r>
      <w:r w:rsidRPr="000B682A">
        <w:t>художественно-творческой</w:t>
      </w:r>
      <w:r w:rsidRPr="000B682A">
        <w:rPr>
          <w:spacing w:val="1"/>
        </w:rPr>
        <w:t xml:space="preserve"> </w:t>
      </w:r>
      <w:r w:rsidRPr="000B682A">
        <w:t>деятельности</w:t>
      </w:r>
      <w:r w:rsidRPr="000B682A">
        <w:rPr>
          <w:spacing w:val="1"/>
        </w:rPr>
        <w:t xml:space="preserve"> </w:t>
      </w:r>
      <w:r w:rsidRPr="000B682A">
        <w:t>самих</w:t>
      </w:r>
      <w:r w:rsidRPr="000B682A">
        <w:rPr>
          <w:spacing w:val="1"/>
        </w:rPr>
        <w:t xml:space="preserve"> </w:t>
      </w:r>
      <w:r w:rsidRPr="000B682A">
        <w:t>детей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t>воспитательной</w:t>
      </w:r>
      <w:r w:rsidRPr="000B682A">
        <w:rPr>
          <w:spacing w:val="1"/>
        </w:rPr>
        <w:t xml:space="preserve"> </w:t>
      </w:r>
      <w:r w:rsidRPr="000B682A">
        <w:t>работой</w:t>
      </w:r>
      <w:r w:rsidRPr="000B682A">
        <w:rPr>
          <w:spacing w:val="1"/>
        </w:rPr>
        <w:t xml:space="preserve"> </w:t>
      </w:r>
      <w:r w:rsidRPr="000B682A">
        <w:t>через</w:t>
      </w:r>
      <w:r w:rsidRPr="000B682A">
        <w:rPr>
          <w:spacing w:val="1"/>
        </w:rPr>
        <w:t xml:space="preserve"> </w:t>
      </w:r>
      <w:r w:rsidRPr="000B682A">
        <w:t>развитие</w:t>
      </w:r>
      <w:r w:rsidRPr="000B682A">
        <w:rPr>
          <w:spacing w:val="1"/>
        </w:rPr>
        <w:t xml:space="preserve"> </w:t>
      </w:r>
      <w:r w:rsidRPr="000B682A">
        <w:t>восприятия,</w:t>
      </w:r>
      <w:r w:rsidRPr="000B682A">
        <w:rPr>
          <w:spacing w:val="1"/>
        </w:rPr>
        <w:t xml:space="preserve"> </w:t>
      </w:r>
      <w:r w:rsidRPr="000B682A">
        <w:t>образных</w:t>
      </w:r>
      <w:r w:rsidRPr="000B682A">
        <w:rPr>
          <w:spacing w:val="1"/>
        </w:rPr>
        <w:t xml:space="preserve"> </w:t>
      </w:r>
      <w:r w:rsidRPr="000B682A">
        <w:t>представлений,</w:t>
      </w:r>
      <w:r w:rsidRPr="000B682A">
        <w:rPr>
          <w:spacing w:val="1"/>
        </w:rPr>
        <w:t xml:space="preserve"> </w:t>
      </w:r>
      <w:r w:rsidRPr="000B682A">
        <w:t>воображения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творчества;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уважительное</w:t>
      </w:r>
      <w:r w:rsidRPr="000B682A">
        <w:rPr>
          <w:spacing w:val="1"/>
        </w:rPr>
        <w:t xml:space="preserve"> </w:t>
      </w:r>
      <w:r w:rsidRPr="000B682A">
        <w:t>отношение</w:t>
      </w:r>
      <w:r w:rsidRPr="000B682A">
        <w:rPr>
          <w:spacing w:val="1"/>
        </w:rPr>
        <w:t xml:space="preserve"> </w:t>
      </w:r>
      <w:r w:rsidRPr="000B682A">
        <w:t>к</w:t>
      </w:r>
      <w:r w:rsidRPr="000B682A">
        <w:rPr>
          <w:spacing w:val="1"/>
        </w:rPr>
        <w:t xml:space="preserve"> </w:t>
      </w:r>
      <w:r w:rsidRPr="000B682A">
        <w:t>результатам</w:t>
      </w:r>
      <w:r w:rsidRPr="000B682A">
        <w:rPr>
          <w:spacing w:val="1"/>
        </w:rPr>
        <w:t xml:space="preserve"> </w:t>
      </w:r>
      <w:r w:rsidRPr="000B682A">
        <w:t>творчества</w:t>
      </w:r>
      <w:r w:rsidRPr="000B682A">
        <w:rPr>
          <w:spacing w:val="1"/>
        </w:rPr>
        <w:t xml:space="preserve"> </w:t>
      </w:r>
      <w:r w:rsidRPr="000B682A">
        <w:t>детей,</w:t>
      </w:r>
      <w:r w:rsidRPr="000B682A">
        <w:rPr>
          <w:spacing w:val="1"/>
        </w:rPr>
        <w:t xml:space="preserve"> </w:t>
      </w:r>
      <w:r w:rsidRPr="000B682A">
        <w:t>широкое</w:t>
      </w:r>
      <w:r w:rsidRPr="000B682A">
        <w:rPr>
          <w:spacing w:val="1"/>
        </w:rPr>
        <w:t xml:space="preserve"> </w:t>
      </w:r>
      <w:r w:rsidRPr="000B682A">
        <w:t>включение</w:t>
      </w:r>
      <w:r w:rsidRPr="000B682A">
        <w:rPr>
          <w:spacing w:val="1"/>
        </w:rPr>
        <w:t xml:space="preserve"> </w:t>
      </w:r>
      <w:r w:rsidRPr="000B682A">
        <w:t>их</w:t>
      </w:r>
      <w:r w:rsidRPr="000B682A">
        <w:rPr>
          <w:spacing w:val="1"/>
        </w:rPr>
        <w:t xml:space="preserve"> </w:t>
      </w:r>
      <w:r w:rsidRPr="000B682A">
        <w:t>произведений</w:t>
      </w:r>
      <w:r w:rsidRPr="000B682A">
        <w:rPr>
          <w:spacing w:val="-3"/>
        </w:rPr>
        <w:t xml:space="preserve"> </w:t>
      </w:r>
      <w:r w:rsidRPr="000B682A">
        <w:t>в</w:t>
      </w:r>
      <w:r w:rsidRPr="000B682A">
        <w:rPr>
          <w:spacing w:val="-1"/>
        </w:rPr>
        <w:t xml:space="preserve"> </w:t>
      </w:r>
      <w:r w:rsidRPr="000B682A">
        <w:t>жизнь</w:t>
      </w:r>
      <w:r w:rsidRPr="000B682A">
        <w:rPr>
          <w:spacing w:val="2"/>
        </w:rPr>
        <w:t xml:space="preserve"> </w:t>
      </w:r>
      <w:r w:rsidRPr="000B682A">
        <w:t>ДОО;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rPr>
          <w:spacing w:val="-4"/>
        </w:rPr>
        <w:t>организацию</w:t>
      </w:r>
      <w:r w:rsidRPr="000B682A">
        <w:rPr>
          <w:spacing w:val="-10"/>
        </w:rPr>
        <w:t xml:space="preserve"> </w:t>
      </w:r>
      <w:r w:rsidRPr="000B682A">
        <w:rPr>
          <w:spacing w:val="-4"/>
        </w:rPr>
        <w:t>выставок,</w:t>
      </w:r>
      <w:r w:rsidRPr="000B682A">
        <w:rPr>
          <w:spacing w:val="-10"/>
        </w:rPr>
        <w:t xml:space="preserve"> </w:t>
      </w:r>
      <w:r w:rsidRPr="000B682A">
        <w:rPr>
          <w:spacing w:val="-4"/>
        </w:rPr>
        <w:t>концертов,</w:t>
      </w:r>
      <w:r w:rsidRPr="000B682A">
        <w:rPr>
          <w:spacing w:val="-5"/>
        </w:rPr>
        <w:t xml:space="preserve"> </w:t>
      </w:r>
      <w:r w:rsidRPr="000B682A">
        <w:rPr>
          <w:spacing w:val="-4"/>
        </w:rPr>
        <w:t>создание</w:t>
      </w:r>
      <w:r w:rsidRPr="000B682A">
        <w:rPr>
          <w:spacing w:val="-10"/>
        </w:rPr>
        <w:t xml:space="preserve"> </w:t>
      </w:r>
      <w:r w:rsidRPr="000B682A">
        <w:rPr>
          <w:spacing w:val="-4"/>
        </w:rPr>
        <w:t>эстетической</w:t>
      </w:r>
      <w:r w:rsidRPr="000B682A">
        <w:rPr>
          <w:spacing w:val="-6"/>
        </w:rPr>
        <w:t xml:space="preserve"> </w:t>
      </w:r>
      <w:r w:rsidRPr="000B682A">
        <w:rPr>
          <w:spacing w:val="-4"/>
        </w:rPr>
        <w:t>развивающей</w:t>
      </w:r>
      <w:r w:rsidRPr="000B682A">
        <w:rPr>
          <w:spacing w:val="-7"/>
        </w:rPr>
        <w:t xml:space="preserve"> </w:t>
      </w:r>
      <w:r w:rsidRPr="000B682A">
        <w:rPr>
          <w:spacing w:val="-3"/>
        </w:rPr>
        <w:t>среды</w:t>
      </w:r>
      <w:r w:rsidRPr="000B682A">
        <w:rPr>
          <w:spacing w:val="-7"/>
        </w:rPr>
        <w:t xml:space="preserve"> </w:t>
      </w:r>
      <w:r w:rsidRPr="000B682A">
        <w:rPr>
          <w:spacing w:val="-3"/>
        </w:rPr>
        <w:t>и</w:t>
      </w:r>
      <w:r w:rsidRPr="000B682A">
        <w:rPr>
          <w:spacing w:val="-7"/>
        </w:rPr>
        <w:t xml:space="preserve"> </w:t>
      </w:r>
      <w:r w:rsidRPr="000B682A">
        <w:rPr>
          <w:spacing w:val="-3"/>
        </w:rPr>
        <w:t>др.;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формирование</w:t>
      </w:r>
      <w:r w:rsidRPr="000B682A">
        <w:rPr>
          <w:spacing w:val="1"/>
        </w:rPr>
        <w:t xml:space="preserve"> </w:t>
      </w:r>
      <w:r w:rsidRPr="000B682A">
        <w:t>чувства</w:t>
      </w:r>
      <w:r w:rsidRPr="000B682A">
        <w:rPr>
          <w:spacing w:val="1"/>
        </w:rPr>
        <w:t xml:space="preserve"> </w:t>
      </w:r>
      <w:r w:rsidRPr="000B682A">
        <w:t>прекрасного</w:t>
      </w:r>
      <w:r w:rsidRPr="000B682A">
        <w:rPr>
          <w:spacing w:val="1"/>
        </w:rPr>
        <w:t xml:space="preserve"> </w:t>
      </w:r>
      <w:r w:rsidRPr="000B682A">
        <w:t>на основе</w:t>
      </w:r>
      <w:r w:rsidRPr="000B682A">
        <w:rPr>
          <w:spacing w:val="1"/>
        </w:rPr>
        <w:t xml:space="preserve"> </w:t>
      </w:r>
      <w:r w:rsidRPr="000B682A">
        <w:t>восприятия</w:t>
      </w:r>
      <w:r w:rsidRPr="000B682A">
        <w:rPr>
          <w:spacing w:val="1"/>
        </w:rPr>
        <w:t xml:space="preserve"> </w:t>
      </w:r>
      <w:r w:rsidRPr="000B682A">
        <w:t>художественного</w:t>
      </w:r>
      <w:r w:rsidRPr="000B682A">
        <w:rPr>
          <w:spacing w:val="1"/>
        </w:rPr>
        <w:t xml:space="preserve"> </w:t>
      </w:r>
      <w:r w:rsidRPr="000B682A">
        <w:t>слова на</w:t>
      </w:r>
      <w:r w:rsidRPr="000B682A">
        <w:rPr>
          <w:spacing w:val="1"/>
        </w:rPr>
        <w:t xml:space="preserve"> </w:t>
      </w:r>
      <w:r w:rsidRPr="000B682A">
        <w:t>русском</w:t>
      </w:r>
      <w:r w:rsidRPr="000B682A">
        <w:rPr>
          <w:spacing w:val="2"/>
        </w:rPr>
        <w:t xml:space="preserve"> </w:t>
      </w:r>
      <w:r w:rsidRPr="000B682A">
        <w:t>и</w:t>
      </w:r>
      <w:r w:rsidRPr="000B682A">
        <w:rPr>
          <w:spacing w:val="-2"/>
        </w:rPr>
        <w:t xml:space="preserve"> </w:t>
      </w:r>
      <w:r w:rsidRPr="000B682A">
        <w:t>родном</w:t>
      </w:r>
      <w:r w:rsidRPr="000B682A">
        <w:rPr>
          <w:spacing w:val="-1"/>
        </w:rPr>
        <w:t xml:space="preserve"> </w:t>
      </w:r>
      <w:r w:rsidRPr="000B682A">
        <w:t>языке;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  <w:r w:rsidRPr="000B682A">
        <w:t>реализация</w:t>
      </w:r>
      <w:r w:rsidRPr="000B682A">
        <w:rPr>
          <w:spacing w:val="1"/>
        </w:rPr>
        <w:t xml:space="preserve"> </w:t>
      </w:r>
      <w:r w:rsidRPr="000B682A">
        <w:t>вариативности содержания,</w:t>
      </w:r>
      <w:r w:rsidRPr="000B682A">
        <w:rPr>
          <w:spacing w:val="1"/>
        </w:rPr>
        <w:t xml:space="preserve"> </w:t>
      </w:r>
      <w:r w:rsidRPr="000B682A">
        <w:t>форм и</w:t>
      </w:r>
      <w:r w:rsidRPr="000B682A">
        <w:rPr>
          <w:spacing w:val="1"/>
        </w:rPr>
        <w:t xml:space="preserve"> </w:t>
      </w:r>
      <w:r w:rsidRPr="000B682A">
        <w:t>методов</w:t>
      </w:r>
      <w:r w:rsidRPr="000B682A">
        <w:rPr>
          <w:spacing w:val="1"/>
        </w:rPr>
        <w:t xml:space="preserve"> </w:t>
      </w:r>
      <w:r w:rsidRPr="000B682A">
        <w:t>работы</w:t>
      </w:r>
      <w:r w:rsidRPr="000B682A">
        <w:rPr>
          <w:spacing w:val="1"/>
        </w:rPr>
        <w:t xml:space="preserve"> </w:t>
      </w:r>
      <w:r w:rsidRPr="000B682A">
        <w:t>с детьми</w:t>
      </w:r>
      <w:r w:rsidRPr="000B682A">
        <w:rPr>
          <w:spacing w:val="1"/>
        </w:rPr>
        <w:t xml:space="preserve"> </w:t>
      </w:r>
      <w:r w:rsidRPr="000B682A">
        <w:t>по</w:t>
      </w:r>
      <w:r w:rsidRPr="000B682A">
        <w:rPr>
          <w:spacing w:val="1"/>
        </w:rPr>
        <w:t xml:space="preserve"> </w:t>
      </w:r>
      <w:r w:rsidRPr="000B682A">
        <w:t>разным</w:t>
      </w:r>
      <w:r w:rsidRPr="000B682A">
        <w:rPr>
          <w:spacing w:val="1"/>
        </w:rPr>
        <w:t xml:space="preserve"> </w:t>
      </w:r>
      <w:r w:rsidRPr="000B682A">
        <w:t>направлениям</w:t>
      </w:r>
      <w:r w:rsidRPr="000B682A">
        <w:rPr>
          <w:spacing w:val="-2"/>
        </w:rPr>
        <w:t xml:space="preserve"> </w:t>
      </w:r>
      <w:r w:rsidRPr="000B682A">
        <w:t>эстетического</w:t>
      </w:r>
      <w:r w:rsidRPr="000B682A">
        <w:rPr>
          <w:spacing w:val="2"/>
        </w:rPr>
        <w:t xml:space="preserve"> </w:t>
      </w:r>
      <w:r w:rsidRPr="000B682A">
        <w:t>воспитания.</w:t>
      </w:r>
    </w:p>
    <w:p w:rsidR="0089579B" w:rsidRPr="000B682A" w:rsidRDefault="0089579B" w:rsidP="00174D0E">
      <w:pPr>
        <w:pStyle w:val="ListParagraph"/>
        <w:numPr>
          <w:ilvl w:val="0"/>
          <w:numId w:val="1"/>
        </w:numPr>
        <w:ind w:left="142" w:right="-10" w:firstLine="567"/>
      </w:pPr>
    </w:p>
    <w:p w:rsidR="0089579B" w:rsidRPr="000B682A" w:rsidRDefault="0089579B" w:rsidP="00AF04BD">
      <w:pPr>
        <w:pStyle w:val="Heading3"/>
        <w:numPr>
          <w:ilvl w:val="1"/>
          <w:numId w:val="54"/>
        </w:numPr>
        <w:ind w:left="142" w:right="-10" w:firstLine="567"/>
        <w:jc w:val="both"/>
      </w:pPr>
      <w:r w:rsidRPr="000B682A">
        <w:t>Особенности</w:t>
      </w:r>
      <w:r w:rsidRPr="000B682A">
        <w:rPr>
          <w:spacing w:val="-5"/>
        </w:rPr>
        <w:t xml:space="preserve"> </w:t>
      </w:r>
      <w:r w:rsidRPr="000B682A">
        <w:t>реализации</w:t>
      </w:r>
      <w:r w:rsidRPr="000B682A">
        <w:rPr>
          <w:spacing w:val="-2"/>
        </w:rPr>
        <w:t xml:space="preserve"> </w:t>
      </w:r>
      <w:r w:rsidRPr="000B682A">
        <w:t>воспитательного</w:t>
      </w:r>
      <w:r w:rsidRPr="000B682A">
        <w:rPr>
          <w:spacing w:val="-2"/>
        </w:rPr>
        <w:t xml:space="preserve"> </w:t>
      </w:r>
      <w:r w:rsidRPr="000B682A">
        <w:t>процесса</w:t>
      </w:r>
    </w:p>
    <w:p w:rsidR="0089579B" w:rsidRPr="000B682A" w:rsidRDefault="0089579B" w:rsidP="00360A83">
      <w:pPr>
        <w:pStyle w:val="BodyText"/>
        <w:ind w:left="0" w:right="-10" w:firstLine="0"/>
      </w:pPr>
    </w:p>
    <w:p w:rsidR="0089579B" w:rsidRPr="000B682A" w:rsidRDefault="0089579B" w:rsidP="00174D0E">
      <w:pPr>
        <w:ind w:left="142" w:right="-10" w:firstLine="567"/>
        <w:jc w:val="both"/>
        <w:rPr>
          <w:b/>
          <w:lang w:val="ru-RU"/>
        </w:rPr>
      </w:pPr>
      <w:r w:rsidRPr="000B682A">
        <w:rPr>
          <w:b/>
          <w:lang w:val="ru-RU"/>
        </w:rPr>
        <w:t>Совместные</w:t>
      </w:r>
      <w:r w:rsidRPr="000B682A">
        <w:rPr>
          <w:b/>
          <w:spacing w:val="-2"/>
          <w:lang w:val="ru-RU"/>
        </w:rPr>
        <w:t xml:space="preserve"> </w:t>
      </w:r>
      <w:r w:rsidRPr="000B682A">
        <w:rPr>
          <w:b/>
          <w:lang w:val="ru-RU"/>
        </w:rPr>
        <w:t>образовательные</w:t>
      </w:r>
      <w:r w:rsidRPr="000B682A">
        <w:rPr>
          <w:b/>
          <w:spacing w:val="-6"/>
          <w:lang w:val="ru-RU"/>
        </w:rPr>
        <w:t xml:space="preserve"> </w:t>
      </w:r>
      <w:r w:rsidRPr="000B682A">
        <w:rPr>
          <w:b/>
          <w:lang w:val="ru-RU"/>
        </w:rPr>
        <w:t>мероприятия</w:t>
      </w:r>
      <w:r w:rsidRPr="000B682A">
        <w:rPr>
          <w:b/>
          <w:spacing w:val="-5"/>
          <w:lang w:val="ru-RU"/>
        </w:rPr>
        <w:t xml:space="preserve"> </w:t>
      </w:r>
      <w:r w:rsidRPr="000B682A">
        <w:rPr>
          <w:b/>
          <w:lang w:val="ru-RU"/>
        </w:rPr>
        <w:t>с</w:t>
      </w:r>
      <w:r w:rsidRPr="000B682A">
        <w:rPr>
          <w:b/>
          <w:spacing w:val="-2"/>
          <w:lang w:val="ru-RU"/>
        </w:rPr>
        <w:t xml:space="preserve"> </w:t>
      </w:r>
      <w:r w:rsidRPr="000B682A">
        <w:rPr>
          <w:b/>
          <w:lang w:val="ru-RU"/>
        </w:rPr>
        <w:t>детьми</w:t>
      </w:r>
      <w:r w:rsidRPr="000B682A">
        <w:rPr>
          <w:b/>
          <w:spacing w:val="-4"/>
          <w:lang w:val="ru-RU"/>
        </w:rPr>
        <w:t xml:space="preserve"> </w:t>
      </w:r>
      <w:r w:rsidRPr="000B682A">
        <w:rPr>
          <w:b/>
          <w:lang w:val="ru-RU"/>
        </w:rPr>
        <w:t>при</w:t>
      </w:r>
      <w:r w:rsidRPr="000B682A">
        <w:rPr>
          <w:b/>
          <w:spacing w:val="-4"/>
          <w:lang w:val="ru-RU"/>
        </w:rPr>
        <w:t xml:space="preserve"> </w:t>
      </w:r>
      <w:r w:rsidRPr="000B682A">
        <w:rPr>
          <w:b/>
          <w:lang w:val="ru-RU"/>
        </w:rPr>
        <w:t>участии</w:t>
      </w:r>
      <w:r w:rsidRPr="000B682A">
        <w:rPr>
          <w:b/>
          <w:spacing w:val="-4"/>
          <w:lang w:val="ru-RU"/>
        </w:rPr>
        <w:t xml:space="preserve"> </w:t>
      </w:r>
      <w:r w:rsidRPr="000B682A">
        <w:rPr>
          <w:b/>
          <w:lang w:val="ru-RU"/>
        </w:rPr>
        <w:t>социальных</w:t>
      </w:r>
      <w:r w:rsidRPr="000B682A">
        <w:rPr>
          <w:b/>
          <w:spacing w:val="-5"/>
          <w:lang w:val="ru-RU"/>
        </w:rPr>
        <w:t xml:space="preserve"> </w:t>
      </w:r>
      <w:r w:rsidRPr="000B682A">
        <w:rPr>
          <w:b/>
          <w:lang w:val="ru-RU"/>
        </w:rPr>
        <w:t>партнеров.</w:t>
      </w:r>
    </w:p>
    <w:tbl>
      <w:tblPr>
        <w:tblW w:w="9391" w:type="dxa"/>
        <w:tblInd w:w="3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041"/>
        <w:gridCol w:w="7350"/>
      </w:tblGrid>
      <w:tr w:rsidR="0089579B" w:rsidRPr="00430086" w:rsidTr="00430086">
        <w:trPr>
          <w:trHeight w:val="551"/>
        </w:trPr>
        <w:tc>
          <w:tcPr>
            <w:tcW w:w="2041" w:type="dxa"/>
          </w:tcPr>
          <w:p w:rsidR="0089579B" w:rsidRPr="00430086" w:rsidRDefault="0089579B" w:rsidP="00430086">
            <w:pPr>
              <w:pStyle w:val="TableParagraph"/>
              <w:ind w:left="142" w:right="-10" w:firstLine="35"/>
              <w:jc w:val="both"/>
              <w:rPr>
                <w:b/>
              </w:rPr>
            </w:pPr>
            <w:r w:rsidRPr="00430086">
              <w:rPr>
                <w:b/>
              </w:rPr>
              <w:t xml:space="preserve">Социальный </w:t>
            </w:r>
            <w:r w:rsidRPr="00430086">
              <w:rPr>
                <w:b/>
                <w:spacing w:val="-57"/>
              </w:rPr>
              <w:t xml:space="preserve"> </w:t>
            </w:r>
            <w:r w:rsidRPr="00430086">
              <w:rPr>
                <w:b/>
              </w:rPr>
              <w:t>партнер</w:t>
            </w:r>
          </w:p>
        </w:tc>
        <w:tc>
          <w:tcPr>
            <w:tcW w:w="7350" w:type="dxa"/>
          </w:tcPr>
          <w:p w:rsidR="0089579B" w:rsidRPr="00430086" w:rsidRDefault="0089579B" w:rsidP="00430086">
            <w:pPr>
              <w:pStyle w:val="TableParagraph"/>
              <w:ind w:left="142" w:right="-10" w:firstLine="34"/>
              <w:jc w:val="both"/>
              <w:rPr>
                <w:b/>
              </w:rPr>
            </w:pPr>
            <w:r w:rsidRPr="00430086">
              <w:rPr>
                <w:b/>
              </w:rPr>
              <w:t>Результаты</w:t>
            </w:r>
            <w:r w:rsidRPr="00430086">
              <w:rPr>
                <w:b/>
                <w:spacing w:val="-1"/>
              </w:rPr>
              <w:t xml:space="preserve"> </w:t>
            </w:r>
            <w:r w:rsidRPr="00430086">
              <w:rPr>
                <w:b/>
              </w:rPr>
              <w:t>сотрудничества</w:t>
            </w:r>
          </w:p>
        </w:tc>
      </w:tr>
      <w:tr w:rsidR="0089579B" w:rsidRPr="008E2D96" w:rsidTr="00430086">
        <w:trPr>
          <w:trHeight w:val="757"/>
        </w:trPr>
        <w:tc>
          <w:tcPr>
            <w:tcW w:w="2041" w:type="dxa"/>
          </w:tcPr>
          <w:p w:rsidR="0089579B" w:rsidRPr="000B682A" w:rsidRDefault="0089579B" w:rsidP="00430086">
            <w:pPr>
              <w:pStyle w:val="TableParagraph"/>
              <w:ind w:left="142" w:right="-10" w:firstLine="35"/>
              <w:jc w:val="both"/>
            </w:pPr>
            <w:r w:rsidRPr="000B682A">
              <w:t>Департамент</w:t>
            </w:r>
          </w:p>
          <w:p w:rsidR="0089579B" w:rsidRPr="000B682A" w:rsidRDefault="0089579B" w:rsidP="00430086">
            <w:pPr>
              <w:pStyle w:val="TableParagraph"/>
              <w:ind w:left="142" w:right="-10" w:firstLine="35"/>
              <w:jc w:val="both"/>
            </w:pPr>
            <w:r w:rsidRPr="000B682A">
              <w:t>образования</w:t>
            </w:r>
            <w:r w:rsidRPr="00430086">
              <w:rPr>
                <w:spacing w:val="12"/>
              </w:rPr>
              <w:t xml:space="preserve"> </w:t>
            </w:r>
          </w:p>
        </w:tc>
        <w:tc>
          <w:tcPr>
            <w:tcW w:w="7350" w:type="dxa"/>
          </w:tcPr>
          <w:p w:rsidR="0089579B" w:rsidRPr="000B682A" w:rsidRDefault="0089579B" w:rsidP="00430086">
            <w:pPr>
              <w:pStyle w:val="TableParagraph"/>
              <w:ind w:left="142" w:right="-10" w:firstLine="34"/>
              <w:jc w:val="both"/>
            </w:pPr>
            <w:r w:rsidRPr="000B682A">
              <w:t>Нормативно-правов</w:t>
            </w:r>
            <w:r>
              <w:t>ое</w:t>
            </w:r>
            <w:r>
              <w:tab/>
              <w:t>обеспечение,</w:t>
            </w:r>
            <w:r>
              <w:tab/>
              <w:t xml:space="preserve">финансирование, </w:t>
            </w:r>
            <w:r w:rsidRPr="000B682A">
              <w:t>комплектование</w:t>
            </w:r>
            <w:r w:rsidRPr="000B682A">
              <w:tab/>
              <w:t>групп</w:t>
            </w:r>
            <w:r w:rsidRPr="000B682A">
              <w:tab/>
              <w:t>и</w:t>
            </w:r>
          </w:p>
          <w:p w:rsidR="0089579B" w:rsidRPr="000B682A" w:rsidRDefault="0089579B" w:rsidP="00430086">
            <w:pPr>
              <w:pStyle w:val="TableParagraph"/>
              <w:ind w:left="142" w:right="-10" w:firstLine="34"/>
              <w:jc w:val="both"/>
            </w:pPr>
            <w:r w:rsidRPr="000B682A">
              <w:t xml:space="preserve">содействие  </w:t>
            </w:r>
            <w:r w:rsidRPr="00430086">
              <w:rPr>
                <w:spacing w:val="32"/>
              </w:rPr>
              <w:t xml:space="preserve"> </w:t>
            </w:r>
            <w:r w:rsidRPr="000B682A">
              <w:t>в</w:t>
            </w:r>
            <w:r w:rsidRPr="000B682A">
              <w:tab/>
              <w:t>развитии</w:t>
            </w:r>
            <w:r w:rsidRPr="000B682A">
              <w:tab/>
              <w:t>ДОУ,</w:t>
            </w:r>
            <w:r w:rsidRPr="000B682A">
              <w:tab/>
              <w:t xml:space="preserve">профессиональные  </w:t>
            </w:r>
            <w:r w:rsidRPr="00430086">
              <w:rPr>
                <w:spacing w:val="24"/>
              </w:rPr>
              <w:t xml:space="preserve"> </w:t>
            </w:r>
            <w:r w:rsidRPr="000B682A">
              <w:t>конкурсы,</w:t>
            </w:r>
            <w:r w:rsidRPr="000B682A">
              <w:tab/>
            </w:r>
            <w:r w:rsidRPr="00430086">
              <w:rPr>
                <w:spacing w:val="-1"/>
              </w:rPr>
              <w:t>консультирование,</w:t>
            </w:r>
            <w:r w:rsidRPr="00430086">
              <w:rPr>
                <w:spacing w:val="-52"/>
              </w:rPr>
              <w:t xml:space="preserve"> </w:t>
            </w:r>
            <w:r w:rsidRPr="000B682A">
              <w:t>управленческий</w:t>
            </w:r>
            <w:r w:rsidRPr="00430086">
              <w:rPr>
                <w:spacing w:val="2"/>
              </w:rPr>
              <w:t xml:space="preserve"> </w:t>
            </w:r>
            <w:r w:rsidRPr="000B682A">
              <w:t>аудит,</w:t>
            </w:r>
            <w:r w:rsidRPr="00430086">
              <w:rPr>
                <w:spacing w:val="3"/>
              </w:rPr>
              <w:t xml:space="preserve"> </w:t>
            </w:r>
            <w:r w:rsidRPr="000B682A">
              <w:t>контрольно</w:t>
            </w:r>
            <w:r w:rsidRPr="00430086">
              <w:rPr>
                <w:spacing w:val="1"/>
              </w:rPr>
              <w:t xml:space="preserve"> </w:t>
            </w:r>
            <w:r w:rsidRPr="000B682A">
              <w:t>–</w:t>
            </w:r>
            <w:r w:rsidRPr="00430086">
              <w:rPr>
                <w:spacing w:val="1"/>
              </w:rPr>
              <w:t xml:space="preserve"> </w:t>
            </w:r>
            <w:r w:rsidRPr="000B682A">
              <w:t>инспекционная деятельность.</w:t>
            </w:r>
          </w:p>
        </w:tc>
      </w:tr>
      <w:tr w:rsidR="0089579B" w:rsidRPr="008E2D96" w:rsidTr="00430086">
        <w:trPr>
          <w:trHeight w:val="1266"/>
        </w:trPr>
        <w:tc>
          <w:tcPr>
            <w:tcW w:w="2041" w:type="dxa"/>
          </w:tcPr>
          <w:p w:rsidR="0089579B" w:rsidRPr="000B682A" w:rsidRDefault="0089579B" w:rsidP="00430086">
            <w:pPr>
              <w:pStyle w:val="TableParagraph"/>
              <w:ind w:left="142" w:right="-10" w:firstLine="35"/>
              <w:jc w:val="both"/>
            </w:pPr>
            <w:r w:rsidRPr="000B682A">
              <w:t>Детская</w:t>
            </w:r>
            <w:r w:rsidRPr="00430086">
              <w:rPr>
                <w:spacing w:val="1"/>
              </w:rPr>
              <w:t xml:space="preserve"> </w:t>
            </w:r>
            <w:r w:rsidRPr="000B682A">
              <w:t>библиотека</w:t>
            </w:r>
            <w:r w:rsidRPr="000B682A">
              <w:tab/>
              <w:t>.</w:t>
            </w:r>
          </w:p>
        </w:tc>
        <w:tc>
          <w:tcPr>
            <w:tcW w:w="7350" w:type="dxa"/>
          </w:tcPr>
          <w:p w:rsidR="0089579B" w:rsidRPr="000B682A" w:rsidRDefault="0089579B" w:rsidP="00430086">
            <w:pPr>
              <w:pStyle w:val="TableParagraph"/>
              <w:ind w:left="142" w:right="-10" w:firstLine="34"/>
              <w:jc w:val="both"/>
            </w:pPr>
            <w:r w:rsidRPr="000B682A">
              <w:t>С целью формирования у детей нравственно-этических норм, развития познавательных</w:t>
            </w:r>
            <w:r w:rsidRPr="00430086">
              <w:rPr>
                <w:spacing w:val="-52"/>
              </w:rPr>
              <w:t xml:space="preserve"> </w:t>
            </w:r>
            <w:r w:rsidRPr="000B682A">
              <w:t>процессов, творческого мышления, фантазии и воображения старших дошкольников,</w:t>
            </w:r>
            <w:r w:rsidRPr="00430086">
              <w:rPr>
                <w:spacing w:val="1"/>
              </w:rPr>
              <w:t xml:space="preserve"> </w:t>
            </w:r>
            <w:r w:rsidRPr="000B682A">
              <w:t>согласно плану совместных мероприятий работниками</w:t>
            </w:r>
            <w:r w:rsidRPr="00430086">
              <w:rPr>
                <w:spacing w:val="1"/>
              </w:rPr>
              <w:t xml:space="preserve"> </w:t>
            </w:r>
            <w:r w:rsidRPr="000B682A">
              <w:t>библиотеки</w:t>
            </w:r>
            <w:r w:rsidRPr="00430086">
              <w:rPr>
                <w:spacing w:val="1"/>
              </w:rPr>
              <w:t xml:space="preserve"> </w:t>
            </w:r>
            <w:r w:rsidRPr="000B682A">
              <w:t>был проведен с</w:t>
            </w:r>
            <w:r w:rsidRPr="00430086">
              <w:rPr>
                <w:spacing w:val="1"/>
              </w:rPr>
              <w:t xml:space="preserve"> </w:t>
            </w:r>
            <w:r w:rsidRPr="000B682A">
              <w:t>детьми старших и подготовительных</w:t>
            </w:r>
            <w:r w:rsidRPr="00430086">
              <w:rPr>
                <w:spacing w:val="1"/>
              </w:rPr>
              <w:t xml:space="preserve"> </w:t>
            </w:r>
            <w:r w:rsidRPr="000B682A">
              <w:t>групп цикл тематических занятий. Сотрудники</w:t>
            </w:r>
            <w:r w:rsidRPr="00430086">
              <w:rPr>
                <w:spacing w:val="1"/>
              </w:rPr>
              <w:t xml:space="preserve"> </w:t>
            </w:r>
            <w:r w:rsidRPr="00430086">
              <w:rPr>
                <w:spacing w:val="-1"/>
              </w:rPr>
              <w:t xml:space="preserve">библиотеки организовывали </w:t>
            </w:r>
            <w:r w:rsidRPr="000B682A">
              <w:t>совместные мероприятия с детьми в форме интерактивных</w:t>
            </w:r>
            <w:r w:rsidRPr="00430086">
              <w:rPr>
                <w:spacing w:val="-52"/>
              </w:rPr>
              <w:t xml:space="preserve"> </w:t>
            </w:r>
            <w:r w:rsidRPr="000B682A">
              <w:t>занятий</w:t>
            </w:r>
            <w:r w:rsidRPr="00430086">
              <w:rPr>
                <w:spacing w:val="2"/>
              </w:rPr>
              <w:t xml:space="preserve"> </w:t>
            </w:r>
            <w:r w:rsidRPr="000B682A">
              <w:t>с</w:t>
            </w:r>
            <w:r w:rsidRPr="00430086">
              <w:rPr>
                <w:spacing w:val="46"/>
              </w:rPr>
              <w:t xml:space="preserve"> </w:t>
            </w:r>
            <w:r w:rsidRPr="000B682A">
              <w:t>просмотром театральных</w:t>
            </w:r>
            <w:r w:rsidRPr="00430086">
              <w:rPr>
                <w:spacing w:val="-2"/>
              </w:rPr>
              <w:t xml:space="preserve"> </w:t>
            </w:r>
            <w:r w:rsidRPr="000B682A">
              <w:t>постановок,</w:t>
            </w:r>
            <w:r w:rsidRPr="00430086">
              <w:rPr>
                <w:spacing w:val="6"/>
              </w:rPr>
              <w:t xml:space="preserve"> </w:t>
            </w:r>
            <w:r w:rsidRPr="000B682A">
              <w:t>сказок,</w:t>
            </w:r>
            <w:r w:rsidRPr="00430086">
              <w:rPr>
                <w:spacing w:val="3"/>
              </w:rPr>
              <w:t xml:space="preserve"> </w:t>
            </w:r>
            <w:r w:rsidRPr="000B682A">
              <w:t>мультфильмов.</w:t>
            </w:r>
          </w:p>
          <w:p w:rsidR="0089579B" w:rsidRPr="000B682A" w:rsidRDefault="0089579B" w:rsidP="00430086">
            <w:pPr>
              <w:pStyle w:val="TableParagraph"/>
              <w:ind w:left="142" w:right="-10" w:firstLine="34"/>
              <w:jc w:val="both"/>
            </w:pPr>
            <w:r w:rsidRPr="000B682A">
              <w:t>В</w:t>
            </w:r>
            <w:r w:rsidRPr="00430086">
              <w:rPr>
                <w:spacing w:val="40"/>
              </w:rPr>
              <w:t xml:space="preserve"> </w:t>
            </w:r>
            <w:r w:rsidRPr="000B682A">
              <w:t>ДОУ</w:t>
            </w:r>
            <w:r w:rsidRPr="00430086">
              <w:rPr>
                <w:spacing w:val="45"/>
              </w:rPr>
              <w:t xml:space="preserve"> </w:t>
            </w:r>
            <w:r w:rsidRPr="000B682A">
              <w:t>ежемесячно</w:t>
            </w:r>
            <w:r w:rsidRPr="00430086">
              <w:rPr>
                <w:spacing w:val="38"/>
              </w:rPr>
              <w:t xml:space="preserve"> </w:t>
            </w:r>
            <w:r w:rsidRPr="000B682A">
              <w:t>работает</w:t>
            </w:r>
            <w:r w:rsidRPr="00430086">
              <w:rPr>
                <w:spacing w:val="43"/>
              </w:rPr>
              <w:t xml:space="preserve"> </w:t>
            </w:r>
            <w:r w:rsidRPr="000B682A">
              <w:t xml:space="preserve">библиотека-передвижка.   </w:t>
            </w:r>
            <w:r w:rsidRPr="00430086">
              <w:rPr>
                <w:spacing w:val="19"/>
              </w:rPr>
              <w:t xml:space="preserve"> </w:t>
            </w:r>
            <w:r w:rsidRPr="000B682A">
              <w:t>Дети</w:t>
            </w:r>
            <w:r w:rsidRPr="00430086">
              <w:rPr>
                <w:spacing w:val="44"/>
              </w:rPr>
              <w:t xml:space="preserve"> </w:t>
            </w:r>
            <w:r w:rsidRPr="000B682A">
              <w:t>и</w:t>
            </w:r>
            <w:r w:rsidRPr="00430086">
              <w:rPr>
                <w:spacing w:val="45"/>
              </w:rPr>
              <w:t xml:space="preserve"> </w:t>
            </w:r>
            <w:r w:rsidRPr="000B682A">
              <w:t xml:space="preserve">сотрудники  </w:t>
            </w:r>
            <w:r w:rsidRPr="00430086">
              <w:rPr>
                <w:spacing w:val="33"/>
              </w:rPr>
              <w:t xml:space="preserve"> </w:t>
            </w:r>
            <w:r w:rsidRPr="000B682A">
              <w:t>имеют возможность познакомиться с книжными новинками,</w:t>
            </w:r>
            <w:r w:rsidRPr="00430086">
              <w:rPr>
                <w:spacing w:val="1"/>
              </w:rPr>
              <w:t xml:space="preserve"> </w:t>
            </w:r>
            <w:r w:rsidRPr="000B682A">
              <w:t>взять напрокат понравившуюся</w:t>
            </w:r>
            <w:r w:rsidRPr="00430086">
              <w:rPr>
                <w:spacing w:val="1"/>
              </w:rPr>
              <w:t xml:space="preserve"> </w:t>
            </w:r>
            <w:r w:rsidRPr="000B682A">
              <w:t>литературу,</w:t>
            </w:r>
            <w:r w:rsidRPr="00430086">
              <w:rPr>
                <w:spacing w:val="1"/>
              </w:rPr>
              <w:t xml:space="preserve"> </w:t>
            </w:r>
            <w:r w:rsidRPr="000B682A">
              <w:t>компакт-диски</w:t>
            </w:r>
            <w:r w:rsidRPr="00430086">
              <w:rPr>
                <w:spacing w:val="-1"/>
              </w:rPr>
              <w:t xml:space="preserve"> </w:t>
            </w:r>
            <w:r w:rsidRPr="000B682A">
              <w:t>с</w:t>
            </w:r>
            <w:r w:rsidRPr="00430086">
              <w:rPr>
                <w:spacing w:val="-3"/>
              </w:rPr>
              <w:t xml:space="preserve"> </w:t>
            </w:r>
            <w:r w:rsidRPr="000B682A">
              <w:t>любимыми</w:t>
            </w:r>
            <w:r w:rsidRPr="00430086">
              <w:rPr>
                <w:spacing w:val="50"/>
              </w:rPr>
              <w:t xml:space="preserve"> </w:t>
            </w:r>
            <w:r w:rsidRPr="000B682A">
              <w:t>сказками</w:t>
            </w:r>
            <w:r w:rsidRPr="00430086">
              <w:rPr>
                <w:spacing w:val="-4"/>
              </w:rPr>
              <w:t xml:space="preserve"> </w:t>
            </w:r>
            <w:r w:rsidRPr="000B682A">
              <w:t>и музыкальными</w:t>
            </w:r>
            <w:r w:rsidRPr="00430086">
              <w:rPr>
                <w:spacing w:val="-4"/>
              </w:rPr>
              <w:t xml:space="preserve"> </w:t>
            </w:r>
            <w:r w:rsidRPr="000B682A">
              <w:t>произведениями.</w:t>
            </w:r>
          </w:p>
        </w:tc>
      </w:tr>
    </w:tbl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Pr="00292CBE" w:rsidRDefault="0089579B" w:rsidP="00174D0E">
      <w:pPr>
        <w:ind w:left="142" w:right="-10" w:firstLine="567"/>
        <w:jc w:val="both"/>
        <w:rPr>
          <w:b/>
          <w:lang w:val="ru-RU"/>
        </w:rPr>
      </w:pPr>
      <w:r w:rsidRPr="00292CBE">
        <w:rPr>
          <w:b/>
          <w:lang w:val="ru-RU"/>
        </w:rPr>
        <w:t>Описание вариативных форм, методов и средств реализации рабочей программы</w:t>
      </w:r>
      <w:r w:rsidRPr="00292CBE">
        <w:rPr>
          <w:b/>
          <w:spacing w:val="-57"/>
          <w:lang w:val="ru-RU"/>
        </w:rPr>
        <w:t xml:space="preserve"> </w:t>
      </w:r>
      <w:r w:rsidRPr="00292CBE">
        <w:rPr>
          <w:b/>
          <w:lang w:val="ru-RU"/>
        </w:rPr>
        <w:t>воспитания</w:t>
      </w:r>
      <w:r w:rsidRPr="00292CBE">
        <w:rPr>
          <w:b/>
          <w:spacing w:val="-4"/>
          <w:lang w:val="ru-RU"/>
        </w:rPr>
        <w:t xml:space="preserve"> </w:t>
      </w:r>
      <w:r w:rsidRPr="00292CBE">
        <w:rPr>
          <w:b/>
          <w:lang w:val="ru-RU"/>
        </w:rPr>
        <w:t>с</w:t>
      </w:r>
      <w:r w:rsidRPr="00292CBE">
        <w:rPr>
          <w:b/>
          <w:spacing w:val="1"/>
          <w:lang w:val="ru-RU"/>
        </w:rPr>
        <w:t xml:space="preserve"> </w:t>
      </w:r>
      <w:r w:rsidRPr="00292CBE">
        <w:rPr>
          <w:b/>
          <w:lang w:val="ru-RU"/>
        </w:rPr>
        <w:t>учетом возрастных</w:t>
      </w:r>
      <w:r w:rsidRPr="00292CBE">
        <w:rPr>
          <w:b/>
          <w:spacing w:val="-3"/>
          <w:lang w:val="ru-RU"/>
        </w:rPr>
        <w:t xml:space="preserve"> </w:t>
      </w:r>
      <w:r w:rsidRPr="00292CBE">
        <w:rPr>
          <w:b/>
          <w:lang w:val="ru-RU"/>
        </w:rPr>
        <w:t>особенностей</w:t>
      </w:r>
      <w:r w:rsidRPr="00292CBE">
        <w:rPr>
          <w:b/>
          <w:spacing w:val="1"/>
          <w:lang w:val="ru-RU"/>
        </w:rPr>
        <w:t xml:space="preserve"> </w:t>
      </w:r>
      <w:r w:rsidRPr="00292CBE">
        <w:rPr>
          <w:b/>
          <w:lang w:val="ru-RU"/>
        </w:rPr>
        <w:t>воспитанников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rPr>
          <w:spacing w:val="-1"/>
        </w:rPr>
        <w:t>Методы</w:t>
      </w:r>
      <w:r w:rsidRPr="000B682A">
        <w:rPr>
          <w:spacing w:val="14"/>
        </w:rPr>
        <w:t xml:space="preserve"> </w:t>
      </w:r>
      <w:r w:rsidRPr="000B682A">
        <w:rPr>
          <w:spacing w:val="-1"/>
        </w:rPr>
        <w:t>воспитания</w:t>
      </w:r>
      <w:r w:rsidRPr="000B682A">
        <w:rPr>
          <w:spacing w:val="15"/>
        </w:rPr>
        <w:t xml:space="preserve"> </w:t>
      </w:r>
      <w:r w:rsidRPr="000B682A">
        <w:rPr>
          <w:spacing w:val="-1"/>
        </w:rPr>
        <w:t>–</w:t>
      </w:r>
      <w:r w:rsidRPr="000B682A">
        <w:rPr>
          <w:spacing w:val="12"/>
        </w:rPr>
        <w:t xml:space="preserve"> </w:t>
      </w:r>
      <w:r w:rsidRPr="000B682A">
        <w:rPr>
          <w:spacing w:val="-1"/>
        </w:rPr>
        <w:t>это</w:t>
      </w:r>
      <w:r w:rsidRPr="000B682A">
        <w:rPr>
          <w:spacing w:val="17"/>
        </w:rPr>
        <w:t xml:space="preserve"> </w:t>
      </w:r>
      <w:r w:rsidRPr="000B682A">
        <w:rPr>
          <w:spacing w:val="-1"/>
        </w:rPr>
        <w:t>способы</w:t>
      </w:r>
      <w:r w:rsidRPr="000B682A">
        <w:rPr>
          <w:spacing w:val="14"/>
        </w:rPr>
        <w:t xml:space="preserve"> </w:t>
      </w:r>
      <w:r w:rsidRPr="000B682A">
        <w:rPr>
          <w:spacing w:val="-1"/>
        </w:rPr>
        <w:t>педагогического</w:t>
      </w:r>
      <w:r w:rsidRPr="000B682A">
        <w:rPr>
          <w:spacing w:val="16"/>
        </w:rPr>
        <w:t xml:space="preserve"> </w:t>
      </w:r>
      <w:r w:rsidRPr="000B682A">
        <w:rPr>
          <w:spacing w:val="-1"/>
        </w:rPr>
        <w:t>воздействия</w:t>
      </w:r>
      <w:r w:rsidRPr="000B682A">
        <w:rPr>
          <w:spacing w:val="12"/>
        </w:rPr>
        <w:t xml:space="preserve"> </w:t>
      </w:r>
      <w:r w:rsidRPr="000B682A">
        <w:t>на</w:t>
      </w:r>
      <w:r w:rsidRPr="000B682A">
        <w:rPr>
          <w:spacing w:val="16"/>
        </w:rPr>
        <w:t xml:space="preserve"> </w:t>
      </w:r>
      <w:r w:rsidRPr="000B682A">
        <w:t>сознание</w:t>
      </w:r>
      <w:r w:rsidRPr="000B682A">
        <w:rPr>
          <w:spacing w:val="-22"/>
        </w:rPr>
        <w:t xml:space="preserve"> </w:t>
      </w:r>
      <w:r w:rsidRPr="000B682A">
        <w:t>воспитуемых,</w:t>
      </w:r>
      <w:r w:rsidRPr="000B682A">
        <w:rPr>
          <w:spacing w:val="-57"/>
        </w:rPr>
        <w:t xml:space="preserve"> </w:t>
      </w:r>
      <w:r w:rsidRPr="000B682A">
        <w:t>направленные</w:t>
      </w:r>
      <w:r w:rsidRPr="000B682A">
        <w:rPr>
          <w:spacing w:val="-3"/>
        </w:rPr>
        <w:t xml:space="preserve"> </w:t>
      </w:r>
      <w:r w:rsidRPr="000B682A">
        <w:t>на</w:t>
      </w:r>
      <w:r w:rsidRPr="000B682A">
        <w:rPr>
          <w:spacing w:val="-9"/>
        </w:rPr>
        <w:t xml:space="preserve"> </w:t>
      </w:r>
      <w:r w:rsidRPr="000B682A">
        <w:t>достижение</w:t>
      </w:r>
      <w:r w:rsidRPr="000B682A">
        <w:rPr>
          <w:spacing w:val="-7"/>
        </w:rPr>
        <w:t xml:space="preserve"> </w:t>
      </w:r>
      <w:r w:rsidRPr="000B682A">
        <w:t>цели</w:t>
      </w:r>
      <w:r w:rsidRPr="000B682A">
        <w:rPr>
          <w:spacing w:val="-2"/>
        </w:rPr>
        <w:t xml:space="preserve"> </w:t>
      </w:r>
      <w:r w:rsidRPr="000B682A">
        <w:t>воспитания.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Наиболее</w:t>
      </w:r>
      <w:r w:rsidRPr="000B682A">
        <w:rPr>
          <w:spacing w:val="40"/>
        </w:rPr>
        <w:t xml:space="preserve"> </w:t>
      </w:r>
      <w:r w:rsidRPr="000B682A">
        <w:t>эффективные</w:t>
      </w:r>
      <w:r w:rsidRPr="000B682A">
        <w:rPr>
          <w:spacing w:val="42"/>
        </w:rPr>
        <w:t xml:space="preserve"> </w:t>
      </w:r>
      <w:r w:rsidRPr="000B682A">
        <w:t>методы</w:t>
      </w:r>
      <w:r w:rsidRPr="000B682A">
        <w:rPr>
          <w:spacing w:val="39"/>
        </w:rPr>
        <w:t xml:space="preserve"> </w:t>
      </w:r>
      <w:r w:rsidRPr="000B682A">
        <w:t>воспитания</w:t>
      </w:r>
      <w:r w:rsidRPr="000B682A">
        <w:rPr>
          <w:spacing w:val="38"/>
        </w:rPr>
        <w:t xml:space="preserve"> </w:t>
      </w:r>
      <w:r w:rsidRPr="000B682A">
        <w:t>в</w:t>
      </w:r>
      <w:r w:rsidRPr="000B682A">
        <w:rPr>
          <w:spacing w:val="38"/>
        </w:rPr>
        <w:t xml:space="preserve"> </w:t>
      </w:r>
      <w:r w:rsidRPr="000B682A">
        <w:t>сфере</w:t>
      </w:r>
      <w:r w:rsidRPr="000B682A">
        <w:rPr>
          <w:spacing w:val="40"/>
        </w:rPr>
        <w:t xml:space="preserve"> </w:t>
      </w:r>
      <w:r w:rsidRPr="000B682A">
        <w:t>развития</w:t>
      </w:r>
      <w:r w:rsidRPr="000B682A">
        <w:rPr>
          <w:spacing w:val="37"/>
        </w:rPr>
        <w:t xml:space="preserve"> </w:t>
      </w:r>
      <w:r w:rsidRPr="000B682A">
        <w:t>личности</w:t>
      </w:r>
      <w:r w:rsidRPr="000B682A">
        <w:rPr>
          <w:spacing w:val="43"/>
        </w:rPr>
        <w:t xml:space="preserve"> </w:t>
      </w:r>
      <w:r w:rsidRPr="000B682A">
        <w:t>ребенка,</w:t>
      </w:r>
      <w:r w:rsidRPr="000B682A">
        <w:rPr>
          <w:spacing w:val="38"/>
        </w:rPr>
        <w:t xml:space="preserve"> </w:t>
      </w:r>
      <w:r w:rsidRPr="000B682A">
        <w:t>это</w:t>
      </w:r>
      <w:r w:rsidRPr="000B682A">
        <w:rPr>
          <w:spacing w:val="43"/>
        </w:rPr>
        <w:t xml:space="preserve"> </w:t>
      </w:r>
      <w:r w:rsidRPr="000B682A">
        <w:t xml:space="preserve">методы, </w:t>
      </w:r>
      <w:r w:rsidRPr="000B682A">
        <w:rPr>
          <w:spacing w:val="-1"/>
        </w:rPr>
        <w:t>которые</w:t>
      </w:r>
      <w:r w:rsidRPr="000B682A">
        <w:rPr>
          <w:spacing w:val="-17"/>
        </w:rPr>
        <w:t xml:space="preserve"> </w:t>
      </w:r>
      <w:r w:rsidRPr="000B682A">
        <w:rPr>
          <w:spacing w:val="-1"/>
        </w:rPr>
        <w:t>обеспечивают</w:t>
      </w:r>
      <w:r w:rsidRPr="000B682A">
        <w:rPr>
          <w:spacing w:val="-5"/>
        </w:rPr>
        <w:t xml:space="preserve"> </w:t>
      </w:r>
      <w:r w:rsidRPr="000B682A">
        <w:t>создание</w:t>
      </w:r>
      <w:r w:rsidRPr="000B682A">
        <w:rPr>
          <w:spacing w:val="-12"/>
        </w:rPr>
        <w:t xml:space="preserve"> </w:t>
      </w:r>
      <w:r w:rsidRPr="000B682A">
        <w:t>у</w:t>
      </w:r>
      <w:r w:rsidRPr="000B682A">
        <w:rPr>
          <w:spacing w:val="-17"/>
        </w:rPr>
        <w:t xml:space="preserve"> </w:t>
      </w:r>
      <w:r w:rsidRPr="000B682A">
        <w:t>детей</w:t>
      </w:r>
      <w:r w:rsidRPr="000B682A">
        <w:rPr>
          <w:spacing w:val="-6"/>
        </w:rPr>
        <w:t xml:space="preserve"> </w:t>
      </w:r>
      <w:r w:rsidRPr="000B682A">
        <w:t>практического</w:t>
      </w:r>
      <w:r w:rsidRPr="000B682A">
        <w:rPr>
          <w:spacing w:val="-7"/>
        </w:rPr>
        <w:t xml:space="preserve"> </w:t>
      </w:r>
      <w:r w:rsidRPr="000B682A">
        <w:t>опыта</w:t>
      </w:r>
      <w:r w:rsidRPr="000B682A">
        <w:rPr>
          <w:spacing w:val="-17"/>
        </w:rPr>
        <w:t xml:space="preserve"> </w:t>
      </w:r>
      <w:r w:rsidRPr="000B682A">
        <w:t>общественного</w:t>
      </w:r>
      <w:r w:rsidRPr="000B682A">
        <w:rPr>
          <w:spacing w:val="-6"/>
        </w:rPr>
        <w:t xml:space="preserve"> </w:t>
      </w:r>
      <w:r w:rsidRPr="000B682A">
        <w:t>поведения.</w:t>
      </w:r>
      <w:r w:rsidRPr="000B682A">
        <w:rPr>
          <w:spacing w:val="-10"/>
        </w:rPr>
        <w:t xml:space="preserve"> </w:t>
      </w:r>
      <w:r w:rsidRPr="000B682A">
        <w:t>К</w:t>
      </w:r>
      <w:r w:rsidRPr="000B682A">
        <w:rPr>
          <w:spacing w:val="-18"/>
        </w:rPr>
        <w:t xml:space="preserve"> </w:t>
      </w:r>
      <w:r w:rsidRPr="000B682A">
        <w:t>ним</w:t>
      </w:r>
      <w:r w:rsidRPr="000B682A">
        <w:rPr>
          <w:spacing w:val="-16"/>
        </w:rPr>
        <w:t xml:space="preserve"> </w:t>
      </w:r>
      <w:r w:rsidRPr="000B682A">
        <w:t>можно</w:t>
      </w:r>
      <w:r w:rsidRPr="000B682A">
        <w:rPr>
          <w:spacing w:val="-57"/>
        </w:rPr>
        <w:t xml:space="preserve"> </w:t>
      </w:r>
      <w:r w:rsidRPr="000B682A">
        <w:t>отнести:</w:t>
      </w:r>
    </w:p>
    <w:p w:rsidR="0089579B" w:rsidRPr="000B682A" w:rsidRDefault="0089579B" w:rsidP="00174D0E">
      <w:pPr>
        <w:pStyle w:val="ListParagraph"/>
        <w:numPr>
          <w:ilvl w:val="0"/>
          <w:numId w:val="48"/>
        </w:numPr>
        <w:ind w:left="142" w:right="-10" w:firstLine="567"/>
      </w:pPr>
      <w:r w:rsidRPr="000B682A">
        <w:rPr>
          <w:i/>
        </w:rPr>
        <w:t>Метод</w:t>
      </w:r>
      <w:r w:rsidRPr="000B682A">
        <w:rPr>
          <w:i/>
          <w:spacing w:val="1"/>
        </w:rPr>
        <w:t xml:space="preserve"> </w:t>
      </w:r>
      <w:r w:rsidRPr="000B682A">
        <w:rPr>
          <w:i/>
        </w:rPr>
        <w:t>приучения</w:t>
      </w:r>
      <w:r w:rsidRPr="000B682A">
        <w:rPr>
          <w:i/>
          <w:spacing w:val="1"/>
        </w:rPr>
        <w:t xml:space="preserve"> </w:t>
      </w:r>
      <w:r w:rsidRPr="000B682A">
        <w:t>ребенка</w:t>
      </w:r>
      <w:r w:rsidRPr="000B682A">
        <w:rPr>
          <w:spacing w:val="1"/>
        </w:rPr>
        <w:t xml:space="preserve"> </w:t>
      </w:r>
      <w:r w:rsidRPr="000B682A">
        <w:t>к</w:t>
      </w:r>
      <w:r w:rsidRPr="000B682A">
        <w:rPr>
          <w:spacing w:val="1"/>
        </w:rPr>
        <w:t xml:space="preserve"> </w:t>
      </w:r>
      <w:r w:rsidRPr="000B682A">
        <w:t>положительным</w:t>
      </w:r>
      <w:r w:rsidRPr="000B682A">
        <w:rPr>
          <w:spacing w:val="1"/>
        </w:rPr>
        <w:t xml:space="preserve"> </w:t>
      </w:r>
      <w:r w:rsidRPr="000B682A">
        <w:t>формам</w:t>
      </w:r>
      <w:r w:rsidRPr="000B682A">
        <w:rPr>
          <w:spacing w:val="1"/>
        </w:rPr>
        <w:t xml:space="preserve"> </w:t>
      </w:r>
      <w:r w:rsidRPr="000B682A">
        <w:t>общественного</w:t>
      </w:r>
      <w:r w:rsidRPr="000B682A">
        <w:rPr>
          <w:spacing w:val="1"/>
        </w:rPr>
        <w:t xml:space="preserve"> </w:t>
      </w:r>
      <w:r w:rsidRPr="000B682A">
        <w:t>поведения,</w:t>
      </w:r>
      <w:r w:rsidRPr="000B682A">
        <w:rPr>
          <w:spacing w:val="1"/>
        </w:rPr>
        <w:t xml:space="preserve"> </w:t>
      </w:r>
      <w:r w:rsidRPr="000B682A">
        <w:t>воспитания</w:t>
      </w:r>
      <w:r w:rsidRPr="000B682A">
        <w:rPr>
          <w:spacing w:val="1"/>
        </w:rPr>
        <w:t xml:space="preserve"> </w:t>
      </w:r>
      <w:r w:rsidRPr="000B682A">
        <w:t>нравственных</w:t>
      </w:r>
      <w:r w:rsidRPr="000B682A">
        <w:rPr>
          <w:spacing w:val="1"/>
        </w:rPr>
        <w:t xml:space="preserve"> </w:t>
      </w:r>
      <w:r w:rsidRPr="000B682A">
        <w:t>привычек.</w:t>
      </w:r>
      <w:r w:rsidRPr="000B682A">
        <w:rPr>
          <w:spacing w:val="1"/>
        </w:rPr>
        <w:t xml:space="preserve"> </w:t>
      </w:r>
      <w:r w:rsidRPr="000B682A">
        <w:t>Основной</w:t>
      </w:r>
      <w:r w:rsidRPr="000B682A">
        <w:rPr>
          <w:spacing w:val="1"/>
        </w:rPr>
        <w:t xml:space="preserve"> </w:t>
      </w:r>
      <w:r w:rsidRPr="000B682A">
        <w:t>смысл</w:t>
      </w:r>
      <w:r w:rsidRPr="000B682A">
        <w:rPr>
          <w:spacing w:val="1"/>
        </w:rPr>
        <w:t xml:space="preserve"> </w:t>
      </w:r>
      <w:r w:rsidRPr="000B682A">
        <w:t>его</w:t>
      </w:r>
      <w:r w:rsidRPr="000B682A">
        <w:rPr>
          <w:spacing w:val="1"/>
        </w:rPr>
        <w:t xml:space="preserve"> </w:t>
      </w:r>
      <w:r w:rsidRPr="000B682A">
        <w:t>заключается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том,</w:t>
      </w:r>
      <w:r w:rsidRPr="000B682A">
        <w:rPr>
          <w:spacing w:val="1"/>
        </w:rPr>
        <w:t xml:space="preserve"> </w:t>
      </w:r>
      <w:r w:rsidRPr="000B682A">
        <w:t>что</w:t>
      </w:r>
      <w:r w:rsidRPr="000B682A">
        <w:rPr>
          <w:spacing w:val="1"/>
        </w:rPr>
        <w:t xml:space="preserve"> </w:t>
      </w:r>
      <w:r w:rsidRPr="000B682A">
        <w:t>детей</w:t>
      </w:r>
      <w:r w:rsidRPr="000B682A">
        <w:rPr>
          <w:spacing w:val="1"/>
        </w:rPr>
        <w:t xml:space="preserve"> </w:t>
      </w:r>
      <w:r w:rsidRPr="000B682A">
        <w:t>систематически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самых</w:t>
      </w:r>
      <w:r w:rsidRPr="000B682A">
        <w:rPr>
          <w:spacing w:val="1"/>
        </w:rPr>
        <w:t xml:space="preserve"> </w:t>
      </w:r>
      <w:r w:rsidRPr="000B682A">
        <w:t>разных</w:t>
      </w:r>
      <w:r w:rsidRPr="000B682A">
        <w:rPr>
          <w:spacing w:val="1"/>
        </w:rPr>
        <w:t xml:space="preserve"> </w:t>
      </w:r>
      <w:r w:rsidRPr="000B682A">
        <w:t>ситуациях</w:t>
      </w:r>
      <w:r w:rsidRPr="000B682A">
        <w:rPr>
          <w:spacing w:val="1"/>
        </w:rPr>
        <w:t xml:space="preserve"> </w:t>
      </w:r>
      <w:r w:rsidRPr="000B682A">
        <w:t>побуждают</w:t>
      </w:r>
      <w:r w:rsidRPr="000B682A">
        <w:rPr>
          <w:spacing w:val="1"/>
        </w:rPr>
        <w:t xml:space="preserve"> </w:t>
      </w:r>
      <w:r w:rsidRPr="000B682A">
        <w:t>поступать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соответствии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t>нормами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правилами,</w:t>
      </w:r>
      <w:r w:rsidRPr="000B682A">
        <w:rPr>
          <w:spacing w:val="1"/>
        </w:rPr>
        <w:t xml:space="preserve"> </w:t>
      </w:r>
      <w:r w:rsidRPr="000B682A">
        <w:t>принятыми</w:t>
      </w:r>
      <w:r w:rsidRPr="000B682A">
        <w:rPr>
          <w:spacing w:val="1"/>
        </w:rPr>
        <w:t xml:space="preserve"> </w:t>
      </w:r>
      <w:r w:rsidRPr="000B682A">
        <w:t>в обществе. Например, здороваться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прощаться,</w:t>
      </w:r>
      <w:r w:rsidRPr="000B682A">
        <w:rPr>
          <w:spacing w:val="1"/>
        </w:rPr>
        <w:t xml:space="preserve"> </w:t>
      </w:r>
      <w:r w:rsidRPr="000B682A">
        <w:t>благодарить за</w:t>
      </w:r>
      <w:r w:rsidRPr="000B682A">
        <w:rPr>
          <w:spacing w:val="1"/>
        </w:rPr>
        <w:t xml:space="preserve"> </w:t>
      </w:r>
      <w:r w:rsidRPr="000B682A">
        <w:t>услугу,</w:t>
      </w:r>
      <w:r w:rsidRPr="000B682A">
        <w:rPr>
          <w:spacing w:val="1"/>
        </w:rPr>
        <w:t xml:space="preserve"> </w:t>
      </w:r>
      <w:r w:rsidRPr="000B682A">
        <w:t>вежливо отвечать на вопросы, бережно относиться к вещам и т. п. Детей приучают к помощи и</w:t>
      </w:r>
      <w:r w:rsidRPr="000B682A">
        <w:rPr>
          <w:spacing w:val="1"/>
        </w:rPr>
        <w:t xml:space="preserve"> </w:t>
      </w:r>
      <w:r w:rsidRPr="000B682A">
        <w:t>взаимопомощи, к проявлению заботы о младших, о старших, к правдивости, скромности. Приучение</w:t>
      </w:r>
      <w:r w:rsidRPr="000B682A">
        <w:rPr>
          <w:spacing w:val="1"/>
        </w:rPr>
        <w:t xml:space="preserve"> </w:t>
      </w:r>
      <w:r w:rsidRPr="000B682A">
        <w:t>осуществляется с помощью упражнения, при этом побуждение к поступку, действию связывается с</w:t>
      </w:r>
      <w:r w:rsidRPr="000B682A">
        <w:rPr>
          <w:spacing w:val="1"/>
        </w:rPr>
        <w:t xml:space="preserve"> </w:t>
      </w:r>
      <w:r w:rsidRPr="000B682A">
        <w:t>влиянием</w:t>
      </w:r>
      <w:r w:rsidRPr="000B682A">
        <w:rPr>
          <w:spacing w:val="-2"/>
        </w:rPr>
        <w:t xml:space="preserve"> </w:t>
      </w:r>
      <w:r w:rsidRPr="000B682A">
        <w:t>на</w:t>
      </w:r>
      <w:r w:rsidRPr="000B682A">
        <w:rPr>
          <w:spacing w:val="1"/>
        </w:rPr>
        <w:t xml:space="preserve"> </w:t>
      </w:r>
      <w:r w:rsidRPr="000B682A">
        <w:t>чувства</w:t>
      </w:r>
      <w:r w:rsidRPr="000B682A">
        <w:rPr>
          <w:spacing w:val="4"/>
        </w:rPr>
        <w:t xml:space="preserve"> </w:t>
      </w:r>
      <w:r w:rsidRPr="000B682A">
        <w:t>ребенка,</w:t>
      </w:r>
      <w:r w:rsidRPr="000B682A">
        <w:rPr>
          <w:spacing w:val="4"/>
        </w:rPr>
        <w:t xml:space="preserve"> </w:t>
      </w:r>
      <w:r w:rsidRPr="000B682A">
        <w:t>на</w:t>
      </w:r>
      <w:r w:rsidRPr="000B682A">
        <w:rPr>
          <w:spacing w:val="-4"/>
        </w:rPr>
        <w:t xml:space="preserve"> </w:t>
      </w:r>
      <w:r w:rsidRPr="000B682A">
        <w:t>его</w:t>
      </w:r>
      <w:r w:rsidRPr="000B682A">
        <w:rPr>
          <w:spacing w:val="7"/>
        </w:rPr>
        <w:t xml:space="preserve"> </w:t>
      </w:r>
      <w:r w:rsidRPr="000B682A">
        <w:t>сознание.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rPr>
          <w:u w:val="single"/>
        </w:rPr>
        <w:t>Упражнение</w:t>
      </w:r>
      <w:r w:rsidRPr="000B682A">
        <w:t xml:space="preserve"> предполагает включение детей в</w:t>
      </w:r>
      <w:r w:rsidRPr="000B682A">
        <w:rPr>
          <w:spacing w:val="1"/>
        </w:rPr>
        <w:t xml:space="preserve"> </w:t>
      </w:r>
      <w:r w:rsidRPr="000B682A">
        <w:t>разнообразную практическую</w:t>
      </w:r>
      <w:r w:rsidRPr="000B682A">
        <w:rPr>
          <w:spacing w:val="1"/>
        </w:rPr>
        <w:t xml:space="preserve"> </w:t>
      </w:r>
      <w:r w:rsidRPr="000B682A">
        <w:t>деятельность, в</w:t>
      </w:r>
      <w:r w:rsidRPr="000B682A">
        <w:rPr>
          <w:spacing w:val="1"/>
        </w:rPr>
        <w:t xml:space="preserve"> </w:t>
      </w:r>
      <w:r w:rsidRPr="000B682A">
        <w:t>общение</w:t>
      </w:r>
      <w:r w:rsidRPr="000B682A">
        <w:rPr>
          <w:spacing w:val="1"/>
        </w:rPr>
        <w:t xml:space="preserve"> </w:t>
      </w:r>
      <w:r w:rsidRPr="000B682A">
        <w:t>со</w:t>
      </w:r>
      <w:r w:rsidRPr="000B682A">
        <w:rPr>
          <w:spacing w:val="1"/>
        </w:rPr>
        <w:t xml:space="preserve"> </w:t>
      </w:r>
      <w:r w:rsidRPr="000B682A">
        <w:t>сверстниками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взрослыми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естественных</w:t>
      </w:r>
      <w:r w:rsidRPr="000B682A">
        <w:rPr>
          <w:spacing w:val="1"/>
        </w:rPr>
        <w:t xml:space="preserve"> </w:t>
      </w:r>
      <w:r w:rsidRPr="000B682A">
        <w:t>жизненных</w:t>
      </w:r>
      <w:r w:rsidRPr="000B682A">
        <w:rPr>
          <w:spacing w:val="1"/>
        </w:rPr>
        <w:t xml:space="preserve"> </w:t>
      </w:r>
      <w:r w:rsidRPr="000B682A">
        <w:t>ситуациях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специально</w:t>
      </w:r>
      <w:r w:rsidRPr="000B682A">
        <w:rPr>
          <w:spacing w:val="1"/>
        </w:rPr>
        <w:t xml:space="preserve"> </w:t>
      </w:r>
      <w:r w:rsidRPr="000B682A">
        <w:t>создаваемых,</w:t>
      </w:r>
      <w:r w:rsidRPr="000B682A">
        <w:rPr>
          <w:spacing w:val="5"/>
        </w:rPr>
        <w:t xml:space="preserve"> </w:t>
      </w:r>
      <w:r w:rsidRPr="000B682A">
        <w:t>стимулирующих</w:t>
      </w:r>
      <w:r w:rsidRPr="000B682A">
        <w:rPr>
          <w:spacing w:val="-1"/>
        </w:rPr>
        <w:t xml:space="preserve"> </w:t>
      </w:r>
      <w:r w:rsidRPr="000B682A">
        <w:t>дошкольников к</w:t>
      </w:r>
      <w:r w:rsidRPr="000B682A">
        <w:rPr>
          <w:spacing w:val="-5"/>
        </w:rPr>
        <w:t xml:space="preserve"> </w:t>
      </w:r>
      <w:r w:rsidRPr="000B682A">
        <w:t>таким поступкам.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Метод</w:t>
      </w:r>
      <w:r w:rsidRPr="000B682A">
        <w:rPr>
          <w:spacing w:val="-9"/>
        </w:rPr>
        <w:t xml:space="preserve"> </w:t>
      </w:r>
      <w:r w:rsidRPr="000B682A">
        <w:t>приучения</w:t>
      </w:r>
      <w:r w:rsidRPr="000B682A">
        <w:rPr>
          <w:spacing w:val="-6"/>
        </w:rPr>
        <w:t xml:space="preserve"> </w:t>
      </w:r>
      <w:r w:rsidRPr="000B682A">
        <w:t>дает</w:t>
      </w:r>
      <w:r w:rsidRPr="000B682A">
        <w:rPr>
          <w:spacing w:val="-5"/>
        </w:rPr>
        <w:t xml:space="preserve"> </w:t>
      </w:r>
      <w:r w:rsidRPr="000B682A">
        <w:t>наибольший</w:t>
      </w:r>
      <w:r w:rsidRPr="000B682A">
        <w:rPr>
          <w:spacing w:val="-10"/>
        </w:rPr>
        <w:t xml:space="preserve"> </w:t>
      </w:r>
      <w:r w:rsidRPr="000B682A">
        <w:t>эффект</w:t>
      </w:r>
      <w:r w:rsidRPr="000B682A">
        <w:rPr>
          <w:spacing w:val="-6"/>
        </w:rPr>
        <w:t xml:space="preserve"> </w:t>
      </w:r>
      <w:r w:rsidRPr="000B682A">
        <w:t>если</w:t>
      </w:r>
      <w:r w:rsidRPr="000B682A">
        <w:rPr>
          <w:spacing w:val="-10"/>
        </w:rPr>
        <w:t xml:space="preserve"> </w:t>
      </w:r>
      <w:r w:rsidRPr="000B682A">
        <w:t>он</w:t>
      </w:r>
      <w:r w:rsidRPr="000B682A">
        <w:rPr>
          <w:spacing w:val="-5"/>
        </w:rPr>
        <w:t xml:space="preserve"> </w:t>
      </w:r>
      <w:r w:rsidRPr="000B682A">
        <w:t>сочетается</w:t>
      </w:r>
      <w:r w:rsidRPr="000B682A">
        <w:rPr>
          <w:spacing w:val="-6"/>
        </w:rPr>
        <w:t xml:space="preserve"> </w:t>
      </w:r>
      <w:r w:rsidRPr="000B682A">
        <w:t>с</w:t>
      </w:r>
      <w:r w:rsidRPr="000B682A">
        <w:rPr>
          <w:spacing w:val="-2"/>
        </w:rPr>
        <w:t xml:space="preserve"> </w:t>
      </w:r>
      <w:r w:rsidRPr="000B682A">
        <w:rPr>
          <w:u w:val="single"/>
        </w:rPr>
        <w:t>примером</w:t>
      </w:r>
      <w:r w:rsidRPr="000B682A">
        <w:rPr>
          <w:spacing w:val="-7"/>
          <w:u w:val="single"/>
        </w:rPr>
        <w:t xml:space="preserve"> </w:t>
      </w:r>
      <w:r w:rsidRPr="000B682A">
        <w:rPr>
          <w:u w:val="single"/>
        </w:rPr>
        <w:t>взрослого</w:t>
      </w:r>
      <w:r w:rsidRPr="000B682A">
        <w:rPr>
          <w:spacing w:val="-5"/>
          <w:u w:val="single"/>
        </w:rPr>
        <w:t xml:space="preserve"> </w:t>
      </w:r>
      <w:r w:rsidRPr="000B682A">
        <w:rPr>
          <w:u w:val="single"/>
        </w:rPr>
        <w:t>или</w:t>
      </w:r>
      <w:r w:rsidRPr="000B682A">
        <w:rPr>
          <w:spacing w:val="-5"/>
          <w:u w:val="single"/>
        </w:rPr>
        <w:t xml:space="preserve"> </w:t>
      </w:r>
      <w:r w:rsidRPr="000B682A">
        <w:rPr>
          <w:u w:val="single"/>
        </w:rPr>
        <w:t>других</w:t>
      </w:r>
      <w:r w:rsidRPr="000B682A">
        <w:rPr>
          <w:spacing w:val="-57"/>
        </w:rPr>
        <w:t xml:space="preserve"> </w:t>
      </w:r>
      <w:r w:rsidRPr="000B682A">
        <w:rPr>
          <w:u w:val="single"/>
        </w:rPr>
        <w:t>детей</w:t>
      </w:r>
      <w:r w:rsidRPr="000B682A">
        <w:t>. Чтобы ребенок начал действовать по примеру старшего или сверстника, необходимо желание</w:t>
      </w:r>
      <w:r w:rsidRPr="000B682A">
        <w:rPr>
          <w:spacing w:val="1"/>
        </w:rPr>
        <w:t xml:space="preserve"> </w:t>
      </w:r>
      <w:r w:rsidRPr="000B682A">
        <w:t>быть похожим на того, кто затронул его чувства, направил деятельность. Желание быть</w:t>
      </w:r>
      <w:r w:rsidRPr="000B682A">
        <w:rPr>
          <w:spacing w:val="1"/>
        </w:rPr>
        <w:t xml:space="preserve"> </w:t>
      </w:r>
      <w:r w:rsidRPr="000B682A">
        <w:t>похожим</w:t>
      </w:r>
      <w:r w:rsidRPr="000B682A">
        <w:rPr>
          <w:spacing w:val="1"/>
        </w:rPr>
        <w:t xml:space="preserve"> </w:t>
      </w:r>
      <w:r w:rsidRPr="000B682A">
        <w:t>реализуется</w:t>
      </w:r>
      <w:r w:rsidRPr="000B682A">
        <w:rPr>
          <w:spacing w:val="1"/>
        </w:rPr>
        <w:t xml:space="preserve"> </w:t>
      </w:r>
      <w:r w:rsidRPr="000B682A">
        <w:t>через</w:t>
      </w:r>
      <w:r w:rsidRPr="000B682A">
        <w:rPr>
          <w:spacing w:val="1"/>
        </w:rPr>
        <w:t xml:space="preserve"> </w:t>
      </w:r>
      <w:r w:rsidRPr="000B682A">
        <w:t>деятельность</w:t>
      </w:r>
      <w:r w:rsidRPr="000B682A">
        <w:rPr>
          <w:spacing w:val="1"/>
        </w:rPr>
        <w:t xml:space="preserve"> </w:t>
      </w:r>
      <w:r w:rsidRPr="000B682A">
        <w:t>подражания.</w:t>
      </w:r>
      <w:r w:rsidRPr="000B682A">
        <w:rPr>
          <w:spacing w:val="1"/>
        </w:rPr>
        <w:t xml:space="preserve"> </w:t>
      </w:r>
      <w:r w:rsidRPr="000B682A">
        <w:t>Когда</w:t>
      </w:r>
      <w:r w:rsidRPr="000B682A">
        <w:rPr>
          <w:spacing w:val="1"/>
        </w:rPr>
        <w:t xml:space="preserve"> </w:t>
      </w:r>
      <w:r w:rsidRPr="000B682A">
        <w:t>пример</w:t>
      </w:r>
      <w:r w:rsidRPr="000B682A">
        <w:rPr>
          <w:spacing w:val="1"/>
        </w:rPr>
        <w:t xml:space="preserve"> </w:t>
      </w:r>
      <w:r w:rsidRPr="000B682A">
        <w:t>получил</w:t>
      </w:r>
      <w:r w:rsidRPr="000B682A">
        <w:rPr>
          <w:spacing w:val="1"/>
        </w:rPr>
        <w:t xml:space="preserve"> </w:t>
      </w:r>
      <w:r w:rsidRPr="000B682A">
        <w:t>отражение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деятельности</w:t>
      </w:r>
      <w:r w:rsidRPr="000B682A">
        <w:rPr>
          <w:spacing w:val="1"/>
        </w:rPr>
        <w:t xml:space="preserve"> </w:t>
      </w:r>
      <w:r w:rsidRPr="000B682A">
        <w:t>ребенка,</w:t>
      </w:r>
      <w:r w:rsidRPr="000B682A">
        <w:rPr>
          <w:spacing w:val="4"/>
        </w:rPr>
        <w:t xml:space="preserve"> </w:t>
      </w:r>
      <w:r w:rsidRPr="000B682A">
        <w:t>можно</w:t>
      </w:r>
      <w:r w:rsidRPr="000B682A">
        <w:rPr>
          <w:spacing w:val="3"/>
        </w:rPr>
        <w:t xml:space="preserve"> </w:t>
      </w:r>
      <w:r w:rsidRPr="000B682A">
        <w:t>говорить</w:t>
      </w:r>
      <w:r w:rsidRPr="000B682A">
        <w:rPr>
          <w:spacing w:val="-11"/>
        </w:rPr>
        <w:t xml:space="preserve"> </w:t>
      </w:r>
      <w:r w:rsidRPr="000B682A">
        <w:t>о</w:t>
      </w:r>
      <w:r w:rsidRPr="000B682A">
        <w:rPr>
          <w:spacing w:val="2"/>
        </w:rPr>
        <w:t xml:space="preserve"> </w:t>
      </w:r>
      <w:r w:rsidRPr="000B682A">
        <w:t>его</w:t>
      </w:r>
      <w:r w:rsidRPr="000B682A">
        <w:rPr>
          <w:spacing w:val="2"/>
        </w:rPr>
        <w:t xml:space="preserve"> </w:t>
      </w:r>
      <w:r w:rsidRPr="000B682A">
        <w:t>активном</w:t>
      </w:r>
      <w:r w:rsidRPr="000B682A">
        <w:rPr>
          <w:spacing w:val="-5"/>
        </w:rPr>
        <w:t xml:space="preserve"> </w:t>
      </w:r>
      <w:r w:rsidRPr="000B682A">
        <w:t>влиянии</w:t>
      </w:r>
      <w:r w:rsidRPr="000B682A">
        <w:rPr>
          <w:spacing w:val="4"/>
        </w:rPr>
        <w:t xml:space="preserve"> </w:t>
      </w:r>
      <w:r w:rsidRPr="000B682A">
        <w:t>на</w:t>
      </w:r>
      <w:r w:rsidRPr="000B682A">
        <w:rPr>
          <w:spacing w:val="-5"/>
        </w:rPr>
        <w:t xml:space="preserve"> </w:t>
      </w:r>
      <w:r w:rsidRPr="000B682A">
        <w:t>личность.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Следует</w:t>
      </w:r>
      <w:r w:rsidRPr="000B682A">
        <w:rPr>
          <w:spacing w:val="32"/>
        </w:rPr>
        <w:t xml:space="preserve"> </w:t>
      </w:r>
      <w:r w:rsidRPr="000B682A">
        <w:t>подчеркнуть</w:t>
      </w:r>
      <w:r w:rsidRPr="000B682A">
        <w:rPr>
          <w:spacing w:val="92"/>
        </w:rPr>
        <w:t xml:space="preserve"> </w:t>
      </w:r>
      <w:r w:rsidRPr="000B682A">
        <w:t>значение</w:t>
      </w:r>
      <w:r w:rsidRPr="000B682A">
        <w:rPr>
          <w:spacing w:val="91"/>
        </w:rPr>
        <w:t xml:space="preserve"> </w:t>
      </w:r>
      <w:r w:rsidRPr="000B682A">
        <w:rPr>
          <w:u w:val="single"/>
        </w:rPr>
        <w:t>целенаправленного</w:t>
      </w:r>
      <w:r w:rsidRPr="000B682A">
        <w:rPr>
          <w:spacing w:val="97"/>
          <w:u w:val="single"/>
        </w:rPr>
        <w:t xml:space="preserve"> </w:t>
      </w:r>
      <w:r w:rsidRPr="000B682A">
        <w:rPr>
          <w:u w:val="single"/>
        </w:rPr>
        <w:t>наблюдения</w:t>
      </w:r>
      <w:r w:rsidRPr="000B682A">
        <w:t>,</w:t>
      </w:r>
      <w:r w:rsidRPr="000B682A">
        <w:rPr>
          <w:spacing w:val="88"/>
        </w:rPr>
        <w:t xml:space="preserve"> </w:t>
      </w:r>
      <w:r w:rsidRPr="000B682A">
        <w:t>организуемого</w:t>
      </w:r>
      <w:r w:rsidRPr="000B682A">
        <w:rPr>
          <w:spacing w:val="97"/>
        </w:rPr>
        <w:t xml:space="preserve"> </w:t>
      </w:r>
      <w:r w:rsidRPr="000B682A">
        <w:t>педагогом.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Наблюдение</w:t>
      </w:r>
      <w:r w:rsidRPr="000B682A">
        <w:rPr>
          <w:spacing w:val="-3"/>
        </w:rPr>
        <w:t xml:space="preserve"> </w:t>
      </w:r>
      <w:r w:rsidRPr="000B682A">
        <w:t>формирует</w:t>
      </w:r>
      <w:r w:rsidRPr="000B682A">
        <w:rPr>
          <w:spacing w:val="-1"/>
        </w:rPr>
        <w:t xml:space="preserve"> </w:t>
      </w:r>
      <w:r w:rsidRPr="000B682A">
        <w:t>отношение</w:t>
      </w:r>
      <w:r w:rsidRPr="000B682A">
        <w:rPr>
          <w:spacing w:val="-2"/>
        </w:rPr>
        <w:t xml:space="preserve"> </w:t>
      </w:r>
      <w:r w:rsidRPr="000B682A">
        <w:t>к</w:t>
      </w:r>
      <w:r w:rsidRPr="000B682A">
        <w:rPr>
          <w:spacing w:val="-8"/>
        </w:rPr>
        <w:t xml:space="preserve"> </w:t>
      </w:r>
      <w:r w:rsidRPr="000B682A">
        <w:t>наблюдаемому</w:t>
      </w:r>
      <w:r w:rsidRPr="000B682A">
        <w:rPr>
          <w:spacing w:val="-11"/>
        </w:rPr>
        <w:t xml:space="preserve"> </w:t>
      </w:r>
      <w:r w:rsidRPr="000B682A">
        <w:t>и</w:t>
      </w:r>
      <w:r w:rsidRPr="000B682A">
        <w:rPr>
          <w:spacing w:val="7"/>
        </w:rPr>
        <w:t xml:space="preserve"> </w:t>
      </w:r>
      <w:r w:rsidRPr="000B682A">
        <w:t>положительно</w:t>
      </w:r>
      <w:r w:rsidRPr="000B682A">
        <w:rPr>
          <w:spacing w:val="-1"/>
        </w:rPr>
        <w:t xml:space="preserve"> </w:t>
      </w:r>
      <w:r w:rsidRPr="000B682A">
        <w:t>влияет</w:t>
      </w:r>
      <w:r w:rsidRPr="000B682A">
        <w:rPr>
          <w:spacing w:val="-5"/>
        </w:rPr>
        <w:t xml:space="preserve"> </w:t>
      </w:r>
      <w:r w:rsidRPr="000B682A">
        <w:t>на</w:t>
      </w:r>
      <w:r w:rsidRPr="000B682A">
        <w:rPr>
          <w:spacing w:val="-8"/>
        </w:rPr>
        <w:t xml:space="preserve"> </w:t>
      </w:r>
      <w:r w:rsidRPr="000B682A">
        <w:t>поведение</w:t>
      </w:r>
      <w:r w:rsidRPr="000B682A">
        <w:rPr>
          <w:spacing w:val="-5"/>
        </w:rPr>
        <w:t xml:space="preserve"> </w:t>
      </w:r>
      <w:r w:rsidRPr="000B682A">
        <w:t>детей.</w:t>
      </w:r>
    </w:p>
    <w:p w:rsidR="0089579B" w:rsidRPr="000B682A" w:rsidRDefault="0089579B" w:rsidP="00174D0E">
      <w:pPr>
        <w:pStyle w:val="ListParagraph"/>
        <w:numPr>
          <w:ilvl w:val="0"/>
          <w:numId w:val="48"/>
        </w:numPr>
        <w:ind w:left="142" w:right="-10" w:firstLine="567"/>
      </w:pPr>
      <w:r w:rsidRPr="000B682A">
        <w:rPr>
          <w:i/>
        </w:rPr>
        <w:t>Метод</w:t>
      </w:r>
      <w:r w:rsidRPr="000B682A">
        <w:rPr>
          <w:i/>
          <w:spacing w:val="1"/>
        </w:rPr>
        <w:t xml:space="preserve"> </w:t>
      </w:r>
      <w:r w:rsidRPr="000B682A">
        <w:rPr>
          <w:i/>
        </w:rPr>
        <w:t>показ</w:t>
      </w:r>
      <w:r w:rsidRPr="000B682A">
        <w:rPr>
          <w:i/>
          <w:spacing w:val="1"/>
        </w:rPr>
        <w:t xml:space="preserve"> </w:t>
      </w:r>
      <w:r w:rsidRPr="000B682A">
        <w:rPr>
          <w:i/>
        </w:rPr>
        <w:t>действия</w:t>
      </w:r>
      <w:r w:rsidRPr="000B682A">
        <w:t>.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t>его</w:t>
      </w:r>
      <w:r w:rsidRPr="000B682A">
        <w:rPr>
          <w:spacing w:val="1"/>
        </w:rPr>
        <w:t xml:space="preserve"> </w:t>
      </w:r>
      <w:r w:rsidRPr="000B682A">
        <w:t>помощью</w:t>
      </w:r>
      <w:r w:rsidRPr="000B682A">
        <w:rPr>
          <w:spacing w:val="1"/>
        </w:rPr>
        <w:t xml:space="preserve"> </w:t>
      </w:r>
      <w:r w:rsidRPr="000B682A">
        <w:t>формируется</w:t>
      </w:r>
      <w:r w:rsidRPr="000B682A">
        <w:rPr>
          <w:spacing w:val="1"/>
        </w:rPr>
        <w:t xml:space="preserve"> </w:t>
      </w:r>
      <w:r w:rsidRPr="000B682A">
        <w:t>такое</w:t>
      </w:r>
      <w:r w:rsidRPr="000B682A">
        <w:rPr>
          <w:spacing w:val="1"/>
        </w:rPr>
        <w:t xml:space="preserve"> </w:t>
      </w:r>
      <w:r w:rsidRPr="000B682A">
        <w:t>важное</w:t>
      </w:r>
      <w:r w:rsidRPr="000B682A">
        <w:rPr>
          <w:spacing w:val="1"/>
        </w:rPr>
        <w:t xml:space="preserve"> </w:t>
      </w:r>
      <w:r w:rsidRPr="000B682A">
        <w:t>качество,</w:t>
      </w:r>
      <w:r w:rsidRPr="000B682A">
        <w:rPr>
          <w:spacing w:val="1"/>
        </w:rPr>
        <w:t xml:space="preserve"> </w:t>
      </w:r>
      <w:r w:rsidRPr="000B682A">
        <w:t>как</w:t>
      </w:r>
      <w:r w:rsidRPr="000B682A">
        <w:rPr>
          <w:spacing w:val="1"/>
        </w:rPr>
        <w:t xml:space="preserve"> </w:t>
      </w:r>
      <w:r w:rsidRPr="000B682A">
        <w:t>самостоятельность.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условиях</w:t>
      </w:r>
      <w:r w:rsidRPr="000B682A">
        <w:rPr>
          <w:spacing w:val="1"/>
        </w:rPr>
        <w:t xml:space="preserve"> </w:t>
      </w:r>
      <w:r w:rsidRPr="000B682A">
        <w:t>жизни</w:t>
      </w:r>
      <w:r w:rsidRPr="000B682A">
        <w:rPr>
          <w:spacing w:val="1"/>
        </w:rPr>
        <w:t xml:space="preserve"> </w:t>
      </w:r>
      <w:r w:rsidRPr="000B682A">
        <w:t>ребенка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ДОУ</w:t>
      </w:r>
      <w:r w:rsidRPr="000B682A">
        <w:rPr>
          <w:spacing w:val="1"/>
        </w:rPr>
        <w:t xml:space="preserve"> </w:t>
      </w:r>
      <w:r w:rsidRPr="000B682A">
        <w:t>самостоятельность</w:t>
      </w:r>
      <w:r w:rsidRPr="000B682A">
        <w:rPr>
          <w:spacing w:val="1"/>
        </w:rPr>
        <w:t xml:space="preserve"> </w:t>
      </w:r>
      <w:r w:rsidRPr="000B682A">
        <w:t>приобретает</w:t>
      </w:r>
      <w:r w:rsidRPr="000B682A">
        <w:rPr>
          <w:spacing w:val="1"/>
        </w:rPr>
        <w:t xml:space="preserve"> </w:t>
      </w:r>
      <w:r w:rsidRPr="000B682A">
        <w:t>ярко</w:t>
      </w:r>
      <w:r w:rsidRPr="000B682A">
        <w:rPr>
          <w:spacing w:val="1"/>
        </w:rPr>
        <w:t xml:space="preserve"> </w:t>
      </w:r>
      <w:r w:rsidRPr="000B682A">
        <w:t>выраженный</w:t>
      </w:r>
      <w:r w:rsidRPr="000B682A">
        <w:rPr>
          <w:spacing w:val="-3"/>
        </w:rPr>
        <w:t xml:space="preserve"> </w:t>
      </w:r>
      <w:r w:rsidRPr="000B682A">
        <w:t>нравственный,</w:t>
      </w:r>
      <w:r w:rsidRPr="000B682A">
        <w:rPr>
          <w:spacing w:val="-1"/>
        </w:rPr>
        <w:t xml:space="preserve"> </w:t>
      </w:r>
      <w:r w:rsidRPr="000B682A">
        <w:t>общественный</w:t>
      </w:r>
      <w:r w:rsidRPr="000B682A">
        <w:rPr>
          <w:spacing w:val="9"/>
        </w:rPr>
        <w:t xml:space="preserve"> </w:t>
      </w:r>
      <w:r w:rsidRPr="000B682A">
        <w:t>аспект.</w:t>
      </w:r>
    </w:p>
    <w:p w:rsidR="0089579B" w:rsidRPr="000B682A" w:rsidRDefault="0089579B" w:rsidP="00174D0E">
      <w:pPr>
        <w:pStyle w:val="ListParagraph"/>
        <w:numPr>
          <w:ilvl w:val="0"/>
          <w:numId w:val="48"/>
        </w:numPr>
        <w:ind w:left="142" w:right="-10" w:firstLine="567"/>
      </w:pPr>
      <w:r w:rsidRPr="000B682A">
        <w:rPr>
          <w:i/>
        </w:rPr>
        <w:t>Метод</w:t>
      </w:r>
      <w:r w:rsidRPr="000B682A">
        <w:rPr>
          <w:i/>
          <w:spacing w:val="12"/>
        </w:rPr>
        <w:t xml:space="preserve"> </w:t>
      </w:r>
      <w:r w:rsidRPr="000B682A">
        <w:rPr>
          <w:i/>
        </w:rPr>
        <w:t>организации</w:t>
      </w:r>
      <w:r w:rsidRPr="000B682A">
        <w:rPr>
          <w:i/>
          <w:spacing w:val="11"/>
        </w:rPr>
        <w:t xml:space="preserve"> </w:t>
      </w:r>
      <w:r w:rsidRPr="000B682A">
        <w:rPr>
          <w:i/>
        </w:rPr>
        <w:t>деятельности</w:t>
      </w:r>
      <w:r w:rsidRPr="000B682A">
        <w:t>,</w:t>
      </w:r>
      <w:r w:rsidRPr="000B682A">
        <w:rPr>
          <w:spacing w:val="17"/>
        </w:rPr>
        <w:t xml:space="preserve"> </w:t>
      </w:r>
      <w:r w:rsidRPr="000B682A">
        <w:t>которая</w:t>
      </w:r>
      <w:r w:rsidRPr="000B682A">
        <w:rPr>
          <w:spacing w:val="14"/>
        </w:rPr>
        <w:t xml:space="preserve"> </w:t>
      </w:r>
      <w:r w:rsidRPr="000B682A">
        <w:t>и</w:t>
      </w:r>
      <w:r w:rsidRPr="000B682A">
        <w:rPr>
          <w:spacing w:val="11"/>
        </w:rPr>
        <w:t xml:space="preserve"> </w:t>
      </w:r>
      <w:r w:rsidRPr="000B682A">
        <w:t>в</w:t>
      </w:r>
      <w:r w:rsidRPr="000B682A">
        <w:rPr>
          <w:spacing w:val="15"/>
        </w:rPr>
        <w:t xml:space="preserve"> </w:t>
      </w:r>
      <w:r w:rsidRPr="000B682A">
        <w:t>дошкольном</w:t>
      </w:r>
      <w:r w:rsidRPr="000B682A">
        <w:rPr>
          <w:spacing w:val="13"/>
        </w:rPr>
        <w:t xml:space="preserve"> </w:t>
      </w:r>
      <w:r w:rsidRPr="000B682A">
        <w:t>возрасте,</w:t>
      </w:r>
      <w:r w:rsidRPr="000B682A">
        <w:rPr>
          <w:spacing w:val="7"/>
        </w:rPr>
        <w:t xml:space="preserve"> </w:t>
      </w:r>
      <w:r w:rsidRPr="000B682A">
        <w:t>особенно</w:t>
      </w:r>
      <w:r w:rsidRPr="000B682A">
        <w:rPr>
          <w:spacing w:val="14"/>
        </w:rPr>
        <w:t xml:space="preserve"> </w:t>
      </w:r>
      <w:r w:rsidRPr="000B682A">
        <w:t>старшем,</w:t>
      </w:r>
      <w:r w:rsidRPr="000B682A">
        <w:rPr>
          <w:spacing w:val="-57"/>
        </w:rPr>
        <w:t xml:space="preserve"> </w:t>
      </w:r>
      <w:r w:rsidRPr="000B682A">
        <w:t>носит общественно полезный характер. В первую очередь это совместный, коллективный труд детей.</w:t>
      </w:r>
      <w:r w:rsidRPr="000B682A">
        <w:rPr>
          <w:spacing w:val="-57"/>
        </w:rPr>
        <w:t xml:space="preserve"> </w:t>
      </w:r>
      <w:r w:rsidRPr="000B682A">
        <w:t>Педагог</w:t>
      </w:r>
      <w:r w:rsidRPr="000B682A">
        <w:rPr>
          <w:spacing w:val="56"/>
        </w:rPr>
        <w:t xml:space="preserve"> </w:t>
      </w:r>
      <w:r w:rsidRPr="000B682A">
        <w:t>определяет</w:t>
      </w:r>
      <w:r w:rsidRPr="000B682A">
        <w:rPr>
          <w:spacing w:val="59"/>
        </w:rPr>
        <w:t xml:space="preserve"> </w:t>
      </w:r>
      <w:r w:rsidRPr="000B682A">
        <w:t>цель</w:t>
      </w:r>
      <w:r w:rsidRPr="000B682A">
        <w:rPr>
          <w:spacing w:val="59"/>
        </w:rPr>
        <w:t xml:space="preserve"> </w:t>
      </w:r>
      <w:r w:rsidRPr="000B682A">
        <w:t>работы</w:t>
      </w:r>
      <w:r w:rsidRPr="000B682A">
        <w:rPr>
          <w:spacing w:val="6"/>
        </w:rPr>
        <w:t xml:space="preserve"> </w:t>
      </w:r>
      <w:r w:rsidRPr="000B682A">
        <w:t>и</w:t>
      </w:r>
      <w:r w:rsidRPr="000B682A">
        <w:rPr>
          <w:spacing w:val="54"/>
        </w:rPr>
        <w:t xml:space="preserve"> </w:t>
      </w:r>
      <w:r w:rsidRPr="000B682A">
        <w:t>обдумывает</w:t>
      </w:r>
      <w:r w:rsidRPr="000B682A">
        <w:rPr>
          <w:spacing w:val="5"/>
        </w:rPr>
        <w:t xml:space="preserve"> </w:t>
      </w:r>
      <w:r w:rsidRPr="000B682A">
        <w:t>ее</w:t>
      </w:r>
      <w:r w:rsidRPr="000B682A">
        <w:rPr>
          <w:spacing w:val="57"/>
        </w:rPr>
        <w:t xml:space="preserve"> </w:t>
      </w:r>
      <w:r w:rsidRPr="000B682A">
        <w:t>организацию</w:t>
      </w:r>
      <w:r w:rsidRPr="000B682A">
        <w:rPr>
          <w:spacing w:val="59"/>
        </w:rPr>
        <w:t xml:space="preserve"> </w:t>
      </w:r>
      <w:r w:rsidRPr="000B682A">
        <w:t>в</w:t>
      </w:r>
      <w:r w:rsidRPr="000B682A">
        <w:rPr>
          <w:spacing w:val="55"/>
        </w:rPr>
        <w:t xml:space="preserve"> </w:t>
      </w:r>
      <w:r w:rsidRPr="000B682A">
        <w:t>целом,</w:t>
      </w:r>
      <w:r w:rsidRPr="000B682A">
        <w:rPr>
          <w:spacing w:val="56"/>
        </w:rPr>
        <w:t xml:space="preserve"> </w:t>
      </w:r>
      <w:r w:rsidRPr="000B682A">
        <w:t>а</w:t>
      </w:r>
      <w:r w:rsidRPr="000B682A">
        <w:rPr>
          <w:spacing w:val="10"/>
        </w:rPr>
        <w:t xml:space="preserve"> </w:t>
      </w:r>
      <w:r w:rsidRPr="000B682A">
        <w:t>так</w:t>
      </w:r>
      <w:r w:rsidRPr="000B682A">
        <w:rPr>
          <w:spacing w:val="4"/>
        </w:rPr>
        <w:t xml:space="preserve"> </w:t>
      </w:r>
      <w:r w:rsidRPr="000B682A">
        <w:t>же</w:t>
      </w:r>
      <w:r w:rsidRPr="000B682A">
        <w:rPr>
          <w:spacing w:val="10"/>
        </w:rPr>
        <w:t xml:space="preserve"> </w:t>
      </w:r>
      <w:r w:rsidRPr="000B682A">
        <w:t>подбор</w:t>
      </w:r>
      <w:r w:rsidRPr="000B682A">
        <w:rPr>
          <w:spacing w:val="5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расстановку</w:t>
      </w:r>
      <w:r w:rsidRPr="000B682A">
        <w:rPr>
          <w:spacing w:val="38"/>
        </w:rPr>
        <w:t xml:space="preserve"> </w:t>
      </w:r>
      <w:r w:rsidRPr="000B682A">
        <w:t>участников</w:t>
      </w:r>
      <w:r w:rsidRPr="000B682A">
        <w:rPr>
          <w:spacing w:val="40"/>
        </w:rPr>
        <w:t xml:space="preserve"> </w:t>
      </w:r>
      <w:r w:rsidRPr="000B682A">
        <w:t>в</w:t>
      </w:r>
      <w:r w:rsidRPr="000B682A">
        <w:rPr>
          <w:spacing w:val="40"/>
        </w:rPr>
        <w:t xml:space="preserve"> </w:t>
      </w:r>
      <w:r w:rsidRPr="000B682A">
        <w:t>небольших</w:t>
      </w:r>
      <w:r w:rsidRPr="000B682A">
        <w:rPr>
          <w:spacing w:val="34"/>
        </w:rPr>
        <w:t xml:space="preserve"> </w:t>
      </w:r>
      <w:r w:rsidRPr="000B682A">
        <w:t>объединениях.</w:t>
      </w:r>
      <w:r w:rsidRPr="000B682A">
        <w:rPr>
          <w:spacing w:val="45"/>
        </w:rPr>
        <w:t xml:space="preserve"> </w:t>
      </w:r>
      <w:r w:rsidRPr="000B682A">
        <w:t>В</w:t>
      </w:r>
      <w:r w:rsidRPr="000B682A">
        <w:rPr>
          <w:spacing w:val="42"/>
        </w:rPr>
        <w:t xml:space="preserve"> </w:t>
      </w:r>
      <w:r w:rsidRPr="000B682A">
        <w:t>старшей</w:t>
      </w:r>
      <w:r w:rsidRPr="000B682A">
        <w:rPr>
          <w:spacing w:val="40"/>
        </w:rPr>
        <w:t xml:space="preserve"> </w:t>
      </w:r>
      <w:r w:rsidRPr="000B682A">
        <w:t>и</w:t>
      </w:r>
      <w:r w:rsidRPr="000B682A">
        <w:rPr>
          <w:spacing w:val="49"/>
        </w:rPr>
        <w:t xml:space="preserve"> </w:t>
      </w:r>
      <w:r w:rsidRPr="000B682A">
        <w:t>подготовительной</w:t>
      </w:r>
      <w:r w:rsidRPr="000B682A">
        <w:rPr>
          <w:spacing w:val="37"/>
        </w:rPr>
        <w:t xml:space="preserve"> </w:t>
      </w:r>
      <w:r w:rsidRPr="000B682A">
        <w:t>группах</w:t>
      </w:r>
      <w:r w:rsidRPr="000B682A">
        <w:rPr>
          <w:spacing w:val="-57"/>
        </w:rPr>
        <w:t xml:space="preserve"> </w:t>
      </w:r>
      <w:r w:rsidRPr="000B682A">
        <w:t>воспитатель, организуя</w:t>
      </w:r>
      <w:r w:rsidRPr="000B682A">
        <w:rPr>
          <w:spacing w:val="2"/>
        </w:rPr>
        <w:t xml:space="preserve"> </w:t>
      </w:r>
      <w:r w:rsidRPr="000B682A">
        <w:t>разнообразную</w:t>
      </w:r>
      <w:r w:rsidRPr="000B682A">
        <w:rPr>
          <w:spacing w:val="2"/>
        </w:rPr>
        <w:t xml:space="preserve"> </w:t>
      </w:r>
      <w:r w:rsidRPr="000B682A">
        <w:t>трудовую</w:t>
      </w:r>
      <w:r w:rsidRPr="000B682A">
        <w:rPr>
          <w:spacing w:val="5"/>
        </w:rPr>
        <w:t xml:space="preserve"> </w:t>
      </w:r>
      <w:r w:rsidRPr="000B682A">
        <w:t>деятельность,</w:t>
      </w:r>
      <w:r w:rsidRPr="000B682A">
        <w:rPr>
          <w:spacing w:val="-2"/>
        </w:rPr>
        <w:t xml:space="preserve"> </w:t>
      </w:r>
      <w:r w:rsidRPr="000B682A">
        <w:t>формирует</w:t>
      </w:r>
      <w:r w:rsidRPr="000B682A">
        <w:rPr>
          <w:spacing w:val="1"/>
        </w:rPr>
        <w:t xml:space="preserve"> </w:t>
      </w:r>
      <w:r w:rsidRPr="000B682A">
        <w:t>навыки</w:t>
      </w:r>
      <w:r w:rsidRPr="000B682A">
        <w:rPr>
          <w:spacing w:val="2"/>
        </w:rPr>
        <w:t xml:space="preserve"> </w:t>
      </w:r>
      <w:r w:rsidRPr="000B682A">
        <w:t>самоорганизации:</w:t>
      </w:r>
      <w:r w:rsidRPr="000B682A">
        <w:rPr>
          <w:spacing w:val="-57"/>
        </w:rPr>
        <w:t xml:space="preserve"> </w:t>
      </w:r>
      <w:r w:rsidRPr="000B682A">
        <w:rPr>
          <w:spacing w:val="-1"/>
        </w:rPr>
        <w:t>рекомендует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ребятам</w:t>
      </w:r>
      <w:r w:rsidRPr="000B682A">
        <w:rPr>
          <w:spacing w:val="-11"/>
        </w:rPr>
        <w:t xml:space="preserve"> </w:t>
      </w:r>
      <w:r w:rsidRPr="000B682A">
        <w:rPr>
          <w:spacing w:val="-1"/>
        </w:rPr>
        <w:t>самим</w:t>
      </w:r>
      <w:r w:rsidRPr="000B682A">
        <w:rPr>
          <w:spacing w:val="-8"/>
        </w:rPr>
        <w:t xml:space="preserve"> </w:t>
      </w:r>
      <w:r w:rsidRPr="000B682A">
        <w:rPr>
          <w:spacing w:val="-1"/>
        </w:rPr>
        <w:t>обдумать,</w:t>
      </w:r>
      <w:r w:rsidRPr="000B682A">
        <w:rPr>
          <w:spacing w:val="-10"/>
        </w:rPr>
        <w:t xml:space="preserve"> </w:t>
      </w:r>
      <w:r w:rsidRPr="000B682A">
        <w:rPr>
          <w:spacing w:val="-1"/>
        </w:rPr>
        <w:t>что</w:t>
      </w:r>
      <w:r w:rsidRPr="000B682A">
        <w:rPr>
          <w:spacing w:val="-7"/>
        </w:rPr>
        <w:t xml:space="preserve"> </w:t>
      </w:r>
      <w:r w:rsidRPr="000B682A">
        <w:rPr>
          <w:spacing w:val="-1"/>
        </w:rPr>
        <w:t>и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для</w:t>
      </w:r>
      <w:r w:rsidRPr="000B682A">
        <w:rPr>
          <w:spacing w:val="-17"/>
        </w:rPr>
        <w:t xml:space="preserve"> </w:t>
      </w:r>
      <w:r w:rsidRPr="000B682A">
        <w:rPr>
          <w:spacing w:val="-1"/>
        </w:rPr>
        <w:t>чего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надо</w:t>
      </w:r>
      <w:r w:rsidRPr="000B682A">
        <w:rPr>
          <w:spacing w:val="-8"/>
        </w:rPr>
        <w:t xml:space="preserve"> </w:t>
      </w:r>
      <w:r w:rsidRPr="000B682A">
        <w:rPr>
          <w:spacing w:val="-1"/>
        </w:rPr>
        <w:t>делать,</w:t>
      </w:r>
      <w:r w:rsidRPr="000B682A">
        <w:rPr>
          <w:spacing w:val="-9"/>
        </w:rPr>
        <w:t xml:space="preserve"> </w:t>
      </w:r>
      <w:r w:rsidRPr="000B682A">
        <w:t>как</w:t>
      </w:r>
      <w:r w:rsidRPr="000B682A">
        <w:rPr>
          <w:spacing w:val="-14"/>
        </w:rPr>
        <w:t xml:space="preserve"> </w:t>
      </w:r>
      <w:r w:rsidRPr="000B682A">
        <w:t>спланировать</w:t>
      </w:r>
      <w:r w:rsidRPr="000B682A">
        <w:rPr>
          <w:spacing w:val="-16"/>
        </w:rPr>
        <w:t xml:space="preserve"> </w:t>
      </w:r>
      <w:r w:rsidRPr="000B682A">
        <w:t>и</w:t>
      </w:r>
      <w:r w:rsidRPr="000B682A">
        <w:rPr>
          <w:spacing w:val="-12"/>
        </w:rPr>
        <w:t xml:space="preserve"> </w:t>
      </w:r>
      <w:r w:rsidRPr="000B682A">
        <w:t>разделить</w:t>
      </w:r>
      <w:r w:rsidRPr="000B682A">
        <w:rPr>
          <w:spacing w:val="-16"/>
        </w:rPr>
        <w:t xml:space="preserve"> </w:t>
      </w:r>
      <w:r w:rsidRPr="000B682A">
        <w:t>работу</w:t>
      </w:r>
      <w:r w:rsidRPr="000B682A">
        <w:rPr>
          <w:spacing w:val="-57"/>
        </w:rPr>
        <w:t xml:space="preserve"> </w:t>
      </w:r>
      <w:r w:rsidRPr="000B682A">
        <w:t>и</w:t>
      </w:r>
      <w:r w:rsidRPr="000B682A">
        <w:rPr>
          <w:spacing w:val="3"/>
        </w:rPr>
        <w:t xml:space="preserve"> </w:t>
      </w:r>
      <w:r w:rsidRPr="000B682A">
        <w:t>т.</w:t>
      </w:r>
      <w:r w:rsidRPr="000B682A">
        <w:rPr>
          <w:spacing w:val="5"/>
        </w:rPr>
        <w:t xml:space="preserve"> </w:t>
      </w:r>
      <w:r w:rsidRPr="000B682A">
        <w:t>п.</w:t>
      </w:r>
      <w:r w:rsidRPr="000B682A">
        <w:rPr>
          <w:spacing w:val="7"/>
        </w:rPr>
        <w:t xml:space="preserve"> </w:t>
      </w:r>
      <w:r w:rsidRPr="000B682A">
        <w:t>Педагог</w:t>
      </w:r>
      <w:r w:rsidRPr="000B682A">
        <w:rPr>
          <w:spacing w:val="1"/>
        </w:rPr>
        <w:t xml:space="preserve"> </w:t>
      </w:r>
      <w:r w:rsidRPr="000B682A">
        <w:t>помогает</w:t>
      </w:r>
      <w:r w:rsidRPr="000B682A">
        <w:rPr>
          <w:spacing w:val="5"/>
        </w:rPr>
        <w:t xml:space="preserve"> </w:t>
      </w:r>
      <w:r w:rsidRPr="000B682A">
        <w:t>своим воспитанникам</w:t>
      </w:r>
      <w:r w:rsidRPr="000B682A">
        <w:rPr>
          <w:spacing w:val="2"/>
        </w:rPr>
        <w:t xml:space="preserve"> </w:t>
      </w:r>
      <w:r w:rsidRPr="000B682A">
        <w:t>правильно</w:t>
      </w:r>
      <w:r w:rsidRPr="000B682A">
        <w:rPr>
          <w:spacing w:val="-1"/>
        </w:rPr>
        <w:t xml:space="preserve"> </w:t>
      </w:r>
      <w:r w:rsidRPr="000B682A">
        <w:t>оценивать</w:t>
      </w:r>
      <w:r w:rsidRPr="000B682A">
        <w:rPr>
          <w:spacing w:val="7"/>
        </w:rPr>
        <w:t xml:space="preserve"> </w:t>
      </w:r>
      <w:r w:rsidRPr="000B682A">
        <w:t>и</w:t>
      </w:r>
      <w:r w:rsidRPr="000B682A">
        <w:rPr>
          <w:spacing w:val="-5"/>
        </w:rPr>
        <w:t xml:space="preserve"> </w:t>
      </w:r>
      <w:r w:rsidRPr="000B682A">
        <w:t>общие</w:t>
      </w:r>
      <w:r w:rsidRPr="000B682A">
        <w:rPr>
          <w:spacing w:val="3"/>
        </w:rPr>
        <w:t xml:space="preserve"> </w:t>
      </w:r>
      <w:r w:rsidRPr="000B682A">
        <w:t>результаты,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3"/>
        </w:rPr>
        <w:t xml:space="preserve"> </w:t>
      </w:r>
      <w:r w:rsidRPr="000B682A">
        <w:t>трудовые</w:t>
      </w:r>
      <w:r w:rsidRPr="000B682A">
        <w:rPr>
          <w:spacing w:val="-57"/>
        </w:rPr>
        <w:t xml:space="preserve"> </w:t>
      </w:r>
      <w:r w:rsidRPr="000B682A">
        <w:t>усилия</w:t>
      </w:r>
      <w:r w:rsidRPr="000B682A">
        <w:tab/>
        <w:t>каждого.</w:t>
      </w:r>
      <w:r w:rsidRPr="000B682A">
        <w:tab/>
      </w:r>
    </w:p>
    <w:p w:rsidR="0089579B" w:rsidRPr="000B682A" w:rsidRDefault="0089579B" w:rsidP="00174D0E">
      <w:pPr>
        <w:pStyle w:val="ListParagraph"/>
        <w:numPr>
          <w:ilvl w:val="0"/>
          <w:numId w:val="48"/>
        </w:numPr>
        <w:ind w:left="142" w:right="-10" w:firstLine="567"/>
      </w:pPr>
      <w:r w:rsidRPr="000B682A">
        <w:t>Показателями</w:t>
      </w:r>
      <w:r w:rsidRPr="000B682A">
        <w:tab/>
        <w:t>нравственного</w:t>
      </w:r>
      <w:r w:rsidRPr="000B682A">
        <w:tab/>
        <w:t>развития</w:t>
      </w:r>
      <w:r w:rsidRPr="000B682A">
        <w:tab/>
        <w:t>детей</w:t>
      </w:r>
      <w:r w:rsidRPr="000B682A">
        <w:tab/>
        <w:t>этого</w:t>
      </w:r>
      <w:r w:rsidRPr="000B682A">
        <w:tab/>
        <w:t>возраста</w:t>
      </w:r>
      <w:r w:rsidRPr="000B682A">
        <w:tab/>
        <w:t>наряду</w:t>
      </w:r>
      <w:r w:rsidRPr="000B682A">
        <w:tab/>
      </w:r>
    </w:p>
    <w:p w:rsidR="0089579B" w:rsidRPr="000B682A" w:rsidRDefault="0089579B" w:rsidP="00174D0E">
      <w:pPr>
        <w:pStyle w:val="ListParagraph"/>
        <w:ind w:left="142" w:right="-10" w:firstLine="567"/>
      </w:pPr>
      <w:r w:rsidRPr="000B682A">
        <w:rPr>
          <w:spacing w:val="-57"/>
        </w:rPr>
        <w:t xml:space="preserve">С                             </w:t>
      </w:r>
      <w:r w:rsidRPr="000B682A">
        <w:t>самоорганизацией</w:t>
      </w:r>
      <w:r w:rsidRPr="000B682A">
        <w:rPr>
          <w:spacing w:val="38"/>
        </w:rPr>
        <w:t xml:space="preserve"> </w:t>
      </w:r>
      <w:r w:rsidRPr="000B682A">
        <w:t>являются</w:t>
      </w:r>
      <w:r w:rsidRPr="000B682A">
        <w:rPr>
          <w:spacing w:val="41"/>
        </w:rPr>
        <w:t xml:space="preserve"> </w:t>
      </w:r>
      <w:r w:rsidRPr="000B682A">
        <w:t>доброжелательность,</w:t>
      </w:r>
      <w:r w:rsidRPr="000B682A">
        <w:rPr>
          <w:spacing w:val="50"/>
        </w:rPr>
        <w:t xml:space="preserve"> </w:t>
      </w:r>
      <w:r w:rsidRPr="000B682A">
        <w:t>готовность</w:t>
      </w:r>
      <w:r w:rsidRPr="000B682A">
        <w:rPr>
          <w:spacing w:val="39"/>
        </w:rPr>
        <w:t xml:space="preserve"> </w:t>
      </w:r>
      <w:r w:rsidRPr="000B682A">
        <w:t>к</w:t>
      </w:r>
      <w:r w:rsidRPr="000B682A">
        <w:rPr>
          <w:spacing w:val="40"/>
        </w:rPr>
        <w:t xml:space="preserve"> </w:t>
      </w:r>
      <w:r w:rsidRPr="000B682A">
        <w:t>взаимопомощи,</w:t>
      </w:r>
      <w:r w:rsidRPr="000B682A">
        <w:rPr>
          <w:spacing w:val="37"/>
        </w:rPr>
        <w:t xml:space="preserve"> в</w:t>
      </w:r>
      <w:r w:rsidRPr="000B682A">
        <w:t>заимовыручке, трудолюбие.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rPr>
          <w:i/>
        </w:rPr>
        <w:t>В</w:t>
      </w:r>
      <w:r w:rsidRPr="000B682A">
        <w:rPr>
          <w:i/>
          <w:spacing w:val="1"/>
        </w:rPr>
        <w:t xml:space="preserve"> </w:t>
      </w:r>
      <w:r w:rsidRPr="000B682A">
        <w:rPr>
          <w:i/>
        </w:rPr>
        <w:t>младшем</w:t>
      </w:r>
      <w:r w:rsidRPr="000B682A">
        <w:rPr>
          <w:i/>
          <w:spacing w:val="1"/>
        </w:rPr>
        <w:t xml:space="preserve"> </w:t>
      </w:r>
      <w:r w:rsidRPr="000B682A">
        <w:rPr>
          <w:i/>
        </w:rPr>
        <w:t>дошкольном</w:t>
      </w:r>
      <w:r w:rsidRPr="000B682A">
        <w:rPr>
          <w:i/>
          <w:spacing w:val="1"/>
        </w:rPr>
        <w:t xml:space="preserve"> </w:t>
      </w:r>
      <w:r w:rsidRPr="000B682A">
        <w:rPr>
          <w:i/>
        </w:rPr>
        <w:t xml:space="preserve">возрасте </w:t>
      </w:r>
      <w:r w:rsidRPr="000B682A">
        <w:t>основная задача</w:t>
      </w:r>
      <w:r w:rsidRPr="000B682A">
        <w:rPr>
          <w:spacing w:val="1"/>
        </w:rPr>
        <w:t xml:space="preserve"> </w:t>
      </w:r>
      <w:r w:rsidRPr="000B682A">
        <w:t>трудового</w:t>
      </w:r>
      <w:r w:rsidRPr="000B682A">
        <w:rPr>
          <w:spacing w:val="1"/>
        </w:rPr>
        <w:t xml:space="preserve"> </w:t>
      </w:r>
      <w:r w:rsidRPr="000B682A">
        <w:t>воспитания</w:t>
      </w:r>
      <w:r w:rsidRPr="000B682A">
        <w:rPr>
          <w:spacing w:val="1"/>
        </w:rPr>
        <w:t xml:space="preserve"> </w:t>
      </w:r>
      <w:r w:rsidRPr="000B682A">
        <w:t>—</w:t>
      </w:r>
      <w:r w:rsidRPr="000B682A">
        <w:rPr>
          <w:spacing w:val="1"/>
        </w:rPr>
        <w:t xml:space="preserve"> </w:t>
      </w:r>
      <w:r w:rsidRPr="000B682A">
        <w:t>формирование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самостоятельности,</w:t>
      </w:r>
      <w:r w:rsidRPr="000B682A">
        <w:rPr>
          <w:spacing w:val="-13"/>
        </w:rPr>
        <w:t xml:space="preserve"> </w:t>
      </w:r>
      <w:r w:rsidRPr="000B682A">
        <w:rPr>
          <w:spacing w:val="-1"/>
        </w:rPr>
        <w:t>ибо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она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—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необходимая</w:t>
      </w:r>
      <w:r w:rsidRPr="000B682A">
        <w:rPr>
          <w:spacing w:val="-10"/>
        </w:rPr>
        <w:t xml:space="preserve"> </w:t>
      </w:r>
      <w:r w:rsidRPr="000B682A">
        <w:t>предпосылка</w:t>
      </w:r>
      <w:r w:rsidRPr="000B682A">
        <w:rPr>
          <w:spacing w:val="-12"/>
        </w:rPr>
        <w:t xml:space="preserve"> </w:t>
      </w:r>
      <w:r w:rsidRPr="000B682A">
        <w:t>для</w:t>
      </w:r>
      <w:r w:rsidRPr="000B682A">
        <w:rPr>
          <w:spacing w:val="-11"/>
        </w:rPr>
        <w:t xml:space="preserve"> </w:t>
      </w:r>
      <w:r w:rsidRPr="000B682A">
        <w:t>появления</w:t>
      </w:r>
      <w:r w:rsidRPr="000B682A">
        <w:rPr>
          <w:spacing w:val="-11"/>
        </w:rPr>
        <w:t xml:space="preserve"> </w:t>
      </w:r>
      <w:r w:rsidRPr="000B682A">
        <w:t>у</w:t>
      </w:r>
      <w:r w:rsidRPr="000B682A">
        <w:rPr>
          <w:spacing w:val="-27"/>
        </w:rPr>
        <w:t xml:space="preserve"> </w:t>
      </w:r>
      <w:r w:rsidRPr="000B682A">
        <w:t>малыша</w:t>
      </w:r>
      <w:r w:rsidRPr="000B682A">
        <w:rPr>
          <w:spacing w:val="-16"/>
        </w:rPr>
        <w:t xml:space="preserve"> </w:t>
      </w:r>
      <w:r w:rsidRPr="000B682A">
        <w:t>желания</w:t>
      </w:r>
      <w:r w:rsidRPr="000B682A">
        <w:rPr>
          <w:spacing w:val="-17"/>
        </w:rPr>
        <w:t xml:space="preserve"> </w:t>
      </w:r>
      <w:r w:rsidRPr="000B682A">
        <w:t>выполнять</w:t>
      </w:r>
      <w:r w:rsidRPr="000B682A">
        <w:rPr>
          <w:spacing w:val="-58"/>
        </w:rPr>
        <w:t xml:space="preserve"> </w:t>
      </w:r>
      <w:r w:rsidRPr="000B682A">
        <w:t>трудовые</w:t>
      </w:r>
      <w:r w:rsidRPr="000B682A">
        <w:rPr>
          <w:spacing w:val="-4"/>
        </w:rPr>
        <w:t xml:space="preserve"> </w:t>
      </w:r>
      <w:r w:rsidRPr="000B682A">
        <w:t>поручения.</w:t>
      </w:r>
    </w:p>
    <w:p w:rsidR="0089579B" w:rsidRPr="00292CBE" w:rsidRDefault="0089579B" w:rsidP="00174D0E">
      <w:pPr>
        <w:ind w:left="142" w:right="-10" w:firstLine="567"/>
        <w:jc w:val="both"/>
        <w:rPr>
          <w:lang w:val="ru-RU"/>
        </w:rPr>
      </w:pPr>
      <w:r w:rsidRPr="00292CBE">
        <w:rPr>
          <w:i/>
          <w:lang w:val="ru-RU"/>
        </w:rPr>
        <w:t>Труд</w:t>
      </w:r>
      <w:r w:rsidRPr="00292CBE">
        <w:rPr>
          <w:i/>
          <w:spacing w:val="-11"/>
          <w:lang w:val="ru-RU"/>
        </w:rPr>
        <w:t xml:space="preserve"> </w:t>
      </w:r>
      <w:r w:rsidRPr="00292CBE">
        <w:rPr>
          <w:i/>
          <w:lang w:val="ru-RU"/>
        </w:rPr>
        <w:t>и</w:t>
      </w:r>
      <w:r w:rsidRPr="00292CBE">
        <w:rPr>
          <w:i/>
          <w:spacing w:val="-4"/>
          <w:lang w:val="ru-RU"/>
        </w:rPr>
        <w:t xml:space="preserve"> </w:t>
      </w:r>
      <w:r w:rsidRPr="00292CBE">
        <w:rPr>
          <w:i/>
          <w:lang w:val="ru-RU"/>
        </w:rPr>
        <w:t>игра</w:t>
      </w:r>
      <w:r w:rsidRPr="00292CBE">
        <w:rPr>
          <w:i/>
          <w:spacing w:val="-5"/>
          <w:lang w:val="ru-RU"/>
        </w:rPr>
        <w:t xml:space="preserve"> </w:t>
      </w:r>
      <w:r w:rsidRPr="00292CBE">
        <w:rPr>
          <w:lang w:val="ru-RU"/>
        </w:rPr>
        <w:t>являются</w:t>
      </w:r>
      <w:r w:rsidRPr="00292CBE">
        <w:rPr>
          <w:spacing w:val="-4"/>
          <w:lang w:val="ru-RU"/>
        </w:rPr>
        <w:t xml:space="preserve"> </w:t>
      </w:r>
      <w:r w:rsidRPr="00292CBE">
        <w:rPr>
          <w:lang w:val="ru-RU"/>
        </w:rPr>
        <w:t>и</w:t>
      </w:r>
      <w:r w:rsidRPr="00292CBE">
        <w:rPr>
          <w:spacing w:val="-4"/>
          <w:lang w:val="ru-RU"/>
        </w:rPr>
        <w:t xml:space="preserve"> </w:t>
      </w:r>
      <w:r w:rsidRPr="00292CBE">
        <w:rPr>
          <w:lang w:val="ru-RU"/>
        </w:rPr>
        <w:t>средствами,</w:t>
      </w:r>
      <w:r w:rsidRPr="00292CBE">
        <w:rPr>
          <w:spacing w:val="-10"/>
          <w:lang w:val="ru-RU"/>
        </w:rPr>
        <w:t xml:space="preserve"> </w:t>
      </w:r>
      <w:r w:rsidRPr="00292CBE">
        <w:rPr>
          <w:lang w:val="ru-RU"/>
        </w:rPr>
        <w:t>и</w:t>
      </w:r>
      <w:r w:rsidRPr="00292CBE">
        <w:rPr>
          <w:spacing w:val="-4"/>
          <w:lang w:val="ru-RU"/>
        </w:rPr>
        <w:t xml:space="preserve"> </w:t>
      </w:r>
      <w:r w:rsidRPr="00292CBE">
        <w:rPr>
          <w:lang w:val="ru-RU"/>
        </w:rPr>
        <w:t>методами</w:t>
      </w:r>
      <w:r w:rsidRPr="00292CBE">
        <w:rPr>
          <w:spacing w:val="-7"/>
          <w:lang w:val="ru-RU"/>
        </w:rPr>
        <w:t xml:space="preserve"> </w:t>
      </w:r>
      <w:r w:rsidRPr="00292CBE">
        <w:rPr>
          <w:lang w:val="ru-RU"/>
        </w:rPr>
        <w:t>воспитания.</w:t>
      </w:r>
    </w:p>
    <w:p w:rsidR="0089579B" w:rsidRPr="000B682A" w:rsidRDefault="0089579B" w:rsidP="00174D0E">
      <w:pPr>
        <w:pStyle w:val="ListParagraph"/>
        <w:numPr>
          <w:ilvl w:val="0"/>
          <w:numId w:val="48"/>
        </w:numPr>
        <w:ind w:left="142" w:right="-10" w:firstLine="567"/>
      </w:pPr>
      <w:r w:rsidRPr="000B682A">
        <w:rPr>
          <w:i/>
        </w:rPr>
        <w:t xml:space="preserve">игра – </w:t>
      </w:r>
      <w:r w:rsidRPr="000B682A">
        <w:t>действенный метод воспитания в сфере личностного развития. Ценность ее как</w:t>
      </w:r>
      <w:r w:rsidRPr="000B682A">
        <w:rPr>
          <w:spacing w:val="1"/>
        </w:rPr>
        <w:t xml:space="preserve"> </w:t>
      </w:r>
      <w:r w:rsidRPr="000B682A">
        <w:t>средства и действенного метода воспитания в том, что эта деятельность дает ребенку возможность</w:t>
      </w:r>
      <w:r w:rsidRPr="000B682A">
        <w:rPr>
          <w:spacing w:val="1"/>
        </w:rPr>
        <w:t xml:space="preserve"> </w:t>
      </w:r>
      <w:r w:rsidRPr="000B682A">
        <w:t>наиболее свободно и самостоятельноустанавливать связи и отношения с другими детьми, выбирать</w:t>
      </w:r>
      <w:r w:rsidRPr="000B682A">
        <w:rPr>
          <w:spacing w:val="1"/>
        </w:rPr>
        <w:t xml:space="preserve"> </w:t>
      </w:r>
      <w:r w:rsidRPr="000B682A">
        <w:t>цели, подбирать материалы и находить средства осуществления замысла. В игре особенно отчетливо</w:t>
      </w:r>
      <w:r w:rsidRPr="000B682A">
        <w:rPr>
          <w:spacing w:val="1"/>
        </w:rPr>
        <w:t xml:space="preserve"> </w:t>
      </w:r>
      <w:r w:rsidRPr="000B682A">
        <w:t>проявляются достижения и недостатки личностного развития, уровень овладения детьми нормами и</w:t>
      </w:r>
      <w:r w:rsidRPr="000B682A">
        <w:rPr>
          <w:spacing w:val="1"/>
        </w:rPr>
        <w:t xml:space="preserve"> </w:t>
      </w:r>
      <w:r w:rsidRPr="000B682A">
        <w:t>правилами</w:t>
      </w:r>
      <w:r w:rsidRPr="000B682A">
        <w:rPr>
          <w:spacing w:val="-3"/>
        </w:rPr>
        <w:t xml:space="preserve"> </w:t>
      </w:r>
      <w:r w:rsidRPr="000B682A">
        <w:t>поведения.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rPr>
          <w:spacing w:val="-1"/>
        </w:rPr>
        <w:t>Сюжетная</w:t>
      </w:r>
      <w:r w:rsidRPr="000B682A">
        <w:rPr>
          <w:spacing w:val="-8"/>
        </w:rPr>
        <w:t xml:space="preserve"> </w:t>
      </w:r>
      <w:r w:rsidRPr="000B682A">
        <w:rPr>
          <w:spacing w:val="-1"/>
        </w:rPr>
        <w:t>игра</w:t>
      </w:r>
      <w:r w:rsidRPr="000B682A">
        <w:rPr>
          <w:spacing w:val="-13"/>
        </w:rPr>
        <w:t xml:space="preserve"> </w:t>
      </w:r>
      <w:r w:rsidRPr="000B682A">
        <w:rPr>
          <w:spacing w:val="-1"/>
        </w:rPr>
        <w:t>имеет</w:t>
      </w:r>
      <w:r w:rsidRPr="000B682A">
        <w:rPr>
          <w:spacing w:val="-7"/>
        </w:rPr>
        <w:t xml:space="preserve"> </w:t>
      </w:r>
      <w:r w:rsidRPr="000B682A">
        <w:rPr>
          <w:spacing w:val="-1"/>
        </w:rPr>
        <w:t>два</w:t>
      </w:r>
      <w:r w:rsidRPr="000B682A">
        <w:rPr>
          <w:spacing w:val="-13"/>
        </w:rPr>
        <w:t xml:space="preserve"> </w:t>
      </w:r>
      <w:r w:rsidRPr="000B682A">
        <w:rPr>
          <w:spacing w:val="-1"/>
        </w:rPr>
        <w:t>плана</w:t>
      </w:r>
      <w:r w:rsidRPr="000B682A">
        <w:rPr>
          <w:spacing w:val="-9"/>
        </w:rPr>
        <w:t xml:space="preserve"> </w:t>
      </w:r>
      <w:r w:rsidRPr="000B682A">
        <w:rPr>
          <w:spacing w:val="-1"/>
        </w:rPr>
        <w:t>детских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отношений:</w:t>
      </w:r>
      <w:r w:rsidRPr="000B682A">
        <w:rPr>
          <w:spacing w:val="-17"/>
        </w:rPr>
        <w:t xml:space="preserve"> </w:t>
      </w:r>
      <w:r w:rsidRPr="000B682A">
        <w:t>один</w:t>
      </w:r>
      <w:r w:rsidRPr="000B682A">
        <w:rPr>
          <w:spacing w:val="-5"/>
        </w:rPr>
        <w:t xml:space="preserve"> </w:t>
      </w:r>
      <w:r w:rsidRPr="000B682A">
        <w:t>—</w:t>
      </w:r>
      <w:r w:rsidRPr="000B682A">
        <w:rPr>
          <w:spacing w:val="-12"/>
        </w:rPr>
        <w:t xml:space="preserve"> </w:t>
      </w:r>
      <w:r w:rsidRPr="000B682A">
        <w:t>это</w:t>
      </w:r>
      <w:r w:rsidRPr="000B682A">
        <w:rPr>
          <w:spacing w:val="-12"/>
        </w:rPr>
        <w:t xml:space="preserve"> </w:t>
      </w:r>
      <w:r w:rsidRPr="000B682A">
        <w:t>отношения</w:t>
      </w:r>
      <w:r w:rsidRPr="000B682A">
        <w:rPr>
          <w:spacing w:val="-11"/>
        </w:rPr>
        <w:t xml:space="preserve"> </w:t>
      </w:r>
      <w:r w:rsidRPr="000B682A">
        <w:t>сверстников</w:t>
      </w:r>
      <w:r w:rsidRPr="000B682A">
        <w:rPr>
          <w:spacing w:val="-10"/>
        </w:rPr>
        <w:t xml:space="preserve"> </w:t>
      </w:r>
      <w:r w:rsidRPr="000B682A">
        <w:t>по</w:t>
      </w:r>
      <w:r w:rsidRPr="000B682A">
        <w:rPr>
          <w:spacing w:val="-7"/>
        </w:rPr>
        <w:t xml:space="preserve"> </w:t>
      </w:r>
      <w:r w:rsidRPr="000B682A">
        <w:t>игре,</w:t>
      </w:r>
      <w:r w:rsidRPr="000B682A">
        <w:rPr>
          <w:spacing w:val="-57"/>
        </w:rPr>
        <w:t xml:space="preserve"> </w:t>
      </w:r>
      <w:r w:rsidRPr="000B682A">
        <w:t>или так называемые реальные отношения; второй — взаимоотношения играющих, регулируемые</w:t>
      </w:r>
      <w:r w:rsidRPr="000B682A">
        <w:rPr>
          <w:spacing w:val="1"/>
        </w:rPr>
        <w:t xml:space="preserve"> </w:t>
      </w:r>
      <w:r w:rsidRPr="000B682A">
        <w:t>определенным сюжетом. Педагогически ценный сюжет, отражающий положительные стороны быта,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общественно-</w:t>
      </w:r>
      <w:r w:rsidRPr="000B682A">
        <w:rPr>
          <w:spacing w:val="-11"/>
        </w:rPr>
        <w:t xml:space="preserve"> </w:t>
      </w:r>
      <w:r w:rsidRPr="000B682A">
        <w:rPr>
          <w:spacing w:val="-1"/>
        </w:rPr>
        <w:t>политические</w:t>
      </w:r>
      <w:r w:rsidRPr="000B682A">
        <w:rPr>
          <w:spacing w:val="-9"/>
        </w:rPr>
        <w:t xml:space="preserve"> </w:t>
      </w:r>
      <w:r w:rsidRPr="000B682A">
        <w:rPr>
          <w:spacing w:val="-1"/>
        </w:rPr>
        <w:t>явления,</w:t>
      </w:r>
      <w:r w:rsidRPr="000B682A">
        <w:rPr>
          <w:spacing w:val="-10"/>
        </w:rPr>
        <w:t xml:space="preserve"> </w:t>
      </w:r>
      <w:r w:rsidRPr="000B682A">
        <w:rPr>
          <w:spacing w:val="-1"/>
        </w:rPr>
        <w:t>благотворно</w:t>
      </w:r>
      <w:r w:rsidRPr="000B682A">
        <w:rPr>
          <w:spacing w:val="-8"/>
        </w:rPr>
        <w:t xml:space="preserve"> </w:t>
      </w:r>
      <w:r w:rsidRPr="000B682A">
        <w:rPr>
          <w:spacing w:val="-1"/>
        </w:rPr>
        <w:t>влияет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на</w:t>
      </w:r>
      <w:r w:rsidRPr="000B682A">
        <w:rPr>
          <w:spacing w:val="-9"/>
        </w:rPr>
        <w:t xml:space="preserve"> </w:t>
      </w:r>
      <w:r w:rsidRPr="000B682A">
        <w:t>поведение</w:t>
      </w:r>
      <w:r w:rsidRPr="000B682A">
        <w:rPr>
          <w:spacing w:val="-9"/>
        </w:rPr>
        <w:t xml:space="preserve"> </w:t>
      </w:r>
      <w:r w:rsidRPr="000B682A">
        <w:t>детей</w:t>
      </w:r>
      <w:r w:rsidRPr="000B682A">
        <w:rPr>
          <w:spacing w:val="-12"/>
        </w:rPr>
        <w:t xml:space="preserve"> </w:t>
      </w:r>
      <w:r w:rsidRPr="000B682A">
        <w:t>в</w:t>
      </w:r>
      <w:r w:rsidRPr="000B682A">
        <w:rPr>
          <w:spacing w:val="-7"/>
        </w:rPr>
        <w:t xml:space="preserve"> </w:t>
      </w:r>
      <w:r w:rsidRPr="000B682A">
        <w:t>игре</w:t>
      </w:r>
      <w:r w:rsidRPr="000B682A">
        <w:rPr>
          <w:spacing w:val="-13"/>
        </w:rPr>
        <w:t xml:space="preserve"> </w:t>
      </w:r>
      <w:r w:rsidRPr="000B682A">
        <w:t>и</w:t>
      </w:r>
      <w:r w:rsidRPr="000B682A">
        <w:rPr>
          <w:spacing w:val="-11"/>
        </w:rPr>
        <w:t xml:space="preserve"> </w:t>
      </w:r>
      <w:r w:rsidRPr="000B682A">
        <w:t>даже</w:t>
      </w:r>
      <w:r w:rsidRPr="000B682A">
        <w:rPr>
          <w:spacing w:val="-18"/>
        </w:rPr>
        <w:t xml:space="preserve"> </w:t>
      </w:r>
      <w:r w:rsidRPr="000B682A">
        <w:t>отчасти</w:t>
      </w:r>
      <w:r w:rsidRPr="000B682A">
        <w:rPr>
          <w:spacing w:val="-11"/>
        </w:rPr>
        <w:t xml:space="preserve"> </w:t>
      </w:r>
      <w:r w:rsidRPr="000B682A">
        <w:t>вне</w:t>
      </w:r>
      <w:r w:rsidRPr="000B682A">
        <w:rPr>
          <w:spacing w:val="-57"/>
        </w:rPr>
        <w:t xml:space="preserve"> </w:t>
      </w:r>
      <w:r w:rsidRPr="000B682A">
        <w:t>игры. Игра активизирует чувства и отношения ребенка,</w:t>
      </w:r>
      <w:r w:rsidRPr="000B682A">
        <w:rPr>
          <w:spacing w:val="1"/>
        </w:rPr>
        <w:t xml:space="preserve"> </w:t>
      </w:r>
      <w:r w:rsidRPr="000B682A">
        <w:t>его представления об окружающем.</w:t>
      </w:r>
      <w:r w:rsidRPr="000B682A">
        <w:rPr>
          <w:spacing w:val="1"/>
        </w:rPr>
        <w:t xml:space="preserve"> </w:t>
      </w:r>
      <w:r w:rsidRPr="000B682A">
        <w:t>Для</w:t>
      </w:r>
      <w:r w:rsidRPr="000B682A">
        <w:rPr>
          <w:spacing w:val="1"/>
        </w:rPr>
        <w:t xml:space="preserve"> </w:t>
      </w:r>
      <w:r w:rsidRPr="000B682A">
        <w:t>овладения детьми</w:t>
      </w:r>
      <w:r w:rsidRPr="000B682A">
        <w:rPr>
          <w:spacing w:val="1"/>
        </w:rPr>
        <w:t xml:space="preserve"> </w:t>
      </w:r>
      <w:r w:rsidRPr="000B682A">
        <w:t>опытом общественного поведения необходимо развивать содержательные игры и</w:t>
      </w:r>
      <w:r w:rsidRPr="000B682A">
        <w:rPr>
          <w:spacing w:val="1"/>
        </w:rPr>
        <w:t xml:space="preserve"> </w:t>
      </w:r>
      <w:r w:rsidRPr="000B682A">
        <w:t>активизировать общую работу по воспитанию у детей нравственных чувств и привычек поведения.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Тогда</w:t>
      </w:r>
      <w:r w:rsidRPr="000B682A">
        <w:rPr>
          <w:spacing w:val="-13"/>
        </w:rPr>
        <w:t xml:space="preserve"> </w:t>
      </w:r>
      <w:r w:rsidRPr="000B682A">
        <w:rPr>
          <w:spacing w:val="-1"/>
        </w:rPr>
        <w:t>можно</w:t>
      </w:r>
      <w:r w:rsidRPr="000B682A">
        <w:rPr>
          <w:spacing w:val="-17"/>
        </w:rPr>
        <w:t xml:space="preserve"> </w:t>
      </w:r>
      <w:r w:rsidRPr="000B682A">
        <w:rPr>
          <w:spacing w:val="-1"/>
        </w:rPr>
        <w:t>ожидать,</w:t>
      </w:r>
      <w:r w:rsidRPr="000B682A">
        <w:rPr>
          <w:spacing w:val="-10"/>
        </w:rPr>
        <w:t xml:space="preserve"> </w:t>
      </w:r>
      <w:r w:rsidRPr="000B682A">
        <w:rPr>
          <w:spacing w:val="-1"/>
        </w:rPr>
        <w:t>что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при</w:t>
      </w:r>
      <w:r w:rsidRPr="000B682A">
        <w:rPr>
          <w:spacing w:val="-16"/>
        </w:rPr>
        <w:t xml:space="preserve"> </w:t>
      </w:r>
      <w:r w:rsidRPr="000B682A">
        <w:rPr>
          <w:spacing w:val="-1"/>
        </w:rPr>
        <w:t>сговоре</w:t>
      </w:r>
      <w:r w:rsidRPr="000B682A">
        <w:rPr>
          <w:spacing w:val="-13"/>
        </w:rPr>
        <w:t xml:space="preserve"> </w:t>
      </w:r>
      <w:r w:rsidRPr="000B682A">
        <w:rPr>
          <w:spacing w:val="-1"/>
        </w:rPr>
        <w:t>детей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по</w:t>
      </w:r>
      <w:r w:rsidRPr="000B682A">
        <w:rPr>
          <w:spacing w:val="-17"/>
        </w:rPr>
        <w:t xml:space="preserve"> </w:t>
      </w:r>
      <w:r w:rsidRPr="000B682A">
        <w:rPr>
          <w:spacing w:val="-1"/>
        </w:rPr>
        <w:t>поводу</w:t>
      </w:r>
      <w:r w:rsidRPr="000B682A">
        <w:rPr>
          <w:spacing w:val="-17"/>
        </w:rPr>
        <w:t xml:space="preserve"> </w:t>
      </w:r>
      <w:r w:rsidRPr="000B682A">
        <w:rPr>
          <w:spacing w:val="-1"/>
        </w:rPr>
        <w:t>игры</w:t>
      </w:r>
      <w:r w:rsidRPr="000B682A">
        <w:rPr>
          <w:spacing w:val="-16"/>
        </w:rPr>
        <w:t xml:space="preserve"> </w:t>
      </w:r>
      <w:r w:rsidRPr="000B682A">
        <w:rPr>
          <w:spacing w:val="-1"/>
        </w:rPr>
        <w:t>и</w:t>
      </w:r>
      <w:r w:rsidRPr="000B682A">
        <w:rPr>
          <w:spacing w:val="-16"/>
        </w:rPr>
        <w:t xml:space="preserve"> </w:t>
      </w:r>
      <w:r w:rsidRPr="000B682A">
        <w:rPr>
          <w:spacing w:val="-1"/>
        </w:rPr>
        <w:t>в</w:t>
      </w:r>
      <w:r w:rsidRPr="000B682A">
        <w:rPr>
          <w:spacing w:val="-16"/>
        </w:rPr>
        <w:t xml:space="preserve"> </w:t>
      </w:r>
      <w:r w:rsidRPr="000B682A">
        <w:t>процессе</w:t>
      </w:r>
      <w:r w:rsidRPr="000B682A">
        <w:rPr>
          <w:spacing w:val="-13"/>
        </w:rPr>
        <w:t xml:space="preserve"> </w:t>
      </w:r>
      <w:r w:rsidRPr="000B682A">
        <w:t>самой</w:t>
      </w:r>
      <w:r w:rsidRPr="000B682A">
        <w:rPr>
          <w:spacing w:val="-16"/>
        </w:rPr>
        <w:t xml:space="preserve"> </w:t>
      </w:r>
      <w:r w:rsidRPr="000B682A">
        <w:t>игры</w:t>
      </w:r>
      <w:r w:rsidRPr="000B682A">
        <w:rPr>
          <w:spacing w:val="-11"/>
        </w:rPr>
        <w:t xml:space="preserve"> </w:t>
      </w:r>
      <w:r w:rsidRPr="000B682A">
        <w:t>будет</w:t>
      </w:r>
      <w:r w:rsidRPr="000B682A">
        <w:rPr>
          <w:spacing w:val="-12"/>
        </w:rPr>
        <w:t xml:space="preserve"> </w:t>
      </w:r>
      <w:r w:rsidRPr="000B682A">
        <w:t>достигнуто</w:t>
      </w:r>
      <w:r w:rsidRPr="000B682A">
        <w:rPr>
          <w:spacing w:val="-58"/>
        </w:rPr>
        <w:t xml:space="preserve"> </w:t>
      </w:r>
      <w:r w:rsidRPr="000B682A">
        <w:t>единство между</w:t>
      </w:r>
      <w:r w:rsidRPr="000B682A">
        <w:rPr>
          <w:spacing w:val="-10"/>
        </w:rPr>
        <w:t xml:space="preserve"> </w:t>
      </w:r>
      <w:r w:rsidRPr="000B682A">
        <w:t>поведением</w:t>
      </w:r>
      <w:r w:rsidRPr="000B682A">
        <w:rPr>
          <w:spacing w:val="3"/>
        </w:rPr>
        <w:t xml:space="preserve"> </w:t>
      </w:r>
      <w:r w:rsidRPr="000B682A">
        <w:t>ребенка в</w:t>
      </w:r>
      <w:r w:rsidRPr="000B682A">
        <w:rPr>
          <w:spacing w:val="-4"/>
        </w:rPr>
        <w:t xml:space="preserve"> </w:t>
      </w:r>
      <w:r w:rsidRPr="000B682A">
        <w:t>соответствии</w:t>
      </w:r>
      <w:r w:rsidRPr="000B682A">
        <w:rPr>
          <w:spacing w:val="2"/>
        </w:rPr>
        <w:t xml:space="preserve"> </w:t>
      </w:r>
      <w:r w:rsidRPr="000B682A">
        <w:t>с</w:t>
      </w:r>
      <w:r w:rsidRPr="000B682A">
        <w:rPr>
          <w:spacing w:val="-7"/>
        </w:rPr>
        <w:t xml:space="preserve"> </w:t>
      </w:r>
      <w:r w:rsidRPr="000B682A">
        <w:t>взятой</w:t>
      </w:r>
      <w:r w:rsidRPr="000B682A">
        <w:rPr>
          <w:spacing w:val="-4"/>
        </w:rPr>
        <w:t xml:space="preserve"> </w:t>
      </w:r>
      <w:r w:rsidRPr="000B682A">
        <w:t>на</w:t>
      </w:r>
      <w:r w:rsidRPr="000B682A">
        <w:rPr>
          <w:spacing w:val="-2"/>
        </w:rPr>
        <w:t xml:space="preserve"> </w:t>
      </w:r>
      <w:r w:rsidRPr="000B682A">
        <w:t>себя</w:t>
      </w:r>
      <w:r w:rsidRPr="000B682A">
        <w:rPr>
          <w:spacing w:val="-3"/>
        </w:rPr>
        <w:t xml:space="preserve"> </w:t>
      </w:r>
      <w:r w:rsidRPr="000B682A">
        <w:t>ролью</w:t>
      </w:r>
      <w:r w:rsidRPr="000B682A">
        <w:rPr>
          <w:spacing w:val="-2"/>
        </w:rPr>
        <w:t xml:space="preserve"> </w:t>
      </w:r>
      <w:r w:rsidRPr="000B682A">
        <w:t>и</w:t>
      </w:r>
      <w:r w:rsidRPr="000B682A">
        <w:rPr>
          <w:spacing w:val="-4"/>
        </w:rPr>
        <w:t xml:space="preserve"> </w:t>
      </w:r>
      <w:r w:rsidRPr="000B682A">
        <w:t>реальным</w:t>
      </w:r>
      <w:r w:rsidRPr="000B682A">
        <w:rPr>
          <w:spacing w:val="1"/>
        </w:rPr>
        <w:t xml:space="preserve"> </w:t>
      </w:r>
      <w:r w:rsidRPr="000B682A">
        <w:t>поведением.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Перечисленные методы применяются педагогом в любом виде детской деятельности.</w:t>
      </w:r>
      <w:r w:rsidRPr="000B682A">
        <w:rPr>
          <w:spacing w:val="1"/>
        </w:rPr>
        <w:t xml:space="preserve"> </w:t>
      </w:r>
      <w:r w:rsidRPr="000B682A">
        <w:t>Следующие</w:t>
      </w:r>
      <w:r w:rsidRPr="000B682A">
        <w:rPr>
          <w:spacing w:val="4"/>
        </w:rPr>
        <w:t xml:space="preserve"> </w:t>
      </w:r>
      <w:r w:rsidRPr="000B682A">
        <w:t>методы</w:t>
      </w:r>
      <w:r w:rsidRPr="000B682A">
        <w:rPr>
          <w:spacing w:val="8"/>
        </w:rPr>
        <w:t xml:space="preserve"> </w:t>
      </w:r>
      <w:r w:rsidRPr="000B682A">
        <w:t>направлены</w:t>
      </w:r>
      <w:r w:rsidRPr="000B682A">
        <w:rPr>
          <w:spacing w:val="9"/>
        </w:rPr>
        <w:t xml:space="preserve"> </w:t>
      </w:r>
      <w:r w:rsidRPr="000B682A">
        <w:t>на</w:t>
      </w:r>
      <w:r w:rsidRPr="000B682A">
        <w:rPr>
          <w:spacing w:val="4"/>
        </w:rPr>
        <w:t xml:space="preserve"> </w:t>
      </w:r>
      <w:r w:rsidRPr="000B682A">
        <w:t>формирование</w:t>
      </w:r>
      <w:r w:rsidRPr="000B682A">
        <w:rPr>
          <w:spacing w:val="7"/>
        </w:rPr>
        <w:t xml:space="preserve"> </w:t>
      </w:r>
      <w:r w:rsidRPr="000B682A">
        <w:t>у</w:t>
      </w:r>
      <w:r w:rsidRPr="000B682A">
        <w:rPr>
          <w:spacing w:val="56"/>
        </w:rPr>
        <w:t xml:space="preserve"> </w:t>
      </w:r>
      <w:r w:rsidRPr="000B682A">
        <w:t>дошкольников</w:t>
      </w:r>
      <w:r w:rsidRPr="000B682A">
        <w:rPr>
          <w:spacing w:val="9"/>
        </w:rPr>
        <w:t xml:space="preserve"> </w:t>
      </w:r>
      <w:r w:rsidRPr="000B682A">
        <w:t>нравственных представлений,</w:t>
      </w:r>
      <w:r w:rsidRPr="000B682A">
        <w:rPr>
          <w:spacing w:val="-8"/>
        </w:rPr>
        <w:t xml:space="preserve"> </w:t>
      </w:r>
      <w:r w:rsidRPr="000B682A">
        <w:t>суждений,</w:t>
      </w:r>
      <w:r w:rsidRPr="000B682A">
        <w:rPr>
          <w:spacing w:val="-8"/>
        </w:rPr>
        <w:t xml:space="preserve"> </w:t>
      </w:r>
      <w:r w:rsidRPr="000B682A">
        <w:t>оценок:</w:t>
      </w:r>
    </w:p>
    <w:p w:rsidR="0089579B" w:rsidRPr="000B682A" w:rsidRDefault="0089579B" w:rsidP="00174D0E">
      <w:pPr>
        <w:pStyle w:val="ListParagraph"/>
        <w:numPr>
          <w:ilvl w:val="0"/>
          <w:numId w:val="48"/>
        </w:numPr>
        <w:ind w:left="142" w:right="-10" w:firstLine="567"/>
        <w:rPr>
          <w:i/>
        </w:rPr>
      </w:pPr>
      <w:r w:rsidRPr="000B682A">
        <w:rPr>
          <w:i/>
        </w:rPr>
        <w:t>беседы</w:t>
      </w:r>
      <w:r w:rsidRPr="000B682A">
        <w:rPr>
          <w:i/>
          <w:spacing w:val="-11"/>
        </w:rPr>
        <w:t xml:space="preserve"> </w:t>
      </w:r>
      <w:r w:rsidRPr="000B682A">
        <w:rPr>
          <w:i/>
        </w:rPr>
        <w:t>воспитателя</w:t>
      </w:r>
      <w:r w:rsidRPr="000B682A">
        <w:rPr>
          <w:i/>
          <w:spacing w:val="-10"/>
        </w:rPr>
        <w:t xml:space="preserve"> </w:t>
      </w:r>
      <w:r w:rsidRPr="000B682A">
        <w:rPr>
          <w:i/>
        </w:rPr>
        <w:t>на</w:t>
      </w:r>
      <w:r w:rsidRPr="000B682A">
        <w:rPr>
          <w:i/>
          <w:spacing w:val="-7"/>
        </w:rPr>
        <w:t xml:space="preserve"> </w:t>
      </w:r>
      <w:r w:rsidRPr="000B682A">
        <w:rPr>
          <w:i/>
        </w:rPr>
        <w:t>этические</w:t>
      </w:r>
      <w:r w:rsidRPr="000B682A">
        <w:rPr>
          <w:i/>
          <w:spacing w:val="-6"/>
        </w:rPr>
        <w:t xml:space="preserve"> </w:t>
      </w:r>
      <w:r w:rsidRPr="000B682A">
        <w:rPr>
          <w:i/>
        </w:rPr>
        <w:t>темы;</w:t>
      </w:r>
    </w:p>
    <w:p w:rsidR="0089579B" w:rsidRPr="000B682A" w:rsidRDefault="0089579B" w:rsidP="00174D0E">
      <w:pPr>
        <w:pStyle w:val="ListParagraph"/>
        <w:numPr>
          <w:ilvl w:val="0"/>
          <w:numId w:val="48"/>
        </w:numPr>
        <w:ind w:left="142" w:right="-10" w:firstLine="567"/>
        <w:rPr>
          <w:i/>
        </w:rPr>
      </w:pPr>
      <w:r w:rsidRPr="000B682A">
        <w:rPr>
          <w:i/>
        </w:rPr>
        <w:t>чтение</w:t>
      </w:r>
      <w:r w:rsidRPr="000B682A">
        <w:rPr>
          <w:i/>
          <w:spacing w:val="-12"/>
        </w:rPr>
        <w:t xml:space="preserve"> </w:t>
      </w:r>
      <w:r w:rsidRPr="000B682A">
        <w:rPr>
          <w:i/>
        </w:rPr>
        <w:t>художественной</w:t>
      </w:r>
      <w:r w:rsidRPr="000B682A">
        <w:rPr>
          <w:i/>
          <w:spacing w:val="-5"/>
        </w:rPr>
        <w:t xml:space="preserve"> </w:t>
      </w:r>
      <w:r w:rsidRPr="000B682A">
        <w:rPr>
          <w:i/>
        </w:rPr>
        <w:t>литературы</w:t>
      </w:r>
      <w:r w:rsidRPr="000B682A">
        <w:rPr>
          <w:i/>
          <w:spacing w:val="-10"/>
        </w:rPr>
        <w:t xml:space="preserve"> </w:t>
      </w:r>
      <w:r w:rsidRPr="000B682A">
        <w:rPr>
          <w:i/>
        </w:rPr>
        <w:t>и</w:t>
      </w:r>
      <w:r w:rsidRPr="000B682A">
        <w:rPr>
          <w:i/>
          <w:spacing w:val="-11"/>
        </w:rPr>
        <w:t xml:space="preserve"> </w:t>
      </w:r>
      <w:r w:rsidRPr="000B682A">
        <w:rPr>
          <w:i/>
        </w:rPr>
        <w:t>рассказывание;</w:t>
      </w:r>
    </w:p>
    <w:p w:rsidR="0089579B" w:rsidRPr="000B682A" w:rsidRDefault="0089579B" w:rsidP="00174D0E">
      <w:pPr>
        <w:pStyle w:val="ListParagraph"/>
        <w:numPr>
          <w:ilvl w:val="0"/>
          <w:numId w:val="48"/>
        </w:numPr>
        <w:ind w:left="142" w:right="-10" w:firstLine="567"/>
      </w:pPr>
      <w:r w:rsidRPr="000B682A">
        <w:rPr>
          <w:i/>
        </w:rPr>
        <w:t>рассматривание</w:t>
      </w:r>
      <w:r w:rsidRPr="000B682A">
        <w:rPr>
          <w:i/>
          <w:spacing w:val="-11"/>
        </w:rPr>
        <w:t xml:space="preserve"> </w:t>
      </w:r>
      <w:r w:rsidRPr="000B682A">
        <w:rPr>
          <w:i/>
        </w:rPr>
        <w:t>и</w:t>
      </w:r>
      <w:r w:rsidRPr="000B682A">
        <w:rPr>
          <w:i/>
          <w:spacing w:val="-7"/>
        </w:rPr>
        <w:t xml:space="preserve"> </w:t>
      </w:r>
      <w:r w:rsidRPr="000B682A">
        <w:rPr>
          <w:i/>
        </w:rPr>
        <w:t>обсуждение</w:t>
      </w:r>
      <w:r w:rsidRPr="000B682A">
        <w:rPr>
          <w:i/>
          <w:spacing w:val="-11"/>
        </w:rPr>
        <w:t xml:space="preserve"> </w:t>
      </w:r>
      <w:r w:rsidRPr="000B682A">
        <w:rPr>
          <w:i/>
        </w:rPr>
        <w:t>картин,</w:t>
      </w:r>
      <w:r w:rsidRPr="000B682A">
        <w:rPr>
          <w:i/>
          <w:spacing w:val="-8"/>
        </w:rPr>
        <w:t xml:space="preserve"> </w:t>
      </w:r>
      <w:r w:rsidRPr="000B682A">
        <w:rPr>
          <w:i/>
        </w:rPr>
        <w:t>иллюстраций,</w:t>
      </w:r>
      <w:r w:rsidRPr="000B682A">
        <w:rPr>
          <w:i/>
          <w:spacing w:val="-8"/>
        </w:rPr>
        <w:t xml:space="preserve"> </w:t>
      </w:r>
      <w:r w:rsidRPr="000B682A">
        <w:rPr>
          <w:i/>
        </w:rPr>
        <w:t>видеофильмов</w:t>
      </w:r>
      <w:r w:rsidRPr="000B682A">
        <w:t>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Эти</w:t>
      </w:r>
      <w:r w:rsidRPr="000B682A">
        <w:rPr>
          <w:spacing w:val="-1"/>
        </w:rPr>
        <w:t xml:space="preserve"> </w:t>
      </w:r>
      <w:r w:rsidRPr="000B682A">
        <w:t>средства</w:t>
      </w:r>
      <w:r w:rsidRPr="000B682A">
        <w:rPr>
          <w:spacing w:val="-6"/>
        </w:rPr>
        <w:t xml:space="preserve"> </w:t>
      </w:r>
      <w:r w:rsidRPr="000B682A">
        <w:t>и методы</w:t>
      </w:r>
      <w:r w:rsidRPr="000B682A">
        <w:rPr>
          <w:spacing w:val="-4"/>
        </w:rPr>
        <w:t xml:space="preserve"> </w:t>
      </w:r>
      <w:r w:rsidRPr="000B682A">
        <w:t>целесообразно</w:t>
      </w:r>
      <w:r w:rsidRPr="000B682A">
        <w:rPr>
          <w:spacing w:val="-1"/>
        </w:rPr>
        <w:t xml:space="preserve"> </w:t>
      </w:r>
      <w:r w:rsidRPr="000B682A">
        <w:t>применять,</w:t>
      </w:r>
      <w:r w:rsidRPr="000B682A">
        <w:rPr>
          <w:spacing w:val="-4"/>
        </w:rPr>
        <w:t xml:space="preserve"> </w:t>
      </w:r>
      <w:r w:rsidRPr="000B682A">
        <w:t>при</w:t>
      </w:r>
      <w:r w:rsidRPr="000B682A">
        <w:rPr>
          <w:spacing w:val="-9"/>
        </w:rPr>
        <w:t xml:space="preserve"> </w:t>
      </w:r>
      <w:r w:rsidRPr="000B682A">
        <w:t>организации</w:t>
      </w:r>
      <w:r w:rsidRPr="000B682A">
        <w:rPr>
          <w:spacing w:val="-4"/>
        </w:rPr>
        <w:t xml:space="preserve"> </w:t>
      </w:r>
      <w:r w:rsidRPr="000B682A">
        <w:t>занятий</w:t>
      </w:r>
      <w:r w:rsidRPr="000B682A">
        <w:rPr>
          <w:spacing w:val="9"/>
        </w:rPr>
        <w:t xml:space="preserve"> </w:t>
      </w:r>
      <w:r w:rsidRPr="000B682A">
        <w:t>со</w:t>
      </w:r>
      <w:r w:rsidRPr="000B682A">
        <w:rPr>
          <w:spacing w:val="-1"/>
        </w:rPr>
        <w:t xml:space="preserve"> </w:t>
      </w:r>
      <w:r w:rsidRPr="000B682A">
        <w:t>всей</w:t>
      </w:r>
      <w:r w:rsidRPr="000B682A">
        <w:rPr>
          <w:spacing w:val="-9"/>
        </w:rPr>
        <w:t xml:space="preserve"> </w:t>
      </w:r>
      <w:r w:rsidRPr="000B682A">
        <w:t>группой.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На</w:t>
      </w:r>
      <w:r w:rsidRPr="000B682A">
        <w:rPr>
          <w:spacing w:val="1"/>
        </w:rPr>
        <w:t xml:space="preserve"> </w:t>
      </w:r>
      <w:r w:rsidRPr="000B682A">
        <w:t>занятиях</w:t>
      </w:r>
      <w:r w:rsidRPr="000B682A">
        <w:rPr>
          <w:spacing w:val="1"/>
        </w:rPr>
        <w:t xml:space="preserve"> </w:t>
      </w:r>
      <w:r w:rsidRPr="000B682A">
        <w:t>должно</w:t>
      </w:r>
      <w:r w:rsidRPr="000B682A">
        <w:rPr>
          <w:spacing w:val="1"/>
        </w:rPr>
        <w:t xml:space="preserve"> </w:t>
      </w:r>
      <w:r w:rsidRPr="000B682A">
        <w:t>предусматриваться</w:t>
      </w:r>
      <w:r w:rsidRPr="000B682A">
        <w:rPr>
          <w:spacing w:val="1"/>
        </w:rPr>
        <w:t xml:space="preserve"> </w:t>
      </w:r>
      <w:r w:rsidRPr="000B682A">
        <w:t>осуществление</w:t>
      </w:r>
      <w:r w:rsidRPr="000B682A">
        <w:rPr>
          <w:spacing w:val="1"/>
        </w:rPr>
        <w:t xml:space="preserve"> </w:t>
      </w:r>
      <w:r w:rsidRPr="000B682A">
        <w:t>задач</w:t>
      </w:r>
      <w:r w:rsidRPr="000B682A">
        <w:rPr>
          <w:spacing w:val="1"/>
        </w:rPr>
        <w:t xml:space="preserve"> </w:t>
      </w:r>
      <w:r w:rsidRPr="000B682A">
        <w:t>по</w:t>
      </w:r>
      <w:r w:rsidRPr="000B682A">
        <w:rPr>
          <w:spacing w:val="1"/>
        </w:rPr>
        <w:t xml:space="preserve"> </w:t>
      </w:r>
      <w:r w:rsidRPr="000B682A">
        <w:t>воспитанию в</w:t>
      </w:r>
      <w:r w:rsidRPr="000B682A">
        <w:rPr>
          <w:spacing w:val="1"/>
        </w:rPr>
        <w:t xml:space="preserve"> </w:t>
      </w:r>
      <w:r w:rsidRPr="000B682A">
        <w:t>сфере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личностного</w:t>
      </w:r>
      <w:r w:rsidRPr="000B682A">
        <w:rPr>
          <w:spacing w:val="-6"/>
        </w:rPr>
        <w:t xml:space="preserve"> </w:t>
      </w:r>
      <w:r w:rsidRPr="000B682A">
        <w:rPr>
          <w:spacing w:val="-1"/>
        </w:rPr>
        <w:t>развития,</w:t>
      </w:r>
      <w:r w:rsidRPr="000B682A">
        <w:rPr>
          <w:spacing w:val="-9"/>
        </w:rPr>
        <w:t xml:space="preserve"> </w:t>
      </w:r>
      <w:r w:rsidRPr="000B682A">
        <w:rPr>
          <w:spacing w:val="-1"/>
        </w:rPr>
        <w:t>но</w:t>
      </w:r>
      <w:r w:rsidRPr="000B682A">
        <w:rPr>
          <w:spacing w:val="-16"/>
        </w:rPr>
        <w:t xml:space="preserve"> </w:t>
      </w:r>
      <w:r w:rsidRPr="000B682A">
        <w:rPr>
          <w:spacing w:val="-1"/>
        </w:rPr>
        <w:t>особенно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важно</w:t>
      </w:r>
      <w:r w:rsidRPr="000B682A">
        <w:rPr>
          <w:spacing w:val="-11"/>
        </w:rPr>
        <w:t xml:space="preserve"> </w:t>
      </w:r>
      <w:r w:rsidRPr="000B682A">
        <w:rPr>
          <w:spacing w:val="-1"/>
        </w:rPr>
        <w:t>тщательно</w:t>
      </w:r>
      <w:r w:rsidRPr="000B682A">
        <w:rPr>
          <w:spacing w:val="-10"/>
        </w:rPr>
        <w:t xml:space="preserve"> </w:t>
      </w:r>
      <w:r w:rsidRPr="000B682A">
        <w:rPr>
          <w:spacing w:val="-1"/>
        </w:rPr>
        <w:t>продумать</w:t>
      </w:r>
      <w:r w:rsidRPr="000B682A">
        <w:rPr>
          <w:spacing w:val="-9"/>
        </w:rPr>
        <w:t xml:space="preserve"> </w:t>
      </w:r>
      <w:r w:rsidRPr="000B682A">
        <w:t>содержание</w:t>
      </w:r>
      <w:r w:rsidRPr="000B682A">
        <w:rPr>
          <w:spacing w:val="-11"/>
        </w:rPr>
        <w:t xml:space="preserve"> </w:t>
      </w:r>
      <w:r w:rsidRPr="000B682A">
        <w:t>и</w:t>
      </w:r>
      <w:r w:rsidRPr="000B682A">
        <w:rPr>
          <w:spacing w:val="-16"/>
        </w:rPr>
        <w:t xml:space="preserve"> </w:t>
      </w:r>
      <w:r w:rsidRPr="000B682A">
        <w:t>ход</w:t>
      </w:r>
      <w:r w:rsidRPr="000B682A">
        <w:rPr>
          <w:spacing w:val="-14"/>
        </w:rPr>
        <w:t xml:space="preserve"> </w:t>
      </w:r>
      <w:r w:rsidRPr="000B682A">
        <w:t>занятий,</w:t>
      </w:r>
      <w:r w:rsidRPr="000B682A">
        <w:rPr>
          <w:spacing w:val="-8"/>
        </w:rPr>
        <w:t xml:space="preserve"> </w:t>
      </w:r>
      <w:r w:rsidRPr="000B682A">
        <w:t>на</w:t>
      </w:r>
      <w:r w:rsidRPr="000B682A">
        <w:rPr>
          <w:spacing w:val="-13"/>
        </w:rPr>
        <w:t xml:space="preserve"> </w:t>
      </w:r>
      <w:r w:rsidRPr="000B682A">
        <w:t>которых</w:t>
      </w:r>
      <w:r w:rsidRPr="000B682A">
        <w:rPr>
          <w:spacing w:val="-57"/>
        </w:rPr>
        <w:t xml:space="preserve"> </w:t>
      </w:r>
      <w:r w:rsidRPr="000B682A">
        <w:t>обобщаются знания и формируются представления детей о нашей Родине, ее многонациональном</w:t>
      </w:r>
      <w:r w:rsidRPr="000B682A">
        <w:rPr>
          <w:spacing w:val="1"/>
        </w:rPr>
        <w:t xml:space="preserve"> </w:t>
      </w:r>
      <w:r w:rsidRPr="000B682A">
        <w:t>составе</w:t>
      </w:r>
      <w:r w:rsidRPr="000B682A">
        <w:rPr>
          <w:spacing w:val="-5"/>
        </w:rPr>
        <w:t xml:space="preserve"> </w:t>
      </w:r>
      <w:r w:rsidRPr="000B682A">
        <w:t>и</w:t>
      </w:r>
      <w:r w:rsidRPr="000B682A">
        <w:rPr>
          <w:spacing w:val="3"/>
        </w:rPr>
        <w:t xml:space="preserve"> </w:t>
      </w:r>
      <w:r w:rsidRPr="000B682A">
        <w:t>другие</w:t>
      </w:r>
      <w:r w:rsidRPr="000B682A">
        <w:rPr>
          <w:spacing w:val="3"/>
        </w:rPr>
        <w:t xml:space="preserve"> </w:t>
      </w:r>
      <w:r w:rsidRPr="000B682A">
        <w:t>общественные</w:t>
      </w:r>
      <w:r w:rsidRPr="000B682A">
        <w:rPr>
          <w:spacing w:val="-2"/>
        </w:rPr>
        <w:t xml:space="preserve"> </w:t>
      </w:r>
      <w:r w:rsidRPr="000B682A">
        <w:t>представления.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Вне занятий, также должны использоваться методы, направленные на формирование у детей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нравственных</w:t>
      </w:r>
      <w:r w:rsidRPr="000B682A">
        <w:rPr>
          <w:spacing w:val="-16"/>
        </w:rPr>
        <w:t xml:space="preserve"> </w:t>
      </w:r>
      <w:r w:rsidRPr="000B682A">
        <w:rPr>
          <w:spacing w:val="-1"/>
        </w:rPr>
        <w:t>представлений,</w:t>
      </w:r>
      <w:r w:rsidRPr="000B682A">
        <w:rPr>
          <w:spacing w:val="-13"/>
        </w:rPr>
        <w:t xml:space="preserve"> </w:t>
      </w:r>
      <w:r w:rsidRPr="000B682A">
        <w:rPr>
          <w:spacing w:val="-1"/>
        </w:rPr>
        <w:t>суждений</w:t>
      </w:r>
      <w:r w:rsidRPr="000B682A">
        <w:rPr>
          <w:spacing w:val="-10"/>
        </w:rPr>
        <w:t xml:space="preserve"> </w:t>
      </w:r>
      <w:r w:rsidRPr="000B682A">
        <w:rPr>
          <w:spacing w:val="-1"/>
        </w:rPr>
        <w:t>и</w:t>
      </w:r>
      <w:r w:rsidRPr="000B682A">
        <w:rPr>
          <w:spacing w:val="-21"/>
        </w:rPr>
        <w:t xml:space="preserve"> </w:t>
      </w:r>
      <w:r w:rsidRPr="000B682A">
        <w:rPr>
          <w:spacing w:val="-1"/>
        </w:rPr>
        <w:t>оценок.</w:t>
      </w:r>
      <w:r w:rsidRPr="000B682A">
        <w:rPr>
          <w:spacing w:val="-14"/>
        </w:rPr>
        <w:t xml:space="preserve"> </w:t>
      </w:r>
      <w:r w:rsidRPr="000B682A">
        <w:rPr>
          <w:spacing w:val="-1"/>
        </w:rPr>
        <w:t>Можно</w:t>
      </w:r>
      <w:r w:rsidRPr="000B682A">
        <w:rPr>
          <w:spacing w:val="-6"/>
        </w:rPr>
        <w:t xml:space="preserve"> </w:t>
      </w:r>
      <w:r w:rsidRPr="000B682A">
        <w:t>использовать</w:t>
      </w:r>
      <w:r w:rsidRPr="000B682A">
        <w:rPr>
          <w:spacing w:val="-14"/>
        </w:rPr>
        <w:t xml:space="preserve"> </w:t>
      </w:r>
      <w:r w:rsidRPr="000B682A">
        <w:t>также</w:t>
      </w:r>
      <w:r w:rsidRPr="000B682A">
        <w:rPr>
          <w:spacing w:val="-8"/>
        </w:rPr>
        <w:t xml:space="preserve"> </w:t>
      </w:r>
      <w:r w:rsidRPr="000B682A">
        <w:t>другие</w:t>
      </w:r>
      <w:r w:rsidRPr="000B682A">
        <w:rPr>
          <w:spacing w:val="-8"/>
        </w:rPr>
        <w:t xml:space="preserve"> </w:t>
      </w:r>
      <w:r w:rsidRPr="000B682A">
        <w:t>методы:</w:t>
      </w:r>
      <w:r w:rsidRPr="000B682A">
        <w:rPr>
          <w:spacing w:val="-7"/>
        </w:rPr>
        <w:t xml:space="preserve"> </w:t>
      </w:r>
      <w:r w:rsidRPr="000B682A">
        <w:rPr>
          <w:i/>
        </w:rPr>
        <w:t>вопросы</w:t>
      </w:r>
      <w:r w:rsidRPr="000B682A">
        <w:rPr>
          <w:i/>
          <w:spacing w:val="-57"/>
        </w:rPr>
        <w:t xml:space="preserve"> </w:t>
      </w:r>
      <w:r w:rsidRPr="000B682A">
        <w:rPr>
          <w:i/>
          <w:spacing w:val="-1"/>
        </w:rPr>
        <w:t>к</w:t>
      </w:r>
      <w:r w:rsidRPr="000B682A">
        <w:rPr>
          <w:i/>
        </w:rPr>
        <w:t xml:space="preserve"> </w:t>
      </w:r>
      <w:r w:rsidRPr="000B682A">
        <w:rPr>
          <w:i/>
          <w:spacing w:val="-1"/>
        </w:rPr>
        <w:t>детям,</w:t>
      </w:r>
      <w:r w:rsidRPr="000B682A">
        <w:rPr>
          <w:i/>
        </w:rPr>
        <w:t xml:space="preserve"> </w:t>
      </w:r>
      <w:r w:rsidRPr="000B682A">
        <w:rPr>
          <w:spacing w:val="-1"/>
        </w:rPr>
        <w:t>побуждающие к</w:t>
      </w:r>
      <w:r w:rsidRPr="000B682A">
        <w:t xml:space="preserve"> </w:t>
      </w:r>
      <w:r w:rsidRPr="000B682A">
        <w:rPr>
          <w:spacing w:val="-1"/>
        </w:rPr>
        <w:t>ответу,</w:t>
      </w:r>
      <w:r w:rsidRPr="000B682A">
        <w:t xml:space="preserve"> </w:t>
      </w:r>
      <w:r w:rsidRPr="000B682A">
        <w:rPr>
          <w:spacing w:val="-1"/>
        </w:rPr>
        <w:t>картинки,</w:t>
      </w:r>
      <w:r w:rsidRPr="000B682A">
        <w:t xml:space="preserve"> </w:t>
      </w:r>
      <w:r w:rsidRPr="000B682A">
        <w:rPr>
          <w:spacing w:val="-1"/>
        </w:rPr>
        <w:t>на</w:t>
      </w:r>
      <w:r w:rsidRPr="000B682A">
        <w:t xml:space="preserve"> </w:t>
      </w:r>
      <w:r w:rsidRPr="000B682A">
        <w:rPr>
          <w:spacing w:val="-1"/>
        </w:rPr>
        <w:t>которых</w:t>
      </w:r>
      <w:r w:rsidRPr="000B682A">
        <w:t xml:space="preserve"> </w:t>
      </w:r>
      <w:r w:rsidRPr="000B682A">
        <w:rPr>
          <w:spacing w:val="-1"/>
        </w:rPr>
        <w:t>изображены</w:t>
      </w:r>
      <w:r w:rsidRPr="000B682A">
        <w:t xml:space="preserve"> различные</w:t>
      </w:r>
      <w:r w:rsidRPr="000B682A">
        <w:rPr>
          <w:spacing w:val="1"/>
        </w:rPr>
        <w:t xml:space="preserve"> </w:t>
      </w:r>
      <w:r w:rsidRPr="000B682A">
        <w:t>ситуации,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настольные игры и</w:t>
      </w:r>
      <w:r w:rsidRPr="000B682A">
        <w:t xml:space="preserve"> </w:t>
      </w:r>
      <w:r w:rsidRPr="000B682A">
        <w:rPr>
          <w:spacing w:val="-1"/>
        </w:rPr>
        <w:t>т. п.</w:t>
      </w:r>
      <w:r w:rsidRPr="000B682A">
        <w:t xml:space="preserve"> </w:t>
      </w:r>
      <w:r w:rsidRPr="000B682A">
        <w:rPr>
          <w:spacing w:val="-1"/>
        </w:rPr>
        <w:t>Такие</w:t>
      </w:r>
      <w:r w:rsidRPr="000B682A">
        <w:t xml:space="preserve"> </w:t>
      </w:r>
      <w:r w:rsidRPr="000B682A">
        <w:rPr>
          <w:spacing w:val="-1"/>
        </w:rPr>
        <w:t>методы</w:t>
      </w:r>
      <w:r w:rsidRPr="000B682A">
        <w:t xml:space="preserve"> </w:t>
      </w:r>
      <w:r w:rsidRPr="000B682A">
        <w:rPr>
          <w:spacing w:val="-1"/>
        </w:rPr>
        <w:t>используются</w:t>
      </w:r>
      <w:r w:rsidRPr="000B682A">
        <w:t xml:space="preserve"> </w:t>
      </w:r>
      <w:r w:rsidRPr="000B682A">
        <w:rPr>
          <w:spacing w:val="-1"/>
        </w:rPr>
        <w:t>главным</w:t>
      </w:r>
      <w:r w:rsidRPr="000B682A">
        <w:t xml:space="preserve"> </w:t>
      </w:r>
      <w:r w:rsidRPr="000B682A">
        <w:rPr>
          <w:spacing w:val="-1"/>
        </w:rPr>
        <w:t>образом</w:t>
      </w:r>
      <w:r w:rsidRPr="000B682A">
        <w:t xml:space="preserve"> для</w:t>
      </w:r>
      <w:r w:rsidRPr="000B682A">
        <w:rPr>
          <w:spacing w:val="1"/>
        </w:rPr>
        <w:t xml:space="preserve"> </w:t>
      </w:r>
      <w:r w:rsidRPr="000B682A">
        <w:t>формирования</w:t>
      </w:r>
      <w:r w:rsidRPr="000B682A">
        <w:rPr>
          <w:spacing w:val="1"/>
        </w:rPr>
        <w:t xml:space="preserve"> </w:t>
      </w:r>
      <w:r w:rsidRPr="000B682A">
        <w:t>у детей</w:t>
      </w:r>
      <w:r w:rsidRPr="000B682A">
        <w:rPr>
          <w:spacing w:val="1"/>
        </w:rPr>
        <w:t xml:space="preserve"> </w:t>
      </w:r>
      <w:r w:rsidRPr="000B682A">
        <w:t>правильных</w:t>
      </w:r>
      <w:r w:rsidRPr="000B682A">
        <w:rPr>
          <w:spacing w:val="1"/>
        </w:rPr>
        <w:t xml:space="preserve"> </w:t>
      </w:r>
      <w:r w:rsidRPr="000B682A">
        <w:t>оценок</w:t>
      </w:r>
      <w:r w:rsidRPr="000B682A">
        <w:rPr>
          <w:spacing w:val="1"/>
        </w:rPr>
        <w:t xml:space="preserve"> </w:t>
      </w:r>
      <w:r w:rsidRPr="000B682A">
        <w:t>поведения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отношений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превращения</w:t>
      </w:r>
      <w:r w:rsidRPr="000B682A">
        <w:rPr>
          <w:spacing w:val="1"/>
        </w:rPr>
        <w:t xml:space="preserve"> </w:t>
      </w:r>
      <w:r w:rsidRPr="000B682A">
        <w:t>моральных представлений</w:t>
      </w:r>
      <w:r w:rsidRPr="000B682A">
        <w:rPr>
          <w:spacing w:val="1"/>
        </w:rPr>
        <w:t xml:space="preserve"> </w:t>
      </w:r>
      <w:r w:rsidRPr="000B682A">
        <w:t>в мотивы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поведения.</w:t>
      </w:r>
      <w:r w:rsidRPr="000B682A">
        <w:t xml:space="preserve"> </w:t>
      </w:r>
      <w:r w:rsidRPr="000B682A">
        <w:rPr>
          <w:spacing w:val="-1"/>
        </w:rPr>
        <w:t>Этому</w:t>
      </w:r>
      <w:r w:rsidRPr="000B682A">
        <w:t xml:space="preserve"> </w:t>
      </w:r>
      <w:r w:rsidRPr="000B682A">
        <w:rPr>
          <w:spacing w:val="-1"/>
        </w:rPr>
        <w:t>содействует</w:t>
      </w:r>
      <w:r w:rsidRPr="000B682A">
        <w:t xml:space="preserve"> </w:t>
      </w:r>
      <w:r w:rsidRPr="000B682A">
        <w:rPr>
          <w:spacing w:val="-1"/>
        </w:rPr>
        <w:t>сочетание</w:t>
      </w:r>
      <w:r w:rsidRPr="000B682A">
        <w:t xml:space="preserve"> </w:t>
      </w:r>
      <w:r w:rsidRPr="000B682A">
        <w:rPr>
          <w:spacing w:val="-1"/>
        </w:rPr>
        <w:t xml:space="preserve">занятий </w:t>
      </w:r>
      <w:r w:rsidRPr="000B682A">
        <w:t>словесного,</w:t>
      </w:r>
      <w:r w:rsidRPr="000B682A">
        <w:rPr>
          <w:spacing w:val="1"/>
        </w:rPr>
        <w:t xml:space="preserve"> </w:t>
      </w:r>
      <w:r w:rsidRPr="000B682A">
        <w:t>словесно-наглядного</w:t>
      </w:r>
      <w:r w:rsidRPr="000B682A">
        <w:rPr>
          <w:spacing w:val="1"/>
        </w:rPr>
        <w:t xml:space="preserve"> </w:t>
      </w:r>
      <w:r w:rsidRPr="000B682A">
        <w:t>характера с</w:t>
      </w:r>
      <w:r w:rsidRPr="000B682A">
        <w:rPr>
          <w:spacing w:val="1"/>
        </w:rPr>
        <w:t xml:space="preserve"> </w:t>
      </w:r>
      <w:r w:rsidRPr="000B682A">
        <w:t>практической</w:t>
      </w:r>
      <w:r w:rsidRPr="000B682A">
        <w:rPr>
          <w:spacing w:val="-1"/>
        </w:rPr>
        <w:t xml:space="preserve"> </w:t>
      </w:r>
      <w:r w:rsidRPr="000B682A">
        <w:t>деятельностью</w:t>
      </w:r>
      <w:r w:rsidRPr="000B682A">
        <w:rPr>
          <w:spacing w:val="-8"/>
        </w:rPr>
        <w:t xml:space="preserve"> </w:t>
      </w:r>
      <w:r w:rsidRPr="000B682A">
        <w:t>детей.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В связи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t>усвоением во</w:t>
      </w:r>
      <w:r w:rsidRPr="000B682A">
        <w:rPr>
          <w:spacing w:val="1"/>
        </w:rPr>
        <w:t xml:space="preserve"> </w:t>
      </w:r>
      <w:r w:rsidRPr="000B682A">
        <w:t>время</w:t>
      </w:r>
      <w:r w:rsidRPr="000B682A">
        <w:rPr>
          <w:spacing w:val="1"/>
        </w:rPr>
        <w:t xml:space="preserve"> </w:t>
      </w:r>
      <w:r w:rsidRPr="000B682A">
        <w:t>бесед,</w:t>
      </w:r>
      <w:r w:rsidRPr="000B682A">
        <w:rPr>
          <w:spacing w:val="1"/>
        </w:rPr>
        <w:t xml:space="preserve"> </w:t>
      </w:r>
      <w:r w:rsidRPr="000B682A">
        <w:t>чтения книг первых понятий о</w:t>
      </w:r>
      <w:r w:rsidRPr="000B682A">
        <w:rPr>
          <w:spacing w:val="1"/>
        </w:rPr>
        <w:t xml:space="preserve"> </w:t>
      </w:r>
      <w:r w:rsidRPr="000B682A">
        <w:t>моральных качествах</w:t>
      </w:r>
      <w:r w:rsidRPr="000B682A">
        <w:rPr>
          <w:spacing w:val="1"/>
        </w:rPr>
        <w:t xml:space="preserve"> </w:t>
      </w:r>
      <w:r w:rsidRPr="000B682A">
        <w:t>(например, правдивость, справедливость, скромность, взаимопомощь, трудолюбие) рекомендуется</w:t>
      </w:r>
      <w:r w:rsidRPr="000B682A">
        <w:rPr>
          <w:spacing w:val="1"/>
        </w:rPr>
        <w:t xml:space="preserve"> </w:t>
      </w:r>
      <w:r w:rsidRPr="000B682A">
        <w:t>подобрать игры, упражнения, трудовые</w:t>
      </w:r>
      <w:r w:rsidRPr="000B682A">
        <w:rPr>
          <w:spacing w:val="1"/>
        </w:rPr>
        <w:t xml:space="preserve"> </w:t>
      </w:r>
      <w:r w:rsidRPr="000B682A">
        <w:t>задания, занятия, в которых дети имели бы</w:t>
      </w:r>
      <w:r w:rsidRPr="000B682A">
        <w:rPr>
          <w:spacing w:val="1"/>
        </w:rPr>
        <w:t xml:space="preserve"> </w:t>
      </w:r>
      <w:r w:rsidRPr="000B682A">
        <w:t>возможность</w:t>
      </w:r>
      <w:r w:rsidRPr="000B682A">
        <w:rPr>
          <w:spacing w:val="1"/>
        </w:rPr>
        <w:t xml:space="preserve"> </w:t>
      </w:r>
      <w:r w:rsidRPr="000B682A">
        <w:t>обогатить</w:t>
      </w:r>
      <w:r w:rsidRPr="000B682A">
        <w:rPr>
          <w:spacing w:val="3"/>
        </w:rPr>
        <w:t xml:space="preserve"> </w:t>
      </w:r>
      <w:r w:rsidRPr="000B682A">
        <w:t>свой</w:t>
      </w:r>
      <w:r w:rsidRPr="000B682A">
        <w:rPr>
          <w:spacing w:val="-7"/>
        </w:rPr>
        <w:t xml:space="preserve"> </w:t>
      </w:r>
      <w:r w:rsidRPr="000B682A">
        <w:t>практический</w:t>
      </w:r>
      <w:r w:rsidRPr="000B682A">
        <w:rPr>
          <w:spacing w:val="-1"/>
        </w:rPr>
        <w:t xml:space="preserve"> </w:t>
      </w:r>
      <w:r w:rsidRPr="000B682A">
        <w:t>опыт, углубить</w:t>
      </w:r>
      <w:r w:rsidRPr="000B682A">
        <w:rPr>
          <w:spacing w:val="-2"/>
        </w:rPr>
        <w:t xml:space="preserve"> </w:t>
      </w:r>
      <w:r w:rsidRPr="000B682A">
        <w:t>знания</w:t>
      </w:r>
      <w:r w:rsidRPr="000B682A">
        <w:rPr>
          <w:spacing w:val="-2"/>
        </w:rPr>
        <w:t xml:space="preserve"> </w:t>
      </w:r>
      <w:r w:rsidRPr="000B682A">
        <w:t>и</w:t>
      </w:r>
      <w:r w:rsidRPr="000B682A">
        <w:rPr>
          <w:spacing w:val="-3"/>
        </w:rPr>
        <w:t xml:space="preserve"> </w:t>
      </w:r>
      <w:r w:rsidRPr="000B682A">
        <w:t>моральные</w:t>
      </w:r>
      <w:r w:rsidRPr="000B682A">
        <w:rPr>
          <w:spacing w:val="-4"/>
        </w:rPr>
        <w:t xml:space="preserve"> </w:t>
      </w:r>
      <w:r w:rsidRPr="000B682A">
        <w:t>чувства.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Используя эти методы, воспитатель может не только знакомить детей с моральными качествами</w:t>
      </w:r>
      <w:r w:rsidRPr="000B682A">
        <w:rPr>
          <w:spacing w:val="-57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отношениями,</w:t>
      </w:r>
      <w:r w:rsidRPr="000B682A">
        <w:rPr>
          <w:spacing w:val="1"/>
        </w:rPr>
        <w:t xml:space="preserve"> </w:t>
      </w:r>
      <w:r w:rsidRPr="000B682A">
        <w:t>которыми</w:t>
      </w:r>
      <w:r w:rsidRPr="000B682A">
        <w:rPr>
          <w:spacing w:val="1"/>
        </w:rPr>
        <w:t xml:space="preserve"> </w:t>
      </w:r>
      <w:r w:rsidRPr="000B682A">
        <w:t>обладали</w:t>
      </w:r>
      <w:r w:rsidRPr="000B682A">
        <w:rPr>
          <w:spacing w:val="1"/>
        </w:rPr>
        <w:t xml:space="preserve"> </w:t>
      </w:r>
      <w:r w:rsidRPr="000B682A">
        <w:t>герои художественных</w:t>
      </w:r>
      <w:r w:rsidRPr="000B682A">
        <w:rPr>
          <w:spacing w:val="1"/>
        </w:rPr>
        <w:t xml:space="preserve"> </w:t>
      </w:r>
      <w:r w:rsidRPr="000B682A">
        <w:t>произведений,</w:t>
      </w:r>
      <w:r w:rsidRPr="000B682A">
        <w:rPr>
          <w:spacing w:val="1"/>
        </w:rPr>
        <w:t xml:space="preserve"> </w:t>
      </w:r>
      <w:r w:rsidRPr="000B682A">
        <w:t>участники</w:t>
      </w:r>
      <w:r w:rsidRPr="000B682A">
        <w:rPr>
          <w:spacing w:val="1"/>
        </w:rPr>
        <w:t xml:space="preserve"> </w:t>
      </w:r>
      <w:r w:rsidRPr="000B682A">
        <w:t>каких-то</w:t>
      </w:r>
      <w:r w:rsidRPr="000B682A">
        <w:rPr>
          <w:spacing w:val="1"/>
        </w:rPr>
        <w:t xml:space="preserve"> </w:t>
      </w:r>
      <w:r w:rsidRPr="000B682A">
        <w:t>событий, о которых шла речь в беседе педагога, но и включать детей в обсуждение и анализ</w:t>
      </w:r>
      <w:r w:rsidRPr="000B682A">
        <w:rPr>
          <w:spacing w:val="1"/>
        </w:rPr>
        <w:t xml:space="preserve"> </w:t>
      </w:r>
      <w:r w:rsidRPr="000B682A">
        <w:t>того</w:t>
      </w:r>
      <w:r w:rsidRPr="000B682A">
        <w:rPr>
          <w:spacing w:val="1"/>
        </w:rPr>
        <w:t xml:space="preserve"> </w:t>
      </w:r>
      <w:r w:rsidRPr="000B682A">
        <w:t>практического</w:t>
      </w:r>
      <w:r w:rsidRPr="000B682A">
        <w:rPr>
          <w:spacing w:val="1"/>
        </w:rPr>
        <w:t xml:space="preserve"> </w:t>
      </w:r>
      <w:r w:rsidRPr="000B682A">
        <w:t>опыта,</w:t>
      </w:r>
      <w:r w:rsidRPr="000B682A">
        <w:rPr>
          <w:spacing w:val="1"/>
        </w:rPr>
        <w:t xml:space="preserve"> </w:t>
      </w:r>
      <w:r w:rsidRPr="000B682A">
        <w:t>участниками</w:t>
      </w:r>
      <w:r w:rsidRPr="000B682A">
        <w:rPr>
          <w:spacing w:val="1"/>
        </w:rPr>
        <w:t xml:space="preserve"> </w:t>
      </w:r>
      <w:r w:rsidRPr="000B682A">
        <w:t>которого</w:t>
      </w:r>
      <w:r w:rsidRPr="000B682A">
        <w:rPr>
          <w:spacing w:val="1"/>
        </w:rPr>
        <w:t xml:space="preserve"> </w:t>
      </w:r>
      <w:r w:rsidRPr="000B682A">
        <w:t>они</w:t>
      </w:r>
      <w:r w:rsidRPr="000B682A">
        <w:rPr>
          <w:spacing w:val="1"/>
        </w:rPr>
        <w:t xml:space="preserve"> </w:t>
      </w:r>
      <w:r w:rsidRPr="000B682A">
        <w:t>были</w:t>
      </w:r>
      <w:r w:rsidRPr="000B682A">
        <w:rPr>
          <w:spacing w:val="1"/>
        </w:rPr>
        <w:t xml:space="preserve"> </w:t>
      </w:r>
      <w:r w:rsidRPr="000B682A">
        <w:t>сами.</w:t>
      </w:r>
      <w:r w:rsidRPr="000B682A">
        <w:rPr>
          <w:spacing w:val="1"/>
        </w:rPr>
        <w:t xml:space="preserve"> </w:t>
      </w:r>
      <w:r w:rsidRPr="000B682A">
        <w:t>Темы</w:t>
      </w:r>
      <w:r w:rsidRPr="000B682A">
        <w:rPr>
          <w:spacing w:val="1"/>
        </w:rPr>
        <w:t xml:space="preserve"> </w:t>
      </w:r>
      <w:r w:rsidRPr="000B682A">
        <w:t>подобных бесед,</w:t>
      </w:r>
      <w:r w:rsidRPr="000B682A">
        <w:rPr>
          <w:spacing w:val="1"/>
        </w:rPr>
        <w:t xml:space="preserve"> </w:t>
      </w:r>
      <w:r w:rsidRPr="000B682A">
        <w:t>должны</w:t>
      </w:r>
      <w:r w:rsidRPr="000B682A">
        <w:rPr>
          <w:spacing w:val="1"/>
        </w:rPr>
        <w:t xml:space="preserve"> </w:t>
      </w:r>
      <w:r w:rsidRPr="000B682A">
        <w:t>подбираться с учетом возраста детей. В беседах с детьми среднего и старшего возраста воспитатель</w:t>
      </w:r>
      <w:r w:rsidRPr="000B682A">
        <w:rPr>
          <w:spacing w:val="1"/>
        </w:rPr>
        <w:t xml:space="preserve"> </w:t>
      </w:r>
      <w:r w:rsidRPr="000B682A">
        <w:t>стремится</w:t>
      </w:r>
      <w:r w:rsidRPr="000B682A">
        <w:rPr>
          <w:spacing w:val="1"/>
        </w:rPr>
        <w:t xml:space="preserve"> </w:t>
      </w:r>
      <w:r w:rsidRPr="000B682A">
        <w:t>к</w:t>
      </w:r>
      <w:r w:rsidRPr="000B682A">
        <w:rPr>
          <w:spacing w:val="1"/>
        </w:rPr>
        <w:t xml:space="preserve"> </w:t>
      </w:r>
      <w:r w:rsidRPr="000B682A">
        <w:t>тому,</w:t>
      </w:r>
      <w:r w:rsidRPr="000B682A">
        <w:rPr>
          <w:spacing w:val="1"/>
        </w:rPr>
        <w:t xml:space="preserve"> </w:t>
      </w:r>
      <w:r w:rsidRPr="000B682A">
        <w:t>чтобы</w:t>
      </w:r>
      <w:r w:rsidRPr="000B682A">
        <w:rPr>
          <w:spacing w:val="1"/>
        </w:rPr>
        <w:t xml:space="preserve"> </w:t>
      </w:r>
      <w:r w:rsidRPr="000B682A">
        <w:t>обобщенные</w:t>
      </w:r>
      <w:r w:rsidRPr="000B682A">
        <w:rPr>
          <w:spacing w:val="1"/>
        </w:rPr>
        <w:t xml:space="preserve"> </w:t>
      </w:r>
      <w:r w:rsidRPr="000B682A">
        <w:t>высказывания</w:t>
      </w:r>
      <w:r w:rsidRPr="000B682A">
        <w:rPr>
          <w:spacing w:val="1"/>
        </w:rPr>
        <w:t xml:space="preserve"> </w:t>
      </w:r>
      <w:r w:rsidRPr="000B682A">
        <w:t>детей</w:t>
      </w:r>
      <w:r w:rsidRPr="000B682A">
        <w:rPr>
          <w:spacing w:val="1"/>
        </w:rPr>
        <w:t xml:space="preserve"> </w:t>
      </w:r>
      <w:r w:rsidRPr="000B682A">
        <w:t>сочетались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t>описанием,</w:t>
      </w:r>
      <w:r w:rsidRPr="000B682A">
        <w:rPr>
          <w:spacing w:val="1"/>
        </w:rPr>
        <w:t xml:space="preserve"> </w:t>
      </w:r>
      <w:r w:rsidRPr="000B682A">
        <w:t>анализом</w:t>
      </w:r>
      <w:r w:rsidRPr="000B682A">
        <w:rPr>
          <w:spacing w:val="1"/>
        </w:rPr>
        <w:t xml:space="preserve"> </w:t>
      </w:r>
      <w:r w:rsidRPr="000B682A">
        <w:t>практических</w:t>
      </w:r>
      <w:r w:rsidRPr="000B682A">
        <w:rPr>
          <w:spacing w:val="1"/>
        </w:rPr>
        <w:t xml:space="preserve"> </w:t>
      </w:r>
      <w:r w:rsidRPr="000B682A">
        <w:t>ситуаций.</w:t>
      </w:r>
      <w:r w:rsidRPr="000B682A">
        <w:rPr>
          <w:spacing w:val="1"/>
        </w:rPr>
        <w:t xml:space="preserve"> </w:t>
      </w:r>
      <w:r w:rsidRPr="000B682A">
        <w:t>Детям</w:t>
      </w:r>
      <w:r w:rsidRPr="000B682A">
        <w:rPr>
          <w:spacing w:val="1"/>
        </w:rPr>
        <w:t xml:space="preserve"> </w:t>
      </w:r>
      <w:r w:rsidRPr="000B682A">
        <w:t>младших</w:t>
      </w:r>
      <w:r w:rsidRPr="000B682A">
        <w:rPr>
          <w:spacing w:val="1"/>
        </w:rPr>
        <w:t xml:space="preserve"> </w:t>
      </w:r>
      <w:r w:rsidRPr="000B682A">
        <w:t>возрастов</w:t>
      </w:r>
      <w:r w:rsidRPr="000B682A">
        <w:rPr>
          <w:spacing w:val="1"/>
        </w:rPr>
        <w:t xml:space="preserve"> </w:t>
      </w:r>
      <w:r w:rsidRPr="000B682A">
        <w:t>легче</w:t>
      </w:r>
      <w:r w:rsidRPr="000B682A">
        <w:rPr>
          <w:spacing w:val="1"/>
        </w:rPr>
        <w:t xml:space="preserve"> </w:t>
      </w:r>
      <w:r w:rsidRPr="000B682A">
        <w:t>вспомнить</w:t>
      </w:r>
      <w:r w:rsidRPr="000B682A">
        <w:rPr>
          <w:spacing w:val="1"/>
        </w:rPr>
        <w:t xml:space="preserve"> </w:t>
      </w:r>
      <w:r w:rsidRPr="000B682A">
        <w:t>реальные</w:t>
      </w:r>
      <w:r w:rsidRPr="000B682A">
        <w:rPr>
          <w:spacing w:val="1"/>
        </w:rPr>
        <w:t xml:space="preserve"> </w:t>
      </w:r>
      <w:r w:rsidRPr="000B682A">
        <w:t>ситуации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свое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поведение</w:t>
      </w:r>
      <w:r w:rsidRPr="000B682A">
        <w:rPr>
          <w:spacing w:val="-10"/>
        </w:rPr>
        <w:t xml:space="preserve"> </w:t>
      </w:r>
      <w:r w:rsidRPr="000B682A">
        <w:rPr>
          <w:spacing w:val="-1"/>
        </w:rPr>
        <w:t>не</w:t>
      </w:r>
      <w:r w:rsidRPr="000B682A">
        <w:rPr>
          <w:spacing w:val="-14"/>
        </w:rPr>
        <w:t xml:space="preserve"> </w:t>
      </w:r>
      <w:r w:rsidRPr="000B682A">
        <w:rPr>
          <w:spacing w:val="-1"/>
        </w:rPr>
        <w:t>во</w:t>
      </w:r>
      <w:r w:rsidRPr="000B682A">
        <w:rPr>
          <w:spacing w:val="-9"/>
        </w:rPr>
        <w:t xml:space="preserve"> </w:t>
      </w:r>
      <w:r w:rsidRPr="000B682A">
        <w:rPr>
          <w:spacing w:val="-1"/>
        </w:rPr>
        <w:t>время</w:t>
      </w:r>
      <w:r w:rsidRPr="000B682A">
        <w:rPr>
          <w:spacing w:val="-13"/>
        </w:rPr>
        <w:t xml:space="preserve"> </w:t>
      </w:r>
      <w:r w:rsidRPr="000B682A">
        <w:rPr>
          <w:spacing w:val="-1"/>
        </w:rPr>
        <w:t>бесед,</w:t>
      </w:r>
      <w:r w:rsidRPr="000B682A">
        <w:rPr>
          <w:spacing w:val="-6"/>
        </w:rPr>
        <w:t xml:space="preserve"> </w:t>
      </w:r>
      <w:r w:rsidRPr="000B682A">
        <w:rPr>
          <w:spacing w:val="-1"/>
        </w:rPr>
        <w:t>а,</w:t>
      </w:r>
      <w:r w:rsidRPr="000B682A">
        <w:rPr>
          <w:spacing w:val="-11"/>
        </w:rPr>
        <w:t xml:space="preserve"> </w:t>
      </w:r>
      <w:r w:rsidRPr="000B682A">
        <w:rPr>
          <w:spacing w:val="-1"/>
        </w:rPr>
        <w:t>например,</w:t>
      </w:r>
      <w:r w:rsidRPr="000B682A">
        <w:rPr>
          <w:spacing w:val="-5"/>
        </w:rPr>
        <w:t xml:space="preserve"> </w:t>
      </w:r>
      <w:r w:rsidRPr="000B682A">
        <w:rPr>
          <w:spacing w:val="-1"/>
        </w:rPr>
        <w:t>при</w:t>
      </w:r>
      <w:r w:rsidRPr="000B682A">
        <w:rPr>
          <w:spacing w:val="-12"/>
        </w:rPr>
        <w:t xml:space="preserve"> </w:t>
      </w:r>
      <w:r w:rsidRPr="000B682A">
        <w:t>просмотре</w:t>
      </w:r>
      <w:r w:rsidRPr="000B682A">
        <w:rPr>
          <w:spacing w:val="-13"/>
        </w:rPr>
        <w:t xml:space="preserve"> </w:t>
      </w:r>
      <w:r w:rsidRPr="000B682A">
        <w:t>спектаклей</w:t>
      </w:r>
      <w:r w:rsidRPr="000B682A">
        <w:rPr>
          <w:spacing w:val="-7"/>
        </w:rPr>
        <w:t xml:space="preserve"> </w:t>
      </w:r>
      <w:r w:rsidRPr="000B682A">
        <w:t>кукольного,</w:t>
      </w:r>
      <w:r w:rsidRPr="000B682A">
        <w:rPr>
          <w:spacing w:val="-10"/>
        </w:rPr>
        <w:t xml:space="preserve"> </w:t>
      </w:r>
      <w:r w:rsidRPr="000B682A">
        <w:t>настольного</w:t>
      </w:r>
      <w:r w:rsidRPr="000B682A">
        <w:rPr>
          <w:spacing w:val="-8"/>
        </w:rPr>
        <w:t xml:space="preserve"> </w:t>
      </w:r>
      <w:r w:rsidRPr="000B682A">
        <w:t>театров,</w:t>
      </w:r>
      <w:r w:rsidRPr="000B682A">
        <w:rPr>
          <w:spacing w:val="-57"/>
        </w:rPr>
        <w:t xml:space="preserve"> </w:t>
      </w:r>
      <w:r w:rsidRPr="000B682A">
        <w:t>при</w:t>
      </w:r>
      <w:r w:rsidRPr="000B682A">
        <w:rPr>
          <w:spacing w:val="2"/>
        </w:rPr>
        <w:t xml:space="preserve"> </w:t>
      </w:r>
      <w:r w:rsidRPr="000B682A">
        <w:t>проведении</w:t>
      </w:r>
      <w:r w:rsidRPr="000B682A">
        <w:rPr>
          <w:spacing w:val="3"/>
        </w:rPr>
        <w:t xml:space="preserve"> </w:t>
      </w:r>
      <w:r w:rsidRPr="000B682A">
        <w:t>специально</w:t>
      </w:r>
      <w:r w:rsidRPr="000B682A">
        <w:rPr>
          <w:spacing w:val="5"/>
        </w:rPr>
        <w:t xml:space="preserve"> </w:t>
      </w:r>
      <w:r w:rsidRPr="000B682A">
        <w:t>подобранных</w:t>
      </w:r>
      <w:r w:rsidRPr="000B682A">
        <w:rPr>
          <w:spacing w:val="-6"/>
        </w:rPr>
        <w:t xml:space="preserve"> </w:t>
      </w:r>
      <w:r w:rsidRPr="000B682A">
        <w:t>игр-занятий.</w:t>
      </w:r>
    </w:p>
    <w:p w:rsidR="0089579B" w:rsidRPr="000B682A" w:rsidRDefault="0089579B" w:rsidP="00174D0E">
      <w:pPr>
        <w:pStyle w:val="ListParagraph"/>
        <w:numPr>
          <w:ilvl w:val="0"/>
          <w:numId w:val="48"/>
        </w:numPr>
        <w:ind w:left="142" w:right="-10" w:firstLine="567"/>
      </w:pPr>
      <w:r w:rsidRPr="000B682A">
        <w:rPr>
          <w:i/>
        </w:rPr>
        <w:t>Метод убеждения</w:t>
      </w:r>
      <w:r w:rsidRPr="000B682A">
        <w:t>. Его используют через доброе, умное слово воспитателя, и с помощью</w:t>
      </w:r>
      <w:r w:rsidRPr="000B682A">
        <w:rPr>
          <w:spacing w:val="1"/>
        </w:rPr>
        <w:t xml:space="preserve"> </w:t>
      </w:r>
      <w:r w:rsidRPr="000B682A">
        <w:t>художественных</w:t>
      </w:r>
      <w:r w:rsidRPr="000B682A">
        <w:rPr>
          <w:spacing w:val="-2"/>
        </w:rPr>
        <w:t xml:space="preserve"> </w:t>
      </w:r>
      <w:r w:rsidRPr="000B682A">
        <w:t>произведений,</w:t>
      </w:r>
      <w:r w:rsidRPr="000B682A">
        <w:rPr>
          <w:spacing w:val="5"/>
        </w:rPr>
        <w:t xml:space="preserve"> </w:t>
      </w:r>
      <w:r w:rsidRPr="000B682A">
        <w:t>и</w:t>
      </w:r>
      <w:r w:rsidRPr="000B682A">
        <w:rPr>
          <w:spacing w:val="-3"/>
        </w:rPr>
        <w:t xml:space="preserve"> </w:t>
      </w:r>
      <w:r w:rsidRPr="000B682A">
        <w:t>через</w:t>
      </w:r>
      <w:r w:rsidRPr="000B682A">
        <w:rPr>
          <w:spacing w:val="4"/>
        </w:rPr>
        <w:t xml:space="preserve"> </w:t>
      </w:r>
      <w:r w:rsidRPr="000B682A">
        <w:t>умело</w:t>
      </w:r>
      <w:r w:rsidRPr="000B682A">
        <w:rPr>
          <w:spacing w:val="6"/>
        </w:rPr>
        <w:t xml:space="preserve"> </w:t>
      </w:r>
      <w:r w:rsidRPr="000B682A">
        <w:t>организованную</w:t>
      </w:r>
      <w:r w:rsidRPr="000B682A">
        <w:rPr>
          <w:spacing w:val="-3"/>
        </w:rPr>
        <w:t xml:space="preserve"> </w:t>
      </w:r>
      <w:r w:rsidRPr="000B682A">
        <w:t>деятельность.</w:t>
      </w:r>
    </w:p>
    <w:p w:rsidR="0089579B" w:rsidRPr="000B682A" w:rsidRDefault="0089579B" w:rsidP="00174D0E">
      <w:pPr>
        <w:pStyle w:val="ListParagraph"/>
        <w:numPr>
          <w:ilvl w:val="0"/>
          <w:numId w:val="48"/>
        </w:numPr>
        <w:ind w:left="142" w:right="-10" w:firstLine="567"/>
      </w:pPr>
      <w:r w:rsidRPr="000B682A">
        <w:rPr>
          <w:i/>
        </w:rPr>
        <w:t>Метод</w:t>
      </w:r>
      <w:r w:rsidRPr="000B682A">
        <w:rPr>
          <w:i/>
          <w:spacing w:val="-9"/>
        </w:rPr>
        <w:t xml:space="preserve"> </w:t>
      </w:r>
      <w:r w:rsidRPr="000B682A">
        <w:rPr>
          <w:i/>
        </w:rPr>
        <w:t>положительного</w:t>
      </w:r>
      <w:r w:rsidRPr="000B682A">
        <w:rPr>
          <w:i/>
          <w:spacing w:val="-6"/>
        </w:rPr>
        <w:t xml:space="preserve"> </w:t>
      </w:r>
      <w:r w:rsidRPr="000B682A">
        <w:rPr>
          <w:i/>
        </w:rPr>
        <w:t>примера</w:t>
      </w:r>
      <w:r w:rsidRPr="000B682A">
        <w:t>.</w:t>
      </w:r>
      <w:r w:rsidRPr="000B682A">
        <w:rPr>
          <w:spacing w:val="-5"/>
        </w:rPr>
        <w:t xml:space="preserve"> </w:t>
      </w:r>
      <w:r w:rsidRPr="000B682A">
        <w:t>Этот</w:t>
      </w:r>
      <w:r w:rsidRPr="000B682A">
        <w:rPr>
          <w:spacing w:val="-11"/>
        </w:rPr>
        <w:t xml:space="preserve"> </w:t>
      </w:r>
      <w:r w:rsidRPr="000B682A">
        <w:t>метод</w:t>
      </w:r>
      <w:r w:rsidRPr="000B682A">
        <w:rPr>
          <w:spacing w:val="-10"/>
        </w:rPr>
        <w:t xml:space="preserve"> </w:t>
      </w:r>
      <w:r w:rsidRPr="000B682A">
        <w:t>используется</w:t>
      </w:r>
      <w:r w:rsidRPr="000B682A">
        <w:rPr>
          <w:spacing w:val="-7"/>
        </w:rPr>
        <w:t xml:space="preserve"> </w:t>
      </w:r>
      <w:r w:rsidRPr="000B682A">
        <w:t>в</w:t>
      </w:r>
      <w:r w:rsidRPr="000B682A">
        <w:rPr>
          <w:spacing w:val="-5"/>
        </w:rPr>
        <w:t xml:space="preserve"> </w:t>
      </w:r>
      <w:r w:rsidRPr="000B682A">
        <w:t>педагогическом</w:t>
      </w:r>
      <w:r w:rsidRPr="000B682A">
        <w:rPr>
          <w:spacing w:val="-10"/>
        </w:rPr>
        <w:t xml:space="preserve"> </w:t>
      </w:r>
      <w:r w:rsidRPr="000B682A">
        <w:t>процессе</w:t>
      </w:r>
      <w:r w:rsidRPr="000B682A">
        <w:rPr>
          <w:spacing w:val="-9"/>
        </w:rPr>
        <w:t xml:space="preserve"> </w:t>
      </w:r>
      <w:r w:rsidRPr="000B682A">
        <w:t>для</w:t>
      </w:r>
      <w:r w:rsidRPr="000B682A">
        <w:rPr>
          <w:spacing w:val="-58"/>
        </w:rPr>
        <w:t xml:space="preserve"> </w:t>
      </w:r>
      <w:r w:rsidRPr="000B682A">
        <w:t>организации детской деятельности в повседневной</w:t>
      </w:r>
      <w:r w:rsidRPr="000B682A">
        <w:rPr>
          <w:spacing w:val="1"/>
        </w:rPr>
        <w:t xml:space="preserve"> </w:t>
      </w:r>
      <w:r w:rsidRPr="000B682A">
        <w:t>жизни. Важно, чтобы положительный пример</w:t>
      </w:r>
      <w:r w:rsidRPr="000B682A">
        <w:rPr>
          <w:spacing w:val="1"/>
        </w:rPr>
        <w:t xml:space="preserve"> </w:t>
      </w:r>
      <w:r w:rsidRPr="000B682A">
        <w:t>становился</w:t>
      </w:r>
      <w:r w:rsidRPr="000B682A">
        <w:rPr>
          <w:spacing w:val="1"/>
        </w:rPr>
        <w:t xml:space="preserve"> </w:t>
      </w:r>
      <w:r w:rsidRPr="000B682A">
        <w:t>для</w:t>
      </w:r>
      <w:r w:rsidRPr="000B682A">
        <w:rPr>
          <w:spacing w:val="2"/>
        </w:rPr>
        <w:t xml:space="preserve"> </w:t>
      </w:r>
      <w:r w:rsidRPr="000B682A">
        <w:t>ребенка</w:t>
      </w:r>
      <w:r w:rsidRPr="000B682A">
        <w:rPr>
          <w:spacing w:val="-4"/>
        </w:rPr>
        <w:t xml:space="preserve"> </w:t>
      </w:r>
      <w:r w:rsidRPr="000B682A">
        <w:t>образцом</w:t>
      </w:r>
      <w:r w:rsidRPr="000B682A">
        <w:rPr>
          <w:spacing w:val="7"/>
        </w:rPr>
        <w:t xml:space="preserve"> </w:t>
      </w:r>
      <w:r w:rsidRPr="000B682A">
        <w:t>для</w:t>
      </w:r>
      <w:r w:rsidRPr="000B682A">
        <w:rPr>
          <w:spacing w:val="-3"/>
        </w:rPr>
        <w:t xml:space="preserve"> </w:t>
      </w:r>
      <w:r w:rsidRPr="000B682A">
        <w:t>подражания.</w:t>
      </w:r>
    </w:p>
    <w:p w:rsidR="0089579B" w:rsidRPr="000B682A" w:rsidRDefault="0089579B" w:rsidP="00174D0E">
      <w:pPr>
        <w:pStyle w:val="ListParagraph"/>
        <w:numPr>
          <w:ilvl w:val="0"/>
          <w:numId w:val="48"/>
        </w:numPr>
        <w:ind w:left="142" w:right="-10" w:firstLine="567"/>
      </w:pPr>
      <w:r w:rsidRPr="000B682A">
        <w:rPr>
          <w:i/>
        </w:rPr>
        <w:t xml:space="preserve">Методы поощрения. </w:t>
      </w:r>
      <w:r w:rsidRPr="000B682A">
        <w:t>Чаще всего используются при</w:t>
      </w:r>
      <w:r w:rsidRPr="000B682A">
        <w:rPr>
          <w:spacing w:val="1"/>
        </w:rPr>
        <w:t xml:space="preserve"> </w:t>
      </w:r>
      <w:r w:rsidRPr="000B682A">
        <w:t>повседневном общении взрослого с</w:t>
      </w:r>
      <w:r w:rsidRPr="000B682A">
        <w:rPr>
          <w:spacing w:val="1"/>
        </w:rPr>
        <w:t xml:space="preserve"> </w:t>
      </w:r>
      <w:r w:rsidRPr="000B682A">
        <w:t>детьми.</w:t>
      </w:r>
      <w:r w:rsidRPr="000B682A">
        <w:rPr>
          <w:spacing w:val="1"/>
        </w:rPr>
        <w:t xml:space="preserve"> </w:t>
      </w:r>
      <w:r w:rsidRPr="000B682A">
        <w:t>Они</w:t>
      </w:r>
      <w:r w:rsidRPr="000B682A">
        <w:rPr>
          <w:spacing w:val="1"/>
        </w:rPr>
        <w:t xml:space="preserve"> </w:t>
      </w:r>
      <w:r w:rsidRPr="000B682A">
        <w:t>могут</w:t>
      </w:r>
      <w:r w:rsidRPr="000B682A">
        <w:rPr>
          <w:spacing w:val="1"/>
        </w:rPr>
        <w:t xml:space="preserve"> </w:t>
      </w:r>
      <w:r w:rsidRPr="000B682A">
        <w:t>иметь</w:t>
      </w:r>
      <w:r w:rsidRPr="000B682A">
        <w:rPr>
          <w:spacing w:val="1"/>
        </w:rPr>
        <w:t xml:space="preserve"> </w:t>
      </w:r>
      <w:r w:rsidRPr="000B682A">
        <w:t>положительное</w:t>
      </w:r>
      <w:r w:rsidRPr="000B682A">
        <w:rPr>
          <w:spacing w:val="1"/>
        </w:rPr>
        <w:t xml:space="preserve"> </w:t>
      </w:r>
      <w:r w:rsidRPr="000B682A">
        <w:t>воздействие.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поощрениях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наказаниях</w:t>
      </w:r>
      <w:r w:rsidRPr="000B682A">
        <w:rPr>
          <w:spacing w:val="1"/>
        </w:rPr>
        <w:t xml:space="preserve"> </w:t>
      </w:r>
      <w:r w:rsidRPr="000B682A">
        <w:t>чаще</w:t>
      </w:r>
      <w:r w:rsidRPr="000B682A">
        <w:rPr>
          <w:spacing w:val="1"/>
        </w:rPr>
        <w:t xml:space="preserve"> </w:t>
      </w:r>
      <w:r w:rsidRPr="000B682A">
        <w:t>всего</w:t>
      </w:r>
      <w:r w:rsidRPr="000B682A">
        <w:rPr>
          <w:spacing w:val="1"/>
        </w:rPr>
        <w:t xml:space="preserve"> </w:t>
      </w:r>
      <w:r w:rsidRPr="000B682A">
        <w:t>фиксируется</w:t>
      </w:r>
      <w:r w:rsidRPr="000B682A">
        <w:rPr>
          <w:spacing w:val="1"/>
        </w:rPr>
        <w:t xml:space="preserve"> </w:t>
      </w:r>
      <w:r w:rsidRPr="000B682A">
        <w:t>результат</w:t>
      </w:r>
      <w:r w:rsidRPr="000B682A">
        <w:rPr>
          <w:spacing w:val="1"/>
        </w:rPr>
        <w:t xml:space="preserve"> </w:t>
      </w:r>
      <w:r w:rsidRPr="000B682A">
        <w:t>воспитания в</w:t>
      </w:r>
      <w:r w:rsidRPr="000B682A">
        <w:rPr>
          <w:spacing w:val="1"/>
        </w:rPr>
        <w:t xml:space="preserve"> </w:t>
      </w:r>
      <w:r w:rsidRPr="000B682A">
        <w:t>сфере</w:t>
      </w:r>
      <w:r w:rsidRPr="000B682A">
        <w:rPr>
          <w:spacing w:val="1"/>
        </w:rPr>
        <w:t xml:space="preserve"> </w:t>
      </w:r>
      <w:r w:rsidRPr="000B682A">
        <w:t>личностного</w:t>
      </w:r>
      <w:r w:rsidRPr="000B682A">
        <w:rPr>
          <w:spacing w:val="1"/>
        </w:rPr>
        <w:t xml:space="preserve"> </w:t>
      </w:r>
      <w:r w:rsidRPr="000B682A">
        <w:t>развития.</w:t>
      </w:r>
      <w:r w:rsidRPr="000B682A">
        <w:rPr>
          <w:spacing w:val="1"/>
        </w:rPr>
        <w:t xml:space="preserve"> </w:t>
      </w:r>
      <w:r w:rsidRPr="000B682A">
        <w:t>Хорошее</w:t>
      </w:r>
      <w:r w:rsidRPr="000B682A">
        <w:rPr>
          <w:spacing w:val="1"/>
        </w:rPr>
        <w:t xml:space="preserve"> </w:t>
      </w:r>
      <w:r w:rsidRPr="000B682A">
        <w:t>поведение,</w:t>
      </w:r>
      <w:r w:rsidRPr="000B682A">
        <w:rPr>
          <w:spacing w:val="1"/>
        </w:rPr>
        <w:t xml:space="preserve"> </w:t>
      </w:r>
      <w:r w:rsidRPr="000B682A">
        <w:t>хорошие</w:t>
      </w:r>
      <w:r w:rsidRPr="000B682A">
        <w:rPr>
          <w:spacing w:val="1"/>
        </w:rPr>
        <w:t xml:space="preserve"> </w:t>
      </w:r>
      <w:r w:rsidRPr="000B682A">
        <w:t>поступки</w:t>
      </w:r>
      <w:r w:rsidRPr="000B682A">
        <w:rPr>
          <w:spacing w:val="1"/>
        </w:rPr>
        <w:t xml:space="preserve"> </w:t>
      </w:r>
      <w:r w:rsidRPr="000B682A">
        <w:t>заслуживают</w:t>
      </w:r>
      <w:r w:rsidRPr="000B682A">
        <w:rPr>
          <w:spacing w:val="1"/>
        </w:rPr>
        <w:t xml:space="preserve"> </w:t>
      </w:r>
      <w:r w:rsidRPr="000B682A">
        <w:t>положительной</w:t>
      </w:r>
      <w:r w:rsidRPr="000B682A">
        <w:rPr>
          <w:spacing w:val="1"/>
        </w:rPr>
        <w:t xml:space="preserve"> </w:t>
      </w:r>
      <w:r w:rsidRPr="000B682A">
        <w:t>оценки</w:t>
      </w:r>
      <w:r w:rsidRPr="000B682A">
        <w:rPr>
          <w:spacing w:val="1"/>
        </w:rPr>
        <w:t xml:space="preserve"> </w:t>
      </w:r>
      <w:r w:rsidRPr="000B682A">
        <w:t>взрослого,</w:t>
      </w:r>
      <w:r w:rsidRPr="000B682A">
        <w:rPr>
          <w:spacing w:val="1"/>
        </w:rPr>
        <w:t xml:space="preserve"> </w:t>
      </w:r>
      <w:r w:rsidRPr="000B682A">
        <w:t>а</w:t>
      </w:r>
      <w:r w:rsidRPr="000B682A">
        <w:rPr>
          <w:spacing w:val="1"/>
        </w:rPr>
        <w:t xml:space="preserve"> </w:t>
      </w:r>
      <w:r w:rsidRPr="000B682A">
        <w:t>иногда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особого</w:t>
      </w:r>
      <w:r w:rsidRPr="000B682A">
        <w:rPr>
          <w:spacing w:val="1"/>
        </w:rPr>
        <w:t xml:space="preserve"> </w:t>
      </w:r>
      <w:r w:rsidRPr="000B682A">
        <w:t>одобрения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t>привлечением внимания группы детей. Поощрение должно применяться непременно с учетом того,</w:t>
      </w:r>
      <w:r w:rsidRPr="000B682A">
        <w:rPr>
          <w:spacing w:val="1"/>
        </w:rPr>
        <w:t xml:space="preserve"> </w:t>
      </w:r>
      <w:r w:rsidRPr="000B682A">
        <w:t>какое значение имеет данный поступок не только для самого ребенка, но и для близких ему людей.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 xml:space="preserve">Степень поощрения, его частота должны соотноситься со стремлением </w:t>
      </w:r>
      <w:r w:rsidRPr="000B682A">
        <w:t>и старанием ребенка поступать</w:t>
      </w:r>
      <w:r w:rsidRPr="000B682A">
        <w:rPr>
          <w:spacing w:val="-57"/>
        </w:rPr>
        <w:t xml:space="preserve"> </w:t>
      </w:r>
      <w:r w:rsidRPr="000B682A">
        <w:t>хорошо. Важно замечать и малые достижения детей, особенно если ребенок приложил усилия, чтобы</w:t>
      </w:r>
      <w:r w:rsidRPr="000B682A">
        <w:rPr>
          <w:spacing w:val="1"/>
        </w:rPr>
        <w:t xml:space="preserve"> </w:t>
      </w:r>
      <w:r w:rsidRPr="000B682A">
        <w:t>стать лучше. Не следует захваливать одних и тех же детей. В старших группах вопрос одостижениях</w:t>
      </w:r>
      <w:r w:rsidRPr="000B682A">
        <w:rPr>
          <w:spacing w:val="1"/>
        </w:rPr>
        <w:t xml:space="preserve"> </w:t>
      </w:r>
      <w:r w:rsidRPr="000B682A">
        <w:t>детей, о том, достойны ли они одобрения, похвалы, целесообразно обсудить во время общей беседы.</w:t>
      </w:r>
      <w:r w:rsidRPr="000B682A">
        <w:rPr>
          <w:spacing w:val="1"/>
        </w:rPr>
        <w:t xml:space="preserve"> </w:t>
      </w:r>
      <w:r w:rsidRPr="000B682A">
        <w:t>Прежде чем поощрять ребенка, нужно подумать, в какой мере он заслуживает похвалы. При этом</w:t>
      </w:r>
      <w:r w:rsidRPr="000B682A">
        <w:rPr>
          <w:spacing w:val="1"/>
        </w:rPr>
        <w:t xml:space="preserve"> </w:t>
      </w:r>
      <w:r w:rsidRPr="000B682A">
        <w:t>принять во внимание его возраст, степень личных усилий, общественное значение его хорошего</w:t>
      </w:r>
      <w:r w:rsidRPr="000B682A">
        <w:rPr>
          <w:spacing w:val="1"/>
        </w:rPr>
        <w:t xml:space="preserve"> </w:t>
      </w:r>
      <w:r w:rsidRPr="000B682A">
        <w:t>поведения, конкретного</w:t>
      </w:r>
      <w:r w:rsidRPr="000B682A">
        <w:rPr>
          <w:spacing w:val="-2"/>
        </w:rPr>
        <w:t xml:space="preserve"> </w:t>
      </w:r>
      <w:r w:rsidRPr="000B682A">
        <w:t>поступка.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В</w:t>
      </w:r>
      <w:r w:rsidRPr="000B682A">
        <w:rPr>
          <w:spacing w:val="1"/>
        </w:rPr>
        <w:t xml:space="preserve"> </w:t>
      </w:r>
      <w:r w:rsidRPr="000B682A">
        <w:t>конце</w:t>
      </w:r>
      <w:r w:rsidRPr="000B682A">
        <w:rPr>
          <w:spacing w:val="1"/>
        </w:rPr>
        <w:t xml:space="preserve"> </w:t>
      </w:r>
      <w:r w:rsidRPr="000B682A">
        <w:t>года</w:t>
      </w:r>
      <w:r w:rsidRPr="000B682A">
        <w:rPr>
          <w:spacing w:val="1"/>
        </w:rPr>
        <w:t xml:space="preserve"> </w:t>
      </w:r>
      <w:r w:rsidRPr="000B682A">
        <w:t>педагог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каждой</w:t>
      </w:r>
      <w:r w:rsidRPr="000B682A">
        <w:rPr>
          <w:spacing w:val="1"/>
        </w:rPr>
        <w:t xml:space="preserve"> </w:t>
      </w:r>
      <w:r w:rsidRPr="000B682A">
        <w:t>возрастной</w:t>
      </w:r>
      <w:r w:rsidRPr="000B682A">
        <w:rPr>
          <w:spacing w:val="1"/>
        </w:rPr>
        <w:t xml:space="preserve"> </w:t>
      </w:r>
      <w:r w:rsidRPr="000B682A">
        <w:t>группы</w:t>
      </w:r>
      <w:r w:rsidRPr="000B682A">
        <w:rPr>
          <w:spacing w:val="1"/>
        </w:rPr>
        <w:t xml:space="preserve"> </w:t>
      </w:r>
      <w:r w:rsidRPr="000B682A">
        <w:t>подводит</w:t>
      </w:r>
      <w:r w:rsidRPr="000B682A">
        <w:rPr>
          <w:spacing w:val="1"/>
        </w:rPr>
        <w:t xml:space="preserve"> </w:t>
      </w:r>
      <w:r w:rsidRPr="000B682A">
        <w:t>анализ</w:t>
      </w:r>
      <w:r w:rsidRPr="000B682A">
        <w:rPr>
          <w:spacing w:val="1"/>
        </w:rPr>
        <w:t xml:space="preserve"> </w:t>
      </w:r>
      <w:r w:rsidRPr="000B682A">
        <w:t>достижения детьми,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планируемых</w:t>
      </w:r>
      <w:r w:rsidRPr="000B682A">
        <w:rPr>
          <w:spacing w:val="23"/>
        </w:rPr>
        <w:t xml:space="preserve"> </w:t>
      </w:r>
      <w:r w:rsidRPr="000B682A">
        <w:rPr>
          <w:spacing w:val="-1"/>
        </w:rPr>
        <w:t>результатов</w:t>
      </w:r>
      <w:r w:rsidRPr="000B682A">
        <w:rPr>
          <w:spacing w:val="28"/>
        </w:rPr>
        <w:t xml:space="preserve"> </w:t>
      </w:r>
      <w:r w:rsidRPr="000B682A">
        <w:rPr>
          <w:spacing w:val="-1"/>
        </w:rPr>
        <w:t>по</w:t>
      </w:r>
      <w:r w:rsidRPr="000B682A">
        <w:rPr>
          <w:spacing w:val="21"/>
        </w:rPr>
        <w:t xml:space="preserve"> </w:t>
      </w:r>
      <w:r w:rsidRPr="000B682A">
        <w:rPr>
          <w:spacing w:val="-1"/>
        </w:rPr>
        <w:t>освоению</w:t>
      </w:r>
      <w:r w:rsidRPr="000B682A">
        <w:rPr>
          <w:spacing w:val="21"/>
        </w:rPr>
        <w:t xml:space="preserve"> </w:t>
      </w:r>
      <w:r w:rsidRPr="000B682A">
        <w:rPr>
          <w:spacing w:val="-1"/>
        </w:rPr>
        <w:t>рабочей</w:t>
      </w:r>
      <w:r w:rsidRPr="000B682A">
        <w:rPr>
          <w:spacing w:val="29"/>
        </w:rPr>
        <w:t xml:space="preserve"> </w:t>
      </w:r>
      <w:r w:rsidRPr="000B682A">
        <w:rPr>
          <w:spacing w:val="-1"/>
        </w:rPr>
        <w:t>программы</w:t>
      </w:r>
      <w:r w:rsidRPr="000B682A">
        <w:rPr>
          <w:spacing w:val="-5"/>
        </w:rPr>
        <w:t xml:space="preserve"> </w:t>
      </w:r>
      <w:r w:rsidRPr="000B682A">
        <w:rPr>
          <w:spacing w:val="-1"/>
        </w:rPr>
        <w:t>воспитания</w:t>
      </w:r>
      <w:r w:rsidRPr="000B682A">
        <w:rPr>
          <w:spacing w:val="-21"/>
        </w:rPr>
        <w:t xml:space="preserve"> </w:t>
      </w:r>
      <w:r w:rsidRPr="000B682A">
        <w:t xml:space="preserve">воспитания </w:t>
      </w:r>
      <w:r w:rsidRPr="00CD2FE2">
        <w:t>МАДОУ «Детский сад №</w:t>
      </w:r>
      <w:r>
        <w:t xml:space="preserve"> 228</w:t>
      </w:r>
      <w:r w:rsidRPr="00CD2FE2">
        <w:t xml:space="preserve"> комбинированного вида» </w:t>
      </w:r>
      <w:r>
        <w:t>Кир</w:t>
      </w:r>
      <w:r w:rsidRPr="00CD2FE2">
        <w:t>овского района г.Казани</w:t>
      </w:r>
      <w:r w:rsidRPr="000B682A">
        <w:rPr>
          <w:spacing w:val="-1"/>
        </w:rPr>
        <w:t>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В</w:t>
      </w:r>
      <w:r w:rsidRPr="000B682A">
        <w:rPr>
          <w:spacing w:val="15"/>
        </w:rPr>
        <w:t xml:space="preserve"> </w:t>
      </w:r>
      <w:r w:rsidRPr="000B682A">
        <w:t>воспитании</w:t>
      </w:r>
      <w:r w:rsidRPr="000B682A">
        <w:rPr>
          <w:spacing w:val="18"/>
        </w:rPr>
        <w:t xml:space="preserve"> </w:t>
      </w:r>
      <w:r w:rsidRPr="000B682A">
        <w:t>детей</w:t>
      </w:r>
      <w:r w:rsidRPr="000B682A">
        <w:rPr>
          <w:spacing w:val="14"/>
        </w:rPr>
        <w:t xml:space="preserve"> </w:t>
      </w:r>
      <w:r w:rsidRPr="000B682A">
        <w:t>в</w:t>
      </w:r>
      <w:r w:rsidRPr="000B682A">
        <w:rPr>
          <w:spacing w:val="14"/>
        </w:rPr>
        <w:t xml:space="preserve"> </w:t>
      </w:r>
      <w:r w:rsidRPr="000B682A">
        <w:t>сфере</w:t>
      </w:r>
      <w:r w:rsidRPr="000B682A">
        <w:rPr>
          <w:spacing w:val="16"/>
        </w:rPr>
        <w:t xml:space="preserve"> </w:t>
      </w:r>
      <w:r w:rsidRPr="000B682A">
        <w:t>их</w:t>
      </w:r>
      <w:r w:rsidRPr="000B682A">
        <w:rPr>
          <w:spacing w:val="13"/>
        </w:rPr>
        <w:t xml:space="preserve"> </w:t>
      </w:r>
      <w:r w:rsidRPr="000B682A">
        <w:t>личностного</w:t>
      </w:r>
      <w:r w:rsidRPr="000B682A">
        <w:rPr>
          <w:spacing w:val="17"/>
        </w:rPr>
        <w:t xml:space="preserve"> </w:t>
      </w:r>
      <w:r w:rsidRPr="000B682A">
        <w:t>развития</w:t>
      </w:r>
      <w:r w:rsidRPr="000B682A">
        <w:rPr>
          <w:spacing w:val="20"/>
        </w:rPr>
        <w:t xml:space="preserve"> </w:t>
      </w:r>
      <w:r w:rsidRPr="000B682A">
        <w:t>используются следующие</w:t>
      </w:r>
      <w:r w:rsidRPr="000B682A">
        <w:rPr>
          <w:spacing w:val="18"/>
        </w:rPr>
        <w:t xml:space="preserve"> </w:t>
      </w:r>
      <w:r w:rsidRPr="000B682A">
        <w:t>вариативные</w:t>
      </w:r>
      <w:r w:rsidRPr="000B682A">
        <w:rPr>
          <w:spacing w:val="-57"/>
        </w:rPr>
        <w:t xml:space="preserve">                         </w:t>
      </w:r>
      <w:r w:rsidRPr="000B682A">
        <w:t>формы</w:t>
      </w:r>
      <w:r w:rsidRPr="000B682A">
        <w:rPr>
          <w:spacing w:val="-6"/>
        </w:rPr>
        <w:t xml:space="preserve"> </w:t>
      </w:r>
      <w:r w:rsidRPr="000B682A">
        <w:t>взаимодействия:</w:t>
      </w:r>
    </w:p>
    <w:tbl>
      <w:tblPr>
        <w:tblW w:w="9813" w:type="dxa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998"/>
        <w:gridCol w:w="535"/>
        <w:gridCol w:w="2442"/>
        <w:gridCol w:w="2838"/>
      </w:tblGrid>
      <w:tr w:rsidR="0089579B" w:rsidRPr="00430086" w:rsidTr="00430086">
        <w:trPr>
          <w:trHeight w:val="566"/>
        </w:trPr>
        <w:tc>
          <w:tcPr>
            <w:tcW w:w="4533" w:type="dxa"/>
            <w:gridSpan w:val="2"/>
          </w:tcPr>
          <w:p w:rsidR="0089579B" w:rsidRPr="00430086" w:rsidRDefault="0089579B" w:rsidP="00430086">
            <w:pPr>
              <w:pStyle w:val="TableParagraph"/>
              <w:ind w:left="142" w:right="-10" w:firstLine="29"/>
              <w:jc w:val="both"/>
              <w:rPr>
                <w:b/>
              </w:rPr>
            </w:pPr>
            <w:r w:rsidRPr="00430086">
              <w:rPr>
                <w:b/>
              </w:rPr>
              <w:t>Совместная</w:t>
            </w:r>
            <w:r w:rsidRPr="00430086">
              <w:rPr>
                <w:b/>
                <w:spacing w:val="-2"/>
              </w:rPr>
              <w:t xml:space="preserve"> </w:t>
            </w:r>
            <w:r w:rsidRPr="00430086">
              <w:rPr>
                <w:b/>
              </w:rPr>
              <w:t>деятельность</w:t>
            </w:r>
          </w:p>
        </w:tc>
        <w:tc>
          <w:tcPr>
            <w:tcW w:w="2442" w:type="dxa"/>
          </w:tcPr>
          <w:p w:rsidR="0089579B" w:rsidRPr="00430086" w:rsidRDefault="0089579B" w:rsidP="00430086">
            <w:pPr>
              <w:pStyle w:val="TableParagraph"/>
              <w:ind w:left="142" w:right="-10" w:firstLine="29"/>
              <w:jc w:val="both"/>
              <w:rPr>
                <w:b/>
              </w:rPr>
            </w:pPr>
            <w:r w:rsidRPr="00430086">
              <w:rPr>
                <w:b/>
              </w:rPr>
              <w:t>Режимные</w:t>
            </w:r>
            <w:r w:rsidRPr="00430086">
              <w:rPr>
                <w:b/>
                <w:spacing w:val="-13"/>
              </w:rPr>
              <w:t xml:space="preserve"> </w:t>
            </w:r>
            <w:r w:rsidRPr="00430086">
              <w:rPr>
                <w:b/>
              </w:rPr>
              <w:t>моменты</w:t>
            </w:r>
          </w:p>
        </w:tc>
        <w:tc>
          <w:tcPr>
            <w:tcW w:w="2838" w:type="dxa"/>
          </w:tcPr>
          <w:p w:rsidR="0089579B" w:rsidRPr="00430086" w:rsidRDefault="0089579B" w:rsidP="00430086">
            <w:pPr>
              <w:pStyle w:val="TableParagraph"/>
              <w:ind w:left="142" w:right="-10" w:firstLine="29"/>
              <w:jc w:val="both"/>
              <w:rPr>
                <w:b/>
              </w:rPr>
            </w:pPr>
            <w:r w:rsidRPr="00430086">
              <w:rPr>
                <w:b/>
              </w:rPr>
              <w:t>Самостоятельная</w:t>
            </w:r>
          </w:p>
          <w:p w:rsidR="0089579B" w:rsidRPr="00430086" w:rsidRDefault="0089579B" w:rsidP="00430086">
            <w:pPr>
              <w:pStyle w:val="TableParagraph"/>
              <w:ind w:left="142" w:right="-10" w:firstLine="29"/>
              <w:jc w:val="both"/>
              <w:rPr>
                <w:b/>
              </w:rPr>
            </w:pPr>
            <w:r w:rsidRPr="00430086">
              <w:rPr>
                <w:b/>
              </w:rPr>
              <w:t>деятельность</w:t>
            </w:r>
            <w:r w:rsidRPr="00430086">
              <w:rPr>
                <w:b/>
                <w:spacing w:val="-1"/>
              </w:rPr>
              <w:t xml:space="preserve"> </w:t>
            </w:r>
            <w:r w:rsidRPr="00430086">
              <w:rPr>
                <w:b/>
              </w:rPr>
              <w:t>детей</w:t>
            </w:r>
          </w:p>
        </w:tc>
      </w:tr>
      <w:tr w:rsidR="0089579B" w:rsidRPr="008E2D96" w:rsidTr="00430086">
        <w:trPr>
          <w:trHeight w:val="570"/>
        </w:trPr>
        <w:tc>
          <w:tcPr>
            <w:tcW w:w="9813" w:type="dxa"/>
            <w:gridSpan w:val="4"/>
          </w:tcPr>
          <w:p w:rsidR="0089579B" w:rsidRPr="00430086" w:rsidRDefault="0089579B" w:rsidP="00430086">
            <w:pPr>
              <w:pStyle w:val="TableParagraph"/>
              <w:ind w:left="142" w:right="-10" w:firstLine="29"/>
              <w:jc w:val="both"/>
              <w:rPr>
                <w:b/>
              </w:rPr>
            </w:pPr>
            <w:r w:rsidRPr="00430086">
              <w:rPr>
                <w:b/>
              </w:rPr>
              <w:t>Патриотическое</w:t>
            </w:r>
            <w:r w:rsidRPr="00430086">
              <w:rPr>
                <w:b/>
                <w:spacing w:val="-1"/>
              </w:rPr>
              <w:t xml:space="preserve"> </w:t>
            </w:r>
            <w:r w:rsidRPr="00430086">
              <w:rPr>
                <w:b/>
              </w:rPr>
              <w:t>направление</w:t>
            </w:r>
            <w:r w:rsidRPr="00430086">
              <w:rPr>
                <w:b/>
                <w:spacing w:val="-6"/>
              </w:rPr>
              <w:t xml:space="preserve"> </w:t>
            </w:r>
            <w:r w:rsidRPr="00430086">
              <w:rPr>
                <w:b/>
              </w:rPr>
              <w:t>воспитания</w:t>
            </w:r>
          </w:p>
          <w:p w:rsidR="0089579B" w:rsidRPr="00430086" w:rsidRDefault="0089579B" w:rsidP="00430086">
            <w:pPr>
              <w:pStyle w:val="TableParagraph"/>
              <w:ind w:left="142" w:right="-10" w:firstLine="29"/>
              <w:jc w:val="both"/>
              <w:rPr>
                <w:b/>
              </w:rPr>
            </w:pPr>
            <w:r w:rsidRPr="00430086">
              <w:rPr>
                <w:b/>
              </w:rPr>
              <w:t>Формирование</w:t>
            </w:r>
            <w:r w:rsidRPr="00430086">
              <w:rPr>
                <w:b/>
                <w:spacing w:val="-10"/>
              </w:rPr>
              <w:t xml:space="preserve"> </w:t>
            </w:r>
            <w:r w:rsidRPr="00430086">
              <w:rPr>
                <w:b/>
              </w:rPr>
              <w:t>уважительного</w:t>
            </w:r>
            <w:r w:rsidRPr="00430086">
              <w:rPr>
                <w:b/>
                <w:spacing w:val="-7"/>
              </w:rPr>
              <w:t xml:space="preserve"> </w:t>
            </w:r>
            <w:r w:rsidRPr="00430086">
              <w:rPr>
                <w:b/>
              </w:rPr>
              <w:t>отношения</w:t>
            </w:r>
            <w:r w:rsidRPr="00430086">
              <w:rPr>
                <w:b/>
                <w:spacing w:val="-4"/>
              </w:rPr>
              <w:t xml:space="preserve"> </w:t>
            </w:r>
            <w:r w:rsidRPr="00430086">
              <w:rPr>
                <w:b/>
              </w:rPr>
              <w:t>к</w:t>
            </w:r>
            <w:r w:rsidRPr="00430086">
              <w:rPr>
                <w:b/>
                <w:spacing w:val="-9"/>
              </w:rPr>
              <w:t xml:space="preserve"> </w:t>
            </w:r>
            <w:r w:rsidRPr="00430086">
              <w:rPr>
                <w:b/>
              </w:rPr>
              <w:t>истории</w:t>
            </w:r>
            <w:r w:rsidRPr="00430086">
              <w:rPr>
                <w:b/>
                <w:spacing w:val="-4"/>
              </w:rPr>
              <w:t xml:space="preserve"> </w:t>
            </w:r>
            <w:r w:rsidRPr="00430086">
              <w:rPr>
                <w:b/>
              </w:rPr>
              <w:t>своей</w:t>
            </w:r>
            <w:r w:rsidRPr="00430086">
              <w:rPr>
                <w:b/>
                <w:spacing w:val="-4"/>
              </w:rPr>
              <w:t xml:space="preserve"> </w:t>
            </w:r>
            <w:r w:rsidRPr="00430086">
              <w:rPr>
                <w:b/>
              </w:rPr>
              <w:t>страны</w:t>
            </w:r>
            <w:r w:rsidRPr="00430086">
              <w:rPr>
                <w:b/>
                <w:spacing w:val="-9"/>
              </w:rPr>
              <w:t xml:space="preserve"> </w:t>
            </w:r>
            <w:r w:rsidRPr="00430086">
              <w:rPr>
                <w:b/>
              </w:rPr>
              <w:t>и</w:t>
            </w:r>
            <w:r w:rsidRPr="00430086">
              <w:rPr>
                <w:b/>
                <w:spacing w:val="-5"/>
              </w:rPr>
              <w:t xml:space="preserve"> </w:t>
            </w:r>
            <w:r w:rsidRPr="00430086">
              <w:rPr>
                <w:b/>
              </w:rPr>
              <w:t>любви</w:t>
            </w:r>
            <w:r w:rsidRPr="00430086">
              <w:rPr>
                <w:b/>
                <w:spacing w:val="-4"/>
              </w:rPr>
              <w:t xml:space="preserve"> </w:t>
            </w:r>
            <w:r w:rsidRPr="00430086">
              <w:rPr>
                <w:b/>
              </w:rPr>
              <w:t>к</w:t>
            </w:r>
            <w:r w:rsidRPr="00430086">
              <w:rPr>
                <w:b/>
                <w:spacing w:val="-3"/>
              </w:rPr>
              <w:t xml:space="preserve"> </w:t>
            </w:r>
            <w:r w:rsidRPr="00430086">
              <w:rPr>
                <w:b/>
              </w:rPr>
              <w:t>Родине.</w:t>
            </w:r>
          </w:p>
        </w:tc>
      </w:tr>
      <w:tr w:rsidR="0089579B" w:rsidRPr="00430086" w:rsidTr="00430086">
        <w:trPr>
          <w:trHeight w:val="2299"/>
        </w:trPr>
        <w:tc>
          <w:tcPr>
            <w:tcW w:w="4533" w:type="dxa"/>
            <w:gridSpan w:val="2"/>
          </w:tcPr>
          <w:p w:rsidR="0089579B" w:rsidRPr="000B682A" w:rsidRDefault="0089579B" w:rsidP="00430086">
            <w:pPr>
              <w:pStyle w:val="TableParagraph"/>
              <w:numPr>
                <w:ilvl w:val="0"/>
                <w:numId w:val="47"/>
              </w:numPr>
              <w:ind w:left="142" w:right="-10" w:firstLine="29"/>
              <w:jc w:val="both"/>
            </w:pPr>
            <w:r w:rsidRPr="000B682A">
              <w:t>Дидактические,</w:t>
            </w:r>
            <w:r w:rsidRPr="00430086">
              <w:rPr>
                <w:spacing w:val="-5"/>
              </w:rPr>
              <w:t xml:space="preserve"> </w:t>
            </w:r>
            <w:r w:rsidRPr="000B682A">
              <w:t>сюжетно-ролевые,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7"/>
              </w:numPr>
              <w:ind w:left="142" w:right="-10" w:firstLine="29"/>
              <w:jc w:val="both"/>
            </w:pPr>
            <w:r w:rsidRPr="00430086">
              <w:rPr>
                <w:spacing w:val="-1"/>
              </w:rPr>
              <w:t>подвижные,</w:t>
            </w:r>
            <w:r w:rsidRPr="00430086">
              <w:rPr>
                <w:spacing w:val="-6"/>
              </w:rPr>
              <w:t xml:space="preserve"> </w:t>
            </w:r>
            <w:r w:rsidRPr="000B682A">
              <w:t>совместные</w:t>
            </w:r>
            <w:r w:rsidRPr="00430086">
              <w:rPr>
                <w:spacing w:val="-13"/>
              </w:rPr>
              <w:t xml:space="preserve"> </w:t>
            </w:r>
            <w:r w:rsidRPr="000B682A">
              <w:t>с</w:t>
            </w:r>
            <w:r w:rsidRPr="00430086">
              <w:rPr>
                <w:spacing w:val="-11"/>
              </w:rPr>
              <w:t xml:space="preserve"> </w:t>
            </w:r>
            <w:r w:rsidRPr="000B682A">
              <w:t>воспитателем</w:t>
            </w:r>
            <w:r w:rsidRPr="00430086">
              <w:rPr>
                <w:spacing w:val="-57"/>
              </w:rPr>
              <w:t xml:space="preserve"> </w:t>
            </w:r>
            <w:r w:rsidRPr="000B682A">
              <w:t>игры,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7"/>
              </w:numPr>
              <w:ind w:left="142" w:right="-10" w:firstLine="29"/>
              <w:jc w:val="both"/>
            </w:pPr>
            <w:r w:rsidRPr="000B682A">
              <w:t>игры- драматизации,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7"/>
              </w:numPr>
              <w:ind w:left="142" w:right="-10" w:firstLine="29"/>
              <w:jc w:val="both"/>
            </w:pPr>
            <w:r w:rsidRPr="000B682A">
              <w:t>игровые</w:t>
            </w:r>
            <w:r w:rsidRPr="00430086">
              <w:rPr>
                <w:spacing w:val="-5"/>
              </w:rPr>
              <w:t xml:space="preserve"> </w:t>
            </w:r>
            <w:r w:rsidRPr="000B682A">
              <w:t>задания,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7"/>
              </w:numPr>
              <w:ind w:left="142" w:right="-10" w:firstLine="29"/>
              <w:jc w:val="both"/>
            </w:pPr>
            <w:r w:rsidRPr="000B682A">
              <w:t>игры-</w:t>
            </w:r>
            <w:r w:rsidRPr="00430086">
              <w:rPr>
                <w:spacing w:val="-6"/>
              </w:rPr>
              <w:t xml:space="preserve"> </w:t>
            </w:r>
            <w:r w:rsidRPr="000B682A">
              <w:t>импровизации,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7"/>
              </w:numPr>
              <w:ind w:left="142" w:right="-10" w:firstLine="29"/>
              <w:jc w:val="both"/>
            </w:pPr>
            <w:r w:rsidRPr="000B682A">
              <w:t>чтение</w:t>
            </w:r>
            <w:r w:rsidRPr="00430086">
              <w:rPr>
                <w:spacing w:val="-7"/>
              </w:rPr>
              <w:t xml:space="preserve"> </w:t>
            </w:r>
            <w:r w:rsidRPr="000B682A">
              <w:t>художественной</w:t>
            </w:r>
            <w:r w:rsidRPr="00430086">
              <w:rPr>
                <w:spacing w:val="-6"/>
              </w:rPr>
              <w:t xml:space="preserve"> </w:t>
            </w:r>
            <w:r w:rsidRPr="000B682A">
              <w:t>литературы,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7"/>
              </w:numPr>
              <w:ind w:left="142" w:right="-10" w:firstLine="29"/>
              <w:jc w:val="both"/>
            </w:pPr>
            <w:r w:rsidRPr="000B682A">
              <w:t>беседы,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7"/>
              </w:numPr>
              <w:ind w:left="142" w:right="-10" w:firstLine="29"/>
              <w:jc w:val="both"/>
            </w:pPr>
            <w:r w:rsidRPr="000B682A">
              <w:t>рисование</w:t>
            </w:r>
          </w:p>
        </w:tc>
        <w:tc>
          <w:tcPr>
            <w:tcW w:w="2442" w:type="dxa"/>
          </w:tcPr>
          <w:p w:rsidR="0089579B" w:rsidRPr="000B682A" w:rsidRDefault="0089579B" w:rsidP="00430086">
            <w:pPr>
              <w:pStyle w:val="TableParagraph"/>
              <w:numPr>
                <w:ilvl w:val="0"/>
                <w:numId w:val="46"/>
              </w:numPr>
              <w:ind w:left="142" w:right="-10" w:firstLine="29"/>
              <w:jc w:val="both"/>
            </w:pPr>
            <w:r w:rsidRPr="000B682A">
              <w:t>Рассказ</w:t>
            </w:r>
            <w:r w:rsidRPr="000B682A">
              <w:tab/>
              <w:t>и</w:t>
            </w:r>
            <w:r w:rsidRPr="000B682A">
              <w:tab/>
            </w:r>
            <w:r w:rsidRPr="00430086">
              <w:rPr>
                <w:spacing w:val="-1"/>
              </w:rPr>
              <w:t>показ</w:t>
            </w:r>
            <w:r w:rsidRPr="00430086">
              <w:rPr>
                <w:spacing w:val="-57"/>
              </w:rPr>
              <w:t xml:space="preserve"> </w:t>
            </w:r>
            <w:r w:rsidRPr="000B682A">
              <w:t>воспитателя,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6"/>
              </w:numPr>
              <w:ind w:left="142" w:right="-10" w:firstLine="29"/>
              <w:jc w:val="both"/>
            </w:pPr>
            <w:r w:rsidRPr="000B682A">
              <w:t>беседы,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6"/>
              </w:numPr>
              <w:ind w:left="142" w:right="-10" w:firstLine="29"/>
              <w:jc w:val="both"/>
            </w:pPr>
            <w:r w:rsidRPr="000B682A">
              <w:t>поручения,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6"/>
              </w:numPr>
              <w:ind w:left="142" w:right="-10" w:firstLine="29"/>
              <w:jc w:val="both"/>
            </w:pPr>
            <w:r w:rsidRPr="000B682A">
              <w:t>использование</w:t>
            </w:r>
            <w:r w:rsidRPr="00430086">
              <w:rPr>
                <w:spacing w:val="1"/>
              </w:rPr>
              <w:t xml:space="preserve"> </w:t>
            </w:r>
            <w:r w:rsidRPr="000B682A">
              <w:t>естественно</w:t>
            </w:r>
            <w:r w:rsidRPr="00430086">
              <w:rPr>
                <w:spacing w:val="1"/>
              </w:rPr>
              <w:t xml:space="preserve"> </w:t>
            </w:r>
            <w:r w:rsidRPr="000B682A">
              <w:t>возникающих</w:t>
            </w:r>
            <w:r w:rsidRPr="00430086">
              <w:rPr>
                <w:spacing w:val="-14"/>
              </w:rPr>
              <w:t xml:space="preserve"> </w:t>
            </w:r>
            <w:r w:rsidRPr="000B682A">
              <w:t>ситуаций.</w:t>
            </w:r>
          </w:p>
        </w:tc>
        <w:tc>
          <w:tcPr>
            <w:tcW w:w="2838" w:type="dxa"/>
          </w:tcPr>
          <w:p w:rsidR="0089579B" w:rsidRPr="000B682A" w:rsidRDefault="0089579B" w:rsidP="00430086">
            <w:pPr>
              <w:pStyle w:val="TableParagraph"/>
              <w:numPr>
                <w:ilvl w:val="0"/>
                <w:numId w:val="45"/>
              </w:numPr>
              <w:ind w:left="142" w:right="-10" w:firstLine="29"/>
              <w:jc w:val="both"/>
            </w:pPr>
            <w:r w:rsidRPr="000B682A">
              <w:t>Сюжетно-ролевые,</w:t>
            </w:r>
            <w:r w:rsidRPr="00430086">
              <w:rPr>
                <w:spacing w:val="1"/>
              </w:rPr>
              <w:t xml:space="preserve"> </w:t>
            </w:r>
            <w:r w:rsidRPr="000B682A">
              <w:t>подвижные</w:t>
            </w:r>
            <w:r w:rsidRPr="00430086">
              <w:rPr>
                <w:spacing w:val="10"/>
              </w:rPr>
              <w:t xml:space="preserve"> </w:t>
            </w:r>
            <w:r w:rsidRPr="000B682A">
              <w:t>и</w:t>
            </w:r>
            <w:r w:rsidRPr="00430086">
              <w:rPr>
                <w:spacing w:val="14"/>
              </w:rPr>
              <w:t xml:space="preserve"> </w:t>
            </w:r>
            <w:r w:rsidRPr="000B682A">
              <w:t>народные</w:t>
            </w:r>
            <w:r w:rsidRPr="00430086">
              <w:rPr>
                <w:spacing w:val="-57"/>
              </w:rPr>
              <w:t xml:space="preserve"> </w:t>
            </w:r>
            <w:r w:rsidRPr="000B682A">
              <w:t>игры,</w:t>
            </w:r>
            <w:r w:rsidRPr="00430086">
              <w:rPr>
                <w:spacing w:val="-1"/>
              </w:rPr>
              <w:t xml:space="preserve"> </w:t>
            </w:r>
            <w:r w:rsidRPr="000B682A">
              <w:t>инсценировки,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5"/>
              </w:numPr>
              <w:ind w:left="142" w:right="-10" w:firstLine="29"/>
              <w:jc w:val="both"/>
            </w:pPr>
            <w:r w:rsidRPr="00430086">
              <w:rPr>
                <w:spacing w:val="-1"/>
              </w:rPr>
              <w:t>рассматривание</w:t>
            </w:r>
            <w:r w:rsidRPr="00430086">
              <w:rPr>
                <w:spacing w:val="-57"/>
              </w:rPr>
              <w:t xml:space="preserve"> </w:t>
            </w:r>
            <w:r w:rsidRPr="000B682A">
              <w:t>иллюстраций,</w:t>
            </w:r>
          </w:p>
          <w:p w:rsidR="0089579B" w:rsidRPr="000B682A" w:rsidRDefault="0089579B" w:rsidP="00430086">
            <w:pPr>
              <w:pStyle w:val="TableParagraph"/>
              <w:ind w:left="142" w:right="-10" w:firstLine="29"/>
              <w:jc w:val="both"/>
            </w:pPr>
            <w:r w:rsidRPr="000B682A">
              <w:t>фотографий,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5"/>
              </w:numPr>
              <w:ind w:left="142" w:right="-10" w:firstLine="29"/>
              <w:jc w:val="both"/>
            </w:pPr>
            <w:r w:rsidRPr="000B682A">
              <w:t>рисование,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5"/>
              </w:numPr>
              <w:ind w:left="142" w:right="-10" w:firstLine="29"/>
              <w:jc w:val="both"/>
            </w:pPr>
            <w:r w:rsidRPr="000B682A">
              <w:t>лепка.</w:t>
            </w:r>
          </w:p>
        </w:tc>
      </w:tr>
      <w:tr w:rsidR="0089579B" w:rsidRPr="008E2D96" w:rsidTr="00430086">
        <w:trPr>
          <w:trHeight w:val="835"/>
        </w:trPr>
        <w:tc>
          <w:tcPr>
            <w:tcW w:w="9813" w:type="dxa"/>
            <w:gridSpan w:val="4"/>
          </w:tcPr>
          <w:p w:rsidR="0089579B" w:rsidRPr="00430086" w:rsidRDefault="0089579B" w:rsidP="00430086">
            <w:pPr>
              <w:pStyle w:val="TableParagraph"/>
              <w:ind w:left="142" w:right="-10" w:firstLine="29"/>
              <w:jc w:val="both"/>
              <w:rPr>
                <w:b/>
              </w:rPr>
            </w:pPr>
            <w:r w:rsidRPr="00430086">
              <w:rPr>
                <w:b/>
              </w:rPr>
              <w:t>Социальное</w:t>
            </w:r>
            <w:r w:rsidRPr="00430086">
              <w:rPr>
                <w:b/>
                <w:spacing w:val="-4"/>
              </w:rPr>
              <w:t xml:space="preserve"> </w:t>
            </w:r>
            <w:r w:rsidRPr="00430086">
              <w:rPr>
                <w:b/>
              </w:rPr>
              <w:t>направление</w:t>
            </w:r>
            <w:r w:rsidRPr="00430086">
              <w:rPr>
                <w:b/>
                <w:spacing w:val="-1"/>
              </w:rPr>
              <w:t xml:space="preserve"> </w:t>
            </w:r>
            <w:r w:rsidRPr="00430086">
              <w:rPr>
                <w:b/>
              </w:rPr>
              <w:t>воспитания</w:t>
            </w:r>
          </w:p>
          <w:p w:rsidR="0089579B" w:rsidRPr="00430086" w:rsidRDefault="0089579B" w:rsidP="00430086">
            <w:pPr>
              <w:pStyle w:val="TableParagraph"/>
              <w:ind w:left="142" w:right="-10" w:firstLine="29"/>
              <w:jc w:val="both"/>
              <w:rPr>
                <w:b/>
              </w:rPr>
            </w:pPr>
            <w:r w:rsidRPr="00430086">
              <w:rPr>
                <w:b/>
              </w:rPr>
              <w:t>Формирование</w:t>
            </w:r>
            <w:r w:rsidRPr="00430086">
              <w:rPr>
                <w:b/>
                <w:spacing w:val="-10"/>
              </w:rPr>
              <w:t xml:space="preserve"> </w:t>
            </w:r>
            <w:r w:rsidRPr="00430086">
              <w:rPr>
                <w:b/>
              </w:rPr>
              <w:t>уважительного</w:t>
            </w:r>
            <w:r w:rsidRPr="00430086">
              <w:rPr>
                <w:b/>
                <w:spacing w:val="-9"/>
              </w:rPr>
              <w:t xml:space="preserve"> </w:t>
            </w:r>
            <w:r w:rsidRPr="00430086">
              <w:rPr>
                <w:b/>
              </w:rPr>
              <w:t>отношения</w:t>
            </w:r>
            <w:r w:rsidRPr="00430086">
              <w:rPr>
                <w:b/>
                <w:spacing w:val="-5"/>
              </w:rPr>
              <w:t xml:space="preserve"> </w:t>
            </w:r>
            <w:r w:rsidRPr="00430086">
              <w:rPr>
                <w:b/>
              </w:rPr>
              <w:t>и</w:t>
            </w:r>
            <w:r w:rsidRPr="00430086">
              <w:rPr>
                <w:b/>
                <w:spacing w:val="-15"/>
              </w:rPr>
              <w:t xml:space="preserve"> </w:t>
            </w:r>
            <w:r w:rsidRPr="00430086">
              <w:rPr>
                <w:b/>
              </w:rPr>
              <w:t>чувства</w:t>
            </w:r>
            <w:r w:rsidRPr="00430086">
              <w:rPr>
                <w:b/>
                <w:spacing w:val="-5"/>
              </w:rPr>
              <w:t xml:space="preserve"> </w:t>
            </w:r>
            <w:r w:rsidRPr="00430086">
              <w:rPr>
                <w:b/>
              </w:rPr>
              <w:t>принадлежности</w:t>
            </w:r>
            <w:r w:rsidRPr="00430086">
              <w:rPr>
                <w:b/>
                <w:spacing w:val="2"/>
              </w:rPr>
              <w:t xml:space="preserve"> </w:t>
            </w:r>
            <w:r w:rsidRPr="00430086">
              <w:rPr>
                <w:b/>
              </w:rPr>
              <w:t>к</w:t>
            </w:r>
            <w:r w:rsidRPr="00430086">
              <w:rPr>
                <w:b/>
                <w:spacing w:val="-6"/>
              </w:rPr>
              <w:t xml:space="preserve"> </w:t>
            </w:r>
            <w:r w:rsidRPr="00430086">
              <w:rPr>
                <w:b/>
              </w:rPr>
              <w:t>своей</w:t>
            </w:r>
            <w:r w:rsidRPr="00430086">
              <w:rPr>
                <w:b/>
                <w:spacing w:val="-5"/>
              </w:rPr>
              <w:t xml:space="preserve"> </w:t>
            </w:r>
            <w:r w:rsidRPr="00430086">
              <w:rPr>
                <w:b/>
              </w:rPr>
              <w:t>семье</w:t>
            </w:r>
            <w:r w:rsidRPr="00430086">
              <w:rPr>
                <w:b/>
                <w:spacing w:val="-11"/>
              </w:rPr>
              <w:t xml:space="preserve"> </w:t>
            </w:r>
            <w:r w:rsidRPr="00430086">
              <w:rPr>
                <w:b/>
              </w:rPr>
              <w:t>и</w:t>
            </w:r>
            <w:r w:rsidRPr="00430086">
              <w:rPr>
                <w:b/>
                <w:spacing w:val="-57"/>
              </w:rPr>
              <w:t xml:space="preserve"> </w:t>
            </w:r>
            <w:r w:rsidRPr="00430086">
              <w:rPr>
                <w:b/>
              </w:rPr>
              <w:t>обществу.</w:t>
            </w:r>
          </w:p>
        </w:tc>
      </w:tr>
      <w:tr w:rsidR="0089579B" w:rsidRPr="00430086" w:rsidTr="00430086">
        <w:trPr>
          <w:trHeight w:val="3072"/>
        </w:trPr>
        <w:tc>
          <w:tcPr>
            <w:tcW w:w="4533" w:type="dxa"/>
            <w:gridSpan w:val="2"/>
          </w:tcPr>
          <w:p w:rsidR="0089579B" w:rsidRPr="000B682A" w:rsidRDefault="0089579B" w:rsidP="00430086">
            <w:pPr>
              <w:pStyle w:val="TableParagraph"/>
              <w:numPr>
                <w:ilvl w:val="0"/>
                <w:numId w:val="44"/>
              </w:numPr>
              <w:ind w:left="142" w:right="-10" w:firstLine="29"/>
              <w:jc w:val="both"/>
            </w:pPr>
            <w:r w:rsidRPr="000B682A">
              <w:t>Игры-занятия,</w:t>
            </w:r>
            <w:r w:rsidRPr="00430086">
              <w:rPr>
                <w:spacing w:val="-7"/>
              </w:rPr>
              <w:t xml:space="preserve"> </w:t>
            </w:r>
            <w:r w:rsidRPr="000B682A">
              <w:t>сюжетно-ролевые</w:t>
            </w:r>
            <w:r w:rsidRPr="00430086">
              <w:rPr>
                <w:spacing w:val="-7"/>
              </w:rPr>
              <w:t xml:space="preserve"> </w:t>
            </w:r>
            <w:r w:rsidRPr="000B682A">
              <w:t>игры,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4"/>
              </w:numPr>
              <w:ind w:left="142" w:right="-10" w:firstLine="29"/>
              <w:jc w:val="both"/>
            </w:pPr>
            <w:r w:rsidRPr="000B682A">
              <w:t>театрализованные</w:t>
            </w:r>
            <w:r w:rsidRPr="00430086">
              <w:rPr>
                <w:spacing w:val="-8"/>
              </w:rPr>
              <w:t xml:space="preserve"> </w:t>
            </w:r>
            <w:r w:rsidRPr="000B682A">
              <w:t>игры,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4"/>
              </w:numPr>
              <w:ind w:left="142" w:right="-10" w:firstLine="29"/>
              <w:jc w:val="both"/>
            </w:pPr>
            <w:r w:rsidRPr="000B682A">
              <w:t>подвижные</w:t>
            </w:r>
            <w:r w:rsidRPr="00430086">
              <w:rPr>
                <w:spacing w:val="-6"/>
              </w:rPr>
              <w:t xml:space="preserve"> </w:t>
            </w:r>
            <w:r w:rsidRPr="000B682A">
              <w:t>игры,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4"/>
              </w:numPr>
              <w:ind w:left="142" w:right="-10" w:firstLine="29"/>
              <w:jc w:val="both"/>
            </w:pPr>
            <w:r w:rsidRPr="000B682A">
              <w:t>народные</w:t>
            </w:r>
            <w:r w:rsidRPr="00430086">
              <w:rPr>
                <w:spacing w:val="-8"/>
              </w:rPr>
              <w:t xml:space="preserve"> </w:t>
            </w:r>
            <w:r w:rsidRPr="000B682A">
              <w:t>игры,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4"/>
              </w:numPr>
              <w:ind w:left="142" w:right="-10" w:firstLine="29"/>
              <w:jc w:val="both"/>
            </w:pPr>
            <w:r w:rsidRPr="000B682A">
              <w:t>дидактические</w:t>
            </w:r>
            <w:r w:rsidRPr="00430086">
              <w:rPr>
                <w:spacing w:val="-7"/>
              </w:rPr>
              <w:t xml:space="preserve"> </w:t>
            </w:r>
            <w:r w:rsidRPr="000B682A">
              <w:t>игры,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4"/>
              </w:numPr>
              <w:ind w:left="142" w:right="-10" w:firstLine="29"/>
              <w:jc w:val="both"/>
            </w:pPr>
            <w:r w:rsidRPr="000B682A">
              <w:t>подвижные</w:t>
            </w:r>
            <w:r w:rsidRPr="00430086">
              <w:rPr>
                <w:spacing w:val="-3"/>
              </w:rPr>
              <w:t xml:space="preserve"> </w:t>
            </w:r>
            <w:r w:rsidRPr="000B682A">
              <w:t>игры,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4"/>
              </w:numPr>
              <w:ind w:left="142" w:right="-10" w:firstLine="29"/>
              <w:jc w:val="both"/>
            </w:pPr>
            <w:r w:rsidRPr="000B682A">
              <w:t>настольно-печатные</w:t>
            </w:r>
            <w:r w:rsidRPr="00430086">
              <w:rPr>
                <w:spacing w:val="-9"/>
              </w:rPr>
              <w:t xml:space="preserve"> </w:t>
            </w:r>
            <w:r w:rsidRPr="000B682A">
              <w:t>игры,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4"/>
              </w:numPr>
              <w:ind w:left="142" w:right="-10" w:firstLine="29"/>
              <w:jc w:val="both"/>
            </w:pPr>
            <w:r w:rsidRPr="000B682A">
              <w:t>чтение</w:t>
            </w:r>
            <w:r w:rsidRPr="00430086">
              <w:rPr>
                <w:spacing w:val="-8"/>
              </w:rPr>
              <w:t xml:space="preserve"> </w:t>
            </w:r>
            <w:r w:rsidRPr="000B682A">
              <w:t>художественной</w:t>
            </w:r>
            <w:r w:rsidRPr="00430086">
              <w:rPr>
                <w:spacing w:val="-6"/>
              </w:rPr>
              <w:t xml:space="preserve"> </w:t>
            </w:r>
            <w:r w:rsidRPr="000B682A">
              <w:t>литературы,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4"/>
              </w:numPr>
              <w:ind w:left="142" w:right="-10" w:firstLine="29"/>
              <w:jc w:val="both"/>
            </w:pPr>
            <w:r w:rsidRPr="000B682A">
              <w:t>досуги,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4"/>
              </w:numPr>
              <w:ind w:left="142" w:right="-10" w:firstLine="29"/>
              <w:jc w:val="both"/>
            </w:pPr>
            <w:r w:rsidRPr="000B682A">
              <w:t>праздники,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4"/>
              </w:numPr>
              <w:ind w:left="142" w:right="-10" w:firstLine="29"/>
              <w:jc w:val="both"/>
            </w:pPr>
            <w:r w:rsidRPr="000B682A">
              <w:t>активизирующее</w:t>
            </w:r>
            <w:r w:rsidRPr="000B682A">
              <w:tab/>
              <w:t>игру</w:t>
            </w:r>
            <w:r w:rsidRPr="000B682A">
              <w:tab/>
              <w:t>проблемное</w:t>
            </w:r>
            <w:r w:rsidRPr="00430086">
              <w:rPr>
                <w:spacing w:val="-57"/>
              </w:rPr>
              <w:t xml:space="preserve"> </w:t>
            </w:r>
            <w:r w:rsidRPr="000B682A">
              <w:t>общение</w:t>
            </w:r>
            <w:r w:rsidRPr="00430086">
              <w:rPr>
                <w:spacing w:val="-5"/>
              </w:rPr>
              <w:t xml:space="preserve"> </w:t>
            </w:r>
            <w:r w:rsidRPr="000B682A">
              <w:t>воспитателей</w:t>
            </w:r>
            <w:r w:rsidRPr="00430086">
              <w:rPr>
                <w:spacing w:val="6"/>
              </w:rPr>
              <w:t xml:space="preserve"> </w:t>
            </w:r>
            <w:r w:rsidRPr="000B682A">
              <w:t>с</w:t>
            </w:r>
            <w:r w:rsidRPr="00430086">
              <w:rPr>
                <w:spacing w:val="-9"/>
              </w:rPr>
              <w:t xml:space="preserve"> </w:t>
            </w:r>
            <w:r w:rsidRPr="000B682A">
              <w:t>детьми</w:t>
            </w:r>
          </w:p>
        </w:tc>
        <w:tc>
          <w:tcPr>
            <w:tcW w:w="2442" w:type="dxa"/>
          </w:tcPr>
          <w:p w:rsidR="0089579B" w:rsidRPr="000B682A" w:rsidRDefault="0089579B" w:rsidP="00430086">
            <w:pPr>
              <w:pStyle w:val="TableParagraph"/>
              <w:numPr>
                <w:ilvl w:val="0"/>
                <w:numId w:val="43"/>
              </w:numPr>
              <w:ind w:left="142" w:right="-10" w:firstLine="29"/>
              <w:jc w:val="both"/>
            </w:pPr>
            <w:r w:rsidRPr="000B682A">
              <w:t>Рассказ</w:t>
            </w:r>
            <w:r w:rsidRPr="000B682A">
              <w:tab/>
              <w:t>и</w:t>
            </w:r>
            <w:r w:rsidRPr="000B682A">
              <w:tab/>
            </w:r>
            <w:r w:rsidRPr="00430086">
              <w:rPr>
                <w:spacing w:val="-2"/>
              </w:rPr>
              <w:t>показ</w:t>
            </w:r>
            <w:r w:rsidRPr="00430086">
              <w:rPr>
                <w:spacing w:val="-57"/>
              </w:rPr>
              <w:t xml:space="preserve"> </w:t>
            </w:r>
            <w:r w:rsidRPr="000B682A">
              <w:t>воспитателя,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3"/>
              </w:numPr>
              <w:ind w:left="142" w:right="-10" w:firstLine="29"/>
              <w:jc w:val="both"/>
            </w:pPr>
            <w:r w:rsidRPr="000B682A">
              <w:t>беседы,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3"/>
              </w:numPr>
              <w:ind w:left="142" w:right="-10" w:firstLine="29"/>
              <w:jc w:val="both"/>
            </w:pPr>
            <w:r w:rsidRPr="000B682A">
              <w:t>поручения,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3"/>
              </w:numPr>
              <w:ind w:left="142" w:right="-10" w:firstLine="29"/>
              <w:jc w:val="both"/>
            </w:pPr>
            <w:r w:rsidRPr="000B682A">
              <w:t>использование</w:t>
            </w:r>
            <w:r w:rsidRPr="00430086">
              <w:rPr>
                <w:spacing w:val="1"/>
              </w:rPr>
              <w:t xml:space="preserve"> </w:t>
            </w:r>
            <w:r w:rsidRPr="000B682A">
              <w:t>естественно</w:t>
            </w:r>
            <w:r w:rsidRPr="00430086">
              <w:rPr>
                <w:spacing w:val="1"/>
              </w:rPr>
              <w:t xml:space="preserve"> </w:t>
            </w:r>
            <w:r w:rsidRPr="000B682A">
              <w:t>возникающих</w:t>
            </w:r>
            <w:r w:rsidRPr="00430086">
              <w:rPr>
                <w:spacing w:val="-14"/>
              </w:rPr>
              <w:t xml:space="preserve"> </w:t>
            </w:r>
            <w:r w:rsidRPr="000B682A">
              <w:t>ситуаций.</w:t>
            </w:r>
          </w:p>
        </w:tc>
        <w:tc>
          <w:tcPr>
            <w:tcW w:w="2838" w:type="dxa"/>
          </w:tcPr>
          <w:p w:rsidR="0089579B" w:rsidRPr="000B682A" w:rsidRDefault="0089579B" w:rsidP="00430086">
            <w:pPr>
              <w:pStyle w:val="TableParagraph"/>
              <w:numPr>
                <w:ilvl w:val="0"/>
                <w:numId w:val="42"/>
              </w:numPr>
              <w:ind w:left="142" w:right="-10" w:firstLine="29"/>
              <w:jc w:val="both"/>
            </w:pPr>
            <w:r w:rsidRPr="000B682A">
              <w:t>Самостоятельные</w:t>
            </w:r>
            <w:r w:rsidRPr="00430086">
              <w:rPr>
                <w:spacing w:val="12"/>
              </w:rPr>
              <w:t xml:space="preserve"> </w:t>
            </w:r>
            <w:r w:rsidRPr="000B682A">
              <w:t>игры</w:t>
            </w:r>
            <w:r w:rsidRPr="00430086">
              <w:rPr>
                <w:spacing w:val="-57"/>
              </w:rPr>
              <w:t xml:space="preserve"> </w:t>
            </w:r>
            <w:r w:rsidRPr="000B682A">
              <w:t>различного</w:t>
            </w:r>
            <w:r w:rsidRPr="00430086">
              <w:rPr>
                <w:spacing w:val="1"/>
              </w:rPr>
              <w:t xml:space="preserve"> </w:t>
            </w:r>
            <w:r w:rsidRPr="000B682A">
              <w:t>вида,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2"/>
              </w:numPr>
              <w:ind w:left="142" w:right="-10" w:firstLine="29"/>
              <w:jc w:val="both"/>
            </w:pPr>
            <w:r w:rsidRPr="000B682A">
              <w:t>инсценировка</w:t>
            </w:r>
            <w:r w:rsidRPr="00430086">
              <w:rPr>
                <w:spacing w:val="1"/>
              </w:rPr>
              <w:t xml:space="preserve"> </w:t>
            </w:r>
            <w:r w:rsidRPr="000B682A">
              <w:t>знакомых</w:t>
            </w:r>
            <w:r w:rsidRPr="000B682A">
              <w:tab/>
              <w:t>литературных</w:t>
            </w:r>
            <w:r w:rsidRPr="00430086">
              <w:rPr>
                <w:spacing w:val="-57"/>
              </w:rPr>
              <w:t xml:space="preserve"> </w:t>
            </w:r>
            <w:r w:rsidRPr="000B682A">
              <w:t>произведений,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2"/>
              </w:numPr>
              <w:ind w:left="142" w:right="-10" w:firstLine="29"/>
              <w:jc w:val="both"/>
            </w:pPr>
            <w:r w:rsidRPr="000B682A">
              <w:t>кукольный</w:t>
            </w:r>
            <w:r w:rsidRPr="00430086">
              <w:rPr>
                <w:spacing w:val="-2"/>
              </w:rPr>
              <w:t xml:space="preserve"> </w:t>
            </w:r>
            <w:r w:rsidRPr="000B682A">
              <w:t>театр,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2"/>
              </w:numPr>
              <w:ind w:left="142" w:right="-10" w:firstLine="29"/>
              <w:jc w:val="both"/>
            </w:pPr>
            <w:r w:rsidRPr="000B682A">
              <w:t>рассматривание</w:t>
            </w:r>
            <w:r w:rsidRPr="00430086">
              <w:rPr>
                <w:spacing w:val="1"/>
              </w:rPr>
              <w:t xml:space="preserve"> </w:t>
            </w:r>
            <w:r w:rsidRPr="000B682A">
              <w:t>иллюстраций,</w:t>
            </w:r>
            <w:r w:rsidRPr="00430086">
              <w:rPr>
                <w:spacing w:val="1"/>
              </w:rPr>
              <w:t xml:space="preserve"> </w:t>
            </w:r>
            <w:r w:rsidRPr="000B682A">
              <w:t>сюжетных</w:t>
            </w:r>
            <w:r w:rsidRPr="00430086">
              <w:rPr>
                <w:spacing w:val="-57"/>
              </w:rPr>
              <w:t xml:space="preserve"> </w:t>
            </w:r>
            <w:r w:rsidRPr="000B682A">
              <w:t>картинок.</w:t>
            </w:r>
          </w:p>
        </w:tc>
      </w:tr>
      <w:tr w:rsidR="0089579B" w:rsidRPr="00430086" w:rsidTr="00430086">
        <w:trPr>
          <w:trHeight w:val="690"/>
        </w:trPr>
        <w:tc>
          <w:tcPr>
            <w:tcW w:w="9813" w:type="dxa"/>
            <w:gridSpan w:val="4"/>
          </w:tcPr>
          <w:p w:rsidR="0089579B" w:rsidRPr="00430086" w:rsidRDefault="0089579B" w:rsidP="00430086">
            <w:pPr>
              <w:pStyle w:val="TableParagraph"/>
              <w:ind w:left="0" w:right="-10"/>
              <w:jc w:val="both"/>
              <w:rPr>
                <w:b/>
              </w:rPr>
            </w:pPr>
          </w:p>
          <w:p w:rsidR="0089579B" w:rsidRPr="00430086" w:rsidRDefault="0089579B" w:rsidP="00430086">
            <w:pPr>
              <w:pStyle w:val="TableParagraph"/>
              <w:ind w:left="142" w:right="-10" w:firstLine="29"/>
              <w:jc w:val="both"/>
              <w:rPr>
                <w:b/>
                <w:spacing w:val="1"/>
              </w:rPr>
            </w:pPr>
            <w:r w:rsidRPr="00430086">
              <w:rPr>
                <w:b/>
              </w:rPr>
              <w:t>Познавательное направление воспитания</w:t>
            </w:r>
            <w:r w:rsidRPr="00430086">
              <w:rPr>
                <w:b/>
                <w:spacing w:val="1"/>
              </w:rPr>
              <w:t xml:space="preserve"> </w:t>
            </w:r>
          </w:p>
          <w:p w:rsidR="0089579B" w:rsidRPr="00430086" w:rsidRDefault="0089579B" w:rsidP="00430086">
            <w:pPr>
              <w:pStyle w:val="TableParagraph"/>
              <w:ind w:left="142" w:right="-10" w:firstLine="29"/>
              <w:jc w:val="both"/>
              <w:rPr>
                <w:b/>
              </w:rPr>
            </w:pPr>
            <w:r w:rsidRPr="00430086">
              <w:rPr>
                <w:b/>
              </w:rPr>
              <w:t>Формирование</w:t>
            </w:r>
            <w:r w:rsidRPr="00430086">
              <w:rPr>
                <w:b/>
                <w:spacing w:val="-10"/>
              </w:rPr>
              <w:t xml:space="preserve"> </w:t>
            </w:r>
            <w:r w:rsidRPr="00430086">
              <w:rPr>
                <w:b/>
              </w:rPr>
              <w:t>основ</w:t>
            </w:r>
            <w:r w:rsidRPr="00430086">
              <w:rPr>
                <w:b/>
                <w:spacing w:val="-9"/>
              </w:rPr>
              <w:t xml:space="preserve"> </w:t>
            </w:r>
            <w:r w:rsidRPr="00430086">
              <w:rPr>
                <w:b/>
              </w:rPr>
              <w:t>экологического</w:t>
            </w:r>
            <w:r w:rsidRPr="00430086">
              <w:rPr>
                <w:b/>
                <w:spacing w:val="-3"/>
              </w:rPr>
              <w:t xml:space="preserve"> </w:t>
            </w:r>
            <w:r w:rsidRPr="00430086">
              <w:rPr>
                <w:b/>
              </w:rPr>
              <w:t>сознания.</w:t>
            </w:r>
          </w:p>
        </w:tc>
      </w:tr>
      <w:tr w:rsidR="0089579B" w:rsidRPr="00430086" w:rsidTr="00430086">
        <w:trPr>
          <w:trHeight w:val="6654"/>
        </w:trPr>
        <w:tc>
          <w:tcPr>
            <w:tcW w:w="3998" w:type="dxa"/>
          </w:tcPr>
          <w:p w:rsidR="0089579B" w:rsidRPr="000B682A" w:rsidRDefault="0089579B" w:rsidP="00430086">
            <w:pPr>
              <w:pStyle w:val="TableParagraph"/>
              <w:numPr>
                <w:ilvl w:val="0"/>
                <w:numId w:val="41"/>
              </w:numPr>
              <w:ind w:left="142" w:right="-10" w:firstLine="29"/>
              <w:jc w:val="both"/>
            </w:pPr>
            <w:r w:rsidRPr="000B682A">
              <w:t>Занятия.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1"/>
              </w:numPr>
              <w:ind w:left="142" w:right="-10" w:firstLine="29"/>
              <w:jc w:val="both"/>
            </w:pPr>
            <w:r w:rsidRPr="000B682A">
              <w:t>Интегрированные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1"/>
              </w:numPr>
              <w:ind w:left="142" w:right="-10" w:firstLine="29"/>
              <w:jc w:val="both"/>
            </w:pPr>
            <w:r w:rsidRPr="000B682A">
              <w:t>занятия.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1"/>
              </w:numPr>
              <w:ind w:left="142" w:right="-10" w:firstLine="29"/>
              <w:jc w:val="both"/>
            </w:pPr>
            <w:r w:rsidRPr="000B682A">
              <w:t>Беседа.</w:t>
            </w:r>
            <w:r w:rsidRPr="00430086">
              <w:rPr>
                <w:spacing w:val="-7"/>
              </w:rPr>
              <w:t xml:space="preserve"> </w:t>
            </w:r>
            <w:r w:rsidRPr="000B682A">
              <w:t>Экспериментирование.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1"/>
              </w:numPr>
              <w:ind w:left="142" w:right="-10" w:firstLine="29"/>
              <w:jc w:val="both"/>
            </w:pPr>
            <w:r w:rsidRPr="000B682A">
              <w:t>Проектная</w:t>
            </w:r>
            <w:r w:rsidRPr="00430086">
              <w:rPr>
                <w:spacing w:val="-5"/>
              </w:rPr>
              <w:t xml:space="preserve"> </w:t>
            </w:r>
            <w:r w:rsidRPr="000B682A">
              <w:t>деятельность.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1"/>
              </w:numPr>
              <w:ind w:left="142" w:right="-10" w:firstLine="29"/>
              <w:jc w:val="both"/>
            </w:pPr>
            <w:r w:rsidRPr="000B682A">
              <w:t>Проблемно-поисковые</w:t>
            </w:r>
            <w:r w:rsidRPr="00430086">
              <w:rPr>
                <w:spacing w:val="-9"/>
              </w:rPr>
              <w:t xml:space="preserve"> </w:t>
            </w:r>
            <w:r w:rsidRPr="000B682A">
              <w:t>ситуации.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1"/>
              </w:numPr>
              <w:ind w:left="142" w:right="-10" w:firstLine="29"/>
              <w:jc w:val="both"/>
            </w:pPr>
            <w:r w:rsidRPr="000B682A">
              <w:t>Конкурсы.</w:t>
            </w:r>
            <w:r w:rsidRPr="00430086">
              <w:rPr>
                <w:spacing w:val="-6"/>
              </w:rPr>
              <w:t xml:space="preserve"> </w:t>
            </w:r>
            <w:r w:rsidRPr="000B682A">
              <w:t>Викторины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1"/>
              </w:numPr>
              <w:ind w:left="142" w:right="-10" w:firstLine="29"/>
              <w:jc w:val="both"/>
            </w:pPr>
            <w:r w:rsidRPr="00430086">
              <w:rPr>
                <w:spacing w:val="-2"/>
              </w:rPr>
              <w:t>Труд</w:t>
            </w:r>
            <w:r w:rsidRPr="00430086">
              <w:rPr>
                <w:spacing w:val="-14"/>
              </w:rPr>
              <w:t xml:space="preserve"> </w:t>
            </w:r>
            <w:r w:rsidRPr="00430086">
              <w:rPr>
                <w:spacing w:val="-2"/>
              </w:rPr>
              <w:t>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1"/>
              </w:numPr>
              <w:ind w:left="142" w:right="-10" w:firstLine="29"/>
              <w:jc w:val="both"/>
            </w:pPr>
            <w:r w:rsidRPr="000B682A">
              <w:t>Дидактические</w:t>
            </w:r>
            <w:r w:rsidRPr="00430086">
              <w:rPr>
                <w:spacing w:val="-7"/>
              </w:rPr>
              <w:t xml:space="preserve"> </w:t>
            </w:r>
            <w:r w:rsidRPr="000B682A">
              <w:t>игры.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1"/>
              </w:numPr>
              <w:ind w:left="142" w:right="-10" w:firstLine="29"/>
              <w:jc w:val="both"/>
            </w:pPr>
            <w:r w:rsidRPr="000B682A">
              <w:t>Игры-</w:t>
            </w:r>
            <w:r w:rsidRPr="00430086">
              <w:rPr>
                <w:spacing w:val="-10"/>
              </w:rPr>
              <w:t xml:space="preserve"> </w:t>
            </w:r>
            <w:r w:rsidRPr="000B682A">
              <w:t>экспериментирования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1"/>
              </w:numPr>
              <w:ind w:left="142" w:right="-10" w:firstLine="29"/>
              <w:jc w:val="both"/>
            </w:pPr>
            <w:r w:rsidRPr="000B682A">
              <w:t>Дидактические</w:t>
            </w:r>
            <w:r w:rsidRPr="00430086">
              <w:rPr>
                <w:spacing w:val="-7"/>
              </w:rPr>
              <w:t xml:space="preserve"> </w:t>
            </w:r>
            <w:r w:rsidRPr="000B682A">
              <w:t>игры.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1"/>
              </w:numPr>
              <w:ind w:left="142" w:right="-10" w:firstLine="29"/>
              <w:jc w:val="both"/>
            </w:pPr>
            <w:r w:rsidRPr="000B682A">
              <w:t>Театрализованные</w:t>
            </w:r>
            <w:r w:rsidRPr="00430086">
              <w:rPr>
                <w:spacing w:val="-14"/>
              </w:rPr>
              <w:t xml:space="preserve"> </w:t>
            </w:r>
            <w:r w:rsidRPr="000B682A">
              <w:t>игры.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1"/>
              </w:numPr>
              <w:ind w:left="142" w:right="-10" w:firstLine="29"/>
              <w:jc w:val="both"/>
            </w:pPr>
            <w:r w:rsidRPr="000B682A">
              <w:t>Подвижные</w:t>
            </w:r>
            <w:r w:rsidRPr="00430086">
              <w:rPr>
                <w:spacing w:val="-10"/>
              </w:rPr>
              <w:t xml:space="preserve"> </w:t>
            </w:r>
            <w:r w:rsidRPr="000B682A">
              <w:t>игры.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1"/>
              </w:numPr>
              <w:ind w:left="142" w:right="-10" w:firstLine="29"/>
              <w:jc w:val="both"/>
            </w:pPr>
            <w:r w:rsidRPr="000B682A">
              <w:t>Развивающие</w:t>
            </w:r>
            <w:r w:rsidRPr="00430086">
              <w:rPr>
                <w:spacing w:val="-7"/>
              </w:rPr>
              <w:t xml:space="preserve"> </w:t>
            </w:r>
            <w:r w:rsidRPr="000B682A">
              <w:t>игры.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1"/>
              </w:numPr>
              <w:ind w:left="142" w:right="-10" w:firstLine="29"/>
              <w:jc w:val="both"/>
            </w:pPr>
            <w:r w:rsidRPr="000B682A">
              <w:t>Сюжетно-ролевые</w:t>
            </w:r>
            <w:r w:rsidRPr="00430086">
              <w:rPr>
                <w:spacing w:val="-15"/>
              </w:rPr>
              <w:t xml:space="preserve"> </w:t>
            </w:r>
            <w:r w:rsidRPr="000B682A">
              <w:t>игры.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1"/>
              </w:numPr>
              <w:ind w:left="142" w:right="-10" w:firstLine="29"/>
              <w:jc w:val="both"/>
            </w:pPr>
            <w:r w:rsidRPr="000B682A">
              <w:t>Чтение.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1"/>
              </w:numPr>
              <w:ind w:left="142" w:right="-10" w:firstLine="29"/>
              <w:jc w:val="both"/>
            </w:pPr>
            <w:r w:rsidRPr="000B682A">
              <w:t>Целевые</w:t>
            </w:r>
            <w:r w:rsidRPr="00430086">
              <w:rPr>
                <w:spacing w:val="-9"/>
              </w:rPr>
              <w:t xml:space="preserve"> </w:t>
            </w:r>
            <w:r w:rsidRPr="000B682A">
              <w:t>прогулки.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1"/>
              </w:numPr>
              <w:ind w:left="142" w:right="-10" w:firstLine="29"/>
              <w:jc w:val="both"/>
            </w:pPr>
            <w:r w:rsidRPr="000B682A">
              <w:t>Экскурсии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1"/>
              </w:numPr>
              <w:ind w:left="142" w:right="-10" w:firstLine="29"/>
              <w:jc w:val="both"/>
            </w:pPr>
            <w:r w:rsidRPr="000B682A">
              <w:t>Продуктивная</w:t>
            </w:r>
            <w:r w:rsidRPr="00430086">
              <w:rPr>
                <w:spacing w:val="-7"/>
              </w:rPr>
              <w:t xml:space="preserve"> </w:t>
            </w:r>
            <w:r w:rsidRPr="000B682A">
              <w:t>деятельность.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1"/>
              </w:numPr>
              <w:ind w:left="142" w:right="-10" w:firstLine="29"/>
              <w:jc w:val="both"/>
            </w:pPr>
            <w:r w:rsidRPr="000B682A">
              <w:t>Народные</w:t>
            </w:r>
            <w:r w:rsidRPr="00430086">
              <w:rPr>
                <w:spacing w:val="-10"/>
              </w:rPr>
              <w:t xml:space="preserve"> </w:t>
            </w:r>
            <w:r w:rsidRPr="000B682A">
              <w:t>игры.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1"/>
              </w:numPr>
              <w:ind w:left="142" w:right="-10" w:firstLine="29"/>
              <w:jc w:val="both"/>
            </w:pPr>
            <w:r w:rsidRPr="000B682A">
              <w:t>Праздники,</w:t>
            </w:r>
            <w:r w:rsidRPr="00430086">
              <w:rPr>
                <w:spacing w:val="-2"/>
              </w:rPr>
              <w:t xml:space="preserve"> </w:t>
            </w:r>
            <w:r w:rsidRPr="000B682A">
              <w:t>развлечения</w:t>
            </w:r>
            <w:r w:rsidRPr="00430086">
              <w:rPr>
                <w:spacing w:val="-8"/>
              </w:rPr>
              <w:t xml:space="preserve"> </w:t>
            </w:r>
            <w:r w:rsidRPr="000B682A">
              <w:t>(в</w:t>
            </w:r>
            <w:r w:rsidRPr="00430086">
              <w:rPr>
                <w:spacing w:val="-15"/>
              </w:rPr>
              <w:t xml:space="preserve"> </w:t>
            </w:r>
            <w:r w:rsidRPr="000B682A">
              <w:t>т.ч.</w:t>
            </w:r>
            <w:r w:rsidRPr="00430086">
              <w:rPr>
                <w:spacing w:val="-57"/>
              </w:rPr>
              <w:t xml:space="preserve">  </w:t>
            </w:r>
            <w:r w:rsidRPr="000B682A">
              <w:t>фольклорные).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1"/>
              </w:numPr>
              <w:ind w:left="142" w:right="-10" w:firstLine="29"/>
              <w:jc w:val="both"/>
            </w:pPr>
            <w:r w:rsidRPr="000B682A">
              <w:t>Видео</w:t>
            </w:r>
            <w:r w:rsidRPr="00430086">
              <w:rPr>
                <w:spacing w:val="-2"/>
              </w:rPr>
              <w:t xml:space="preserve"> </w:t>
            </w:r>
            <w:r w:rsidRPr="000B682A">
              <w:t>просмотры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1"/>
              </w:numPr>
              <w:ind w:left="142" w:right="-10" w:firstLine="29"/>
              <w:jc w:val="both"/>
            </w:pPr>
            <w:r w:rsidRPr="000B682A">
              <w:t>Организация</w:t>
            </w:r>
            <w:r w:rsidRPr="00430086">
              <w:rPr>
                <w:spacing w:val="-9"/>
              </w:rPr>
              <w:t xml:space="preserve"> </w:t>
            </w:r>
            <w:r w:rsidRPr="000B682A">
              <w:t>тематических</w:t>
            </w:r>
            <w:r w:rsidRPr="00430086">
              <w:rPr>
                <w:spacing w:val="-5"/>
              </w:rPr>
              <w:t xml:space="preserve"> </w:t>
            </w:r>
            <w:r w:rsidRPr="000B682A">
              <w:t>выставок.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1"/>
              </w:numPr>
              <w:ind w:left="142" w:right="-10" w:firstLine="29"/>
              <w:jc w:val="both"/>
            </w:pPr>
            <w:r w:rsidRPr="000B682A">
              <w:t>Создание</w:t>
            </w:r>
            <w:r w:rsidRPr="00430086">
              <w:rPr>
                <w:spacing w:val="-7"/>
              </w:rPr>
              <w:t xml:space="preserve"> </w:t>
            </w:r>
            <w:r w:rsidRPr="000B682A">
              <w:t>музейных</w:t>
            </w:r>
            <w:r w:rsidRPr="00430086">
              <w:rPr>
                <w:spacing w:val="-1"/>
              </w:rPr>
              <w:t xml:space="preserve"> </w:t>
            </w:r>
            <w:r w:rsidRPr="000B682A">
              <w:t>уголков.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1"/>
              </w:numPr>
              <w:ind w:left="142" w:right="-10" w:firstLine="29"/>
              <w:jc w:val="both"/>
            </w:pPr>
            <w:r w:rsidRPr="000B682A">
              <w:t>Календарь</w:t>
            </w:r>
            <w:r w:rsidRPr="00430086">
              <w:rPr>
                <w:spacing w:val="-9"/>
              </w:rPr>
              <w:t xml:space="preserve"> </w:t>
            </w:r>
            <w:r w:rsidRPr="000B682A">
              <w:t>природы.</w:t>
            </w:r>
          </w:p>
        </w:tc>
        <w:tc>
          <w:tcPr>
            <w:tcW w:w="2977" w:type="dxa"/>
            <w:gridSpan w:val="2"/>
          </w:tcPr>
          <w:p w:rsidR="0089579B" w:rsidRPr="000B682A" w:rsidRDefault="0089579B" w:rsidP="00430086">
            <w:pPr>
              <w:pStyle w:val="TableParagraph"/>
              <w:numPr>
                <w:ilvl w:val="0"/>
                <w:numId w:val="40"/>
              </w:numPr>
              <w:ind w:left="142" w:right="-10" w:firstLine="29"/>
              <w:jc w:val="both"/>
            </w:pPr>
            <w:r w:rsidRPr="000B682A">
              <w:t>Беседа.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0"/>
              </w:numPr>
              <w:ind w:left="142" w:right="-10" w:firstLine="29"/>
              <w:jc w:val="both"/>
            </w:pPr>
            <w:r w:rsidRPr="00430086">
              <w:rPr>
                <w:spacing w:val="-1"/>
              </w:rPr>
              <w:t>Развивающие</w:t>
            </w:r>
            <w:r w:rsidRPr="00430086">
              <w:rPr>
                <w:spacing w:val="-57"/>
              </w:rPr>
              <w:t xml:space="preserve"> </w:t>
            </w:r>
            <w:r w:rsidRPr="000B682A">
              <w:t>игры.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0"/>
              </w:numPr>
              <w:ind w:left="142" w:right="-10" w:firstLine="29"/>
              <w:jc w:val="both"/>
            </w:pPr>
            <w:r w:rsidRPr="000B682A">
              <w:t>Игровые</w:t>
            </w:r>
            <w:r w:rsidRPr="00430086">
              <w:rPr>
                <w:spacing w:val="-12"/>
              </w:rPr>
              <w:t xml:space="preserve"> </w:t>
            </w:r>
            <w:r w:rsidRPr="000B682A">
              <w:t>задания.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0"/>
              </w:numPr>
              <w:ind w:left="142" w:right="-10" w:firstLine="29"/>
              <w:jc w:val="both"/>
            </w:pPr>
            <w:r w:rsidRPr="00430086">
              <w:rPr>
                <w:spacing w:val="-1"/>
              </w:rPr>
              <w:t>Дидактические</w:t>
            </w:r>
            <w:r w:rsidRPr="00430086">
              <w:rPr>
                <w:spacing w:val="-57"/>
              </w:rPr>
              <w:t xml:space="preserve"> </w:t>
            </w:r>
            <w:r w:rsidRPr="000B682A">
              <w:t>игры.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0"/>
              </w:numPr>
              <w:ind w:left="142" w:right="-10" w:firstLine="29"/>
              <w:jc w:val="both"/>
            </w:pPr>
            <w:r w:rsidRPr="00430086">
              <w:rPr>
                <w:spacing w:val="-1"/>
              </w:rPr>
              <w:t>Развивающие</w:t>
            </w:r>
            <w:r w:rsidRPr="00430086">
              <w:rPr>
                <w:spacing w:val="-57"/>
              </w:rPr>
              <w:t xml:space="preserve"> </w:t>
            </w:r>
            <w:r w:rsidRPr="000B682A">
              <w:t>игры.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0"/>
              </w:numPr>
              <w:ind w:left="142" w:right="-10" w:firstLine="29"/>
              <w:jc w:val="both"/>
            </w:pPr>
            <w:r w:rsidRPr="00430086">
              <w:rPr>
                <w:spacing w:val="-1"/>
              </w:rPr>
              <w:t>Подвижные</w:t>
            </w:r>
            <w:r w:rsidRPr="00430086">
              <w:rPr>
                <w:spacing w:val="-15"/>
              </w:rPr>
              <w:t xml:space="preserve"> </w:t>
            </w:r>
            <w:r w:rsidRPr="000B682A">
              <w:t>игры.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0"/>
              </w:numPr>
              <w:ind w:left="142" w:right="-10" w:firstLine="29"/>
              <w:jc w:val="both"/>
            </w:pPr>
            <w:r w:rsidRPr="000B682A">
              <w:t>Игры-</w:t>
            </w:r>
            <w:r w:rsidRPr="00430086">
              <w:rPr>
                <w:spacing w:val="1"/>
              </w:rPr>
              <w:t xml:space="preserve"> </w:t>
            </w:r>
            <w:r w:rsidRPr="000B682A">
              <w:t>экспериментирован</w:t>
            </w:r>
            <w:r w:rsidRPr="00430086">
              <w:rPr>
                <w:spacing w:val="-57"/>
              </w:rPr>
              <w:t xml:space="preserve"> </w:t>
            </w:r>
            <w:r w:rsidRPr="000B682A">
              <w:t>ия.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40"/>
              </w:numPr>
              <w:ind w:left="142" w:right="-10" w:firstLine="29"/>
              <w:jc w:val="both"/>
            </w:pPr>
            <w:r w:rsidRPr="000B682A">
              <w:t>На</w:t>
            </w:r>
            <w:r w:rsidRPr="00430086">
              <w:rPr>
                <w:spacing w:val="1"/>
              </w:rPr>
              <w:t xml:space="preserve"> </w:t>
            </w:r>
            <w:r w:rsidRPr="000B682A">
              <w:t>прогулке</w:t>
            </w:r>
            <w:r w:rsidRPr="00430086">
              <w:rPr>
                <w:spacing w:val="-57"/>
              </w:rPr>
              <w:t xml:space="preserve"> </w:t>
            </w:r>
            <w:r w:rsidRPr="000B682A">
              <w:t>наблюдение</w:t>
            </w:r>
            <w:r w:rsidRPr="000B682A">
              <w:tab/>
            </w:r>
            <w:r w:rsidRPr="00430086">
              <w:rPr>
                <w:spacing w:val="-2"/>
              </w:rPr>
              <w:t>за</w:t>
            </w:r>
            <w:r w:rsidRPr="00430086">
              <w:rPr>
                <w:spacing w:val="-58"/>
              </w:rPr>
              <w:t xml:space="preserve"> </w:t>
            </w:r>
            <w:r w:rsidRPr="000B682A">
              <w:t>природными</w:t>
            </w:r>
          </w:p>
          <w:p w:rsidR="0089579B" w:rsidRPr="000B682A" w:rsidRDefault="0089579B" w:rsidP="00430086">
            <w:pPr>
              <w:pStyle w:val="TableParagraph"/>
              <w:ind w:left="142" w:right="-10" w:firstLine="29"/>
              <w:jc w:val="both"/>
            </w:pPr>
            <w:r w:rsidRPr="000B682A">
              <w:t>явлениями.</w:t>
            </w:r>
          </w:p>
        </w:tc>
        <w:tc>
          <w:tcPr>
            <w:tcW w:w="2838" w:type="dxa"/>
          </w:tcPr>
          <w:p w:rsidR="0089579B" w:rsidRPr="000B682A" w:rsidRDefault="0089579B" w:rsidP="00430086">
            <w:pPr>
              <w:pStyle w:val="TableParagraph"/>
              <w:numPr>
                <w:ilvl w:val="0"/>
                <w:numId w:val="39"/>
              </w:numPr>
              <w:ind w:left="142" w:right="-10" w:firstLine="29"/>
              <w:jc w:val="both"/>
            </w:pPr>
            <w:r w:rsidRPr="000B682A">
              <w:t>Дидактические</w:t>
            </w:r>
            <w:r w:rsidRPr="00430086">
              <w:rPr>
                <w:spacing w:val="-7"/>
              </w:rPr>
              <w:t xml:space="preserve"> </w:t>
            </w:r>
            <w:r w:rsidRPr="000B682A">
              <w:t>игры.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9"/>
              </w:numPr>
              <w:ind w:left="142" w:right="-10" w:firstLine="29"/>
              <w:jc w:val="both"/>
            </w:pPr>
            <w:r w:rsidRPr="00430086">
              <w:rPr>
                <w:spacing w:val="-1"/>
              </w:rPr>
              <w:t>Театрализованные</w:t>
            </w:r>
            <w:r w:rsidRPr="00430086">
              <w:rPr>
                <w:spacing w:val="-57"/>
              </w:rPr>
              <w:t xml:space="preserve"> </w:t>
            </w:r>
            <w:r w:rsidRPr="000B682A">
              <w:t>игры.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9"/>
              </w:numPr>
              <w:ind w:left="142" w:right="-10" w:firstLine="29"/>
              <w:jc w:val="both"/>
            </w:pPr>
            <w:r w:rsidRPr="000B682A">
              <w:t>Сюжетно-ролевые</w:t>
            </w:r>
          </w:p>
          <w:p w:rsidR="0089579B" w:rsidRPr="000B682A" w:rsidRDefault="0089579B" w:rsidP="00430086">
            <w:pPr>
              <w:pStyle w:val="TableParagraph"/>
              <w:ind w:left="142" w:right="-10" w:firstLine="29"/>
              <w:jc w:val="both"/>
            </w:pPr>
            <w:r w:rsidRPr="000B682A">
              <w:t>игры.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9"/>
              </w:numPr>
              <w:ind w:left="142" w:right="-10" w:firstLine="29"/>
              <w:jc w:val="both"/>
            </w:pPr>
            <w:r w:rsidRPr="000B682A">
              <w:t>Развивающие</w:t>
            </w:r>
            <w:r w:rsidRPr="00430086">
              <w:rPr>
                <w:spacing w:val="-10"/>
              </w:rPr>
              <w:t xml:space="preserve"> </w:t>
            </w:r>
            <w:r w:rsidRPr="000B682A">
              <w:t>игры.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9"/>
              </w:numPr>
              <w:ind w:left="142" w:right="-10" w:firstLine="29"/>
              <w:jc w:val="both"/>
            </w:pPr>
            <w:r w:rsidRPr="000B682A">
              <w:t>Игры-</w:t>
            </w:r>
            <w:r w:rsidRPr="00430086">
              <w:rPr>
                <w:spacing w:val="1"/>
              </w:rPr>
              <w:t xml:space="preserve"> </w:t>
            </w:r>
            <w:r w:rsidRPr="000B682A">
              <w:t>экспериментирования.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9"/>
              </w:numPr>
              <w:ind w:left="142" w:right="-10" w:firstLine="29"/>
              <w:jc w:val="both"/>
            </w:pPr>
            <w:r w:rsidRPr="000B682A">
              <w:t>Игры</w:t>
            </w:r>
            <w:r w:rsidRPr="00430086">
              <w:rPr>
                <w:spacing w:val="-5"/>
              </w:rPr>
              <w:t xml:space="preserve"> </w:t>
            </w:r>
            <w:r w:rsidRPr="000B682A">
              <w:t>с</w:t>
            </w:r>
            <w:r w:rsidRPr="00430086">
              <w:rPr>
                <w:spacing w:val="-7"/>
              </w:rPr>
              <w:t xml:space="preserve"> </w:t>
            </w:r>
            <w:r w:rsidRPr="000B682A">
              <w:t>природным</w:t>
            </w:r>
            <w:r w:rsidRPr="00430086">
              <w:rPr>
                <w:spacing w:val="-57"/>
              </w:rPr>
              <w:t xml:space="preserve"> </w:t>
            </w:r>
            <w:r w:rsidRPr="000B682A">
              <w:t>материалом.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9"/>
              </w:numPr>
              <w:ind w:left="142" w:right="-10" w:firstLine="29"/>
              <w:jc w:val="both"/>
            </w:pPr>
            <w:r w:rsidRPr="000B682A">
              <w:t>Наблюдение в уголке</w:t>
            </w:r>
            <w:r w:rsidRPr="00430086">
              <w:rPr>
                <w:spacing w:val="-57"/>
              </w:rPr>
              <w:t xml:space="preserve"> </w:t>
            </w:r>
            <w:r w:rsidRPr="00430086">
              <w:rPr>
                <w:spacing w:val="-1"/>
              </w:rPr>
              <w:t>природы. Труд в уголке</w:t>
            </w:r>
            <w:r w:rsidRPr="000B682A">
              <w:t xml:space="preserve"> </w:t>
            </w:r>
            <w:r w:rsidRPr="00430086">
              <w:rPr>
                <w:spacing w:val="-2"/>
              </w:rPr>
              <w:t>природы,</w:t>
            </w:r>
            <w:r w:rsidRPr="00430086">
              <w:rPr>
                <w:spacing w:val="-14"/>
              </w:rPr>
              <w:t xml:space="preserve"> </w:t>
            </w:r>
            <w:r w:rsidRPr="00430086">
              <w:rPr>
                <w:spacing w:val="-1"/>
              </w:rPr>
              <w:t>огороде.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9"/>
              </w:numPr>
              <w:ind w:left="142" w:right="-10" w:firstLine="29"/>
              <w:jc w:val="both"/>
            </w:pPr>
            <w:r w:rsidRPr="00430086">
              <w:rPr>
                <w:spacing w:val="-1"/>
              </w:rPr>
              <w:t>Продуктивная</w:t>
            </w:r>
            <w:r w:rsidRPr="00430086">
              <w:rPr>
                <w:spacing w:val="-57"/>
              </w:rPr>
              <w:t xml:space="preserve"> </w:t>
            </w:r>
            <w:r w:rsidRPr="000B682A">
              <w:t>деятельность.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9"/>
              </w:numPr>
              <w:ind w:left="142" w:right="-10" w:firstLine="29"/>
              <w:jc w:val="both"/>
            </w:pPr>
            <w:r w:rsidRPr="000B682A">
              <w:t>Календарь</w:t>
            </w:r>
            <w:r w:rsidRPr="00430086">
              <w:rPr>
                <w:spacing w:val="-9"/>
              </w:rPr>
              <w:t xml:space="preserve"> </w:t>
            </w:r>
            <w:r w:rsidRPr="000B682A">
              <w:t>природы.</w:t>
            </w:r>
          </w:p>
        </w:tc>
      </w:tr>
    </w:tbl>
    <w:p w:rsidR="0089579B" w:rsidRPr="000B682A" w:rsidRDefault="0089579B" w:rsidP="00174D0E">
      <w:pPr>
        <w:ind w:left="142" w:right="-10" w:firstLine="567"/>
        <w:jc w:val="both"/>
        <w:sectPr w:rsidR="0089579B" w:rsidRPr="000B682A" w:rsidSect="00174D0E">
          <w:footerReference w:type="default" r:id="rId9"/>
          <w:pgSz w:w="11910" w:h="16840"/>
          <w:pgMar w:top="540" w:right="1278" w:bottom="880" w:left="993" w:header="0" w:footer="697" w:gutter="0"/>
          <w:cols w:space="720"/>
          <w:docGrid w:linePitch="299"/>
        </w:sectPr>
      </w:pPr>
    </w:p>
    <w:tbl>
      <w:tblPr>
        <w:tblW w:w="10066" w:type="dxa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966"/>
        <w:gridCol w:w="567"/>
        <w:gridCol w:w="993"/>
        <w:gridCol w:w="989"/>
        <w:gridCol w:w="712"/>
        <w:gridCol w:w="426"/>
        <w:gridCol w:w="2413"/>
      </w:tblGrid>
      <w:tr w:rsidR="0089579B" w:rsidRPr="00430086" w:rsidTr="00430086">
        <w:trPr>
          <w:trHeight w:val="801"/>
        </w:trPr>
        <w:tc>
          <w:tcPr>
            <w:tcW w:w="10063" w:type="dxa"/>
            <w:gridSpan w:val="7"/>
          </w:tcPr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b/>
              </w:rPr>
            </w:pPr>
            <w:r w:rsidRPr="00430086">
              <w:rPr>
                <w:b/>
              </w:rPr>
              <w:t>Физическое и оздоровительное направление</w:t>
            </w:r>
            <w:r w:rsidRPr="00430086">
              <w:rPr>
                <w:b/>
                <w:spacing w:val="-57"/>
              </w:rPr>
              <w:t xml:space="preserve"> </w:t>
            </w:r>
            <w:r w:rsidRPr="00430086">
              <w:rPr>
                <w:b/>
              </w:rPr>
              <w:t>воспитания</w:t>
            </w:r>
          </w:p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b/>
              </w:rPr>
            </w:pPr>
            <w:r w:rsidRPr="00430086">
              <w:rPr>
                <w:b/>
              </w:rPr>
              <w:t>Формирование</w:t>
            </w:r>
            <w:r w:rsidRPr="00430086">
              <w:rPr>
                <w:b/>
                <w:spacing w:val="-3"/>
              </w:rPr>
              <w:t xml:space="preserve"> </w:t>
            </w:r>
            <w:r w:rsidRPr="00430086">
              <w:rPr>
                <w:b/>
              </w:rPr>
              <w:t>основ</w:t>
            </w:r>
            <w:r w:rsidRPr="00430086">
              <w:rPr>
                <w:b/>
                <w:spacing w:val="-8"/>
              </w:rPr>
              <w:t xml:space="preserve"> </w:t>
            </w:r>
            <w:r w:rsidRPr="00430086">
              <w:rPr>
                <w:b/>
              </w:rPr>
              <w:t>безопасности</w:t>
            </w:r>
          </w:p>
        </w:tc>
      </w:tr>
      <w:tr w:rsidR="0089579B" w:rsidRPr="00430086" w:rsidTr="00430086">
        <w:trPr>
          <w:trHeight w:val="7336"/>
        </w:trPr>
        <w:tc>
          <w:tcPr>
            <w:tcW w:w="5526" w:type="dxa"/>
            <w:gridSpan w:val="3"/>
          </w:tcPr>
          <w:p w:rsidR="0089579B" w:rsidRPr="000B682A" w:rsidRDefault="0089579B" w:rsidP="00430086">
            <w:pPr>
              <w:pStyle w:val="TableParagraph"/>
              <w:numPr>
                <w:ilvl w:val="0"/>
                <w:numId w:val="38"/>
              </w:numPr>
              <w:ind w:left="142" w:right="-10" w:firstLine="567"/>
              <w:jc w:val="both"/>
            </w:pPr>
            <w:r w:rsidRPr="000B682A">
              <w:t>занятия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8"/>
              </w:numPr>
              <w:ind w:left="142" w:right="-10" w:firstLine="567"/>
              <w:jc w:val="both"/>
            </w:pPr>
            <w:r w:rsidRPr="000B682A">
              <w:t>игровые</w:t>
            </w:r>
            <w:r w:rsidRPr="00430086">
              <w:rPr>
                <w:spacing w:val="-9"/>
              </w:rPr>
              <w:t xml:space="preserve"> </w:t>
            </w:r>
            <w:r w:rsidRPr="000B682A">
              <w:t>упражнения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8"/>
              </w:numPr>
              <w:ind w:left="142" w:right="-10" w:firstLine="567"/>
              <w:jc w:val="both"/>
            </w:pPr>
            <w:r w:rsidRPr="000B682A">
              <w:t>индивидуальная</w:t>
            </w:r>
            <w:r w:rsidRPr="00430086">
              <w:rPr>
                <w:spacing w:val="-5"/>
              </w:rPr>
              <w:t xml:space="preserve"> </w:t>
            </w:r>
            <w:r w:rsidRPr="000B682A">
              <w:t>работа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8"/>
              </w:numPr>
              <w:ind w:left="142" w:right="-10" w:firstLine="567"/>
              <w:jc w:val="both"/>
            </w:pPr>
            <w:r w:rsidRPr="000B682A">
              <w:t>игры-забавы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8"/>
              </w:numPr>
              <w:ind w:left="142" w:right="-10" w:firstLine="567"/>
              <w:jc w:val="both"/>
            </w:pPr>
            <w:r w:rsidRPr="000B682A">
              <w:t>игры-драматизации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8"/>
              </w:numPr>
              <w:ind w:left="142" w:right="-10" w:firstLine="567"/>
              <w:jc w:val="both"/>
            </w:pPr>
            <w:r w:rsidRPr="000B682A">
              <w:t>досуги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8"/>
              </w:numPr>
              <w:ind w:left="142" w:right="-10" w:firstLine="567"/>
              <w:jc w:val="both"/>
            </w:pPr>
            <w:r w:rsidRPr="000B682A">
              <w:t>театрализации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8"/>
              </w:numPr>
              <w:ind w:left="142" w:right="-10" w:firstLine="567"/>
              <w:jc w:val="both"/>
            </w:pPr>
            <w:r w:rsidRPr="000B682A">
              <w:t>беседы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8"/>
              </w:numPr>
              <w:ind w:left="142" w:right="-10" w:firstLine="567"/>
              <w:jc w:val="both"/>
            </w:pPr>
            <w:r w:rsidRPr="000B682A">
              <w:t>разыгрывание</w:t>
            </w:r>
            <w:r w:rsidRPr="00430086">
              <w:rPr>
                <w:spacing w:val="-10"/>
              </w:rPr>
              <w:t xml:space="preserve"> </w:t>
            </w:r>
            <w:r w:rsidRPr="000B682A">
              <w:t>сюжета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8"/>
              </w:numPr>
              <w:ind w:left="142" w:right="-10" w:firstLine="567"/>
              <w:jc w:val="both"/>
            </w:pPr>
            <w:r w:rsidRPr="000B682A">
              <w:t>упражнения</w:t>
            </w:r>
            <w:r w:rsidRPr="00430086">
              <w:rPr>
                <w:spacing w:val="-11"/>
              </w:rPr>
              <w:t xml:space="preserve"> </w:t>
            </w:r>
            <w:r w:rsidRPr="000B682A">
              <w:t>подражательного</w:t>
            </w:r>
            <w:r w:rsidRPr="00430086">
              <w:rPr>
                <w:spacing w:val="-2"/>
              </w:rPr>
              <w:t xml:space="preserve"> </w:t>
            </w:r>
            <w:r w:rsidRPr="000B682A">
              <w:t>и</w:t>
            </w:r>
            <w:r w:rsidRPr="00430086">
              <w:rPr>
                <w:spacing w:val="-11"/>
              </w:rPr>
              <w:t xml:space="preserve"> </w:t>
            </w:r>
            <w:r w:rsidRPr="000B682A">
              <w:t>имитационного</w:t>
            </w:r>
            <w:r w:rsidRPr="00430086">
              <w:rPr>
                <w:spacing w:val="-57"/>
              </w:rPr>
              <w:t xml:space="preserve"> </w:t>
            </w:r>
            <w:r w:rsidRPr="000B682A">
              <w:t>характера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8"/>
              </w:numPr>
              <w:ind w:left="142" w:right="-10" w:firstLine="567"/>
              <w:jc w:val="both"/>
            </w:pPr>
            <w:r w:rsidRPr="00430086">
              <w:rPr>
                <w:spacing w:val="-1"/>
              </w:rPr>
              <w:t>активизирующее</w:t>
            </w:r>
            <w:r w:rsidRPr="00430086">
              <w:rPr>
                <w:spacing w:val="-2"/>
              </w:rPr>
              <w:t xml:space="preserve"> </w:t>
            </w:r>
            <w:r w:rsidRPr="000B682A">
              <w:t>общение</w:t>
            </w:r>
            <w:r w:rsidRPr="00430086">
              <w:rPr>
                <w:spacing w:val="-15"/>
              </w:rPr>
              <w:t xml:space="preserve"> </w:t>
            </w:r>
            <w:r w:rsidRPr="000B682A">
              <w:t>педагога</w:t>
            </w:r>
            <w:r w:rsidRPr="00430086">
              <w:rPr>
                <w:spacing w:val="-6"/>
              </w:rPr>
              <w:t xml:space="preserve"> </w:t>
            </w:r>
            <w:r w:rsidRPr="000B682A">
              <w:t>с</w:t>
            </w:r>
            <w:r w:rsidRPr="00430086">
              <w:rPr>
                <w:spacing w:val="-7"/>
              </w:rPr>
              <w:t xml:space="preserve"> </w:t>
            </w:r>
            <w:r w:rsidRPr="000B682A">
              <w:t>детьми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8"/>
              </w:numPr>
              <w:ind w:left="142" w:right="-10" w:firstLine="567"/>
              <w:jc w:val="both"/>
            </w:pPr>
            <w:r w:rsidRPr="000B682A">
              <w:t>работа</w:t>
            </w:r>
            <w:r w:rsidRPr="00430086">
              <w:rPr>
                <w:spacing w:val="-7"/>
              </w:rPr>
              <w:t xml:space="preserve"> </w:t>
            </w:r>
            <w:r w:rsidRPr="000B682A">
              <w:t>в</w:t>
            </w:r>
            <w:r w:rsidRPr="00430086">
              <w:rPr>
                <w:spacing w:val="-4"/>
              </w:rPr>
              <w:t xml:space="preserve"> </w:t>
            </w:r>
            <w:r w:rsidRPr="000B682A">
              <w:t>книжном</w:t>
            </w:r>
            <w:r w:rsidRPr="00430086">
              <w:rPr>
                <w:spacing w:val="-1"/>
              </w:rPr>
              <w:t xml:space="preserve"> </w:t>
            </w:r>
            <w:r w:rsidRPr="000B682A">
              <w:t>уголке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8"/>
              </w:numPr>
              <w:ind w:left="142" w:right="-10" w:firstLine="567"/>
              <w:jc w:val="both"/>
            </w:pPr>
            <w:r w:rsidRPr="000B682A">
              <w:t>чтение</w:t>
            </w:r>
            <w:r w:rsidRPr="00430086">
              <w:rPr>
                <w:spacing w:val="-11"/>
              </w:rPr>
              <w:t xml:space="preserve"> </w:t>
            </w:r>
            <w:r w:rsidRPr="000B682A">
              <w:t>литературы</w:t>
            </w:r>
            <w:r w:rsidRPr="00430086">
              <w:rPr>
                <w:spacing w:val="-3"/>
              </w:rPr>
              <w:t xml:space="preserve"> </w:t>
            </w:r>
            <w:r w:rsidRPr="000B682A">
              <w:t>с</w:t>
            </w:r>
            <w:r w:rsidRPr="00430086">
              <w:rPr>
                <w:spacing w:val="-6"/>
              </w:rPr>
              <w:t xml:space="preserve"> </w:t>
            </w:r>
            <w:r w:rsidRPr="000B682A">
              <w:t>рассматриванием</w:t>
            </w:r>
            <w:r w:rsidRPr="00430086">
              <w:rPr>
                <w:spacing w:val="-57"/>
              </w:rPr>
              <w:t xml:space="preserve"> </w:t>
            </w:r>
            <w:r w:rsidRPr="00430086">
              <w:rPr>
                <w:spacing w:val="-1"/>
              </w:rPr>
              <w:t>иллюстраций</w:t>
            </w:r>
            <w:r w:rsidRPr="00430086">
              <w:rPr>
                <w:spacing w:val="1"/>
              </w:rPr>
              <w:t xml:space="preserve"> </w:t>
            </w:r>
            <w:r w:rsidRPr="000B682A">
              <w:t>и</w:t>
            </w:r>
            <w:r w:rsidRPr="00430086">
              <w:rPr>
                <w:spacing w:val="-1"/>
              </w:rPr>
              <w:t xml:space="preserve"> </w:t>
            </w:r>
            <w:r w:rsidRPr="000B682A">
              <w:t>тематических</w:t>
            </w:r>
            <w:r w:rsidRPr="00430086">
              <w:rPr>
                <w:spacing w:val="-14"/>
              </w:rPr>
              <w:t xml:space="preserve"> </w:t>
            </w:r>
            <w:r w:rsidRPr="000B682A">
              <w:t>картинок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8"/>
              </w:numPr>
              <w:ind w:left="142" w:right="-10" w:firstLine="567"/>
              <w:jc w:val="both"/>
            </w:pPr>
            <w:r w:rsidRPr="000B682A">
              <w:t>использование</w:t>
            </w:r>
            <w:r w:rsidRPr="00430086">
              <w:rPr>
                <w:spacing w:val="-15"/>
              </w:rPr>
              <w:t xml:space="preserve"> </w:t>
            </w:r>
            <w:r w:rsidRPr="000B682A">
              <w:t>информационно-</w:t>
            </w:r>
            <w:r w:rsidRPr="00430086">
              <w:rPr>
                <w:spacing w:val="-14"/>
              </w:rPr>
              <w:t xml:space="preserve"> </w:t>
            </w:r>
            <w:r w:rsidRPr="000B682A">
              <w:t>компьютерных</w:t>
            </w:r>
            <w:r w:rsidRPr="00430086">
              <w:rPr>
                <w:spacing w:val="-57"/>
              </w:rPr>
              <w:t xml:space="preserve"> </w:t>
            </w:r>
            <w:r w:rsidRPr="000B682A">
              <w:t>технологий и технических средств обучения</w:t>
            </w:r>
            <w:r w:rsidRPr="00430086">
              <w:rPr>
                <w:spacing w:val="1"/>
              </w:rPr>
              <w:t xml:space="preserve"> </w:t>
            </w:r>
            <w:r w:rsidRPr="000B682A">
              <w:t>(презентации,</w:t>
            </w:r>
            <w:r w:rsidRPr="00430086">
              <w:rPr>
                <w:spacing w:val="-4"/>
              </w:rPr>
              <w:t xml:space="preserve"> </w:t>
            </w:r>
            <w:r w:rsidRPr="000B682A">
              <w:t>видеофильмы,</w:t>
            </w:r>
            <w:r w:rsidRPr="00430086">
              <w:rPr>
                <w:spacing w:val="-3"/>
              </w:rPr>
              <w:t xml:space="preserve"> </w:t>
            </w:r>
            <w:r w:rsidRPr="000B682A">
              <w:t>мультфильмы)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8"/>
              </w:numPr>
              <w:ind w:left="142" w:right="-10" w:firstLine="567"/>
              <w:jc w:val="both"/>
            </w:pPr>
            <w:r w:rsidRPr="000B682A">
              <w:t>трудовая</w:t>
            </w:r>
            <w:r w:rsidRPr="00430086">
              <w:rPr>
                <w:spacing w:val="-8"/>
              </w:rPr>
              <w:t xml:space="preserve"> </w:t>
            </w:r>
            <w:r w:rsidRPr="000B682A">
              <w:t>деятельность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8"/>
              </w:numPr>
              <w:ind w:left="142" w:right="-10" w:firstLine="567"/>
              <w:jc w:val="both"/>
            </w:pPr>
            <w:r w:rsidRPr="000B682A">
              <w:t>игровые</w:t>
            </w:r>
            <w:r w:rsidRPr="00430086">
              <w:rPr>
                <w:spacing w:val="-11"/>
              </w:rPr>
              <w:t xml:space="preserve"> </w:t>
            </w:r>
            <w:r w:rsidRPr="000B682A">
              <w:t>тренинги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8"/>
              </w:numPr>
              <w:ind w:left="142" w:right="-10" w:firstLine="567"/>
              <w:jc w:val="both"/>
            </w:pPr>
            <w:r w:rsidRPr="000B682A">
              <w:t>составление</w:t>
            </w:r>
            <w:r w:rsidRPr="00430086">
              <w:rPr>
                <w:spacing w:val="-6"/>
              </w:rPr>
              <w:t xml:space="preserve"> </w:t>
            </w:r>
            <w:r w:rsidRPr="000B682A">
              <w:t>историй,</w:t>
            </w:r>
            <w:r w:rsidRPr="00430086">
              <w:rPr>
                <w:spacing w:val="-9"/>
              </w:rPr>
              <w:t xml:space="preserve"> </w:t>
            </w:r>
            <w:r w:rsidRPr="000B682A">
              <w:t>рассказов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8"/>
              </w:numPr>
              <w:ind w:left="142" w:right="-10" w:firstLine="567"/>
              <w:jc w:val="both"/>
            </w:pPr>
            <w:r w:rsidRPr="000B682A">
              <w:t>творческое</w:t>
            </w:r>
            <w:r w:rsidRPr="00430086">
              <w:rPr>
                <w:spacing w:val="-9"/>
              </w:rPr>
              <w:t xml:space="preserve"> </w:t>
            </w:r>
            <w:r w:rsidRPr="000B682A">
              <w:t>задание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8"/>
              </w:numPr>
              <w:ind w:left="142" w:right="-10" w:firstLine="567"/>
              <w:jc w:val="both"/>
            </w:pPr>
            <w:r w:rsidRPr="000B682A">
              <w:t>обсуждение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8"/>
              </w:numPr>
              <w:ind w:left="142" w:right="-10" w:firstLine="567"/>
              <w:jc w:val="both"/>
            </w:pPr>
            <w:r w:rsidRPr="000B682A">
              <w:t>игровые</w:t>
            </w:r>
            <w:r w:rsidRPr="00430086">
              <w:rPr>
                <w:spacing w:val="-14"/>
              </w:rPr>
              <w:t xml:space="preserve"> </w:t>
            </w:r>
            <w:r w:rsidRPr="000B682A">
              <w:t>ситуации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8"/>
              </w:numPr>
              <w:ind w:left="142" w:right="-10" w:firstLine="567"/>
              <w:jc w:val="both"/>
            </w:pPr>
            <w:r w:rsidRPr="00430086">
              <w:rPr>
                <w:spacing w:val="-1"/>
              </w:rPr>
              <w:t>пространственное</w:t>
            </w:r>
            <w:r w:rsidRPr="00430086">
              <w:rPr>
                <w:spacing w:val="-14"/>
              </w:rPr>
              <w:t xml:space="preserve"> </w:t>
            </w:r>
            <w:r w:rsidRPr="000B682A">
              <w:t>моделирование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8"/>
              </w:numPr>
              <w:ind w:left="142" w:right="-10" w:firstLine="567"/>
              <w:jc w:val="both"/>
            </w:pPr>
            <w:r w:rsidRPr="000B682A">
              <w:t>работа</w:t>
            </w:r>
            <w:r w:rsidRPr="00430086">
              <w:rPr>
                <w:spacing w:val="-6"/>
              </w:rPr>
              <w:t xml:space="preserve"> </w:t>
            </w:r>
            <w:r w:rsidRPr="000B682A">
              <w:t>в</w:t>
            </w:r>
            <w:r w:rsidRPr="00430086">
              <w:rPr>
                <w:spacing w:val="-3"/>
              </w:rPr>
              <w:t xml:space="preserve"> </w:t>
            </w:r>
            <w:r w:rsidRPr="000B682A">
              <w:t>тематических</w:t>
            </w:r>
            <w:r w:rsidRPr="00430086">
              <w:rPr>
                <w:spacing w:val="-1"/>
              </w:rPr>
              <w:t xml:space="preserve"> </w:t>
            </w:r>
            <w:r w:rsidRPr="000B682A">
              <w:t>уголках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8"/>
              </w:numPr>
              <w:ind w:left="142" w:right="-10" w:firstLine="567"/>
              <w:jc w:val="both"/>
            </w:pPr>
            <w:r w:rsidRPr="000B682A">
              <w:t>целевые</w:t>
            </w:r>
            <w:r w:rsidRPr="00430086">
              <w:rPr>
                <w:spacing w:val="-12"/>
              </w:rPr>
              <w:t xml:space="preserve"> </w:t>
            </w:r>
            <w:r w:rsidRPr="000B682A">
              <w:t>прогулки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8"/>
              </w:numPr>
              <w:ind w:left="142" w:right="-10" w:firstLine="567"/>
              <w:jc w:val="both"/>
            </w:pPr>
            <w:r w:rsidRPr="000B682A">
              <w:t>встречи</w:t>
            </w:r>
            <w:r w:rsidRPr="00430086">
              <w:rPr>
                <w:spacing w:val="-4"/>
              </w:rPr>
              <w:t xml:space="preserve"> </w:t>
            </w:r>
            <w:r w:rsidRPr="000B682A">
              <w:t>с</w:t>
            </w:r>
            <w:r w:rsidRPr="00430086">
              <w:rPr>
                <w:spacing w:val="-6"/>
              </w:rPr>
              <w:t xml:space="preserve"> </w:t>
            </w:r>
            <w:r w:rsidRPr="000B682A">
              <w:t>представителями</w:t>
            </w:r>
            <w:r w:rsidRPr="00430086">
              <w:rPr>
                <w:spacing w:val="-12"/>
              </w:rPr>
              <w:t xml:space="preserve"> </w:t>
            </w:r>
            <w:r w:rsidRPr="000B682A">
              <w:t>ГИБДД</w:t>
            </w:r>
          </w:p>
        </w:tc>
        <w:tc>
          <w:tcPr>
            <w:tcW w:w="2127" w:type="dxa"/>
            <w:gridSpan w:val="3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Во всех режимных</w:t>
            </w:r>
            <w:r w:rsidRPr="00430086">
              <w:rPr>
                <w:spacing w:val="-57"/>
              </w:rPr>
              <w:t xml:space="preserve"> </w:t>
            </w:r>
            <w:r w:rsidRPr="000B682A">
              <w:t>моментах: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7"/>
              </w:numPr>
              <w:ind w:left="142" w:right="-10" w:firstLine="567"/>
              <w:jc w:val="both"/>
            </w:pPr>
            <w:r w:rsidRPr="000B682A">
              <w:t>утренний</w:t>
            </w:r>
            <w:r w:rsidRPr="00430086">
              <w:rPr>
                <w:spacing w:val="-2"/>
              </w:rPr>
              <w:t xml:space="preserve"> </w:t>
            </w:r>
            <w:r w:rsidRPr="000B682A">
              <w:t>прием,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7"/>
              </w:numPr>
              <w:ind w:left="142" w:right="-10" w:firstLine="567"/>
              <w:jc w:val="both"/>
            </w:pPr>
            <w:r w:rsidRPr="000B682A">
              <w:t>утренняя</w:t>
            </w:r>
            <w:r w:rsidRPr="00430086">
              <w:rPr>
                <w:spacing w:val="1"/>
              </w:rPr>
              <w:t xml:space="preserve"> </w:t>
            </w:r>
            <w:r w:rsidRPr="000B682A">
              <w:t>гимнастика,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7"/>
              </w:numPr>
              <w:ind w:left="142" w:right="-10" w:firstLine="567"/>
              <w:jc w:val="both"/>
            </w:pPr>
            <w:r w:rsidRPr="000B682A">
              <w:t>приемы</w:t>
            </w:r>
            <w:r w:rsidRPr="00430086">
              <w:rPr>
                <w:spacing w:val="-2"/>
              </w:rPr>
              <w:t xml:space="preserve"> </w:t>
            </w:r>
            <w:r w:rsidRPr="000B682A">
              <w:t>пищи,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7"/>
              </w:numPr>
              <w:ind w:left="142" w:right="-10" w:firstLine="567"/>
              <w:jc w:val="both"/>
            </w:pPr>
            <w:r w:rsidRPr="000B682A">
              <w:t>занятия,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7"/>
              </w:numPr>
              <w:ind w:left="142" w:right="-10" w:firstLine="567"/>
              <w:jc w:val="both"/>
            </w:pPr>
            <w:r w:rsidRPr="00430086">
              <w:rPr>
                <w:spacing w:val="-1"/>
              </w:rPr>
              <w:t>самостоятельная</w:t>
            </w:r>
            <w:r w:rsidRPr="00430086">
              <w:rPr>
                <w:spacing w:val="-57"/>
              </w:rPr>
              <w:t xml:space="preserve"> </w:t>
            </w:r>
            <w:r w:rsidRPr="000B682A">
              <w:t>деятельность,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7"/>
              </w:numPr>
              <w:ind w:left="142" w:right="-10" w:firstLine="567"/>
              <w:jc w:val="both"/>
            </w:pPr>
            <w:r w:rsidRPr="000B682A">
              <w:t>прогулка,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7"/>
              </w:numPr>
              <w:ind w:left="142" w:right="-10" w:firstLine="567"/>
              <w:jc w:val="both"/>
            </w:pPr>
            <w:r w:rsidRPr="000B682A">
              <w:t>подготовка</w:t>
            </w:r>
            <w:r w:rsidRPr="00430086">
              <w:rPr>
                <w:spacing w:val="-15"/>
              </w:rPr>
              <w:t xml:space="preserve"> </w:t>
            </w:r>
            <w:r w:rsidRPr="000B682A">
              <w:t>ко</w:t>
            </w:r>
            <w:r w:rsidRPr="00430086">
              <w:rPr>
                <w:spacing w:val="-57"/>
              </w:rPr>
              <w:t xml:space="preserve"> </w:t>
            </w:r>
            <w:r w:rsidRPr="000B682A">
              <w:t>сну,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7"/>
              </w:numPr>
              <w:ind w:left="142" w:right="-10" w:firstLine="567"/>
              <w:jc w:val="both"/>
            </w:pPr>
            <w:r w:rsidRPr="000B682A">
              <w:t>дневной</w:t>
            </w:r>
            <w:r w:rsidRPr="00430086">
              <w:rPr>
                <w:spacing w:val="-5"/>
              </w:rPr>
              <w:t xml:space="preserve"> </w:t>
            </w:r>
            <w:r w:rsidRPr="000B682A">
              <w:t>сон</w:t>
            </w:r>
          </w:p>
        </w:tc>
        <w:tc>
          <w:tcPr>
            <w:tcW w:w="2410" w:type="dxa"/>
          </w:tcPr>
          <w:p w:rsidR="0089579B" w:rsidRPr="000B682A" w:rsidRDefault="0089579B" w:rsidP="00430086">
            <w:pPr>
              <w:pStyle w:val="TableParagraph"/>
              <w:numPr>
                <w:ilvl w:val="0"/>
                <w:numId w:val="36"/>
              </w:numPr>
              <w:ind w:left="142" w:right="-10" w:firstLine="567"/>
              <w:jc w:val="both"/>
            </w:pPr>
            <w:r w:rsidRPr="000B682A">
              <w:t>игры-забавы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6"/>
              </w:numPr>
              <w:ind w:left="142" w:right="-10" w:firstLine="567"/>
              <w:jc w:val="both"/>
            </w:pPr>
            <w:r w:rsidRPr="000B682A">
              <w:t>дидактические</w:t>
            </w:r>
            <w:r w:rsidRPr="00430086">
              <w:rPr>
                <w:spacing w:val="-9"/>
              </w:rPr>
              <w:t xml:space="preserve"> </w:t>
            </w:r>
            <w:r w:rsidRPr="000B682A">
              <w:t>игры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6"/>
              </w:numPr>
              <w:ind w:left="142" w:right="-10" w:firstLine="567"/>
              <w:jc w:val="both"/>
            </w:pPr>
            <w:r w:rsidRPr="000B682A">
              <w:t>подвижные</w:t>
            </w:r>
            <w:r w:rsidRPr="00430086">
              <w:rPr>
                <w:spacing w:val="-7"/>
              </w:rPr>
              <w:t xml:space="preserve"> </w:t>
            </w:r>
            <w:r w:rsidRPr="000B682A">
              <w:t>игры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6"/>
              </w:numPr>
              <w:ind w:left="142" w:right="-10" w:firstLine="567"/>
              <w:jc w:val="both"/>
            </w:pPr>
            <w:r w:rsidRPr="00430086">
              <w:rPr>
                <w:spacing w:val="-2"/>
              </w:rPr>
              <w:t>сюжетно-ролевые</w:t>
            </w:r>
            <w:r w:rsidRPr="00430086">
              <w:rPr>
                <w:spacing w:val="-57"/>
              </w:rPr>
              <w:t xml:space="preserve"> </w:t>
            </w:r>
            <w:r w:rsidRPr="000B682A">
              <w:t>игры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6"/>
              </w:numPr>
              <w:ind w:left="142" w:right="-10" w:firstLine="567"/>
              <w:jc w:val="both"/>
            </w:pPr>
            <w:r w:rsidRPr="00430086">
              <w:rPr>
                <w:spacing w:val="-2"/>
              </w:rPr>
              <w:t>рассматривание</w:t>
            </w:r>
            <w:r w:rsidRPr="00430086">
              <w:rPr>
                <w:spacing w:val="-57"/>
              </w:rPr>
              <w:t xml:space="preserve"> </w:t>
            </w:r>
            <w:r w:rsidRPr="000B682A">
              <w:t>иллюстраций и</w:t>
            </w:r>
            <w:r w:rsidRPr="00430086">
              <w:rPr>
                <w:spacing w:val="1"/>
              </w:rPr>
              <w:t xml:space="preserve"> </w:t>
            </w:r>
            <w:r w:rsidRPr="000B682A">
              <w:t>тематических</w:t>
            </w:r>
            <w:r w:rsidRPr="00430086">
              <w:rPr>
                <w:spacing w:val="1"/>
              </w:rPr>
              <w:t xml:space="preserve"> </w:t>
            </w:r>
            <w:r w:rsidRPr="000B682A">
              <w:t>картинок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6"/>
              </w:numPr>
              <w:ind w:left="142" w:right="-10" w:firstLine="567"/>
              <w:jc w:val="both"/>
            </w:pPr>
            <w:r w:rsidRPr="00430086">
              <w:rPr>
                <w:spacing w:val="-1"/>
              </w:rPr>
              <w:t>настольно-печатные</w:t>
            </w:r>
            <w:r w:rsidRPr="00430086">
              <w:rPr>
                <w:spacing w:val="-57"/>
              </w:rPr>
              <w:t xml:space="preserve"> </w:t>
            </w:r>
            <w:r w:rsidRPr="000B682A">
              <w:t>игры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6"/>
              </w:numPr>
              <w:ind w:left="142" w:right="-10" w:firstLine="567"/>
              <w:jc w:val="both"/>
            </w:pPr>
            <w:r w:rsidRPr="000B682A">
              <w:t>творческая</w:t>
            </w:r>
            <w:r w:rsidRPr="00430086">
              <w:rPr>
                <w:spacing w:val="1"/>
              </w:rPr>
              <w:t xml:space="preserve"> </w:t>
            </w:r>
            <w:r w:rsidRPr="000B682A">
              <w:t>деятельность</w:t>
            </w:r>
          </w:p>
        </w:tc>
      </w:tr>
      <w:tr w:rsidR="0089579B" w:rsidRPr="008E2D96" w:rsidTr="00430086">
        <w:trPr>
          <w:trHeight w:val="710"/>
        </w:trPr>
        <w:tc>
          <w:tcPr>
            <w:tcW w:w="10063" w:type="dxa"/>
            <w:gridSpan w:val="7"/>
          </w:tcPr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b/>
              </w:rPr>
            </w:pPr>
            <w:r w:rsidRPr="00430086">
              <w:rPr>
                <w:b/>
              </w:rPr>
              <w:t>Трудовое</w:t>
            </w:r>
            <w:r w:rsidRPr="00430086">
              <w:rPr>
                <w:b/>
                <w:spacing w:val="-2"/>
              </w:rPr>
              <w:t xml:space="preserve"> </w:t>
            </w:r>
            <w:r w:rsidRPr="00430086">
              <w:rPr>
                <w:b/>
              </w:rPr>
              <w:t>направление</w:t>
            </w:r>
            <w:r w:rsidRPr="00430086">
              <w:rPr>
                <w:b/>
                <w:spacing w:val="-2"/>
              </w:rPr>
              <w:t xml:space="preserve"> </w:t>
            </w:r>
            <w:r w:rsidRPr="00430086">
              <w:rPr>
                <w:b/>
              </w:rPr>
              <w:t>воспитания</w:t>
            </w:r>
          </w:p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Формирование</w:t>
            </w:r>
            <w:r w:rsidRPr="00430086">
              <w:rPr>
                <w:spacing w:val="-6"/>
              </w:rPr>
              <w:t xml:space="preserve"> </w:t>
            </w:r>
            <w:r w:rsidRPr="000B682A">
              <w:t>позитивных</w:t>
            </w:r>
            <w:r w:rsidRPr="00430086">
              <w:rPr>
                <w:spacing w:val="-9"/>
              </w:rPr>
              <w:t xml:space="preserve"> </w:t>
            </w:r>
            <w:r w:rsidRPr="000B682A">
              <w:t>установок</w:t>
            </w:r>
            <w:r w:rsidRPr="00430086">
              <w:rPr>
                <w:spacing w:val="-7"/>
              </w:rPr>
              <w:t xml:space="preserve"> </w:t>
            </w:r>
            <w:r w:rsidRPr="000B682A">
              <w:t>к</w:t>
            </w:r>
            <w:r w:rsidRPr="00430086">
              <w:rPr>
                <w:spacing w:val="-12"/>
              </w:rPr>
              <w:t xml:space="preserve"> </w:t>
            </w:r>
            <w:r w:rsidRPr="000B682A">
              <w:t>труду</w:t>
            </w:r>
            <w:r w:rsidRPr="00430086">
              <w:rPr>
                <w:spacing w:val="-11"/>
              </w:rPr>
              <w:t xml:space="preserve"> </w:t>
            </w:r>
            <w:r w:rsidRPr="000B682A">
              <w:t>и творчеству.</w:t>
            </w:r>
          </w:p>
        </w:tc>
      </w:tr>
      <w:tr w:rsidR="0089579B" w:rsidRPr="00430086" w:rsidTr="00430086">
        <w:trPr>
          <w:trHeight w:val="1131"/>
        </w:trPr>
        <w:tc>
          <w:tcPr>
            <w:tcW w:w="3966" w:type="dxa"/>
          </w:tcPr>
          <w:p w:rsidR="0089579B" w:rsidRPr="000B682A" w:rsidRDefault="0089579B" w:rsidP="00430086">
            <w:pPr>
              <w:pStyle w:val="TableParagraph"/>
              <w:numPr>
                <w:ilvl w:val="0"/>
                <w:numId w:val="35"/>
              </w:numPr>
              <w:ind w:left="142" w:right="-10" w:firstLine="567"/>
              <w:jc w:val="both"/>
            </w:pPr>
            <w:r w:rsidRPr="000B682A">
              <w:t>Разыгрывание</w:t>
            </w:r>
            <w:r w:rsidRPr="00430086">
              <w:rPr>
                <w:spacing w:val="-10"/>
              </w:rPr>
              <w:t xml:space="preserve"> </w:t>
            </w:r>
            <w:r w:rsidRPr="000B682A">
              <w:t>игровых</w:t>
            </w:r>
            <w:r w:rsidRPr="00430086">
              <w:rPr>
                <w:spacing w:val="-8"/>
              </w:rPr>
              <w:t xml:space="preserve"> </w:t>
            </w:r>
            <w:r w:rsidRPr="000B682A">
              <w:t>ситуаций,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5"/>
              </w:numPr>
              <w:ind w:left="142" w:right="-10" w:firstLine="567"/>
              <w:jc w:val="both"/>
            </w:pPr>
            <w:r w:rsidRPr="000B682A">
              <w:t>Игры-занятия,</w:t>
            </w:r>
            <w:r w:rsidRPr="00430086">
              <w:rPr>
                <w:spacing w:val="-10"/>
              </w:rPr>
              <w:t xml:space="preserve"> </w:t>
            </w:r>
            <w:r w:rsidRPr="000B682A">
              <w:t>игры-упражнения,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5"/>
              </w:numPr>
              <w:ind w:left="142" w:right="-10" w:firstLine="567"/>
              <w:jc w:val="both"/>
            </w:pPr>
            <w:r w:rsidRPr="00430086">
              <w:rPr>
                <w:spacing w:val="-1"/>
              </w:rPr>
              <w:t>занятия</w:t>
            </w:r>
            <w:r w:rsidRPr="00430086">
              <w:rPr>
                <w:spacing w:val="-2"/>
              </w:rPr>
              <w:t xml:space="preserve"> </w:t>
            </w:r>
            <w:r w:rsidRPr="00430086">
              <w:rPr>
                <w:spacing w:val="-1"/>
              </w:rPr>
              <w:t>по</w:t>
            </w:r>
            <w:r w:rsidRPr="00430086">
              <w:rPr>
                <w:spacing w:val="8"/>
              </w:rPr>
              <w:t xml:space="preserve"> </w:t>
            </w:r>
            <w:r w:rsidRPr="00430086">
              <w:rPr>
                <w:spacing w:val="-1"/>
              </w:rPr>
              <w:t>ручному</w:t>
            </w:r>
            <w:r w:rsidRPr="00430086">
              <w:rPr>
                <w:spacing w:val="-15"/>
              </w:rPr>
              <w:t xml:space="preserve"> </w:t>
            </w:r>
            <w:r w:rsidRPr="000B682A">
              <w:t>труду,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5"/>
              </w:numPr>
              <w:ind w:left="142" w:right="-10" w:firstLine="567"/>
              <w:jc w:val="both"/>
            </w:pPr>
            <w:r w:rsidRPr="000B682A">
              <w:t>дежурства,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5"/>
              </w:numPr>
              <w:ind w:left="142" w:right="-10" w:firstLine="567"/>
              <w:jc w:val="both"/>
            </w:pPr>
            <w:r w:rsidRPr="000B682A">
              <w:t>экскурсии,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5"/>
              </w:numPr>
              <w:ind w:left="142" w:right="-10" w:firstLine="567"/>
              <w:jc w:val="both"/>
            </w:pPr>
            <w:r w:rsidRPr="000B682A">
              <w:t>поручения,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5"/>
              </w:numPr>
              <w:ind w:left="142" w:right="-10" w:firstLine="567"/>
              <w:jc w:val="both"/>
            </w:pPr>
            <w:r w:rsidRPr="000B682A">
              <w:t>показ,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5"/>
              </w:numPr>
              <w:ind w:left="142" w:right="-10" w:firstLine="567"/>
              <w:jc w:val="both"/>
            </w:pPr>
            <w:r w:rsidRPr="000B682A">
              <w:t>объяснение,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5"/>
              </w:numPr>
              <w:ind w:left="142" w:right="-10" w:firstLine="567"/>
              <w:jc w:val="both"/>
            </w:pPr>
            <w:r w:rsidRPr="00430086">
              <w:rPr>
                <w:spacing w:val="-1"/>
              </w:rPr>
              <w:t>личный</w:t>
            </w:r>
            <w:r w:rsidRPr="00430086">
              <w:rPr>
                <w:spacing w:val="-14"/>
              </w:rPr>
              <w:t xml:space="preserve"> </w:t>
            </w:r>
            <w:r w:rsidRPr="000B682A">
              <w:t>пример</w:t>
            </w:r>
            <w:r w:rsidRPr="00430086">
              <w:rPr>
                <w:spacing w:val="-2"/>
              </w:rPr>
              <w:t xml:space="preserve"> </w:t>
            </w:r>
            <w:r w:rsidRPr="000B682A">
              <w:t>педагога,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5"/>
              </w:numPr>
              <w:ind w:left="142" w:right="-10" w:firstLine="567"/>
              <w:jc w:val="both"/>
            </w:pPr>
            <w:r w:rsidRPr="000B682A">
              <w:t>коллективный</w:t>
            </w:r>
            <w:r w:rsidRPr="00430086">
              <w:rPr>
                <w:spacing w:val="-8"/>
              </w:rPr>
              <w:t xml:space="preserve"> </w:t>
            </w:r>
            <w:r w:rsidRPr="000B682A">
              <w:t>труд:</w:t>
            </w:r>
            <w:r w:rsidRPr="00430086">
              <w:rPr>
                <w:spacing w:val="-1"/>
              </w:rPr>
              <w:t xml:space="preserve"> </w:t>
            </w:r>
            <w:r w:rsidRPr="000B682A">
              <w:t>-труд</w:t>
            </w:r>
            <w:r w:rsidRPr="00430086">
              <w:rPr>
                <w:spacing w:val="-3"/>
              </w:rPr>
              <w:t xml:space="preserve"> </w:t>
            </w:r>
            <w:r w:rsidRPr="000B682A">
              <w:t>рядом,</w:t>
            </w:r>
            <w:r w:rsidRPr="00430086">
              <w:rPr>
                <w:spacing w:val="-57"/>
              </w:rPr>
              <w:t xml:space="preserve"> </w:t>
            </w:r>
            <w:r w:rsidRPr="000B682A">
              <w:t>общий труд, огород на окне, труд в</w:t>
            </w:r>
            <w:r w:rsidRPr="00430086">
              <w:rPr>
                <w:spacing w:val="1"/>
              </w:rPr>
              <w:t xml:space="preserve"> </w:t>
            </w:r>
            <w:r w:rsidRPr="000B682A">
              <w:t>природе, работа в тематических</w:t>
            </w:r>
            <w:r w:rsidRPr="00430086">
              <w:rPr>
                <w:spacing w:val="1"/>
              </w:rPr>
              <w:t xml:space="preserve"> </w:t>
            </w:r>
            <w:r w:rsidRPr="000B682A">
              <w:t>уголках,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5"/>
              </w:numPr>
              <w:ind w:left="142" w:right="-10" w:firstLine="567"/>
              <w:jc w:val="both"/>
            </w:pPr>
            <w:r w:rsidRPr="000B682A">
              <w:t>праздники,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5"/>
              </w:numPr>
              <w:ind w:left="142" w:right="-10" w:firstLine="567"/>
              <w:jc w:val="both"/>
            </w:pPr>
            <w:r w:rsidRPr="000B682A">
              <w:t>досуги,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5"/>
              </w:numPr>
              <w:ind w:left="142" w:right="-10" w:firstLine="567"/>
              <w:jc w:val="both"/>
            </w:pPr>
            <w:r w:rsidRPr="000B682A">
              <w:t>экспериментальная</w:t>
            </w:r>
            <w:r w:rsidRPr="00430086">
              <w:rPr>
                <w:spacing w:val="-5"/>
              </w:rPr>
              <w:t xml:space="preserve"> </w:t>
            </w:r>
            <w:r w:rsidRPr="000B682A">
              <w:t>деятельность,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5"/>
              </w:numPr>
              <w:ind w:left="142" w:right="-10" w:firstLine="567"/>
              <w:jc w:val="both"/>
            </w:pPr>
            <w:r w:rsidRPr="000B682A">
              <w:t>трудовая</w:t>
            </w:r>
            <w:r w:rsidRPr="00430086">
              <w:rPr>
                <w:spacing w:val="-3"/>
              </w:rPr>
              <w:t xml:space="preserve"> </w:t>
            </w:r>
            <w:r w:rsidRPr="000B682A">
              <w:t>мастерская</w:t>
            </w:r>
          </w:p>
        </w:tc>
        <w:tc>
          <w:tcPr>
            <w:tcW w:w="2549" w:type="dxa"/>
            <w:gridSpan w:val="3"/>
          </w:tcPr>
          <w:p w:rsidR="0089579B" w:rsidRPr="000B682A" w:rsidRDefault="0089579B" w:rsidP="00430086">
            <w:pPr>
              <w:pStyle w:val="TableParagraph"/>
              <w:numPr>
                <w:ilvl w:val="0"/>
                <w:numId w:val="34"/>
              </w:numPr>
              <w:ind w:left="142" w:right="-10" w:firstLine="567"/>
              <w:jc w:val="both"/>
            </w:pPr>
            <w:r w:rsidRPr="000B682A">
              <w:t>Утренний</w:t>
            </w:r>
            <w:r w:rsidRPr="00430086">
              <w:rPr>
                <w:spacing w:val="-4"/>
              </w:rPr>
              <w:t xml:space="preserve"> </w:t>
            </w:r>
            <w:r w:rsidRPr="000B682A">
              <w:t>приём,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4"/>
              </w:numPr>
              <w:ind w:left="142" w:right="-10" w:firstLine="567"/>
              <w:jc w:val="both"/>
            </w:pPr>
            <w:r w:rsidRPr="000B682A">
              <w:t>завтрак,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4"/>
              </w:numPr>
              <w:ind w:left="142" w:right="-10" w:firstLine="567"/>
              <w:jc w:val="both"/>
            </w:pPr>
            <w:r w:rsidRPr="000B682A">
              <w:t>занятия,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4"/>
              </w:numPr>
              <w:ind w:left="142" w:right="-10" w:firstLine="567"/>
              <w:jc w:val="both"/>
            </w:pPr>
            <w:r w:rsidRPr="000B682A">
              <w:t>игра,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4"/>
              </w:numPr>
              <w:ind w:left="142" w:right="-10" w:firstLine="567"/>
              <w:jc w:val="both"/>
            </w:pPr>
            <w:r w:rsidRPr="000B682A">
              <w:t>одевание на</w:t>
            </w:r>
            <w:r w:rsidRPr="00430086">
              <w:rPr>
                <w:spacing w:val="-57"/>
              </w:rPr>
              <w:t xml:space="preserve"> </w:t>
            </w:r>
            <w:r w:rsidRPr="000B682A">
              <w:t>прогулку,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4"/>
              </w:numPr>
              <w:ind w:left="142" w:right="-10" w:firstLine="567"/>
              <w:jc w:val="both"/>
            </w:pPr>
            <w:r w:rsidRPr="000B682A">
              <w:t>прогулка,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4"/>
              </w:numPr>
              <w:ind w:left="142" w:right="-10" w:firstLine="567"/>
              <w:jc w:val="both"/>
            </w:pPr>
            <w:r w:rsidRPr="000B682A">
              <w:t>возвращение с</w:t>
            </w:r>
            <w:r w:rsidRPr="00430086">
              <w:rPr>
                <w:spacing w:val="-58"/>
              </w:rPr>
              <w:t xml:space="preserve"> </w:t>
            </w:r>
            <w:r w:rsidRPr="000B682A">
              <w:t>прогулки,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4"/>
              </w:numPr>
              <w:ind w:left="142" w:right="-10" w:firstLine="567"/>
              <w:jc w:val="both"/>
            </w:pPr>
            <w:r w:rsidRPr="000B682A">
              <w:t>обед,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4"/>
              </w:numPr>
              <w:ind w:left="142" w:right="-10" w:firstLine="567"/>
              <w:jc w:val="both"/>
            </w:pPr>
            <w:r w:rsidRPr="000B682A">
              <w:t>подготовка</w:t>
            </w:r>
            <w:r w:rsidRPr="00430086">
              <w:rPr>
                <w:spacing w:val="-5"/>
              </w:rPr>
              <w:t xml:space="preserve"> </w:t>
            </w:r>
            <w:r w:rsidRPr="000B682A">
              <w:t>ко</w:t>
            </w:r>
            <w:r w:rsidRPr="00430086">
              <w:rPr>
                <w:spacing w:val="-5"/>
              </w:rPr>
              <w:t xml:space="preserve"> </w:t>
            </w:r>
            <w:r w:rsidRPr="000B682A">
              <w:t>сну,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4"/>
              </w:numPr>
              <w:ind w:left="142" w:right="-10" w:firstLine="567"/>
              <w:jc w:val="both"/>
            </w:pPr>
            <w:r w:rsidRPr="000B682A">
              <w:t>подъём</w:t>
            </w:r>
            <w:r w:rsidRPr="00430086">
              <w:rPr>
                <w:spacing w:val="-7"/>
              </w:rPr>
              <w:t xml:space="preserve"> </w:t>
            </w:r>
            <w:r w:rsidRPr="000B682A">
              <w:t>после сна,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4"/>
              </w:numPr>
              <w:ind w:left="142" w:right="-10" w:firstLine="567"/>
              <w:jc w:val="both"/>
            </w:pPr>
            <w:r w:rsidRPr="000B682A">
              <w:t>полдник,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4"/>
              </w:numPr>
              <w:ind w:left="142" w:right="-10" w:firstLine="567"/>
              <w:jc w:val="both"/>
            </w:pPr>
            <w:r w:rsidRPr="000B682A">
              <w:t>игры,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4"/>
              </w:numPr>
              <w:ind w:left="142" w:right="-10" w:firstLine="567"/>
              <w:jc w:val="both"/>
            </w:pPr>
            <w:r w:rsidRPr="000B682A">
              <w:t>подготовка</w:t>
            </w:r>
            <w:r w:rsidRPr="00430086">
              <w:rPr>
                <w:spacing w:val="1"/>
              </w:rPr>
              <w:t xml:space="preserve"> </w:t>
            </w:r>
            <w:r w:rsidRPr="000B682A">
              <w:t>к</w:t>
            </w:r>
            <w:r w:rsidRPr="00430086">
              <w:rPr>
                <w:spacing w:val="1"/>
              </w:rPr>
              <w:t xml:space="preserve"> </w:t>
            </w:r>
            <w:r w:rsidRPr="00430086">
              <w:rPr>
                <w:spacing w:val="-1"/>
              </w:rPr>
              <w:t>вечерней</w:t>
            </w:r>
            <w:r w:rsidRPr="00430086">
              <w:rPr>
                <w:spacing w:val="-11"/>
              </w:rPr>
              <w:t xml:space="preserve"> </w:t>
            </w:r>
            <w:r w:rsidRPr="000B682A">
              <w:t>прогулке,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4"/>
              </w:numPr>
              <w:ind w:left="142" w:right="-10" w:firstLine="567"/>
              <w:jc w:val="both"/>
            </w:pPr>
            <w:r w:rsidRPr="000B682A">
              <w:t>вечерняя</w:t>
            </w:r>
            <w:r w:rsidRPr="00430086">
              <w:rPr>
                <w:spacing w:val="-4"/>
              </w:rPr>
              <w:t xml:space="preserve"> </w:t>
            </w:r>
            <w:r w:rsidRPr="000B682A">
              <w:t>прогулка</w:t>
            </w:r>
          </w:p>
        </w:tc>
        <w:tc>
          <w:tcPr>
            <w:tcW w:w="3548" w:type="dxa"/>
            <w:gridSpan w:val="3"/>
          </w:tcPr>
          <w:p w:rsidR="0089579B" w:rsidRPr="000B682A" w:rsidRDefault="0089579B" w:rsidP="00430086">
            <w:pPr>
              <w:pStyle w:val="TableParagraph"/>
              <w:numPr>
                <w:ilvl w:val="0"/>
                <w:numId w:val="33"/>
              </w:numPr>
              <w:ind w:left="142" w:right="-10" w:firstLine="567"/>
              <w:jc w:val="both"/>
            </w:pPr>
            <w:r w:rsidRPr="000B682A">
              <w:t>Дидактические</w:t>
            </w:r>
            <w:r w:rsidRPr="00430086">
              <w:rPr>
                <w:spacing w:val="-7"/>
              </w:rPr>
              <w:t xml:space="preserve"> </w:t>
            </w:r>
            <w:r w:rsidRPr="000B682A">
              <w:t>игры,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3"/>
              </w:numPr>
              <w:ind w:left="142" w:right="-10" w:firstLine="567"/>
              <w:jc w:val="both"/>
            </w:pPr>
            <w:r w:rsidRPr="000B682A">
              <w:t>настольные</w:t>
            </w:r>
            <w:r w:rsidRPr="00430086">
              <w:rPr>
                <w:spacing w:val="-8"/>
              </w:rPr>
              <w:t xml:space="preserve"> </w:t>
            </w:r>
            <w:r w:rsidRPr="000B682A">
              <w:t>игры,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3"/>
              </w:numPr>
              <w:ind w:left="142" w:right="-10" w:firstLine="567"/>
              <w:jc w:val="both"/>
            </w:pPr>
            <w:r w:rsidRPr="000B682A">
              <w:t>сюжетно-ролевые</w:t>
            </w:r>
            <w:r w:rsidRPr="00430086">
              <w:rPr>
                <w:spacing w:val="-9"/>
              </w:rPr>
              <w:t xml:space="preserve"> </w:t>
            </w:r>
            <w:r w:rsidRPr="000B682A">
              <w:t>игры,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3"/>
              </w:numPr>
              <w:ind w:left="142" w:right="-10" w:firstLine="567"/>
              <w:jc w:val="both"/>
            </w:pPr>
            <w:r w:rsidRPr="000B682A">
              <w:t>игры</w:t>
            </w:r>
            <w:r w:rsidRPr="00430086">
              <w:rPr>
                <w:spacing w:val="-7"/>
              </w:rPr>
              <w:t xml:space="preserve"> </w:t>
            </w:r>
            <w:r w:rsidRPr="000B682A">
              <w:t>бытового характера,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3"/>
              </w:numPr>
              <w:ind w:left="142" w:right="-10" w:firstLine="567"/>
              <w:jc w:val="both"/>
            </w:pPr>
            <w:r w:rsidRPr="000B682A">
              <w:t>народные</w:t>
            </w:r>
            <w:r w:rsidRPr="00430086">
              <w:rPr>
                <w:spacing w:val="-9"/>
              </w:rPr>
              <w:t xml:space="preserve"> </w:t>
            </w:r>
            <w:r w:rsidRPr="000B682A">
              <w:t>игры,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3"/>
              </w:numPr>
              <w:ind w:left="142" w:right="-10" w:firstLine="567"/>
              <w:jc w:val="both"/>
            </w:pPr>
            <w:r w:rsidRPr="000B682A">
              <w:t>изготовление</w:t>
            </w:r>
            <w:r w:rsidRPr="00430086">
              <w:rPr>
                <w:spacing w:val="-11"/>
              </w:rPr>
              <w:t xml:space="preserve"> </w:t>
            </w:r>
            <w:r w:rsidRPr="000B682A">
              <w:t>игрушек</w:t>
            </w:r>
            <w:r w:rsidRPr="00430086">
              <w:rPr>
                <w:spacing w:val="-8"/>
              </w:rPr>
              <w:t xml:space="preserve"> </w:t>
            </w:r>
            <w:r w:rsidRPr="000B682A">
              <w:t>из</w:t>
            </w:r>
            <w:r w:rsidRPr="00430086">
              <w:rPr>
                <w:spacing w:val="-57"/>
              </w:rPr>
              <w:t xml:space="preserve"> </w:t>
            </w:r>
            <w:r w:rsidRPr="000B682A">
              <w:t>бумаги,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3"/>
              </w:numPr>
              <w:ind w:left="142" w:right="-10" w:firstLine="567"/>
              <w:jc w:val="both"/>
            </w:pPr>
            <w:r w:rsidRPr="000B682A">
              <w:t>изготовление</w:t>
            </w:r>
            <w:r w:rsidRPr="00430086">
              <w:rPr>
                <w:spacing w:val="-5"/>
              </w:rPr>
              <w:t xml:space="preserve"> </w:t>
            </w:r>
            <w:r w:rsidRPr="000B682A">
              <w:t>игрушек</w:t>
            </w:r>
            <w:r w:rsidRPr="00430086">
              <w:rPr>
                <w:spacing w:val="-7"/>
              </w:rPr>
              <w:t xml:space="preserve"> </w:t>
            </w:r>
            <w:r w:rsidRPr="000B682A">
              <w:t>из</w:t>
            </w:r>
            <w:r w:rsidRPr="00430086">
              <w:rPr>
                <w:spacing w:val="-57"/>
              </w:rPr>
              <w:t xml:space="preserve"> </w:t>
            </w:r>
            <w:r w:rsidRPr="000B682A">
              <w:t>природного</w:t>
            </w:r>
            <w:r w:rsidRPr="00430086">
              <w:rPr>
                <w:spacing w:val="1"/>
              </w:rPr>
              <w:t xml:space="preserve"> </w:t>
            </w:r>
            <w:r w:rsidRPr="000B682A">
              <w:t>материала,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3"/>
              </w:numPr>
              <w:ind w:left="142" w:right="-10" w:firstLine="567"/>
              <w:jc w:val="both"/>
            </w:pPr>
            <w:r w:rsidRPr="000B682A">
              <w:t>рассматривание</w:t>
            </w:r>
            <w:r w:rsidRPr="00430086">
              <w:rPr>
                <w:spacing w:val="1"/>
              </w:rPr>
              <w:t xml:space="preserve"> </w:t>
            </w:r>
            <w:r w:rsidRPr="000B682A">
              <w:t>иллюстраций, фотографий,</w:t>
            </w:r>
            <w:r w:rsidRPr="00430086">
              <w:rPr>
                <w:spacing w:val="-57"/>
              </w:rPr>
              <w:t xml:space="preserve"> </w:t>
            </w:r>
            <w:r w:rsidRPr="000B682A">
              <w:t>картинок,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3"/>
              </w:numPr>
              <w:ind w:left="142" w:right="-10" w:firstLine="567"/>
              <w:jc w:val="both"/>
            </w:pPr>
            <w:r w:rsidRPr="000B682A">
              <w:t>самостоятельные</w:t>
            </w:r>
            <w:r w:rsidRPr="00430086">
              <w:rPr>
                <w:spacing w:val="-8"/>
              </w:rPr>
              <w:t xml:space="preserve"> </w:t>
            </w:r>
            <w:r w:rsidRPr="000B682A">
              <w:t>игры,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3"/>
              </w:numPr>
              <w:ind w:left="142" w:right="-10" w:firstLine="567"/>
              <w:jc w:val="both"/>
            </w:pPr>
            <w:r w:rsidRPr="000B682A">
              <w:t>игры</w:t>
            </w:r>
            <w:r w:rsidRPr="00430086">
              <w:rPr>
                <w:spacing w:val="-8"/>
              </w:rPr>
              <w:t xml:space="preserve"> </w:t>
            </w:r>
            <w:r w:rsidRPr="000B682A">
              <w:t>инсценировки,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3"/>
              </w:numPr>
              <w:ind w:left="142" w:right="-10" w:firstLine="567"/>
              <w:jc w:val="both"/>
            </w:pPr>
            <w:r w:rsidRPr="000B682A">
              <w:t>продуктивная</w:t>
            </w:r>
            <w:r w:rsidRPr="00430086">
              <w:rPr>
                <w:spacing w:val="-3"/>
              </w:rPr>
              <w:t xml:space="preserve"> </w:t>
            </w:r>
            <w:r w:rsidRPr="000B682A">
              <w:t>деятельность,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3"/>
              </w:numPr>
              <w:ind w:left="142" w:right="-10" w:firstLine="567"/>
              <w:jc w:val="both"/>
            </w:pPr>
            <w:r w:rsidRPr="000B682A">
              <w:t>ремонт</w:t>
            </w:r>
            <w:r w:rsidRPr="00430086">
              <w:rPr>
                <w:spacing w:val="1"/>
              </w:rPr>
              <w:t xml:space="preserve"> </w:t>
            </w:r>
            <w:r w:rsidRPr="000B682A">
              <w:t>книг</w:t>
            </w:r>
          </w:p>
        </w:tc>
      </w:tr>
      <w:tr w:rsidR="0089579B" w:rsidRPr="008E2D96" w:rsidTr="00430086">
        <w:trPr>
          <w:trHeight w:val="552"/>
        </w:trPr>
        <w:tc>
          <w:tcPr>
            <w:tcW w:w="10066" w:type="dxa"/>
            <w:gridSpan w:val="7"/>
          </w:tcPr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b/>
              </w:rPr>
            </w:pPr>
            <w:r w:rsidRPr="00430086">
              <w:rPr>
                <w:b/>
              </w:rPr>
              <w:t>Этики-эстетическое направление воспитания</w:t>
            </w:r>
            <w:r w:rsidRPr="00430086">
              <w:rPr>
                <w:b/>
                <w:spacing w:val="1"/>
              </w:rPr>
              <w:t xml:space="preserve"> </w:t>
            </w:r>
            <w:r w:rsidRPr="00430086">
              <w:rPr>
                <w:b/>
              </w:rPr>
              <w:t>Формирование</w:t>
            </w:r>
            <w:r w:rsidRPr="00430086">
              <w:rPr>
                <w:b/>
                <w:spacing w:val="-13"/>
              </w:rPr>
              <w:t xml:space="preserve"> </w:t>
            </w:r>
            <w:r w:rsidRPr="00430086">
              <w:rPr>
                <w:b/>
              </w:rPr>
              <w:t>личности</w:t>
            </w:r>
            <w:r w:rsidRPr="00430086">
              <w:rPr>
                <w:b/>
                <w:spacing w:val="-7"/>
              </w:rPr>
              <w:t xml:space="preserve"> </w:t>
            </w:r>
            <w:r w:rsidRPr="00430086">
              <w:rPr>
                <w:b/>
              </w:rPr>
              <w:t>ребенка,</w:t>
            </w:r>
            <w:r w:rsidRPr="00430086">
              <w:rPr>
                <w:b/>
                <w:spacing w:val="-9"/>
              </w:rPr>
              <w:t xml:space="preserve"> </w:t>
            </w:r>
            <w:r w:rsidRPr="00430086">
              <w:rPr>
                <w:b/>
              </w:rPr>
              <w:t>нравственное</w:t>
            </w:r>
            <w:r w:rsidRPr="00430086">
              <w:rPr>
                <w:b/>
                <w:spacing w:val="-13"/>
              </w:rPr>
              <w:t xml:space="preserve"> </w:t>
            </w:r>
            <w:r w:rsidRPr="00430086">
              <w:rPr>
                <w:b/>
              </w:rPr>
              <w:t>воспитание,</w:t>
            </w:r>
            <w:r w:rsidRPr="00430086">
              <w:rPr>
                <w:b/>
                <w:spacing w:val="-5"/>
              </w:rPr>
              <w:t xml:space="preserve"> </w:t>
            </w:r>
            <w:r w:rsidRPr="00430086">
              <w:rPr>
                <w:b/>
              </w:rPr>
              <w:t>развитие</w:t>
            </w:r>
            <w:r w:rsidRPr="00430086">
              <w:rPr>
                <w:b/>
                <w:spacing w:val="-12"/>
              </w:rPr>
              <w:t xml:space="preserve"> </w:t>
            </w:r>
            <w:r w:rsidRPr="00430086">
              <w:rPr>
                <w:b/>
              </w:rPr>
              <w:t>общения.</w:t>
            </w:r>
          </w:p>
        </w:tc>
      </w:tr>
      <w:tr w:rsidR="0089579B" w:rsidRPr="00430086" w:rsidTr="00430086">
        <w:trPr>
          <w:trHeight w:val="3327"/>
        </w:trPr>
        <w:tc>
          <w:tcPr>
            <w:tcW w:w="4533" w:type="dxa"/>
            <w:gridSpan w:val="2"/>
          </w:tcPr>
          <w:p w:rsidR="0089579B" w:rsidRPr="000B682A" w:rsidRDefault="0089579B" w:rsidP="00430086">
            <w:pPr>
              <w:pStyle w:val="TableParagraph"/>
              <w:numPr>
                <w:ilvl w:val="0"/>
                <w:numId w:val="32"/>
              </w:numPr>
              <w:ind w:left="142" w:right="-10" w:firstLine="567"/>
              <w:jc w:val="both"/>
            </w:pPr>
            <w:r w:rsidRPr="000B682A">
              <w:t>Игры-занятия,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2"/>
              </w:numPr>
              <w:ind w:left="142" w:right="-10" w:firstLine="567"/>
              <w:jc w:val="both"/>
            </w:pPr>
            <w:r w:rsidRPr="000B682A">
              <w:t>сюжетно-ролевые</w:t>
            </w:r>
            <w:r w:rsidRPr="00430086">
              <w:rPr>
                <w:spacing w:val="-6"/>
              </w:rPr>
              <w:t xml:space="preserve"> </w:t>
            </w:r>
            <w:r w:rsidRPr="000B682A">
              <w:t>игры,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2"/>
              </w:numPr>
              <w:ind w:left="142" w:right="-10" w:firstLine="567"/>
              <w:jc w:val="both"/>
            </w:pPr>
            <w:r w:rsidRPr="000B682A">
              <w:t>театрализованные</w:t>
            </w:r>
            <w:r w:rsidRPr="00430086">
              <w:rPr>
                <w:spacing w:val="-9"/>
              </w:rPr>
              <w:t xml:space="preserve"> </w:t>
            </w:r>
            <w:r w:rsidRPr="000B682A">
              <w:t>игры,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2"/>
              </w:numPr>
              <w:ind w:left="142" w:right="-10" w:firstLine="567"/>
              <w:jc w:val="both"/>
            </w:pPr>
            <w:r w:rsidRPr="000B682A">
              <w:t>подвижные</w:t>
            </w:r>
            <w:r w:rsidRPr="00430086">
              <w:rPr>
                <w:spacing w:val="-6"/>
              </w:rPr>
              <w:t xml:space="preserve"> </w:t>
            </w:r>
            <w:r w:rsidRPr="000B682A">
              <w:t>игры,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2"/>
              </w:numPr>
              <w:ind w:left="142" w:right="-10" w:firstLine="567"/>
              <w:jc w:val="both"/>
            </w:pPr>
            <w:r w:rsidRPr="000B682A">
              <w:t>народные</w:t>
            </w:r>
            <w:r w:rsidRPr="00430086">
              <w:rPr>
                <w:spacing w:val="-8"/>
              </w:rPr>
              <w:t xml:space="preserve"> </w:t>
            </w:r>
            <w:r w:rsidRPr="000B682A">
              <w:t>игры,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2"/>
              </w:numPr>
              <w:ind w:left="142" w:right="-10" w:firstLine="567"/>
              <w:jc w:val="both"/>
            </w:pPr>
            <w:r w:rsidRPr="000B682A">
              <w:t>дидактические</w:t>
            </w:r>
            <w:r w:rsidRPr="00430086">
              <w:rPr>
                <w:spacing w:val="-7"/>
              </w:rPr>
              <w:t xml:space="preserve"> </w:t>
            </w:r>
            <w:r w:rsidRPr="000B682A">
              <w:t>игры,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2"/>
              </w:numPr>
              <w:ind w:left="142" w:right="-10" w:firstLine="567"/>
              <w:jc w:val="both"/>
            </w:pPr>
            <w:r w:rsidRPr="000B682A">
              <w:t>подвижные</w:t>
            </w:r>
            <w:r w:rsidRPr="00430086">
              <w:rPr>
                <w:spacing w:val="-3"/>
              </w:rPr>
              <w:t xml:space="preserve"> </w:t>
            </w:r>
            <w:r w:rsidRPr="000B682A">
              <w:t>игры,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2"/>
              </w:numPr>
              <w:ind w:left="142" w:right="-10" w:firstLine="567"/>
              <w:jc w:val="both"/>
            </w:pPr>
            <w:r w:rsidRPr="000B682A">
              <w:t>настольно-печатные</w:t>
            </w:r>
            <w:r w:rsidRPr="00430086">
              <w:rPr>
                <w:spacing w:val="-9"/>
              </w:rPr>
              <w:t xml:space="preserve"> </w:t>
            </w:r>
            <w:r w:rsidRPr="000B682A">
              <w:t>игры,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2"/>
              </w:numPr>
              <w:ind w:left="142" w:right="-10" w:firstLine="567"/>
              <w:jc w:val="both"/>
            </w:pPr>
            <w:r w:rsidRPr="000B682A">
              <w:t>чтение</w:t>
            </w:r>
            <w:r w:rsidRPr="00430086">
              <w:rPr>
                <w:spacing w:val="-4"/>
              </w:rPr>
              <w:t xml:space="preserve"> </w:t>
            </w:r>
            <w:r w:rsidRPr="000B682A">
              <w:t>художественной</w:t>
            </w:r>
            <w:r w:rsidRPr="00430086">
              <w:rPr>
                <w:spacing w:val="-8"/>
              </w:rPr>
              <w:t xml:space="preserve"> </w:t>
            </w:r>
            <w:r w:rsidRPr="000B682A">
              <w:t>литературы,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2"/>
              </w:numPr>
              <w:ind w:left="142" w:right="-10" w:firstLine="567"/>
              <w:jc w:val="both"/>
            </w:pPr>
            <w:r w:rsidRPr="000B682A">
              <w:t>досуги,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2"/>
              </w:numPr>
              <w:ind w:left="142" w:right="-10" w:firstLine="567"/>
              <w:jc w:val="both"/>
            </w:pPr>
            <w:r w:rsidRPr="000B682A">
              <w:t>праздники,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2"/>
              </w:numPr>
              <w:ind w:left="142" w:right="-10" w:firstLine="567"/>
              <w:jc w:val="both"/>
            </w:pPr>
            <w:r w:rsidRPr="000B682A">
              <w:t>активизирующее</w:t>
            </w:r>
            <w:r w:rsidRPr="00430086">
              <w:rPr>
                <w:spacing w:val="-4"/>
              </w:rPr>
              <w:t xml:space="preserve"> </w:t>
            </w:r>
            <w:r w:rsidRPr="000B682A">
              <w:t>игру</w:t>
            </w:r>
            <w:r w:rsidRPr="00430086">
              <w:rPr>
                <w:spacing w:val="-9"/>
              </w:rPr>
              <w:t xml:space="preserve"> </w:t>
            </w:r>
            <w:r w:rsidRPr="000B682A">
              <w:t>проблемное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2"/>
              </w:numPr>
              <w:ind w:left="142" w:right="-10" w:firstLine="567"/>
              <w:jc w:val="both"/>
            </w:pPr>
            <w:r w:rsidRPr="000B682A">
              <w:t>общение</w:t>
            </w:r>
            <w:r w:rsidRPr="00430086">
              <w:rPr>
                <w:spacing w:val="-6"/>
              </w:rPr>
              <w:t xml:space="preserve"> </w:t>
            </w:r>
            <w:r w:rsidRPr="000B682A">
              <w:t>воспитателей</w:t>
            </w:r>
            <w:r w:rsidRPr="00430086">
              <w:rPr>
                <w:spacing w:val="5"/>
              </w:rPr>
              <w:t xml:space="preserve"> </w:t>
            </w:r>
            <w:r w:rsidRPr="000B682A">
              <w:t>с</w:t>
            </w:r>
            <w:r w:rsidRPr="00430086">
              <w:rPr>
                <w:spacing w:val="-11"/>
              </w:rPr>
              <w:t xml:space="preserve"> </w:t>
            </w:r>
            <w:r w:rsidRPr="000B682A">
              <w:t>детьми</w:t>
            </w:r>
          </w:p>
        </w:tc>
        <w:tc>
          <w:tcPr>
            <w:tcW w:w="2694" w:type="dxa"/>
            <w:gridSpan w:val="3"/>
          </w:tcPr>
          <w:p w:rsidR="0089579B" w:rsidRPr="000B682A" w:rsidRDefault="0089579B" w:rsidP="00430086">
            <w:pPr>
              <w:pStyle w:val="TableParagraph"/>
              <w:numPr>
                <w:ilvl w:val="0"/>
                <w:numId w:val="31"/>
              </w:numPr>
              <w:ind w:left="142" w:right="-10" w:firstLine="567"/>
              <w:jc w:val="both"/>
            </w:pPr>
            <w:r w:rsidRPr="000B682A">
              <w:t>Рассказ</w:t>
            </w:r>
            <w:r w:rsidRPr="00430086">
              <w:rPr>
                <w:spacing w:val="-7"/>
              </w:rPr>
              <w:t xml:space="preserve"> </w:t>
            </w:r>
            <w:r w:rsidRPr="000B682A">
              <w:t>и</w:t>
            </w:r>
            <w:r w:rsidRPr="00430086">
              <w:rPr>
                <w:spacing w:val="-10"/>
              </w:rPr>
              <w:t xml:space="preserve"> </w:t>
            </w:r>
            <w:r w:rsidRPr="000B682A">
              <w:t>показ</w:t>
            </w:r>
            <w:r w:rsidRPr="00430086">
              <w:rPr>
                <w:spacing w:val="-57"/>
              </w:rPr>
              <w:t xml:space="preserve"> </w:t>
            </w:r>
            <w:r w:rsidRPr="000B682A">
              <w:t>воспитателя,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1"/>
              </w:numPr>
              <w:ind w:left="142" w:right="-10" w:firstLine="567"/>
              <w:jc w:val="both"/>
            </w:pPr>
            <w:r w:rsidRPr="000B682A">
              <w:t>беседы,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1"/>
              </w:numPr>
              <w:ind w:left="142" w:right="-10" w:firstLine="567"/>
              <w:jc w:val="both"/>
            </w:pPr>
            <w:r w:rsidRPr="000B682A">
              <w:t>поручения,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1"/>
              </w:numPr>
              <w:ind w:left="142" w:right="-10" w:firstLine="567"/>
              <w:jc w:val="both"/>
            </w:pPr>
            <w:r w:rsidRPr="000B682A">
              <w:t>использование</w:t>
            </w:r>
            <w:r w:rsidRPr="00430086">
              <w:rPr>
                <w:spacing w:val="1"/>
              </w:rPr>
              <w:t xml:space="preserve"> </w:t>
            </w:r>
            <w:r w:rsidRPr="000B682A">
              <w:t>естественно</w:t>
            </w:r>
            <w:r w:rsidRPr="00430086">
              <w:rPr>
                <w:spacing w:val="1"/>
              </w:rPr>
              <w:t xml:space="preserve"> </w:t>
            </w:r>
            <w:r w:rsidRPr="000B682A">
              <w:t>возникающих</w:t>
            </w:r>
            <w:r w:rsidRPr="00430086">
              <w:rPr>
                <w:spacing w:val="-14"/>
              </w:rPr>
              <w:t xml:space="preserve"> </w:t>
            </w:r>
            <w:r w:rsidRPr="000B682A">
              <w:t>ситуаций.</w:t>
            </w:r>
          </w:p>
        </w:tc>
        <w:tc>
          <w:tcPr>
            <w:tcW w:w="2839" w:type="dxa"/>
            <w:gridSpan w:val="2"/>
          </w:tcPr>
          <w:p w:rsidR="0089579B" w:rsidRPr="000B682A" w:rsidRDefault="0089579B" w:rsidP="00430086">
            <w:pPr>
              <w:pStyle w:val="TableParagraph"/>
              <w:numPr>
                <w:ilvl w:val="0"/>
                <w:numId w:val="30"/>
              </w:numPr>
              <w:ind w:left="142" w:right="-10" w:firstLine="567"/>
              <w:jc w:val="both"/>
            </w:pPr>
            <w:r w:rsidRPr="000B682A">
              <w:t>Самостоятельные</w:t>
            </w:r>
            <w:r w:rsidRPr="00430086">
              <w:rPr>
                <w:spacing w:val="1"/>
              </w:rPr>
              <w:t xml:space="preserve"> </w:t>
            </w:r>
            <w:r w:rsidRPr="000B682A">
              <w:t>игры</w:t>
            </w:r>
            <w:r w:rsidRPr="00430086">
              <w:rPr>
                <w:spacing w:val="-10"/>
              </w:rPr>
              <w:t xml:space="preserve"> </w:t>
            </w:r>
            <w:r w:rsidRPr="000B682A">
              <w:t>различного</w:t>
            </w:r>
            <w:r w:rsidRPr="00430086">
              <w:rPr>
                <w:spacing w:val="-7"/>
              </w:rPr>
              <w:t xml:space="preserve"> </w:t>
            </w:r>
            <w:r w:rsidRPr="000B682A">
              <w:t>вида,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0"/>
              </w:numPr>
              <w:ind w:left="142" w:right="-10" w:firstLine="567"/>
              <w:jc w:val="both"/>
            </w:pPr>
            <w:r w:rsidRPr="000B682A">
              <w:t>инсценировка</w:t>
            </w:r>
          </w:p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знакомых</w:t>
            </w:r>
            <w:r w:rsidRPr="00430086">
              <w:rPr>
                <w:spacing w:val="-9"/>
              </w:rPr>
              <w:t xml:space="preserve"> </w:t>
            </w:r>
            <w:r w:rsidRPr="000B682A">
              <w:t>литературных</w:t>
            </w:r>
            <w:r w:rsidRPr="00430086">
              <w:rPr>
                <w:spacing w:val="-57"/>
              </w:rPr>
              <w:t xml:space="preserve"> </w:t>
            </w:r>
            <w:r w:rsidRPr="000B682A">
              <w:t>произведений,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0"/>
              </w:numPr>
              <w:ind w:left="142" w:right="-10" w:firstLine="567"/>
              <w:jc w:val="both"/>
            </w:pPr>
            <w:r w:rsidRPr="000B682A">
              <w:t>кукольный</w:t>
            </w:r>
            <w:r w:rsidRPr="00430086">
              <w:rPr>
                <w:spacing w:val="-2"/>
              </w:rPr>
              <w:t xml:space="preserve"> </w:t>
            </w:r>
            <w:r w:rsidRPr="000B682A">
              <w:t>театр,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30"/>
              </w:numPr>
              <w:ind w:left="142" w:right="-10" w:firstLine="567"/>
              <w:jc w:val="both"/>
            </w:pPr>
            <w:r w:rsidRPr="000B682A">
              <w:t>рассматривание</w:t>
            </w:r>
            <w:r w:rsidRPr="00430086">
              <w:rPr>
                <w:spacing w:val="1"/>
              </w:rPr>
              <w:t xml:space="preserve"> </w:t>
            </w:r>
            <w:r w:rsidRPr="00430086">
              <w:rPr>
                <w:spacing w:val="-1"/>
              </w:rPr>
              <w:t xml:space="preserve">иллюстраций, </w:t>
            </w:r>
            <w:r w:rsidRPr="000B682A">
              <w:t>сюжетных</w:t>
            </w:r>
            <w:r w:rsidRPr="00430086">
              <w:rPr>
                <w:spacing w:val="-57"/>
              </w:rPr>
              <w:t xml:space="preserve"> </w:t>
            </w:r>
            <w:r w:rsidRPr="000B682A">
              <w:t>картинок.</w:t>
            </w:r>
          </w:p>
        </w:tc>
      </w:tr>
    </w:tbl>
    <w:p w:rsidR="0089579B" w:rsidRPr="000B682A" w:rsidRDefault="0089579B" w:rsidP="00174D0E">
      <w:pPr>
        <w:pStyle w:val="BodyText"/>
        <w:ind w:left="142" w:right="-10" w:firstLine="567"/>
      </w:pP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Необходимо учитывать, что по мере взросления детей, в силу</w:t>
      </w:r>
      <w:r w:rsidRPr="000B682A">
        <w:rPr>
          <w:spacing w:val="1"/>
        </w:rPr>
        <w:t xml:space="preserve"> </w:t>
      </w:r>
      <w:r w:rsidRPr="000B682A">
        <w:t>их возрастной специфики и</w:t>
      </w:r>
      <w:r w:rsidRPr="000B682A">
        <w:rPr>
          <w:spacing w:val="1"/>
        </w:rPr>
        <w:t xml:space="preserve"> </w:t>
      </w:r>
      <w:r w:rsidRPr="000B682A">
        <w:t>особенностей</w:t>
      </w:r>
      <w:r w:rsidRPr="000B682A">
        <w:rPr>
          <w:spacing w:val="1"/>
        </w:rPr>
        <w:t xml:space="preserve"> </w:t>
      </w:r>
      <w:r w:rsidRPr="000B682A">
        <w:t>развития,</w:t>
      </w:r>
      <w:r w:rsidRPr="000B682A">
        <w:rPr>
          <w:spacing w:val="1"/>
        </w:rPr>
        <w:t xml:space="preserve"> </w:t>
      </w:r>
      <w:r w:rsidRPr="000B682A">
        <w:t>выбор</w:t>
      </w:r>
      <w:r w:rsidRPr="000B682A">
        <w:rPr>
          <w:spacing w:val="1"/>
        </w:rPr>
        <w:t xml:space="preserve"> </w:t>
      </w:r>
      <w:r w:rsidRPr="000B682A">
        <w:t>форм</w:t>
      </w:r>
      <w:r w:rsidRPr="000B682A">
        <w:rPr>
          <w:spacing w:val="1"/>
        </w:rPr>
        <w:t xml:space="preserve"> </w:t>
      </w:r>
      <w:r w:rsidRPr="000B682A">
        <w:t>взаимодействия</w:t>
      </w:r>
      <w:r w:rsidRPr="000B682A">
        <w:rPr>
          <w:spacing w:val="1"/>
        </w:rPr>
        <w:t xml:space="preserve"> </w:t>
      </w:r>
      <w:r w:rsidRPr="000B682A">
        <w:t>взрослого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ребенка</w:t>
      </w:r>
      <w:r w:rsidRPr="000B682A">
        <w:rPr>
          <w:spacing w:val="1"/>
        </w:rPr>
        <w:t xml:space="preserve"> </w:t>
      </w:r>
      <w:r w:rsidRPr="000B682A">
        <w:t>меняется,</w:t>
      </w:r>
      <w:r w:rsidRPr="000B682A">
        <w:rPr>
          <w:spacing w:val="1"/>
        </w:rPr>
        <w:t xml:space="preserve"> </w:t>
      </w:r>
      <w:r w:rsidRPr="000B682A">
        <w:t>совершенствуется</w:t>
      </w:r>
      <w:r w:rsidRPr="000B682A">
        <w:rPr>
          <w:spacing w:val="1"/>
        </w:rPr>
        <w:t xml:space="preserve"> </w:t>
      </w:r>
      <w:r w:rsidRPr="000B682A">
        <w:t>от</w:t>
      </w:r>
      <w:r w:rsidRPr="000B682A">
        <w:rPr>
          <w:spacing w:val="1"/>
        </w:rPr>
        <w:t xml:space="preserve"> </w:t>
      </w:r>
      <w:r w:rsidRPr="000B682A">
        <w:t>простого</w:t>
      </w:r>
      <w:r w:rsidRPr="000B682A">
        <w:rPr>
          <w:spacing w:val="1"/>
        </w:rPr>
        <w:t xml:space="preserve"> </w:t>
      </w:r>
      <w:r w:rsidRPr="000B682A">
        <w:t>действия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t>игровым</w:t>
      </w:r>
      <w:r w:rsidRPr="000B682A">
        <w:rPr>
          <w:spacing w:val="1"/>
        </w:rPr>
        <w:t xml:space="preserve"> </w:t>
      </w:r>
      <w:r w:rsidRPr="000B682A">
        <w:t>материалом</w:t>
      </w:r>
      <w:r w:rsidRPr="000B682A">
        <w:rPr>
          <w:spacing w:val="1"/>
        </w:rPr>
        <w:t xml:space="preserve"> </w:t>
      </w:r>
      <w:r w:rsidRPr="000B682A">
        <w:t>до</w:t>
      </w:r>
      <w:r w:rsidRPr="000B682A">
        <w:rPr>
          <w:spacing w:val="1"/>
        </w:rPr>
        <w:t xml:space="preserve"> </w:t>
      </w:r>
      <w:r w:rsidRPr="000B682A">
        <w:t>сложного,</w:t>
      </w:r>
      <w:r w:rsidRPr="000B682A">
        <w:rPr>
          <w:spacing w:val="1"/>
        </w:rPr>
        <w:t xml:space="preserve"> </w:t>
      </w:r>
      <w:r w:rsidRPr="000B682A">
        <w:t>насыщенного</w:t>
      </w:r>
      <w:r w:rsidRPr="000B682A">
        <w:rPr>
          <w:spacing w:val="1"/>
        </w:rPr>
        <w:t xml:space="preserve"> </w:t>
      </w:r>
      <w:r w:rsidRPr="000B682A">
        <w:t>процесса</w:t>
      </w:r>
      <w:r w:rsidRPr="000B682A">
        <w:rPr>
          <w:spacing w:val="-4"/>
        </w:rPr>
        <w:t xml:space="preserve"> </w:t>
      </w:r>
      <w:r w:rsidRPr="000B682A">
        <w:t>воспитания.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На каждой ступени дошкольного детства для достижения поставленных задач воспитания в</w:t>
      </w:r>
      <w:r w:rsidRPr="000B682A">
        <w:rPr>
          <w:spacing w:val="1"/>
        </w:rPr>
        <w:t xml:space="preserve"> </w:t>
      </w:r>
      <w:r w:rsidRPr="000B682A">
        <w:t>сфере личностного</w:t>
      </w:r>
      <w:r w:rsidRPr="000B682A">
        <w:rPr>
          <w:spacing w:val="1"/>
        </w:rPr>
        <w:t xml:space="preserve"> </w:t>
      </w:r>
      <w:r w:rsidRPr="000B682A">
        <w:t>развития</w:t>
      </w:r>
      <w:r w:rsidRPr="000B682A">
        <w:rPr>
          <w:spacing w:val="1"/>
        </w:rPr>
        <w:t xml:space="preserve"> </w:t>
      </w:r>
      <w:r w:rsidRPr="000B682A">
        <w:t>детей, необходимо</w:t>
      </w:r>
      <w:r w:rsidRPr="000B682A">
        <w:rPr>
          <w:spacing w:val="61"/>
        </w:rPr>
        <w:t xml:space="preserve"> </w:t>
      </w:r>
      <w:r w:rsidRPr="000B682A">
        <w:t>выбирать ту форму взаимодействия, которая</w:t>
      </w:r>
      <w:r w:rsidRPr="000B682A">
        <w:rPr>
          <w:spacing w:val="1"/>
        </w:rPr>
        <w:t xml:space="preserve"> </w:t>
      </w:r>
      <w:r w:rsidRPr="000B682A">
        <w:t>будет наиболее понятной ребенку, интересной для него и действенной для его развития. Это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обусловлено</w:t>
      </w:r>
      <w:r w:rsidRPr="000B682A">
        <w:rPr>
          <w:spacing w:val="-3"/>
        </w:rPr>
        <w:t xml:space="preserve"> </w:t>
      </w:r>
      <w:r w:rsidRPr="000B682A">
        <w:rPr>
          <w:spacing w:val="-1"/>
        </w:rPr>
        <w:t>тем,</w:t>
      </w:r>
      <w:r w:rsidRPr="000B682A">
        <w:rPr>
          <w:spacing w:val="-6"/>
        </w:rPr>
        <w:t xml:space="preserve"> </w:t>
      </w:r>
      <w:r w:rsidRPr="000B682A">
        <w:rPr>
          <w:spacing w:val="-1"/>
        </w:rPr>
        <w:t>что</w:t>
      </w:r>
      <w:r w:rsidRPr="000B682A">
        <w:rPr>
          <w:spacing w:val="-6"/>
        </w:rPr>
        <w:t xml:space="preserve"> </w:t>
      </w:r>
      <w:r w:rsidRPr="000B682A">
        <w:rPr>
          <w:spacing w:val="-1"/>
        </w:rPr>
        <w:t>воспитание</w:t>
      </w:r>
      <w:r w:rsidRPr="000B682A">
        <w:rPr>
          <w:spacing w:val="-9"/>
        </w:rPr>
        <w:t xml:space="preserve"> </w:t>
      </w:r>
      <w:r w:rsidRPr="000B682A">
        <w:rPr>
          <w:spacing w:val="-1"/>
        </w:rPr>
        <w:t>детей</w:t>
      </w:r>
      <w:r w:rsidRPr="000B682A">
        <w:rPr>
          <w:spacing w:val="-6"/>
        </w:rPr>
        <w:t xml:space="preserve"> </w:t>
      </w:r>
      <w:r w:rsidRPr="000B682A">
        <w:rPr>
          <w:spacing w:val="-1"/>
        </w:rPr>
        <w:t>3-4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года</w:t>
      </w:r>
      <w:r w:rsidRPr="000B682A">
        <w:rPr>
          <w:spacing w:val="-9"/>
        </w:rPr>
        <w:t xml:space="preserve"> </w:t>
      </w:r>
      <w:r w:rsidRPr="000B682A">
        <w:t>жизни</w:t>
      </w:r>
      <w:r w:rsidRPr="000B682A">
        <w:rPr>
          <w:spacing w:val="-5"/>
        </w:rPr>
        <w:t xml:space="preserve"> </w:t>
      </w:r>
      <w:r w:rsidRPr="000B682A">
        <w:t>решаются</w:t>
      </w:r>
      <w:r w:rsidRPr="000B682A">
        <w:rPr>
          <w:spacing w:val="-7"/>
        </w:rPr>
        <w:t xml:space="preserve"> </w:t>
      </w:r>
      <w:r w:rsidRPr="000B682A">
        <w:t>по</w:t>
      </w:r>
      <w:r w:rsidRPr="000B682A">
        <w:rPr>
          <w:spacing w:val="-3"/>
        </w:rPr>
        <w:t xml:space="preserve"> </w:t>
      </w:r>
      <w:r w:rsidRPr="000B682A">
        <w:t>существу</w:t>
      </w:r>
      <w:r w:rsidRPr="000B682A">
        <w:rPr>
          <w:spacing w:val="-17"/>
        </w:rPr>
        <w:t xml:space="preserve"> </w:t>
      </w:r>
      <w:r w:rsidRPr="000B682A">
        <w:t>аналогичные</w:t>
      </w:r>
      <w:r w:rsidRPr="000B682A">
        <w:rPr>
          <w:spacing w:val="-9"/>
        </w:rPr>
        <w:t xml:space="preserve"> </w:t>
      </w:r>
      <w:r w:rsidRPr="000B682A">
        <w:t>задачи,</w:t>
      </w:r>
      <w:r w:rsidRPr="000B682A">
        <w:rPr>
          <w:spacing w:val="-57"/>
        </w:rPr>
        <w:t xml:space="preserve"> </w:t>
      </w:r>
      <w:r w:rsidRPr="000B682A">
        <w:rPr>
          <w:spacing w:val="-1"/>
        </w:rPr>
        <w:t>нет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резких</w:t>
      </w:r>
      <w:r w:rsidRPr="000B682A">
        <w:rPr>
          <w:spacing w:val="-16"/>
        </w:rPr>
        <w:t xml:space="preserve"> </w:t>
      </w:r>
      <w:r w:rsidRPr="000B682A">
        <w:rPr>
          <w:spacing w:val="-1"/>
        </w:rPr>
        <w:t>различий</w:t>
      </w:r>
      <w:r w:rsidRPr="000B682A">
        <w:rPr>
          <w:spacing w:val="-16"/>
        </w:rPr>
        <w:t xml:space="preserve"> </w:t>
      </w:r>
      <w:r w:rsidRPr="000B682A">
        <w:rPr>
          <w:spacing w:val="-1"/>
        </w:rPr>
        <w:t>в</w:t>
      </w:r>
      <w:r w:rsidRPr="000B682A">
        <w:rPr>
          <w:spacing w:val="-14"/>
        </w:rPr>
        <w:t xml:space="preserve"> </w:t>
      </w:r>
      <w:r w:rsidRPr="000B682A">
        <w:rPr>
          <w:spacing w:val="-1"/>
        </w:rPr>
        <w:t>выборе</w:t>
      </w:r>
      <w:r w:rsidRPr="000B682A">
        <w:rPr>
          <w:spacing w:val="-17"/>
        </w:rPr>
        <w:t xml:space="preserve"> </w:t>
      </w:r>
      <w:r w:rsidRPr="000B682A">
        <w:rPr>
          <w:spacing w:val="-1"/>
        </w:rPr>
        <w:t>методов</w:t>
      </w:r>
      <w:r w:rsidRPr="000B682A">
        <w:rPr>
          <w:spacing w:val="-11"/>
        </w:rPr>
        <w:t xml:space="preserve"> </w:t>
      </w:r>
      <w:r w:rsidRPr="000B682A">
        <w:rPr>
          <w:spacing w:val="-1"/>
        </w:rPr>
        <w:t>и</w:t>
      </w:r>
      <w:r w:rsidRPr="000B682A">
        <w:rPr>
          <w:spacing w:val="-15"/>
        </w:rPr>
        <w:t xml:space="preserve"> </w:t>
      </w:r>
      <w:r w:rsidRPr="000B682A">
        <w:rPr>
          <w:spacing w:val="-1"/>
        </w:rPr>
        <w:t>форм</w:t>
      </w:r>
      <w:r w:rsidRPr="000B682A">
        <w:rPr>
          <w:spacing w:val="-15"/>
        </w:rPr>
        <w:t xml:space="preserve"> </w:t>
      </w:r>
      <w:r w:rsidRPr="000B682A">
        <w:rPr>
          <w:spacing w:val="-1"/>
        </w:rPr>
        <w:t>взаимодействия.</w:t>
      </w:r>
      <w:r w:rsidRPr="000B682A">
        <w:rPr>
          <w:spacing w:val="-15"/>
        </w:rPr>
        <w:t xml:space="preserve"> </w:t>
      </w:r>
      <w:r w:rsidRPr="000B682A">
        <w:t>Тоже</w:t>
      </w:r>
      <w:r w:rsidRPr="000B682A">
        <w:rPr>
          <w:spacing w:val="-12"/>
        </w:rPr>
        <w:t xml:space="preserve"> </w:t>
      </w:r>
      <w:r w:rsidRPr="000B682A">
        <w:t>следует</w:t>
      </w:r>
      <w:r w:rsidRPr="000B682A">
        <w:rPr>
          <w:spacing w:val="-3"/>
        </w:rPr>
        <w:t xml:space="preserve"> </w:t>
      </w:r>
      <w:r w:rsidRPr="000B682A">
        <w:t>сказать</w:t>
      </w:r>
      <w:r w:rsidRPr="000B682A">
        <w:rPr>
          <w:spacing w:val="-10"/>
        </w:rPr>
        <w:t xml:space="preserve"> </w:t>
      </w:r>
      <w:r w:rsidRPr="000B682A">
        <w:t>и</w:t>
      </w:r>
      <w:r w:rsidRPr="000B682A">
        <w:rPr>
          <w:spacing w:val="-12"/>
        </w:rPr>
        <w:t xml:space="preserve"> </w:t>
      </w:r>
      <w:r w:rsidRPr="000B682A">
        <w:t>в</w:t>
      </w:r>
      <w:r w:rsidRPr="000B682A">
        <w:rPr>
          <w:spacing w:val="-19"/>
        </w:rPr>
        <w:t xml:space="preserve"> </w:t>
      </w:r>
      <w:r w:rsidRPr="000B682A">
        <w:t>отношении</w:t>
      </w:r>
      <w:r w:rsidRPr="000B682A">
        <w:rPr>
          <w:spacing w:val="-58"/>
        </w:rPr>
        <w:t xml:space="preserve"> </w:t>
      </w:r>
      <w:r w:rsidRPr="000B682A">
        <w:t>воспитания</w:t>
      </w:r>
      <w:r w:rsidRPr="000B682A">
        <w:rPr>
          <w:spacing w:val="-15"/>
        </w:rPr>
        <w:t xml:space="preserve"> </w:t>
      </w:r>
      <w:r w:rsidRPr="000B682A">
        <w:t>детей</w:t>
      </w:r>
      <w:r w:rsidRPr="000B682A">
        <w:rPr>
          <w:spacing w:val="-10"/>
        </w:rPr>
        <w:t xml:space="preserve"> </w:t>
      </w:r>
      <w:r w:rsidRPr="000B682A">
        <w:t>6-7</w:t>
      </w:r>
      <w:r w:rsidRPr="000B682A">
        <w:rPr>
          <w:spacing w:val="-15"/>
        </w:rPr>
        <w:t xml:space="preserve"> </w:t>
      </w:r>
      <w:r w:rsidRPr="000B682A">
        <w:t>лет,</w:t>
      </w:r>
      <w:r w:rsidRPr="000B682A">
        <w:rPr>
          <w:spacing w:val="-12"/>
        </w:rPr>
        <w:t xml:space="preserve"> </w:t>
      </w:r>
      <w:r w:rsidRPr="000B682A">
        <w:t>хотя</w:t>
      </w:r>
      <w:r w:rsidRPr="000B682A">
        <w:rPr>
          <w:spacing w:val="-15"/>
        </w:rPr>
        <w:t xml:space="preserve"> </w:t>
      </w:r>
      <w:r w:rsidRPr="000B682A">
        <w:t>на</w:t>
      </w:r>
      <w:r w:rsidRPr="000B682A">
        <w:rPr>
          <w:spacing w:val="-12"/>
        </w:rPr>
        <w:t xml:space="preserve"> </w:t>
      </w:r>
      <w:r w:rsidRPr="000B682A">
        <w:t>каждой</w:t>
      </w:r>
      <w:r w:rsidRPr="000B682A">
        <w:rPr>
          <w:spacing w:val="-15"/>
        </w:rPr>
        <w:t xml:space="preserve"> </w:t>
      </w:r>
      <w:r w:rsidRPr="000B682A">
        <w:t>последующей</w:t>
      </w:r>
      <w:r w:rsidRPr="000B682A">
        <w:rPr>
          <w:spacing w:val="-6"/>
        </w:rPr>
        <w:t xml:space="preserve"> </w:t>
      </w:r>
      <w:r w:rsidRPr="000B682A">
        <w:t>ступени</w:t>
      </w:r>
      <w:r w:rsidRPr="000B682A">
        <w:rPr>
          <w:spacing w:val="-9"/>
        </w:rPr>
        <w:t xml:space="preserve"> </w:t>
      </w:r>
      <w:r w:rsidRPr="000B682A">
        <w:t>дошкольного</w:t>
      </w:r>
      <w:r w:rsidRPr="000B682A">
        <w:rPr>
          <w:spacing w:val="-9"/>
        </w:rPr>
        <w:t xml:space="preserve"> </w:t>
      </w:r>
      <w:r w:rsidRPr="000B682A">
        <w:t>возраста</w:t>
      </w:r>
      <w:r w:rsidRPr="000B682A">
        <w:rPr>
          <w:spacing w:val="-10"/>
        </w:rPr>
        <w:t xml:space="preserve"> </w:t>
      </w:r>
      <w:r w:rsidRPr="000B682A">
        <w:t>происходит</w:t>
      </w:r>
      <w:r w:rsidRPr="000B682A">
        <w:rPr>
          <w:spacing w:val="-58"/>
        </w:rPr>
        <w:t xml:space="preserve"> </w:t>
      </w:r>
      <w:r w:rsidRPr="000B682A">
        <w:rPr>
          <w:spacing w:val="-1"/>
        </w:rPr>
        <w:t>процесс</w:t>
      </w:r>
      <w:r w:rsidRPr="000B682A">
        <w:rPr>
          <w:spacing w:val="-13"/>
        </w:rPr>
        <w:t xml:space="preserve"> </w:t>
      </w:r>
      <w:r w:rsidRPr="000B682A">
        <w:rPr>
          <w:spacing w:val="-1"/>
        </w:rPr>
        <w:t>совершенствования</w:t>
      </w:r>
      <w:r w:rsidRPr="000B682A">
        <w:rPr>
          <w:spacing w:val="-15"/>
        </w:rPr>
        <w:t xml:space="preserve"> </w:t>
      </w:r>
      <w:r w:rsidRPr="000B682A">
        <w:rPr>
          <w:spacing w:val="-1"/>
        </w:rPr>
        <w:t>тех</w:t>
      </w:r>
      <w:r w:rsidRPr="000B682A">
        <w:rPr>
          <w:spacing w:val="-17"/>
        </w:rPr>
        <w:t xml:space="preserve"> </w:t>
      </w:r>
      <w:r w:rsidRPr="000B682A">
        <w:rPr>
          <w:spacing w:val="-1"/>
        </w:rPr>
        <w:t>нравственных</w:t>
      </w:r>
      <w:r w:rsidRPr="000B682A">
        <w:rPr>
          <w:spacing w:val="-15"/>
        </w:rPr>
        <w:t xml:space="preserve"> </w:t>
      </w:r>
      <w:r w:rsidRPr="000B682A">
        <w:t>качеств,</w:t>
      </w:r>
      <w:r w:rsidRPr="000B682A">
        <w:rPr>
          <w:spacing w:val="-9"/>
        </w:rPr>
        <w:t xml:space="preserve"> </w:t>
      </w:r>
      <w:r w:rsidRPr="000B682A">
        <w:t>чувств,</w:t>
      </w:r>
      <w:r w:rsidRPr="000B682A">
        <w:rPr>
          <w:spacing w:val="-9"/>
        </w:rPr>
        <w:t xml:space="preserve"> </w:t>
      </w:r>
      <w:r w:rsidRPr="000B682A">
        <w:t>отношений</w:t>
      </w:r>
      <w:r w:rsidRPr="000B682A">
        <w:rPr>
          <w:spacing w:val="-10"/>
        </w:rPr>
        <w:t xml:space="preserve"> </w:t>
      </w:r>
      <w:r w:rsidRPr="000B682A">
        <w:t>и</w:t>
      </w:r>
      <w:r w:rsidRPr="000B682A">
        <w:rPr>
          <w:spacing w:val="-16"/>
        </w:rPr>
        <w:t xml:space="preserve"> </w:t>
      </w:r>
      <w:r w:rsidRPr="000B682A">
        <w:t>представлений,</w:t>
      </w:r>
      <w:r w:rsidRPr="000B682A">
        <w:rPr>
          <w:spacing w:val="-13"/>
        </w:rPr>
        <w:t xml:space="preserve"> </w:t>
      </w:r>
      <w:r w:rsidRPr="000B682A">
        <w:t>начала</w:t>
      </w:r>
      <w:r w:rsidRPr="000B682A">
        <w:rPr>
          <w:spacing w:val="-57"/>
        </w:rPr>
        <w:t xml:space="preserve"> </w:t>
      </w:r>
      <w:r w:rsidRPr="000B682A">
        <w:t>которых</w:t>
      </w:r>
      <w:r w:rsidRPr="000B682A">
        <w:rPr>
          <w:spacing w:val="1"/>
        </w:rPr>
        <w:t xml:space="preserve"> </w:t>
      </w:r>
      <w:r w:rsidRPr="000B682A">
        <w:t>закладывается</w:t>
      </w:r>
      <w:r w:rsidRPr="000B682A">
        <w:rPr>
          <w:spacing w:val="1"/>
        </w:rPr>
        <w:t xml:space="preserve"> </w:t>
      </w:r>
      <w:r w:rsidRPr="000B682A">
        <w:t>ранее.</w:t>
      </w:r>
      <w:r w:rsidRPr="000B682A">
        <w:rPr>
          <w:spacing w:val="1"/>
        </w:rPr>
        <w:t xml:space="preserve"> </w:t>
      </w:r>
      <w:r w:rsidRPr="000B682A">
        <w:t>Особая</w:t>
      </w:r>
      <w:r w:rsidRPr="000B682A">
        <w:rPr>
          <w:spacing w:val="1"/>
        </w:rPr>
        <w:t xml:space="preserve"> </w:t>
      </w:r>
      <w:r w:rsidRPr="000B682A">
        <w:t>специфичность</w:t>
      </w:r>
      <w:r w:rsidRPr="000B682A">
        <w:rPr>
          <w:spacing w:val="1"/>
        </w:rPr>
        <w:t xml:space="preserve"> </w:t>
      </w:r>
      <w:r w:rsidRPr="000B682A">
        <w:t>задач</w:t>
      </w:r>
      <w:r w:rsidRPr="000B682A">
        <w:rPr>
          <w:spacing w:val="1"/>
        </w:rPr>
        <w:t xml:space="preserve"> </w:t>
      </w:r>
      <w:r w:rsidRPr="000B682A">
        <w:t>воспитания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сфере</w:t>
      </w:r>
      <w:r w:rsidRPr="000B682A">
        <w:rPr>
          <w:spacing w:val="1"/>
        </w:rPr>
        <w:t xml:space="preserve"> </w:t>
      </w:r>
      <w:r w:rsidRPr="000B682A">
        <w:t>личностного</w:t>
      </w:r>
      <w:r w:rsidRPr="000B682A">
        <w:rPr>
          <w:spacing w:val="1"/>
        </w:rPr>
        <w:t xml:space="preserve"> </w:t>
      </w:r>
      <w:r w:rsidRPr="000B682A">
        <w:t>развития</w:t>
      </w:r>
      <w:r w:rsidRPr="000B682A">
        <w:rPr>
          <w:spacing w:val="1"/>
        </w:rPr>
        <w:t xml:space="preserve"> </w:t>
      </w:r>
      <w:r w:rsidRPr="000B682A">
        <w:t>детей</w:t>
      </w:r>
      <w:r w:rsidRPr="000B682A">
        <w:rPr>
          <w:spacing w:val="1"/>
        </w:rPr>
        <w:t xml:space="preserve"> </w:t>
      </w:r>
      <w:r w:rsidRPr="000B682A">
        <w:t>отмечается</w:t>
      </w:r>
      <w:r w:rsidRPr="000B682A">
        <w:rPr>
          <w:spacing w:val="1"/>
        </w:rPr>
        <w:t xml:space="preserve"> </w:t>
      </w:r>
      <w:r w:rsidRPr="000B682A">
        <w:t>ля</w:t>
      </w:r>
      <w:r w:rsidRPr="000B682A">
        <w:rPr>
          <w:spacing w:val="1"/>
        </w:rPr>
        <w:t xml:space="preserve"> </w:t>
      </w:r>
      <w:r w:rsidRPr="000B682A">
        <w:t>воспитанников</w:t>
      </w:r>
      <w:r w:rsidRPr="000B682A">
        <w:rPr>
          <w:spacing w:val="1"/>
        </w:rPr>
        <w:t xml:space="preserve"> </w:t>
      </w:r>
      <w:r w:rsidRPr="000B682A">
        <w:t>от</w:t>
      </w:r>
      <w:r w:rsidRPr="000B682A">
        <w:rPr>
          <w:spacing w:val="1"/>
        </w:rPr>
        <w:t xml:space="preserve"> </w:t>
      </w:r>
      <w:r w:rsidRPr="000B682A">
        <w:t>4-5</w:t>
      </w:r>
      <w:r w:rsidRPr="000B682A">
        <w:rPr>
          <w:spacing w:val="1"/>
        </w:rPr>
        <w:t xml:space="preserve"> </w:t>
      </w:r>
      <w:r w:rsidRPr="000B682A">
        <w:t>лет.</w:t>
      </w:r>
      <w:r w:rsidRPr="000B682A">
        <w:rPr>
          <w:spacing w:val="1"/>
        </w:rPr>
        <w:t xml:space="preserve"> </w:t>
      </w:r>
      <w:r w:rsidRPr="000B682A">
        <w:t>Здесь</w:t>
      </w:r>
      <w:r w:rsidRPr="000B682A">
        <w:rPr>
          <w:spacing w:val="1"/>
        </w:rPr>
        <w:t xml:space="preserve"> </w:t>
      </w:r>
      <w:r w:rsidRPr="000B682A">
        <w:t>достаточно</w:t>
      </w:r>
      <w:r w:rsidRPr="000B682A">
        <w:rPr>
          <w:spacing w:val="1"/>
        </w:rPr>
        <w:t xml:space="preserve"> </w:t>
      </w:r>
      <w:r w:rsidRPr="000B682A">
        <w:t>высокий</w:t>
      </w:r>
      <w:r w:rsidRPr="000B682A">
        <w:rPr>
          <w:spacing w:val="1"/>
        </w:rPr>
        <w:t xml:space="preserve"> </w:t>
      </w:r>
      <w:r w:rsidRPr="000B682A">
        <w:t>уровень</w:t>
      </w:r>
      <w:r w:rsidRPr="000B682A">
        <w:rPr>
          <w:spacing w:val="1"/>
        </w:rPr>
        <w:t xml:space="preserve"> </w:t>
      </w:r>
      <w:r w:rsidRPr="000B682A">
        <w:t>самостоятельности,</w:t>
      </w:r>
      <w:r w:rsidRPr="000B682A">
        <w:rPr>
          <w:spacing w:val="1"/>
        </w:rPr>
        <w:t xml:space="preserve"> </w:t>
      </w:r>
      <w:r w:rsidRPr="000B682A">
        <w:t>развития</w:t>
      </w:r>
      <w:r w:rsidRPr="000B682A">
        <w:rPr>
          <w:spacing w:val="1"/>
        </w:rPr>
        <w:t xml:space="preserve"> </w:t>
      </w:r>
      <w:r w:rsidRPr="000B682A">
        <w:t>самосознания,</w:t>
      </w:r>
      <w:r w:rsidRPr="000B682A">
        <w:rPr>
          <w:spacing w:val="1"/>
        </w:rPr>
        <w:t xml:space="preserve"> </w:t>
      </w:r>
      <w:r w:rsidRPr="000B682A">
        <w:t>возникающая</w:t>
      </w:r>
      <w:r w:rsidRPr="000B682A">
        <w:rPr>
          <w:spacing w:val="1"/>
        </w:rPr>
        <w:t xml:space="preserve"> </w:t>
      </w:r>
      <w:r w:rsidRPr="000B682A">
        <w:t>способность</w:t>
      </w:r>
      <w:r w:rsidRPr="000B682A">
        <w:rPr>
          <w:spacing w:val="1"/>
        </w:rPr>
        <w:t xml:space="preserve"> </w:t>
      </w:r>
      <w:r w:rsidRPr="000B682A">
        <w:t>к</w:t>
      </w:r>
      <w:r w:rsidRPr="000B682A">
        <w:rPr>
          <w:spacing w:val="1"/>
        </w:rPr>
        <w:t xml:space="preserve"> </w:t>
      </w:r>
      <w:r w:rsidRPr="000B682A">
        <w:t>саморегуляции</w:t>
      </w:r>
      <w:r w:rsidRPr="000B682A">
        <w:rPr>
          <w:spacing w:val="1"/>
        </w:rPr>
        <w:t xml:space="preserve"> </w:t>
      </w:r>
      <w:r w:rsidRPr="000B682A">
        <w:t>поведения,</w:t>
      </w:r>
      <w:r w:rsidRPr="000B682A">
        <w:rPr>
          <w:spacing w:val="4"/>
        </w:rPr>
        <w:t xml:space="preserve"> </w:t>
      </w:r>
      <w:r w:rsidRPr="000B682A">
        <w:t>к систематическому</w:t>
      </w:r>
      <w:r w:rsidRPr="000B682A">
        <w:rPr>
          <w:spacing w:val="-2"/>
        </w:rPr>
        <w:t xml:space="preserve"> </w:t>
      </w:r>
      <w:r w:rsidRPr="000B682A">
        <w:t>участию</w:t>
      </w:r>
      <w:r w:rsidRPr="000B682A">
        <w:rPr>
          <w:spacing w:val="-6"/>
        </w:rPr>
        <w:t xml:space="preserve"> </w:t>
      </w:r>
      <w:r w:rsidRPr="000B682A">
        <w:t>трудовой</w:t>
      </w:r>
      <w:r w:rsidRPr="000B682A">
        <w:rPr>
          <w:spacing w:val="3"/>
        </w:rPr>
        <w:t xml:space="preserve"> </w:t>
      </w:r>
      <w:r w:rsidRPr="000B682A">
        <w:t>деятельности</w:t>
      </w:r>
      <w:r w:rsidRPr="000B682A">
        <w:rPr>
          <w:spacing w:val="-11"/>
        </w:rPr>
        <w:t xml:space="preserve"> </w:t>
      </w:r>
      <w:r w:rsidRPr="000B682A">
        <w:t>отличают</w:t>
      </w:r>
      <w:r w:rsidRPr="000B682A">
        <w:rPr>
          <w:spacing w:val="-2"/>
        </w:rPr>
        <w:t xml:space="preserve"> </w:t>
      </w:r>
      <w:r w:rsidRPr="000B682A">
        <w:t>их</w:t>
      </w:r>
      <w:r w:rsidRPr="000B682A">
        <w:rPr>
          <w:spacing w:val="-9"/>
        </w:rPr>
        <w:t xml:space="preserve"> </w:t>
      </w:r>
      <w:r w:rsidRPr="000B682A">
        <w:t>от</w:t>
      </w:r>
      <w:r w:rsidRPr="000B682A">
        <w:rPr>
          <w:spacing w:val="-4"/>
        </w:rPr>
        <w:t xml:space="preserve"> </w:t>
      </w:r>
      <w:r w:rsidRPr="000B682A">
        <w:t>детей</w:t>
      </w:r>
      <w:r w:rsidRPr="000B682A">
        <w:rPr>
          <w:spacing w:val="-3"/>
        </w:rPr>
        <w:t xml:space="preserve"> </w:t>
      </w:r>
      <w:r w:rsidRPr="000B682A">
        <w:t>3-4</w:t>
      </w:r>
      <w:r w:rsidRPr="000B682A">
        <w:rPr>
          <w:spacing w:val="-4"/>
        </w:rPr>
        <w:t xml:space="preserve"> </w:t>
      </w:r>
      <w:r w:rsidRPr="000B682A">
        <w:t>лет.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Решение задач воспитания детей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сфере личностного</w:t>
      </w:r>
      <w:r w:rsidRPr="000B682A">
        <w:rPr>
          <w:spacing w:val="1"/>
        </w:rPr>
        <w:t xml:space="preserve"> </w:t>
      </w:r>
      <w:r w:rsidRPr="000B682A">
        <w:t>развития</w:t>
      </w:r>
      <w:r w:rsidRPr="000B682A">
        <w:rPr>
          <w:spacing w:val="1"/>
        </w:rPr>
        <w:t xml:space="preserve"> </w:t>
      </w:r>
      <w:r w:rsidRPr="000B682A">
        <w:t>должно осуществляться</w:t>
      </w:r>
      <w:r w:rsidRPr="000B682A">
        <w:rPr>
          <w:spacing w:val="1"/>
        </w:rPr>
        <w:t xml:space="preserve"> </w:t>
      </w:r>
      <w:r w:rsidRPr="000B682A">
        <w:t>комплексно. Но, поскольку, каждая детская деятельность создает свои специфические условия для</w:t>
      </w:r>
      <w:r w:rsidRPr="000B682A">
        <w:rPr>
          <w:spacing w:val="-57"/>
        </w:rPr>
        <w:t xml:space="preserve"> </w:t>
      </w:r>
      <w:r w:rsidRPr="000B682A">
        <w:t>реализации</w:t>
      </w:r>
      <w:r w:rsidRPr="000B682A">
        <w:rPr>
          <w:spacing w:val="-8"/>
        </w:rPr>
        <w:t xml:space="preserve"> </w:t>
      </w:r>
      <w:r w:rsidRPr="000B682A">
        <w:t>той</w:t>
      </w:r>
      <w:r w:rsidRPr="000B682A">
        <w:rPr>
          <w:spacing w:val="-9"/>
        </w:rPr>
        <w:t xml:space="preserve"> </w:t>
      </w:r>
      <w:r w:rsidRPr="000B682A">
        <w:t>или</w:t>
      </w:r>
      <w:r w:rsidRPr="000B682A">
        <w:rPr>
          <w:spacing w:val="-9"/>
        </w:rPr>
        <w:t xml:space="preserve"> </w:t>
      </w:r>
      <w:r w:rsidRPr="000B682A">
        <w:t>иной</w:t>
      </w:r>
      <w:r w:rsidRPr="000B682A">
        <w:rPr>
          <w:spacing w:val="-9"/>
        </w:rPr>
        <w:t xml:space="preserve"> </w:t>
      </w:r>
      <w:r w:rsidRPr="000B682A">
        <w:t>задачи,</w:t>
      </w:r>
      <w:r w:rsidRPr="000B682A">
        <w:rPr>
          <w:spacing w:val="-12"/>
        </w:rPr>
        <w:t xml:space="preserve"> </w:t>
      </w:r>
      <w:r w:rsidRPr="000B682A">
        <w:t>возникает</w:t>
      </w:r>
      <w:r w:rsidRPr="000B682A">
        <w:rPr>
          <w:spacing w:val="-8"/>
        </w:rPr>
        <w:t xml:space="preserve"> </w:t>
      </w:r>
      <w:r w:rsidRPr="000B682A">
        <w:t>необходимость</w:t>
      </w:r>
      <w:r w:rsidRPr="000B682A">
        <w:rPr>
          <w:spacing w:val="-7"/>
        </w:rPr>
        <w:t xml:space="preserve"> </w:t>
      </w:r>
      <w:r w:rsidRPr="000B682A">
        <w:t>в</w:t>
      </w:r>
      <w:r w:rsidRPr="000B682A">
        <w:rPr>
          <w:spacing w:val="-12"/>
        </w:rPr>
        <w:t xml:space="preserve"> </w:t>
      </w:r>
      <w:r w:rsidRPr="000B682A">
        <w:t>выделении</w:t>
      </w:r>
      <w:r w:rsidRPr="000B682A">
        <w:rPr>
          <w:spacing w:val="-9"/>
        </w:rPr>
        <w:t xml:space="preserve"> </w:t>
      </w:r>
      <w:r w:rsidRPr="000B682A">
        <w:t>наиболее</w:t>
      </w:r>
      <w:r w:rsidRPr="000B682A">
        <w:rPr>
          <w:spacing w:val="-10"/>
        </w:rPr>
        <w:t xml:space="preserve"> </w:t>
      </w:r>
      <w:r w:rsidRPr="000B682A">
        <w:t>значимых</w:t>
      </w:r>
      <w:r w:rsidRPr="000B682A">
        <w:rPr>
          <w:spacing w:val="-13"/>
        </w:rPr>
        <w:t xml:space="preserve"> </w:t>
      </w:r>
      <w:r w:rsidRPr="000B682A">
        <w:t>из</w:t>
      </w:r>
      <w:r w:rsidRPr="000B682A">
        <w:rPr>
          <w:spacing w:val="-9"/>
        </w:rPr>
        <w:t xml:space="preserve"> </w:t>
      </w:r>
      <w:r w:rsidRPr="000B682A">
        <w:t>них</w:t>
      </w:r>
      <w:r w:rsidRPr="000B682A">
        <w:rPr>
          <w:spacing w:val="-58"/>
        </w:rPr>
        <w:t xml:space="preserve"> </w:t>
      </w:r>
      <w:r w:rsidRPr="000B682A">
        <w:t>в</w:t>
      </w:r>
      <w:r w:rsidRPr="000B682A">
        <w:rPr>
          <w:spacing w:val="3"/>
        </w:rPr>
        <w:t xml:space="preserve"> </w:t>
      </w:r>
      <w:r w:rsidRPr="000B682A">
        <w:t>той</w:t>
      </w:r>
      <w:r w:rsidRPr="000B682A">
        <w:rPr>
          <w:spacing w:val="2"/>
        </w:rPr>
        <w:t xml:space="preserve"> </w:t>
      </w:r>
      <w:r w:rsidRPr="000B682A">
        <w:t>деятельности,</w:t>
      </w:r>
      <w:r w:rsidRPr="000B682A">
        <w:rPr>
          <w:spacing w:val="-14"/>
        </w:rPr>
        <w:t xml:space="preserve"> </w:t>
      </w:r>
      <w:r w:rsidRPr="000B682A">
        <w:t>в</w:t>
      </w:r>
      <w:r w:rsidRPr="000B682A">
        <w:rPr>
          <w:spacing w:val="-11"/>
        </w:rPr>
        <w:t xml:space="preserve"> </w:t>
      </w:r>
      <w:r w:rsidRPr="000B682A">
        <w:t>которой</w:t>
      </w:r>
      <w:r w:rsidRPr="000B682A">
        <w:rPr>
          <w:spacing w:val="-2"/>
        </w:rPr>
        <w:t xml:space="preserve"> </w:t>
      </w:r>
      <w:r w:rsidRPr="000B682A">
        <w:t>удается</w:t>
      </w:r>
      <w:r w:rsidRPr="000B682A">
        <w:rPr>
          <w:spacing w:val="-3"/>
        </w:rPr>
        <w:t xml:space="preserve"> </w:t>
      </w:r>
      <w:r w:rsidRPr="000B682A">
        <w:t>достичь</w:t>
      </w:r>
      <w:r w:rsidRPr="000B682A">
        <w:rPr>
          <w:spacing w:val="-1"/>
        </w:rPr>
        <w:t xml:space="preserve"> </w:t>
      </w:r>
      <w:r w:rsidRPr="000B682A">
        <w:t>наилучших</w:t>
      </w:r>
      <w:r w:rsidRPr="000B682A">
        <w:rPr>
          <w:spacing w:val="-7"/>
        </w:rPr>
        <w:t xml:space="preserve"> </w:t>
      </w:r>
      <w:r w:rsidRPr="000B682A">
        <w:t>результатов.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В</w:t>
      </w:r>
      <w:r w:rsidRPr="000B682A">
        <w:rPr>
          <w:spacing w:val="1"/>
        </w:rPr>
        <w:t xml:space="preserve"> </w:t>
      </w:r>
      <w:r w:rsidRPr="000B682A">
        <w:t>игровой</w:t>
      </w:r>
      <w:r w:rsidRPr="000B682A">
        <w:rPr>
          <w:spacing w:val="1"/>
        </w:rPr>
        <w:t xml:space="preserve"> </w:t>
      </w:r>
      <w:r w:rsidRPr="000B682A">
        <w:t>деятельности</w:t>
      </w:r>
      <w:r w:rsidRPr="000B682A">
        <w:rPr>
          <w:spacing w:val="1"/>
        </w:rPr>
        <w:t xml:space="preserve"> </w:t>
      </w:r>
      <w:r w:rsidRPr="000B682A">
        <w:t>наилучшим</w:t>
      </w:r>
      <w:r w:rsidRPr="000B682A">
        <w:rPr>
          <w:spacing w:val="1"/>
        </w:rPr>
        <w:t xml:space="preserve"> </w:t>
      </w:r>
      <w:r w:rsidRPr="000B682A">
        <w:t>образом</w:t>
      </w:r>
      <w:r w:rsidRPr="000B682A">
        <w:rPr>
          <w:spacing w:val="1"/>
        </w:rPr>
        <w:t xml:space="preserve"> </w:t>
      </w:r>
      <w:r w:rsidRPr="000B682A">
        <w:t>происходит</w:t>
      </w:r>
      <w:r w:rsidRPr="000B682A">
        <w:rPr>
          <w:spacing w:val="1"/>
        </w:rPr>
        <w:t xml:space="preserve"> </w:t>
      </w:r>
      <w:r w:rsidRPr="000B682A">
        <w:t>формирование</w:t>
      </w:r>
      <w:r w:rsidRPr="000B682A">
        <w:rPr>
          <w:spacing w:val="1"/>
        </w:rPr>
        <w:t xml:space="preserve"> </w:t>
      </w:r>
      <w:r w:rsidRPr="000B682A">
        <w:t>навыков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взаимоотношений,</w:t>
      </w:r>
      <w:r w:rsidRPr="000B682A">
        <w:rPr>
          <w:spacing w:val="-13"/>
        </w:rPr>
        <w:t xml:space="preserve"> </w:t>
      </w:r>
      <w:r w:rsidRPr="000B682A">
        <w:rPr>
          <w:spacing w:val="-1"/>
        </w:rPr>
        <w:t>нравственных</w:t>
      </w:r>
      <w:r w:rsidRPr="000B682A">
        <w:rPr>
          <w:spacing w:val="-14"/>
        </w:rPr>
        <w:t xml:space="preserve"> </w:t>
      </w:r>
      <w:r w:rsidRPr="000B682A">
        <w:rPr>
          <w:spacing w:val="-1"/>
        </w:rPr>
        <w:t>чувств;</w:t>
      </w:r>
      <w:r w:rsidRPr="000B682A">
        <w:rPr>
          <w:spacing w:val="-13"/>
        </w:rPr>
        <w:t xml:space="preserve"> </w:t>
      </w:r>
      <w:r w:rsidRPr="000B682A">
        <w:t>в</w:t>
      </w:r>
      <w:r w:rsidRPr="000B682A">
        <w:rPr>
          <w:spacing w:val="-9"/>
        </w:rPr>
        <w:t xml:space="preserve"> </w:t>
      </w:r>
      <w:r w:rsidRPr="000B682A">
        <w:t>трудовой</w:t>
      </w:r>
      <w:r w:rsidRPr="000B682A">
        <w:rPr>
          <w:spacing w:val="-13"/>
        </w:rPr>
        <w:t xml:space="preserve"> </w:t>
      </w:r>
      <w:r w:rsidRPr="000B682A">
        <w:t>деятельности</w:t>
      </w:r>
      <w:r w:rsidRPr="000B682A">
        <w:rPr>
          <w:spacing w:val="-1"/>
        </w:rPr>
        <w:t xml:space="preserve"> </w:t>
      </w:r>
      <w:r w:rsidRPr="000B682A">
        <w:t>–</w:t>
      </w:r>
      <w:r w:rsidRPr="000B682A">
        <w:rPr>
          <w:spacing w:val="-14"/>
        </w:rPr>
        <w:t xml:space="preserve"> </w:t>
      </w:r>
      <w:r w:rsidRPr="000B682A">
        <w:t>трудолюбия,</w:t>
      </w:r>
      <w:r w:rsidRPr="000B682A">
        <w:rPr>
          <w:spacing w:val="-6"/>
        </w:rPr>
        <w:t xml:space="preserve"> </w:t>
      </w:r>
      <w:r w:rsidRPr="000B682A">
        <w:t>уважения</w:t>
      </w:r>
      <w:r w:rsidRPr="000B682A">
        <w:rPr>
          <w:spacing w:val="-9"/>
        </w:rPr>
        <w:t xml:space="preserve"> </w:t>
      </w:r>
      <w:r w:rsidRPr="000B682A">
        <w:t>к</w:t>
      </w:r>
      <w:r w:rsidRPr="000B682A">
        <w:rPr>
          <w:spacing w:val="-11"/>
        </w:rPr>
        <w:t xml:space="preserve"> </w:t>
      </w:r>
      <w:r w:rsidRPr="000B682A">
        <w:t>труду</w:t>
      </w:r>
      <w:r w:rsidRPr="000B682A">
        <w:rPr>
          <w:spacing w:val="-57"/>
        </w:rPr>
        <w:t xml:space="preserve"> </w:t>
      </w:r>
      <w:r w:rsidRPr="000B682A">
        <w:t>взрослых, а также таких качеств как организованность, ответственность, чувство долга, умение</w:t>
      </w:r>
      <w:r w:rsidRPr="000B682A">
        <w:rPr>
          <w:spacing w:val="1"/>
        </w:rPr>
        <w:t xml:space="preserve"> </w:t>
      </w:r>
      <w:r w:rsidRPr="000B682A">
        <w:t>обслуживать себя и выполнять элементарные трудовые поручения (в помещении и на улице); в</w:t>
      </w:r>
      <w:r w:rsidRPr="000B682A">
        <w:rPr>
          <w:spacing w:val="1"/>
        </w:rPr>
        <w:t xml:space="preserve"> </w:t>
      </w:r>
      <w:r w:rsidRPr="000B682A">
        <w:t>коммуникативной</w:t>
      </w:r>
      <w:r w:rsidRPr="000B682A">
        <w:rPr>
          <w:spacing w:val="1"/>
        </w:rPr>
        <w:t xml:space="preserve"> </w:t>
      </w:r>
      <w:r w:rsidRPr="000B682A">
        <w:t>деятельности</w:t>
      </w:r>
      <w:r w:rsidRPr="000B682A">
        <w:rPr>
          <w:spacing w:val="1"/>
        </w:rPr>
        <w:t xml:space="preserve"> </w:t>
      </w:r>
      <w:r w:rsidRPr="000B682A">
        <w:t>–</w:t>
      </w:r>
      <w:r w:rsidRPr="000B682A">
        <w:rPr>
          <w:spacing w:val="1"/>
        </w:rPr>
        <w:t xml:space="preserve"> </w:t>
      </w:r>
      <w:r w:rsidRPr="000B682A">
        <w:t>навыков</w:t>
      </w:r>
      <w:r w:rsidRPr="000B682A">
        <w:rPr>
          <w:spacing w:val="1"/>
        </w:rPr>
        <w:t xml:space="preserve"> </w:t>
      </w:r>
      <w:r w:rsidRPr="000B682A">
        <w:t>общения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взаимодействия</w:t>
      </w:r>
      <w:r w:rsidRPr="000B682A">
        <w:rPr>
          <w:spacing w:val="1"/>
        </w:rPr>
        <w:t xml:space="preserve"> </w:t>
      </w:r>
      <w:r w:rsidRPr="000B682A">
        <w:t>со</w:t>
      </w:r>
      <w:r w:rsidRPr="000B682A">
        <w:rPr>
          <w:spacing w:val="1"/>
        </w:rPr>
        <w:t xml:space="preserve"> </w:t>
      </w:r>
      <w:r w:rsidRPr="000B682A">
        <w:t>взрослыми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сверстниками;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познавательно-исследовательской</w:t>
      </w:r>
      <w:r w:rsidRPr="000B682A">
        <w:rPr>
          <w:spacing w:val="1"/>
        </w:rPr>
        <w:t xml:space="preserve"> </w:t>
      </w:r>
      <w:r w:rsidRPr="000B682A">
        <w:t>деятельности</w:t>
      </w:r>
      <w:r w:rsidRPr="000B682A">
        <w:rPr>
          <w:spacing w:val="1"/>
        </w:rPr>
        <w:t xml:space="preserve"> </w:t>
      </w:r>
      <w:r w:rsidRPr="000B682A">
        <w:t>–</w:t>
      </w:r>
      <w:r w:rsidRPr="000B682A">
        <w:rPr>
          <w:spacing w:val="1"/>
        </w:rPr>
        <w:t xml:space="preserve"> </w:t>
      </w:r>
      <w:r w:rsidRPr="000B682A">
        <w:t>понимание</w:t>
      </w:r>
      <w:r w:rsidRPr="000B682A">
        <w:rPr>
          <w:spacing w:val="1"/>
        </w:rPr>
        <w:t xml:space="preserve"> </w:t>
      </w:r>
      <w:r w:rsidRPr="000B682A">
        <w:t>причинно-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следственных связей</w:t>
      </w:r>
      <w:r w:rsidRPr="000B682A">
        <w:t xml:space="preserve"> </w:t>
      </w:r>
      <w:r w:rsidRPr="000B682A">
        <w:rPr>
          <w:spacing w:val="-1"/>
        </w:rPr>
        <w:t>в</w:t>
      </w:r>
      <w:r w:rsidRPr="000B682A">
        <w:t xml:space="preserve"> </w:t>
      </w:r>
      <w:r w:rsidRPr="000B682A">
        <w:rPr>
          <w:spacing w:val="-1"/>
        </w:rPr>
        <w:t>окружающем</w:t>
      </w:r>
      <w:r w:rsidRPr="000B682A">
        <w:t xml:space="preserve"> </w:t>
      </w:r>
      <w:r w:rsidRPr="000B682A">
        <w:rPr>
          <w:spacing w:val="-1"/>
        </w:rPr>
        <w:t>мире,</w:t>
      </w:r>
      <w:r w:rsidRPr="000B682A">
        <w:t xml:space="preserve"> </w:t>
      </w:r>
      <w:r w:rsidRPr="000B682A">
        <w:rPr>
          <w:spacing w:val="-1"/>
        </w:rPr>
        <w:t xml:space="preserve">выполнение </w:t>
      </w:r>
      <w:r w:rsidRPr="000B682A">
        <w:t>правил поведения в</w:t>
      </w:r>
      <w:r w:rsidRPr="000B682A">
        <w:rPr>
          <w:spacing w:val="1"/>
        </w:rPr>
        <w:t xml:space="preserve"> </w:t>
      </w:r>
      <w:r w:rsidRPr="000B682A">
        <w:t>природе и правил</w:t>
      </w:r>
      <w:r w:rsidRPr="000B682A">
        <w:rPr>
          <w:spacing w:val="1"/>
        </w:rPr>
        <w:t xml:space="preserve"> </w:t>
      </w:r>
      <w:r w:rsidRPr="000B682A">
        <w:t>обращения с объектами живой и неживой природы; в восприятии художественной литературы и</w:t>
      </w:r>
      <w:r w:rsidRPr="000B682A">
        <w:rPr>
          <w:spacing w:val="1"/>
        </w:rPr>
        <w:t xml:space="preserve"> </w:t>
      </w:r>
      <w:r w:rsidRPr="000B682A">
        <w:t>фольклора</w:t>
      </w:r>
      <w:r w:rsidRPr="000B682A">
        <w:rPr>
          <w:spacing w:val="1"/>
        </w:rPr>
        <w:t xml:space="preserve"> </w:t>
      </w:r>
      <w:r w:rsidRPr="000B682A">
        <w:t>–</w:t>
      </w:r>
      <w:r w:rsidRPr="000B682A">
        <w:rPr>
          <w:spacing w:val="1"/>
        </w:rPr>
        <w:t xml:space="preserve"> </w:t>
      </w:r>
      <w:r w:rsidRPr="000B682A">
        <w:t>понимание</w:t>
      </w:r>
      <w:r w:rsidRPr="000B682A">
        <w:rPr>
          <w:spacing w:val="1"/>
        </w:rPr>
        <w:t xml:space="preserve"> </w:t>
      </w:r>
      <w:r w:rsidRPr="000B682A">
        <w:t>целей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мотивов</w:t>
      </w:r>
      <w:r w:rsidRPr="000B682A">
        <w:rPr>
          <w:spacing w:val="1"/>
        </w:rPr>
        <w:t xml:space="preserve"> </w:t>
      </w:r>
      <w:r w:rsidRPr="000B682A">
        <w:t>поступков</w:t>
      </w:r>
      <w:r w:rsidRPr="000B682A">
        <w:rPr>
          <w:spacing w:val="1"/>
        </w:rPr>
        <w:t xml:space="preserve"> </w:t>
      </w:r>
      <w:r w:rsidRPr="000B682A">
        <w:t>героев</w:t>
      </w:r>
      <w:r w:rsidRPr="000B682A">
        <w:rPr>
          <w:spacing w:val="1"/>
        </w:rPr>
        <w:t xml:space="preserve"> </w:t>
      </w:r>
      <w:r w:rsidRPr="000B682A">
        <w:t>художественных</w:t>
      </w:r>
      <w:r w:rsidRPr="000B682A">
        <w:rPr>
          <w:spacing w:val="1"/>
        </w:rPr>
        <w:t xml:space="preserve"> </w:t>
      </w:r>
      <w:r w:rsidRPr="000B682A">
        <w:t>произведений,</w:t>
      </w:r>
      <w:r w:rsidRPr="000B682A">
        <w:rPr>
          <w:spacing w:val="1"/>
        </w:rPr>
        <w:t xml:space="preserve"> </w:t>
      </w:r>
      <w:r w:rsidRPr="000B682A">
        <w:t>желание</w:t>
      </w:r>
      <w:r w:rsidRPr="000B682A">
        <w:rPr>
          <w:spacing w:val="1"/>
        </w:rPr>
        <w:t xml:space="preserve"> </w:t>
      </w:r>
      <w:r w:rsidRPr="000B682A">
        <w:t>подражать</w:t>
      </w:r>
      <w:r w:rsidRPr="000B682A">
        <w:rPr>
          <w:spacing w:val="1"/>
        </w:rPr>
        <w:t xml:space="preserve"> </w:t>
      </w:r>
      <w:r w:rsidRPr="000B682A">
        <w:t>положительным</w:t>
      </w:r>
      <w:r w:rsidRPr="000B682A">
        <w:rPr>
          <w:spacing w:val="1"/>
        </w:rPr>
        <w:t xml:space="preserve"> </w:t>
      </w:r>
      <w:r w:rsidRPr="000B682A">
        <w:t>примерам,</w:t>
      </w:r>
      <w:r w:rsidRPr="000B682A">
        <w:rPr>
          <w:spacing w:val="1"/>
        </w:rPr>
        <w:t xml:space="preserve"> </w:t>
      </w:r>
      <w:r w:rsidRPr="000B682A">
        <w:t>стремление</w:t>
      </w:r>
      <w:r w:rsidRPr="000B682A">
        <w:rPr>
          <w:spacing w:val="1"/>
        </w:rPr>
        <w:t xml:space="preserve"> </w:t>
      </w:r>
      <w:r w:rsidRPr="000B682A">
        <w:t>совершенствовать</w:t>
      </w:r>
      <w:r w:rsidRPr="000B682A">
        <w:rPr>
          <w:spacing w:val="1"/>
        </w:rPr>
        <w:t xml:space="preserve"> </w:t>
      </w:r>
      <w:r w:rsidRPr="000B682A">
        <w:t>себя;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конструировании,</w:t>
      </w:r>
      <w:r w:rsidRPr="000B682A">
        <w:rPr>
          <w:spacing w:val="1"/>
        </w:rPr>
        <w:t xml:space="preserve"> </w:t>
      </w:r>
      <w:r w:rsidRPr="000B682A">
        <w:t>изобразительной,</w:t>
      </w:r>
      <w:r w:rsidRPr="000B682A">
        <w:rPr>
          <w:spacing w:val="1"/>
        </w:rPr>
        <w:t xml:space="preserve"> </w:t>
      </w:r>
      <w:r w:rsidRPr="000B682A">
        <w:t>музыкальной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двигательной</w:t>
      </w:r>
      <w:r w:rsidRPr="000B682A">
        <w:rPr>
          <w:spacing w:val="1"/>
        </w:rPr>
        <w:t xml:space="preserve"> </w:t>
      </w:r>
      <w:r w:rsidRPr="000B682A">
        <w:t>деятельность</w:t>
      </w:r>
      <w:r w:rsidRPr="000B682A">
        <w:rPr>
          <w:spacing w:val="1"/>
        </w:rPr>
        <w:t xml:space="preserve"> </w:t>
      </w:r>
      <w:r w:rsidRPr="000B682A">
        <w:t>– закрепление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пройденного</w:t>
      </w:r>
      <w:r w:rsidRPr="000B682A">
        <w:rPr>
          <w:spacing w:val="3"/>
        </w:rPr>
        <w:t xml:space="preserve"> </w:t>
      </w:r>
      <w:r w:rsidRPr="000B682A">
        <w:rPr>
          <w:spacing w:val="-1"/>
        </w:rPr>
        <w:t>материала,</w:t>
      </w:r>
      <w:r w:rsidRPr="000B682A">
        <w:rPr>
          <w:spacing w:val="5"/>
        </w:rPr>
        <w:t xml:space="preserve"> </w:t>
      </w:r>
      <w:r w:rsidRPr="000B682A">
        <w:t>выражение</w:t>
      </w:r>
      <w:r w:rsidRPr="000B682A">
        <w:rPr>
          <w:spacing w:val="-7"/>
        </w:rPr>
        <w:t xml:space="preserve"> </w:t>
      </w:r>
      <w:r w:rsidRPr="000B682A">
        <w:t>отношения</w:t>
      </w:r>
      <w:r w:rsidRPr="000B682A">
        <w:rPr>
          <w:spacing w:val="-2"/>
        </w:rPr>
        <w:t xml:space="preserve"> </w:t>
      </w:r>
      <w:r w:rsidRPr="000B682A">
        <w:t>воспитуемого</w:t>
      </w:r>
      <w:r w:rsidRPr="000B682A">
        <w:rPr>
          <w:spacing w:val="8"/>
        </w:rPr>
        <w:t xml:space="preserve"> </w:t>
      </w:r>
      <w:r w:rsidRPr="000B682A">
        <w:t>к</w:t>
      </w:r>
      <w:r w:rsidRPr="000B682A">
        <w:rPr>
          <w:spacing w:val="1"/>
        </w:rPr>
        <w:t xml:space="preserve"> </w:t>
      </w:r>
      <w:r w:rsidRPr="000B682A">
        <w:t>изученному</w:t>
      </w:r>
      <w:r w:rsidRPr="000B682A">
        <w:rPr>
          <w:spacing w:val="-15"/>
        </w:rPr>
        <w:t xml:space="preserve"> </w:t>
      </w:r>
      <w:r w:rsidRPr="000B682A">
        <w:t>(отклик).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Слова и словесные методы играют важную роль в воспитания дошкольников в сфере их</w:t>
      </w:r>
      <w:r w:rsidRPr="000B682A">
        <w:rPr>
          <w:spacing w:val="1"/>
        </w:rPr>
        <w:t xml:space="preserve"> </w:t>
      </w:r>
      <w:r w:rsidRPr="000B682A">
        <w:t>личностного развития, но воспитание во всех видах детской деятельности обеспечит наиболее</w:t>
      </w:r>
      <w:r w:rsidRPr="000B682A">
        <w:rPr>
          <w:spacing w:val="1"/>
        </w:rPr>
        <w:t xml:space="preserve"> </w:t>
      </w:r>
      <w:r w:rsidRPr="000B682A">
        <w:t>гармоничное</w:t>
      </w:r>
      <w:r w:rsidRPr="000B682A">
        <w:rPr>
          <w:spacing w:val="1"/>
        </w:rPr>
        <w:t xml:space="preserve"> </w:t>
      </w:r>
      <w:r w:rsidRPr="000B682A">
        <w:t>развитие</w:t>
      </w:r>
      <w:r w:rsidRPr="000B682A">
        <w:rPr>
          <w:spacing w:val="1"/>
        </w:rPr>
        <w:t xml:space="preserve"> </w:t>
      </w:r>
      <w:r w:rsidRPr="000B682A">
        <w:t>нравственной</w:t>
      </w:r>
      <w:r w:rsidRPr="000B682A">
        <w:rPr>
          <w:spacing w:val="1"/>
        </w:rPr>
        <w:t xml:space="preserve"> </w:t>
      </w:r>
      <w:r w:rsidRPr="000B682A">
        <w:t>личности,</w:t>
      </w:r>
      <w:r w:rsidRPr="000B682A">
        <w:rPr>
          <w:spacing w:val="1"/>
        </w:rPr>
        <w:t xml:space="preserve"> </w:t>
      </w:r>
      <w:r w:rsidRPr="000B682A">
        <w:t>у</w:t>
      </w:r>
      <w:r w:rsidRPr="000B682A">
        <w:rPr>
          <w:spacing w:val="1"/>
        </w:rPr>
        <w:t xml:space="preserve"> </w:t>
      </w:r>
      <w:r w:rsidRPr="000B682A">
        <w:t>которой</w:t>
      </w:r>
      <w:r w:rsidRPr="000B682A">
        <w:rPr>
          <w:spacing w:val="1"/>
        </w:rPr>
        <w:t xml:space="preserve"> </w:t>
      </w:r>
      <w:r w:rsidRPr="000B682A">
        <w:t>полноценно</w:t>
      </w:r>
      <w:r w:rsidRPr="000B682A">
        <w:rPr>
          <w:spacing w:val="1"/>
        </w:rPr>
        <w:t xml:space="preserve"> </w:t>
      </w:r>
      <w:r w:rsidRPr="000B682A">
        <w:t>развита</w:t>
      </w:r>
      <w:r w:rsidRPr="000B682A">
        <w:rPr>
          <w:spacing w:val="1"/>
        </w:rPr>
        <w:t xml:space="preserve"> </w:t>
      </w:r>
      <w:r w:rsidRPr="000B682A">
        <w:t>сфера</w:t>
      </w:r>
      <w:r w:rsidRPr="000B682A">
        <w:rPr>
          <w:spacing w:val="1"/>
        </w:rPr>
        <w:t xml:space="preserve"> </w:t>
      </w:r>
      <w:r w:rsidRPr="000B682A">
        <w:t>чувств,</w:t>
      </w:r>
      <w:r w:rsidRPr="000B682A">
        <w:rPr>
          <w:spacing w:val="1"/>
        </w:rPr>
        <w:t xml:space="preserve"> </w:t>
      </w:r>
      <w:r w:rsidRPr="000B682A">
        <w:t>привычки</w:t>
      </w:r>
      <w:r w:rsidRPr="000B682A">
        <w:rPr>
          <w:spacing w:val="1"/>
        </w:rPr>
        <w:t xml:space="preserve"> </w:t>
      </w:r>
      <w:r w:rsidRPr="000B682A">
        <w:t>нравственного поведения,</w:t>
      </w:r>
      <w:r w:rsidRPr="000B682A">
        <w:rPr>
          <w:spacing w:val="1"/>
        </w:rPr>
        <w:t xml:space="preserve"> </w:t>
      </w:r>
      <w:r w:rsidRPr="000B682A">
        <w:t>сформированы</w:t>
      </w:r>
      <w:r w:rsidRPr="000B682A">
        <w:rPr>
          <w:spacing w:val="1"/>
        </w:rPr>
        <w:t xml:space="preserve"> </w:t>
      </w:r>
      <w:r w:rsidRPr="000B682A">
        <w:t>правильные</w:t>
      </w:r>
      <w:r w:rsidRPr="000B682A">
        <w:rPr>
          <w:spacing w:val="1"/>
        </w:rPr>
        <w:t xml:space="preserve"> </w:t>
      </w:r>
      <w:r w:rsidRPr="000B682A">
        <w:t>представления</w:t>
      </w:r>
      <w:r w:rsidRPr="000B682A">
        <w:rPr>
          <w:spacing w:val="1"/>
        </w:rPr>
        <w:t xml:space="preserve"> </w:t>
      </w:r>
      <w:r w:rsidRPr="000B682A">
        <w:t>о</w:t>
      </w:r>
      <w:r w:rsidRPr="000B682A">
        <w:rPr>
          <w:spacing w:val="1"/>
        </w:rPr>
        <w:t xml:space="preserve"> </w:t>
      </w:r>
      <w:r w:rsidRPr="000B682A">
        <w:t>моральных</w:t>
      </w:r>
      <w:r w:rsidRPr="000B682A">
        <w:rPr>
          <w:spacing w:val="1"/>
        </w:rPr>
        <w:t xml:space="preserve"> </w:t>
      </w:r>
      <w:r w:rsidRPr="000B682A">
        <w:t>качествах</w:t>
      </w:r>
      <w:r w:rsidRPr="000B682A">
        <w:rPr>
          <w:spacing w:val="-5"/>
        </w:rPr>
        <w:t xml:space="preserve"> </w:t>
      </w:r>
      <w:r w:rsidRPr="000B682A">
        <w:t>и</w:t>
      </w:r>
      <w:r w:rsidRPr="000B682A">
        <w:rPr>
          <w:spacing w:val="3"/>
        </w:rPr>
        <w:t xml:space="preserve"> </w:t>
      </w:r>
      <w:r w:rsidRPr="000B682A">
        <w:t>явлениях</w:t>
      </w:r>
      <w:r w:rsidRPr="000B682A">
        <w:rPr>
          <w:spacing w:val="-8"/>
        </w:rPr>
        <w:t xml:space="preserve"> </w:t>
      </w:r>
      <w:r w:rsidRPr="000B682A">
        <w:t>общественной</w:t>
      </w:r>
      <w:r w:rsidRPr="000B682A">
        <w:rPr>
          <w:spacing w:val="-1"/>
        </w:rPr>
        <w:t xml:space="preserve"> </w:t>
      </w:r>
      <w:r w:rsidRPr="000B682A">
        <w:t>жизни,</w:t>
      </w:r>
      <w:r w:rsidRPr="000B682A">
        <w:rPr>
          <w:spacing w:val="-1"/>
        </w:rPr>
        <w:t xml:space="preserve"> </w:t>
      </w:r>
      <w:r w:rsidRPr="000B682A">
        <w:t>развита</w:t>
      </w:r>
      <w:r w:rsidRPr="000B682A">
        <w:rPr>
          <w:spacing w:val="-3"/>
        </w:rPr>
        <w:t xml:space="preserve"> </w:t>
      </w:r>
      <w:r w:rsidRPr="000B682A">
        <w:t>способность</w:t>
      </w:r>
      <w:r w:rsidRPr="000B682A">
        <w:rPr>
          <w:spacing w:val="-6"/>
        </w:rPr>
        <w:t xml:space="preserve"> </w:t>
      </w:r>
      <w:r w:rsidRPr="000B682A">
        <w:t>к</w:t>
      </w:r>
      <w:r w:rsidRPr="000B682A">
        <w:rPr>
          <w:spacing w:val="-10"/>
        </w:rPr>
        <w:t xml:space="preserve"> </w:t>
      </w:r>
      <w:r w:rsidRPr="000B682A">
        <w:t>оценке</w:t>
      </w:r>
      <w:r w:rsidRPr="000B682A">
        <w:rPr>
          <w:spacing w:val="-3"/>
        </w:rPr>
        <w:t xml:space="preserve"> </w:t>
      </w:r>
      <w:r w:rsidRPr="000B682A">
        <w:t>и</w:t>
      </w:r>
      <w:r w:rsidRPr="000B682A">
        <w:rPr>
          <w:spacing w:val="-4"/>
        </w:rPr>
        <w:t xml:space="preserve"> </w:t>
      </w:r>
      <w:r w:rsidRPr="000B682A">
        <w:t>взаимооценке.</w:t>
      </w:r>
    </w:p>
    <w:p w:rsidR="0089579B" w:rsidRPr="00292CBE" w:rsidRDefault="0089579B" w:rsidP="00174D0E">
      <w:pPr>
        <w:ind w:left="142" w:right="-10" w:firstLine="567"/>
        <w:jc w:val="both"/>
        <w:rPr>
          <w:lang w:val="ru-RU"/>
        </w:rPr>
        <w:sectPr w:rsidR="0089579B" w:rsidRPr="00292CBE" w:rsidSect="00174D0E">
          <w:pgSz w:w="11910" w:h="16840"/>
          <w:pgMar w:top="540" w:right="1137" w:bottom="880" w:left="993" w:header="0" w:footer="697" w:gutter="0"/>
          <w:cols w:space="720"/>
          <w:docGrid w:linePitch="299"/>
        </w:sectPr>
      </w:pPr>
    </w:p>
    <w:p w:rsidR="0089579B" w:rsidRPr="000B682A" w:rsidRDefault="0089579B" w:rsidP="00174D0E">
      <w:pPr>
        <w:ind w:left="142" w:right="-10" w:firstLine="567"/>
        <w:jc w:val="both"/>
        <w:rPr>
          <w:b/>
        </w:rPr>
      </w:pPr>
      <w:r w:rsidRPr="000B682A">
        <w:rPr>
          <w:b/>
        </w:rPr>
        <w:t>Ранний</w:t>
      </w:r>
      <w:r w:rsidRPr="000B682A">
        <w:rPr>
          <w:b/>
          <w:spacing w:val="-3"/>
        </w:rPr>
        <w:t xml:space="preserve"> </w:t>
      </w:r>
      <w:r w:rsidRPr="000B682A">
        <w:rPr>
          <w:b/>
        </w:rPr>
        <w:t>возраст</w:t>
      </w:r>
      <w:r w:rsidRPr="000B682A">
        <w:rPr>
          <w:b/>
          <w:spacing w:val="-2"/>
        </w:rPr>
        <w:t xml:space="preserve"> </w:t>
      </w:r>
      <w:r w:rsidRPr="000B682A">
        <w:rPr>
          <w:b/>
        </w:rPr>
        <w:t>(1- 3 лет)</w:t>
      </w:r>
    </w:p>
    <w:tbl>
      <w:tblPr>
        <w:tblW w:w="9675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61"/>
        <w:gridCol w:w="2161"/>
        <w:gridCol w:w="567"/>
        <w:gridCol w:w="567"/>
        <w:gridCol w:w="1984"/>
        <w:gridCol w:w="709"/>
        <w:gridCol w:w="2126"/>
      </w:tblGrid>
      <w:tr w:rsidR="0089579B" w:rsidRPr="00430086" w:rsidTr="00430086">
        <w:trPr>
          <w:trHeight w:val="503"/>
        </w:trPr>
        <w:tc>
          <w:tcPr>
            <w:tcW w:w="1561" w:type="dxa"/>
            <w:vMerge w:val="restart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Виды</w:t>
            </w:r>
            <w:r w:rsidRPr="00430086">
              <w:rPr>
                <w:rFonts w:ascii="Georgia" w:hAnsi="Georgia"/>
                <w:spacing w:val="-8"/>
              </w:rPr>
              <w:t xml:space="preserve"> </w:t>
            </w:r>
            <w:r w:rsidRPr="00430086">
              <w:rPr>
                <w:rFonts w:ascii="Georgia" w:hAnsi="Georgia"/>
              </w:rPr>
              <w:t>деятельности</w:t>
            </w:r>
          </w:p>
        </w:tc>
        <w:tc>
          <w:tcPr>
            <w:tcW w:w="2161" w:type="dxa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Совместная</w:t>
            </w:r>
            <w:r w:rsidRPr="00430086">
              <w:rPr>
                <w:rFonts w:ascii="Georgia" w:hAnsi="Georgia"/>
                <w:spacing w:val="-8"/>
              </w:rPr>
              <w:t xml:space="preserve"> </w:t>
            </w:r>
            <w:r w:rsidRPr="00430086">
              <w:rPr>
                <w:rFonts w:ascii="Georgia" w:hAnsi="Georgia"/>
              </w:rPr>
              <w:t>деятельность</w:t>
            </w:r>
            <w:r w:rsidRPr="00430086">
              <w:rPr>
                <w:rFonts w:ascii="Georgia" w:hAnsi="Georgia"/>
                <w:spacing w:val="-3"/>
              </w:rPr>
              <w:t xml:space="preserve"> </w:t>
            </w:r>
            <w:r w:rsidRPr="00430086">
              <w:rPr>
                <w:rFonts w:ascii="Georgia" w:hAnsi="Georgia"/>
              </w:rPr>
              <w:t>взрослых</w:t>
            </w:r>
            <w:r w:rsidRPr="00430086">
              <w:rPr>
                <w:rFonts w:ascii="Georgia" w:hAnsi="Georgia"/>
                <w:spacing w:val="-9"/>
              </w:rPr>
              <w:t xml:space="preserve"> </w:t>
            </w:r>
            <w:r w:rsidRPr="00430086">
              <w:rPr>
                <w:rFonts w:ascii="Georgia" w:hAnsi="Georgia"/>
              </w:rPr>
              <w:t>и</w:t>
            </w:r>
            <w:r w:rsidRPr="00430086">
              <w:rPr>
                <w:rFonts w:ascii="Georgia" w:hAnsi="Georgia"/>
                <w:spacing w:val="-5"/>
              </w:rPr>
              <w:t xml:space="preserve"> </w:t>
            </w:r>
            <w:r w:rsidRPr="00430086">
              <w:rPr>
                <w:rFonts w:ascii="Georgia" w:hAnsi="Georgia"/>
              </w:rPr>
              <w:t>детей</w:t>
            </w:r>
          </w:p>
        </w:tc>
        <w:tc>
          <w:tcPr>
            <w:tcW w:w="3118" w:type="dxa"/>
            <w:gridSpan w:val="3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Совместная</w:t>
            </w:r>
            <w:r w:rsidRPr="00430086">
              <w:rPr>
                <w:rFonts w:ascii="Georgia" w:hAnsi="Georgia"/>
                <w:spacing w:val="-7"/>
              </w:rPr>
              <w:t xml:space="preserve"> </w:t>
            </w:r>
            <w:r w:rsidRPr="00430086">
              <w:rPr>
                <w:rFonts w:ascii="Georgia" w:hAnsi="Georgia"/>
              </w:rPr>
              <w:t>деятельность</w:t>
            </w:r>
            <w:r w:rsidRPr="00430086">
              <w:rPr>
                <w:rFonts w:ascii="Georgia" w:hAnsi="Georgia"/>
                <w:spacing w:val="-2"/>
              </w:rPr>
              <w:t xml:space="preserve"> </w:t>
            </w:r>
            <w:r w:rsidRPr="00430086">
              <w:rPr>
                <w:rFonts w:ascii="Georgia" w:hAnsi="Georgia"/>
              </w:rPr>
              <w:t>в</w:t>
            </w:r>
            <w:r w:rsidRPr="00430086">
              <w:rPr>
                <w:rFonts w:ascii="Georgia" w:hAnsi="Georgia"/>
                <w:spacing w:val="-1"/>
              </w:rPr>
              <w:t xml:space="preserve"> </w:t>
            </w:r>
            <w:r w:rsidRPr="00430086">
              <w:rPr>
                <w:rFonts w:ascii="Georgia" w:hAnsi="Georgia"/>
              </w:rPr>
              <w:t>режиме</w:t>
            </w:r>
            <w:r w:rsidRPr="00430086">
              <w:rPr>
                <w:rFonts w:ascii="Georgia" w:hAnsi="Georgia"/>
                <w:spacing w:val="-8"/>
              </w:rPr>
              <w:t xml:space="preserve"> </w:t>
            </w:r>
            <w:r w:rsidRPr="00430086">
              <w:rPr>
                <w:rFonts w:ascii="Georgia" w:hAnsi="Georgia"/>
              </w:rPr>
              <w:t>дня</w:t>
            </w:r>
          </w:p>
        </w:tc>
        <w:tc>
          <w:tcPr>
            <w:tcW w:w="2835" w:type="dxa"/>
            <w:gridSpan w:val="2"/>
          </w:tcPr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  <w:spacing w:val="-1"/>
              </w:rPr>
              <w:t xml:space="preserve">Самостоятельная </w:t>
            </w:r>
            <w:r w:rsidRPr="00430086">
              <w:rPr>
                <w:rFonts w:ascii="Georgia" w:hAnsi="Georgia"/>
                <w:spacing w:val="-52"/>
              </w:rPr>
              <w:t xml:space="preserve"> </w:t>
            </w:r>
            <w:r w:rsidRPr="00430086">
              <w:rPr>
                <w:rFonts w:ascii="Georgia" w:hAnsi="Georgia"/>
              </w:rPr>
              <w:t>деятельность</w:t>
            </w:r>
          </w:p>
        </w:tc>
      </w:tr>
      <w:tr w:rsidR="0089579B" w:rsidRPr="00430086" w:rsidTr="00430086">
        <w:trPr>
          <w:trHeight w:val="186"/>
        </w:trPr>
        <w:tc>
          <w:tcPr>
            <w:tcW w:w="1561" w:type="dxa"/>
            <w:vMerge/>
            <w:tcBorders>
              <w:top w:val="nil"/>
            </w:tcBorders>
          </w:tcPr>
          <w:p w:rsidR="0089579B" w:rsidRPr="00430086" w:rsidRDefault="0089579B" w:rsidP="00430086">
            <w:pPr>
              <w:ind w:left="142" w:right="-10" w:firstLine="36"/>
              <w:jc w:val="both"/>
              <w:rPr>
                <w:rFonts w:ascii="Georgia" w:hAnsi="Georgia"/>
              </w:rPr>
            </w:pPr>
          </w:p>
        </w:tc>
        <w:tc>
          <w:tcPr>
            <w:tcW w:w="8114" w:type="dxa"/>
            <w:gridSpan w:val="6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Формы</w:t>
            </w:r>
            <w:r w:rsidRPr="00430086">
              <w:rPr>
                <w:rFonts w:ascii="Georgia" w:hAnsi="Georgia"/>
                <w:spacing w:val="-7"/>
              </w:rPr>
              <w:t xml:space="preserve"> </w:t>
            </w:r>
            <w:r w:rsidRPr="00430086">
              <w:rPr>
                <w:rFonts w:ascii="Georgia" w:hAnsi="Georgia"/>
              </w:rPr>
              <w:t>и методы</w:t>
            </w:r>
          </w:p>
        </w:tc>
      </w:tr>
      <w:tr w:rsidR="0089579B" w:rsidRPr="00430086" w:rsidTr="00430086">
        <w:trPr>
          <w:trHeight w:val="273"/>
        </w:trPr>
        <w:tc>
          <w:tcPr>
            <w:tcW w:w="1561" w:type="dxa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</w:p>
        </w:tc>
        <w:tc>
          <w:tcPr>
            <w:tcW w:w="8114" w:type="dxa"/>
            <w:gridSpan w:val="6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  <w:b/>
              </w:rPr>
            </w:pPr>
            <w:r w:rsidRPr="00430086">
              <w:rPr>
                <w:rFonts w:ascii="Georgia" w:hAnsi="Georgia"/>
                <w:b/>
              </w:rPr>
              <w:t>Социальное</w:t>
            </w:r>
            <w:r w:rsidRPr="00430086">
              <w:rPr>
                <w:rFonts w:ascii="Georgia" w:hAnsi="Georgia"/>
                <w:b/>
                <w:spacing w:val="-7"/>
              </w:rPr>
              <w:t xml:space="preserve"> </w:t>
            </w:r>
            <w:r w:rsidRPr="00430086">
              <w:rPr>
                <w:rFonts w:ascii="Georgia" w:hAnsi="Georgia"/>
                <w:b/>
              </w:rPr>
              <w:t>направление</w:t>
            </w:r>
            <w:r w:rsidRPr="00430086">
              <w:rPr>
                <w:rFonts w:ascii="Georgia" w:hAnsi="Georgia"/>
                <w:b/>
                <w:spacing w:val="-9"/>
              </w:rPr>
              <w:t xml:space="preserve"> </w:t>
            </w:r>
            <w:r w:rsidRPr="00430086">
              <w:rPr>
                <w:rFonts w:ascii="Georgia" w:hAnsi="Georgia"/>
                <w:b/>
              </w:rPr>
              <w:t>воспитания</w:t>
            </w:r>
          </w:p>
        </w:tc>
      </w:tr>
      <w:tr w:rsidR="0089579B" w:rsidRPr="00430086" w:rsidTr="00430086">
        <w:trPr>
          <w:trHeight w:val="1483"/>
        </w:trPr>
        <w:tc>
          <w:tcPr>
            <w:tcW w:w="1561" w:type="dxa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Предметная</w:t>
            </w:r>
            <w:r w:rsidRPr="00430086">
              <w:rPr>
                <w:rFonts w:ascii="Georgia" w:hAnsi="Georgia"/>
                <w:spacing w:val="-37"/>
              </w:rPr>
              <w:t xml:space="preserve"> </w:t>
            </w:r>
            <w:r w:rsidRPr="00430086">
              <w:rPr>
                <w:rFonts w:ascii="Georgia" w:hAnsi="Georgia"/>
                <w:spacing w:val="-1"/>
              </w:rPr>
              <w:t>деятельность</w:t>
            </w:r>
          </w:p>
        </w:tc>
        <w:tc>
          <w:tcPr>
            <w:tcW w:w="2728" w:type="dxa"/>
            <w:gridSpan w:val="2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  <w:b/>
              </w:rPr>
            </w:pPr>
            <w:r w:rsidRPr="00430086">
              <w:rPr>
                <w:rFonts w:ascii="Georgia" w:hAnsi="Georgia"/>
                <w:b/>
              </w:rPr>
              <w:t>формы: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9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образовательная</w:t>
            </w:r>
            <w:r w:rsidRPr="00430086">
              <w:rPr>
                <w:rFonts w:ascii="Georgia" w:hAnsi="Georgia"/>
                <w:spacing w:val="-10"/>
              </w:rPr>
              <w:t xml:space="preserve"> </w:t>
            </w:r>
            <w:r w:rsidRPr="00430086">
              <w:rPr>
                <w:rFonts w:ascii="Georgia" w:hAnsi="Georgia"/>
              </w:rPr>
              <w:t>деятельность;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  <w:b/>
              </w:rPr>
            </w:pPr>
            <w:r w:rsidRPr="00430086">
              <w:rPr>
                <w:rFonts w:ascii="Georgia" w:hAnsi="Georgia"/>
                <w:b/>
              </w:rPr>
              <w:t>методы: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9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чтение и рассказывание коротких</w:t>
            </w:r>
            <w:r w:rsidRPr="00430086">
              <w:rPr>
                <w:rFonts w:ascii="Georgia" w:hAnsi="Georgia"/>
                <w:spacing w:val="-37"/>
              </w:rPr>
              <w:t xml:space="preserve"> </w:t>
            </w:r>
            <w:r w:rsidRPr="00430086">
              <w:rPr>
                <w:rFonts w:ascii="Georgia" w:hAnsi="Georgia"/>
              </w:rPr>
              <w:t>стихотворений, сказок;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9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рассматривание</w:t>
            </w:r>
            <w:r w:rsidRPr="00430086">
              <w:rPr>
                <w:rFonts w:ascii="Georgia" w:hAnsi="Georgia"/>
                <w:spacing w:val="-9"/>
              </w:rPr>
              <w:t xml:space="preserve"> </w:t>
            </w:r>
            <w:r w:rsidRPr="00430086">
              <w:rPr>
                <w:rFonts w:ascii="Georgia" w:hAnsi="Georgia"/>
              </w:rPr>
              <w:t>картин</w:t>
            </w:r>
            <w:r w:rsidRPr="00430086">
              <w:rPr>
                <w:rFonts w:ascii="Georgia" w:hAnsi="Georgia"/>
                <w:spacing w:val="-5"/>
              </w:rPr>
              <w:t xml:space="preserve"> </w:t>
            </w:r>
            <w:r w:rsidRPr="00430086">
              <w:rPr>
                <w:rFonts w:ascii="Georgia" w:hAnsi="Georgia"/>
              </w:rPr>
              <w:t>и</w:t>
            </w:r>
            <w:r w:rsidRPr="00430086">
              <w:rPr>
                <w:rFonts w:ascii="Georgia" w:hAnsi="Georgia"/>
                <w:spacing w:val="-5"/>
              </w:rPr>
              <w:t xml:space="preserve"> </w:t>
            </w:r>
            <w:r w:rsidRPr="00430086">
              <w:rPr>
                <w:rFonts w:ascii="Georgia" w:hAnsi="Georgia"/>
              </w:rPr>
              <w:t>картинок,</w:t>
            </w:r>
            <w:r w:rsidRPr="00430086">
              <w:rPr>
                <w:rFonts w:ascii="Georgia" w:hAnsi="Georgia"/>
                <w:spacing w:val="-37"/>
              </w:rPr>
              <w:t xml:space="preserve"> </w:t>
            </w:r>
            <w:r w:rsidRPr="00430086">
              <w:rPr>
                <w:rFonts w:ascii="Georgia" w:hAnsi="Georgia"/>
              </w:rPr>
              <w:t>игрушек.</w:t>
            </w:r>
          </w:p>
        </w:tc>
        <w:tc>
          <w:tcPr>
            <w:tcW w:w="2551" w:type="dxa"/>
            <w:gridSpan w:val="2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  <w:b/>
              </w:rPr>
            </w:pPr>
            <w:r w:rsidRPr="00430086">
              <w:rPr>
                <w:rFonts w:ascii="Georgia" w:hAnsi="Georgia"/>
              </w:rPr>
              <w:t>Совместная деятельность, направленная на</w:t>
            </w:r>
            <w:r w:rsidRPr="00430086">
              <w:rPr>
                <w:rFonts w:ascii="Georgia" w:hAnsi="Georgia"/>
                <w:spacing w:val="1"/>
              </w:rPr>
              <w:t xml:space="preserve"> </w:t>
            </w:r>
            <w:r w:rsidRPr="00430086">
              <w:rPr>
                <w:rFonts w:ascii="Georgia" w:hAnsi="Georgia"/>
                <w:spacing w:val="-1"/>
              </w:rPr>
              <w:t xml:space="preserve">овладение игровыми, </w:t>
            </w:r>
            <w:r w:rsidRPr="00430086">
              <w:rPr>
                <w:rFonts w:ascii="Georgia" w:hAnsi="Georgia"/>
              </w:rPr>
              <w:t>орудийными действиями.</w:t>
            </w:r>
            <w:r w:rsidRPr="00430086">
              <w:rPr>
                <w:rFonts w:ascii="Georgia" w:hAnsi="Georgia"/>
                <w:spacing w:val="-37"/>
              </w:rPr>
              <w:t xml:space="preserve"> </w:t>
            </w:r>
            <w:r w:rsidRPr="00430086">
              <w:rPr>
                <w:rFonts w:ascii="Georgia" w:hAnsi="Georgia"/>
                <w:b/>
              </w:rPr>
              <w:t>методы: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8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чтение</w:t>
            </w:r>
            <w:r w:rsidRPr="00430086">
              <w:rPr>
                <w:rFonts w:ascii="Georgia" w:hAnsi="Georgia"/>
                <w:spacing w:val="-7"/>
              </w:rPr>
              <w:t xml:space="preserve"> </w:t>
            </w:r>
            <w:r w:rsidRPr="00430086">
              <w:rPr>
                <w:rFonts w:ascii="Georgia" w:hAnsi="Georgia"/>
              </w:rPr>
              <w:t>и</w:t>
            </w:r>
            <w:r w:rsidRPr="00430086">
              <w:rPr>
                <w:rFonts w:ascii="Georgia" w:hAnsi="Georgia"/>
                <w:spacing w:val="2"/>
              </w:rPr>
              <w:t xml:space="preserve"> </w:t>
            </w:r>
            <w:r w:rsidRPr="00430086">
              <w:rPr>
                <w:rFonts w:ascii="Georgia" w:hAnsi="Georgia"/>
              </w:rPr>
              <w:t>рассказывание</w:t>
            </w:r>
            <w:r w:rsidRPr="00430086">
              <w:rPr>
                <w:rFonts w:ascii="Georgia" w:hAnsi="Georgia"/>
                <w:spacing w:val="-3"/>
              </w:rPr>
              <w:t xml:space="preserve"> </w:t>
            </w:r>
            <w:r w:rsidRPr="00430086">
              <w:rPr>
                <w:rFonts w:ascii="Georgia" w:hAnsi="Georgia"/>
              </w:rPr>
              <w:t>коротких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стихотворений,</w:t>
            </w:r>
            <w:r w:rsidRPr="00430086">
              <w:rPr>
                <w:rFonts w:ascii="Georgia" w:hAnsi="Georgia"/>
                <w:spacing w:val="-8"/>
              </w:rPr>
              <w:t xml:space="preserve"> </w:t>
            </w:r>
            <w:r w:rsidRPr="00430086">
              <w:rPr>
                <w:rFonts w:ascii="Georgia" w:hAnsi="Georgia"/>
              </w:rPr>
              <w:t>сказок;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8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рассматривание</w:t>
            </w:r>
            <w:r w:rsidRPr="00430086">
              <w:rPr>
                <w:rFonts w:ascii="Georgia" w:hAnsi="Georgia"/>
                <w:spacing w:val="-9"/>
              </w:rPr>
              <w:t xml:space="preserve"> </w:t>
            </w:r>
            <w:r w:rsidRPr="00430086">
              <w:rPr>
                <w:rFonts w:ascii="Georgia" w:hAnsi="Georgia"/>
              </w:rPr>
              <w:t>картин</w:t>
            </w:r>
            <w:r w:rsidRPr="00430086">
              <w:rPr>
                <w:rFonts w:ascii="Georgia" w:hAnsi="Georgia"/>
                <w:spacing w:val="-4"/>
              </w:rPr>
              <w:t xml:space="preserve"> </w:t>
            </w:r>
            <w:r w:rsidRPr="00430086">
              <w:rPr>
                <w:rFonts w:ascii="Georgia" w:hAnsi="Georgia"/>
              </w:rPr>
              <w:t>и</w:t>
            </w:r>
            <w:r w:rsidRPr="00430086">
              <w:rPr>
                <w:rFonts w:ascii="Georgia" w:hAnsi="Georgia"/>
                <w:spacing w:val="-5"/>
              </w:rPr>
              <w:t xml:space="preserve"> </w:t>
            </w:r>
            <w:r w:rsidRPr="00430086">
              <w:rPr>
                <w:rFonts w:ascii="Georgia" w:hAnsi="Georgia"/>
              </w:rPr>
              <w:t>картинок,</w:t>
            </w:r>
            <w:r w:rsidRPr="00430086">
              <w:rPr>
                <w:rFonts w:ascii="Georgia" w:hAnsi="Georgia"/>
                <w:spacing w:val="-3"/>
              </w:rPr>
              <w:t xml:space="preserve"> </w:t>
            </w:r>
            <w:r w:rsidRPr="00430086">
              <w:rPr>
                <w:rFonts w:ascii="Georgia" w:hAnsi="Georgia"/>
              </w:rPr>
              <w:t>игрушек.</w:t>
            </w:r>
          </w:p>
        </w:tc>
        <w:tc>
          <w:tcPr>
            <w:tcW w:w="2835" w:type="dxa"/>
            <w:gridSpan w:val="2"/>
          </w:tcPr>
          <w:p w:rsidR="0089579B" w:rsidRPr="00430086" w:rsidRDefault="0089579B" w:rsidP="00430086">
            <w:pPr>
              <w:pStyle w:val="TableParagraph"/>
              <w:numPr>
                <w:ilvl w:val="0"/>
                <w:numId w:val="27"/>
              </w:numPr>
              <w:ind w:left="142" w:right="-10" w:firstLine="567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  <w:spacing w:val="-1"/>
              </w:rPr>
              <w:t xml:space="preserve">непосредственное </w:t>
            </w:r>
            <w:r w:rsidRPr="00430086">
              <w:rPr>
                <w:rFonts w:ascii="Georgia" w:hAnsi="Georgia"/>
              </w:rPr>
              <w:t>общение</w:t>
            </w:r>
            <w:r w:rsidRPr="00430086">
              <w:rPr>
                <w:rFonts w:ascii="Georgia" w:hAnsi="Georgia"/>
                <w:spacing w:val="-42"/>
              </w:rPr>
              <w:t xml:space="preserve"> </w:t>
            </w:r>
            <w:r w:rsidRPr="00430086">
              <w:rPr>
                <w:rFonts w:ascii="Georgia" w:hAnsi="Georgia"/>
              </w:rPr>
              <w:t>со</w:t>
            </w:r>
            <w:r w:rsidRPr="00430086">
              <w:rPr>
                <w:rFonts w:ascii="Georgia" w:hAnsi="Georgia"/>
                <w:spacing w:val="-3"/>
              </w:rPr>
              <w:t xml:space="preserve"> </w:t>
            </w:r>
            <w:r w:rsidRPr="00430086">
              <w:rPr>
                <w:rFonts w:ascii="Georgia" w:hAnsi="Georgia"/>
              </w:rPr>
              <w:t>взрослым;</w:t>
            </w:r>
          </w:p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-манипулятивная</w:t>
            </w:r>
            <w:r w:rsidRPr="00430086">
              <w:rPr>
                <w:rFonts w:ascii="Georgia" w:hAnsi="Georgia"/>
                <w:spacing w:val="-42"/>
              </w:rPr>
              <w:t xml:space="preserve"> </w:t>
            </w:r>
            <w:r w:rsidRPr="00430086">
              <w:rPr>
                <w:rFonts w:ascii="Georgia" w:hAnsi="Georgia"/>
              </w:rPr>
              <w:t>деятельность;</w:t>
            </w:r>
          </w:p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-орудийная</w:t>
            </w:r>
            <w:r w:rsidRPr="00430086">
              <w:rPr>
                <w:rFonts w:ascii="Georgia" w:hAnsi="Georgia"/>
                <w:spacing w:val="-5"/>
              </w:rPr>
              <w:t xml:space="preserve"> </w:t>
            </w:r>
            <w:r w:rsidRPr="00430086">
              <w:rPr>
                <w:rFonts w:ascii="Georgia" w:hAnsi="Georgia"/>
              </w:rPr>
              <w:t>деятельность;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7"/>
              </w:numPr>
              <w:ind w:left="142" w:right="-10" w:firstLine="567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рассматривание</w:t>
            </w:r>
            <w:r w:rsidRPr="00430086">
              <w:rPr>
                <w:rFonts w:ascii="Georgia" w:hAnsi="Georgia"/>
                <w:spacing w:val="25"/>
              </w:rPr>
              <w:t xml:space="preserve"> </w:t>
            </w:r>
            <w:r w:rsidRPr="00430086">
              <w:rPr>
                <w:rFonts w:ascii="Georgia" w:hAnsi="Georgia"/>
              </w:rPr>
              <w:t>картинок,</w:t>
            </w:r>
            <w:r w:rsidRPr="00430086">
              <w:rPr>
                <w:rFonts w:ascii="Georgia" w:hAnsi="Georgia"/>
                <w:spacing w:val="-42"/>
              </w:rPr>
              <w:t xml:space="preserve"> </w:t>
            </w:r>
            <w:r w:rsidRPr="00430086">
              <w:rPr>
                <w:rFonts w:ascii="Georgia" w:hAnsi="Georgia"/>
              </w:rPr>
              <w:t>иллюстраций.</w:t>
            </w:r>
          </w:p>
        </w:tc>
      </w:tr>
      <w:tr w:rsidR="0089579B" w:rsidRPr="00430086" w:rsidTr="00430086">
        <w:trPr>
          <w:trHeight w:val="1286"/>
        </w:trPr>
        <w:tc>
          <w:tcPr>
            <w:tcW w:w="1561" w:type="dxa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Игровая</w:t>
            </w:r>
            <w:r w:rsidRPr="00430086">
              <w:rPr>
                <w:rFonts w:ascii="Georgia" w:hAnsi="Georgia"/>
                <w:spacing w:val="1"/>
              </w:rPr>
              <w:t xml:space="preserve"> </w:t>
            </w:r>
            <w:r w:rsidRPr="00430086">
              <w:rPr>
                <w:rFonts w:ascii="Georgia" w:hAnsi="Georgia"/>
                <w:spacing w:val="-1"/>
              </w:rPr>
              <w:t>деятельность</w:t>
            </w:r>
          </w:p>
        </w:tc>
        <w:tc>
          <w:tcPr>
            <w:tcW w:w="2728" w:type="dxa"/>
            <w:gridSpan w:val="2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  <w:b/>
              </w:rPr>
            </w:pPr>
            <w:r w:rsidRPr="00430086">
              <w:rPr>
                <w:rFonts w:ascii="Georgia" w:hAnsi="Georgia"/>
                <w:b/>
              </w:rPr>
              <w:t>формы: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6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  <w:w w:val="95"/>
              </w:rPr>
              <w:t>образовательная</w:t>
            </w:r>
            <w:r w:rsidRPr="00430086">
              <w:rPr>
                <w:rFonts w:ascii="Georgia" w:hAnsi="Georgia"/>
                <w:spacing w:val="85"/>
              </w:rPr>
              <w:t xml:space="preserve"> </w:t>
            </w:r>
            <w:r w:rsidRPr="00430086">
              <w:rPr>
                <w:rFonts w:ascii="Georgia" w:hAnsi="Georgia"/>
                <w:w w:val="95"/>
              </w:rPr>
              <w:t>деятельность;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6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музыкальная,</w:t>
            </w:r>
            <w:r w:rsidRPr="00430086">
              <w:rPr>
                <w:rFonts w:ascii="Georgia" w:hAnsi="Georgia"/>
                <w:spacing w:val="-8"/>
              </w:rPr>
              <w:t xml:space="preserve"> </w:t>
            </w:r>
            <w:r w:rsidRPr="00430086">
              <w:rPr>
                <w:rFonts w:ascii="Georgia" w:hAnsi="Georgia"/>
              </w:rPr>
              <w:t>подвижная</w:t>
            </w:r>
            <w:r w:rsidRPr="00430086">
              <w:rPr>
                <w:rFonts w:ascii="Georgia" w:hAnsi="Georgia"/>
                <w:spacing w:val="-7"/>
              </w:rPr>
              <w:t xml:space="preserve"> </w:t>
            </w:r>
            <w:r w:rsidRPr="00430086">
              <w:rPr>
                <w:rFonts w:ascii="Georgia" w:hAnsi="Georgia"/>
              </w:rPr>
              <w:t>игра;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  <w:b/>
              </w:rPr>
            </w:pPr>
            <w:r w:rsidRPr="00430086">
              <w:rPr>
                <w:rFonts w:ascii="Georgia" w:hAnsi="Georgia"/>
                <w:b/>
              </w:rPr>
              <w:t>методы: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6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действие</w:t>
            </w:r>
            <w:r w:rsidRPr="00430086">
              <w:rPr>
                <w:rFonts w:ascii="Georgia" w:hAnsi="Georgia"/>
                <w:spacing w:val="-6"/>
              </w:rPr>
              <w:t xml:space="preserve"> </w:t>
            </w:r>
            <w:r w:rsidRPr="00430086">
              <w:rPr>
                <w:rFonts w:ascii="Georgia" w:hAnsi="Georgia"/>
              </w:rPr>
              <w:t>с</w:t>
            </w:r>
            <w:r w:rsidRPr="00430086">
              <w:rPr>
                <w:rFonts w:ascii="Georgia" w:hAnsi="Georgia"/>
                <w:spacing w:val="-9"/>
              </w:rPr>
              <w:t xml:space="preserve"> </w:t>
            </w:r>
            <w:r w:rsidRPr="00430086">
              <w:rPr>
                <w:rFonts w:ascii="Georgia" w:hAnsi="Georgia"/>
              </w:rPr>
              <w:t>дидактической</w:t>
            </w:r>
            <w:r w:rsidRPr="00430086">
              <w:rPr>
                <w:rFonts w:ascii="Georgia" w:hAnsi="Georgia"/>
                <w:spacing w:val="-6"/>
              </w:rPr>
              <w:t xml:space="preserve"> </w:t>
            </w:r>
            <w:r w:rsidRPr="00430086">
              <w:rPr>
                <w:rFonts w:ascii="Georgia" w:hAnsi="Georgia"/>
              </w:rPr>
              <w:t>и</w:t>
            </w:r>
            <w:r w:rsidRPr="00430086">
              <w:rPr>
                <w:rFonts w:ascii="Georgia" w:hAnsi="Georgia"/>
                <w:spacing w:val="-1"/>
              </w:rPr>
              <w:t xml:space="preserve"> </w:t>
            </w:r>
            <w:r w:rsidRPr="00430086">
              <w:rPr>
                <w:rFonts w:ascii="Georgia" w:hAnsi="Georgia"/>
              </w:rPr>
              <w:t>сюжетной</w:t>
            </w:r>
            <w:r w:rsidRPr="00430086">
              <w:rPr>
                <w:rFonts w:ascii="Georgia" w:hAnsi="Georgia"/>
                <w:spacing w:val="-37"/>
              </w:rPr>
              <w:t xml:space="preserve"> </w:t>
            </w:r>
            <w:r w:rsidRPr="00430086">
              <w:rPr>
                <w:rFonts w:ascii="Georgia" w:hAnsi="Georgia"/>
              </w:rPr>
              <w:t>игрушкой.</w:t>
            </w:r>
          </w:p>
        </w:tc>
        <w:tc>
          <w:tcPr>
            <w:tcW w:w="2551" w:type="dxa"/>
            <w:gridSpan w:val="2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  <w:b/>
              </w:rPr>
            </w:pPr>
            <w:r w:rsidRPr="00430086">
              <w:rPr>
                <w:rFonts w:ascii="Georgia" w:hAnsi="Georgia"/>
                <w:b/>
              </w:rPr>
              <w:t>формы: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5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подвижная</w:t>
            </w:r>
            <w:r w:rsidRPr="00430086">
              <w:rPr>
                <w:rFonts w:ascii="Georgia" w:hAnsi="Georgia"/>
                <w:spacing w:val="-10"/>
              </w:rPr>
              <w:t xml:space="preserve"> </w:t>
            </w:r>
            <w:r w:rsidRPr="00430086">
              <w:rPr>
                <w:rFonts w:ascii="Georgia" w:hAnsi="Georgia"/>
              </w:rPr>
              <w:t>игра</w:t>
            </w:r>
            <w:r w:rsidRPr="00430086">
              <w:rPr>
                <w:rFonts w:ascii="Georgia" w:hAnsi="Georgia"/>
                <w:spacing w:val="-3"/>
              </w:rPr>
              <w:t xml:space="preserve"> </w:t>
            </w:r>
            <w:r w:rsidRPr="00430086">
              <w:rPr>
                <w:rFonts w:ascii="Georgia" w:hAnsi="Georgia"/>
              </w:rPr>
              <w:t>различной</w:t>
            </w:r>
            <w:r w:rsidRPr="00430086">
              <w:rPr>
                <w:rFonts w:ascii="Georgia" w:hAnsi="Georgia"/>
                <w:spacing w:val="-3"/>
              </w:rPr>
              <w:t xml:space="preserve"> </w:t>
            </w:r>
            <w:r w:rsidRPr="00430086">
              <w:rPr>
                <w:rFonts w:ascii="Georgia" w:hAnsi="Georgia"/>
              </w:rPr>
              <w:t>степени</w:t>
            </w:r>
            <w:r w:rsidRPr="00430086">
              <w:rPr>
                <w:rFonts w:ascii="Georgia" w:hAnsi="Georgia"/>
                <w:spacing w:val="-37"/>
              </w:rPr>
              <w:t xml:space="preserve"> </w:t>
            </w:r>
            <w:r w:rsidRPr="00430086">
              <w:rPr>
                <w:rFonts w:ascii="Georgia" w:hAnsi="Georgia"/>
              </w:rPr>
              <w:t>активности;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  <w:b/>
              </w:rPr>
            </w:pPr>
            <w:r w:rsidRPr="00430086">
              <w:rPr>
                <w:rFonts w:ascii="Georgia" w:hAnsi="Georgia"/>
                <w:b/>
              </w:rPr>
              <w:t>методы: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5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действие</w:t>
            </w:r>
            <w:r w:rsidRPr="00430086">
              <w:rPr>
                <w:rFonts w:ascii="Georgia" w:hAnsi="Georgia"/>
              </w:rPr>
              <w:tab/>
              <w:t>с</w:t>
            </w:r>
            <w:r w:rsidRPr="00430086">
              <w:rPr>
                <w:rFonts w:ascii="Georgia" w:hAnsi="Georgia"/>
              </w:rPr>
              <w:tab/>
              <w:t>дидактической,</w:t>
            </w:r>
            <w:r w:rsidRPr="00430086">
              <w:rPr>
                <w:rFonts w:ascii="Georgia" w:hAnsi="Georgia"/>
              </w:rPr>
              <w:tab/>
            </w:r>
            <w:r w:rsidRPr="00430086">
              <w:rPr>
                <w:rFonts w:ascii="Georgia" w:hAnsi="Georgia"/>
                <w:spacing w:val="-1"/>
              </w:rPr>
              <w:t>сюжетной</w:t>
            </w:r>
            <w:r w:rsidRPr="00430086">
              <w:rPr>
                <w:rFonts w:ascii="Georgia" w:hAnsi="Georgia"/>
                <w:spacing w:val="-37"/>
              </w:rPr>
              <w:t xml:space="preserve"> </w:t>
            </w:r>
            <w:r w:rsidRPr="00430086">
              <w:rPr>
                <w:rFonts w:ascii="Georgia" w:hAnsi="Georgia"/>
              </w:rPr>
              <w:t>игрушкой;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5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игра</w:t>
            </w:r>
            <w:r w:rsidRPr="00430086">
              <w:rPr>
                <w:rFonts w:ascii="Georgia" w:hAnsi="Georgia"/>
                <w:spacing w:val="-1"/>
              </w:rPr>
              <w:t xml:space="preserve"> </w:t>
            </w:r>
            <w:r w:rsidRPr="00430086">
              <w:rPr>
                <w:rFonts w:ascii="Georgia" w:hAnsi="Georgia"/>
              </w:rPr>
              <w:t>со</w:t>
            </w:r>
            <w:r w:rsidRPr="00430086">
              <w:rPr>
                <w:rFonts w:ascii="Georgia" w:hAnsi="Georgia"/>
                <w:spacing w:val="-4"/>
              </w:rPr>
              <w:t xml:space="preserve"> </w:t>
            </w:r>
            <w:r w:rsidRPr="00430086">
              <w:rPr>
                <w:rFonts w:ascii="Georgia" w:hAnsi="Georgia"/>
              </w:rPr>
              <w:t>строительным</w:t>
            </w:r>
            <w:r w:rsidRPr="00430086">
              <w:rPr>
                <w:rFonts w:ascii="Georgia" w:hAnsi="Georgia"/>
                <w:spacing w:val="-7"/>
              </w:rPr>
              <w:t xml:space="preserve"> </w:t>
            </w:r>
            <w:r w:rsidRPr="00430086">
              <w:rPr>
                <w:rFonts w:ascii="Georgia" w:hAnsi="Georgia"/>
              </w:rPr>
              <w:t>материалом.</w:t>
            </w:r>
          </w:p>
        </w:tc>
        <w:tc>
          <w:tcPr>
            <w:tcW w:w="2835" w:type="dxa"/>
            <w:gridSpan w:val="2"/>
          </w:tcPr>
          <w:p w:rsidR="0089579B" w:rsidRPr="00430086" w:rsidRDefault="0089579B" w:rsidP="00430086">
            <w:pPr>
              <w:pStyle w:val="TableParagraph"/>
              <w:numPr>
                <w:ilvl w:val="0"/>
                <w:numId w:val="24"/>
              </w:numPr>
              <w:ind w:left="142" w:right="-10" w:firstLine="567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игра на развитие</w:t>
            </w:r>
            <w:r w:rsidRPr="00430086">
              <w:rPr>
                <w:rFonts w:ascii="Georgia" w:hAnsi="Georgia"/>
                <w:spacing w:val="1"/>
              </w:rPr>
              <w:t xml:space="preserve"> </w:t>
            </w:r>
            <w:r w:rsidRPr="00430086">
              <w:rPr>
                <w:rFonts w:ascii="Georgia" w:hAnsi="Georgia"/>
              </w:rPr>
              <w:t>сенсорных</w:t>
            </w:r>
            <w:r w:rsidRPr="00430086">
              <w:rPr>
                <w:rFonts w:ascii="Georgia" w:hAnsi="Georgia"/>
                <w:spacing w:val="-8"/>
              </w:rPr>
              <w:t xml:space="preserve"> </w:t>
            </w:r>
            <w:r w:rsidRPr="00430086">
              <w:rPr>
                <w:rFonts w:ascii="Georgia" w:hAnsi="Georgia"/>
              </w:rPr>
              <w:t>эталонов,</w:t>
            </w:r>
            <w:r w:rsidRPr="00430086">
              <w:rPr>
                <w:rFonts w:ascii="Georgia" w:hAnsi="Georgia"/>
                <w:spacing w:val="-42"/>
              </w:rPr>
              <w:t xml:space="preserve"> </w:t>
            </w:r>
            <w:r w:rsidRPr="00430086">
              <w:rPr>
                <w:rFonts w:ascii="Georgia" w:hAnsi="Georgia"/>
              </w:rPr>
              <w:t>мелкой</w:t>
            </w:r>
            <w:r w:rsidRPr="00430086">
              <w:rPr>
                <w:rFonts w:ascii="Georgia" w:hAnsi="Georgia"/>
                <w:spacing w:val="-1"/>
              </w:rPr>
              <w:t xml:space="preserve"> </w:t>
            </w:r>
            <w:r w:rsidRPr="00430086">
              <w:rPr>
                <w:rFonts w:ascii="Georgia" w:hAnsi="Georgia"/>
              </w:rPr>
              <w:t>моторики;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4"/>
              </w:numPr>
              <w:ind w:left="142" w:right="-10" w:firstLine="567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игра со строительным</w:t>
            </w:r>
            <w:r w:rsidRPr="00430086">
              <w:rPr>
                <w:rFonts w:ascii="Georgia" w:hAnsi="Georgia"/>
                <w:spacing w:val="-42"/>
              </w:rPr>
              <w:t xml:space="preserve"> </w:t>
            </w:r>
            <w:r w:rsidRPr="00430086">
              <w:rPr>
                <w:rFonts w:ascii="Georgia" w:hAnsi="Georgia"/>
              </w:rPr>
              <w:t>материалом;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4"/>
              </w:numPr>
              <w:ind w:left="142" w:right="-10" w:firstLine="567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«игра</w:t>
            </w:r>
            <w:r w:rsidRPr="00430086">
              <w:rPr>
                <w:rFonts w:ascii="Georgia" w:hAnsi="Georgia"/>
                <w:spacing w:val="-5"/>
              </w:rPr>
              <w:t xml:space="preserve"> </w:t>
            </w:r>
            <w:r w:rsidRPr="00430086">
              <w:rPr>
                <w:rFonts w:ascii="Georgia" w:hAnsi="Georgia"/>
              </w:rPr>
              <w:t>рядом».</w:t>
            </w:r>
          </w:p>
        </w:tc>
      </w:tr>
      <w:tr w:rsidR="0089579B" w:rsidRPr="00430086" w:rsidTr="00430086">
        <w:trPr>
          <w:trHeight w:val="206"/>
        </w:trPr>
        <w:tc>
          <w:tcPr>
            <w:tcW w:w="9675" w:type="dxa"/>
            <w:gridSpan w:val="7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  <w:b/>
              </w:rPr>
            </w:pPr>
            <w:r w:rsidRPr="00430086">
              <w:rPr>
                <w:rFonts w:ascii="Georgia" w:hAnsi="Georgia"/>
                <w:b/>
              </w:rPr>
              <w:t>Этики-эстетическое</w:t>
            </w:r>
            <w:r w:rsidRPr="00430086">
              <w:rPr>
                <w:rFonts w:ascii="Georgia" w:hAnsi="Georgia"/>
                <w:b/>
                <w:spacing w:val="-7"/>
              </w:rPr>
              <w:t xml:space="preserve"> </w:t>
            </w:r>
            <w:r w:rsidRPr="00430086">
              <w:rPr>
                <w:rFonts w:ascii="Georgia" w:hAnsi="Georgia"/>
                <w:b/>
              </w:rPr>
              <w:t>направление</w:t>
            </w:r>
          </w:p>
        </w:tc>
      </w:tr>
      <w:tr w:rsidR="0089579B" w:rsidRPr="00430086" w:rsidTr="00430086">
        <w:trPr>
          <w:trHeight w:val="2069"/>
        </w:trPr>
        <w:tc>
          <w:tcPr>
            <w:tcW w:w="1561" w:type="dxa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  <w:w w:val="95"/>
              </w:rPr>
              <w:t>Коммуникативная</w:t>
            </w:r>
            <w:r w:rsidRPr="00430086">
              <w:rPr>
                <w:rFonts w:ascii="Georgia" w:hAnsi="Georgia"/>
                <w:spacing w:val="1"/>
                <w:w w:val="95"/>
              </w:rPr>
              <w:t xml:space="preserve"> </w:t>
            </w:r>
            <w:r w:rsidRPr="00430086">
              <w:rPr>
                <w:rFonts w:ascii="Georgia" w:hAnsi="Georgia"/>
              </w:rPr>
              <w:t>деятельность</w:t>
            </w:r>
          </w:p>
        </w:tc>
        <w:tc>
          <w:tcPr>
            <w:tcW w:w="2728" w:type="dxa"/>
            <w:gridSpan w:val="2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  <w:b/>
              </w:rPr>
            </w:pPr>
            <w:r w:rsidRPr="00430086">
              <w:rPr>
                <w:rFonts w:ascii="Georgia" w:hAnsi="Georgia"/>
                <w:b/>
              </w:rPr>
              <w:t>формы: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3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образовательная</w:t>
            </w:r>
            <w:r w:rsidRPr="00430086">
              <w:rPr>
                <w:rFonts w:ascii="Georgia" w:hAnsi="Georgia"/>
                <w:spacing w:val="-10"/>
              </w:rPr>
              <w:t xml:space="preserve"> </w:t>
            </w:r>
            <w:r w:rsidRPr="00430086">
              <w:rPr>
                <w:rFonts w:ascii="Georgia" w:hAnsi="Georgia"/>
              </w:rPr>
              <w:t>деятельность;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3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  <w:w w:val="95"/>
              </w:rPr>
              <w:t>рассматривание</w:t>
            </w:r>
            <w:r w:rsidRPr="00430086">
              <w:rPr>
                <w:rFonts w:ascii="Georgia" w:hAnsi="Georgia"/>
                <w:spacing w:val="36"/>
                <w:w w:val="95"/>
              </w:rPr>
              <w:t xml:space="preserve"> </w:t>
            </w:r>
            <w:r w:rsidRPr="00430086">
              <w:rPr>
                <w:rFonts w:ascii="Georgia" w:hAnsi="Georgia"/>
                <w:w w:val="95"/>
              </w:rPr>
              <w:t>картины,</w:t>
            </w:r>
            <w:r w:rsidRPr="00430086">
              <w:rPr>
                <w:rFonts w:ascii="Georgia" w:hAnsi="Georgia"/>
                <w:spacing w:val="12"/>
                <w:w w:val="95"/>
              </w:rPr>
              <w:t xml:space="preserve"> </w:t>
            </w:r>
            <w:r w:rsidRPr="00430086">
              <w:rPr>
                <w:rFonts w:ascii="Georgia" w:hAnsi="Georgia"/>
                <w:w w:val="95"/>
              </w:rPr>
              <w:t>картинок,</w:t>
            </w:r>
            <w:r w:rsidRPr="00430086">
              <w:rPr>
                <w:rFonts w:ascii="Georgia" w:hAnsi="Georgia"/>
                <w:spacing w:val="-35"/>
                <w:w w:val="95"/>
              </w:rPr>
              <w:t xml:space="preserve"> </w:t>
            </w:r>
            <w:r w:rsidRPr="00430086">
              <w:rPr>
                <w:rFonts w:ascii="Georgia" w:hAnsi="Georgia"/>
              </w:rPr>
              <w:t>игрушки;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3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подвижная,</w:t>
            </w:r>
            <w:r w:rsidRPr="00430086">
              <w:rPr>
                <w:rFonts w:ascii="Georgia" w:hAnsi="Georgia"/>
                <w:spacing w:val="-6"/>
              </w:rPr>
              <w:t xml:space="preserve"> </w:t>
            </w:r>
            <w:r w:rsidRPr="00430086">
              <w:rPr>
                <w:rFonts w:ascii="Georgia" w:hAnsi="Georgia"/>
              </w:rPr>
              <w:t>музыкальная игра;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  <w:b/>
              </w:rPr>
            </w:pPr>
            <w:r w:rsidRPr="00430086">
              <w:rPr>
                <w:rFonts w:ascii="Georgia" w:hAnsi="Georgia"/>
                <w:b/>
              </w:rPr>
              <w:t>методы: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3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действие</w:t>
            </w:r>
            <w:r w:rsidRPr="00430086">
              <w:rPr>
                <w:rFonts w:ascii="Georgia" w:hAnsi="Georgia"/>
                <w:spacing w:val="-5"/>
              </w:rPr>
              <w:t xml:space="preserve"> </w:t>
            </w:r>
            <w:r w:rsidRPr="00430086">
              <w:rPr>
                <w:rFonts w:ascii="Georgia" w:hAnsi="Georgia"/>
              </w:rPr>
              <w:t>с</w:t>
            </w:r>
            <w:r w:rsidRPr="00430086">
              <w:rPr>
                <w:rFonts w:ascii="Georgia" w:hAnsi="Georgia"/>
                <w:spacing w:val="-9"/>
              </w:rPr>
              <w:t xml:space="preserve"> </w:t>
            </w:r>
            <w:r w:rsidRPr="00430086">
              <w:rPr>
                <w:rFonts w:ascii="Georgia" w:hAnsi="Georgia"/>
              </w:rPr>
              <w:t>дидактической</w:t>
            </w:r>
            <w:r w:rsidRPr="00430086">
              <w:rPr>
                <w:rFonts w:ascii="Georgia" w:hAnsi="Georgia"/>
                <w:spacing w:val="-6"/>
              </w:rPr>
              <w:t xml:space="preserve"> </w:t>
            </w:r>
            <w:r w:rsidRPr="00430086">
              <w:rPr>
                <w:rFonts w:ascii="Georgia" w:hAnsi="Georgia"/>
              </w:rPr>
              <w:t>и</w:t>
            </w:r>
            <w:r w:rsidRPr="00430086">
              <w:rPr>
                <w:rFonts w:ascii="Georgia" w:hAnsi="Georgia"/>
                <w:spacing w:val="-1"/>
              </w:rPr>
              <w:t xml:space="preserve"> </w:t>
            </w:r>
            <w:r w:rsidRPr="00430086">
              <w:rPr>
                <w:rFonts w:ascii="Georgia" w:hAnsi="Georgia"/>
              </w:rPr>
              <w:t>сюжетной</w:t>
            </w:r>
            <w:r w:rsidRPr="00430086">
              <w:rPr>
                <w:rFonts w:ascii="Georgia" w:hAnsi="Georgia"/>
                <w:spacing w:val="-37"/>
              </w:rPr>
              <w:t xml:space="preserve"> </w:t>
            </w:r>
            <w:r w:rsidRPr="00430086">
              <w:rPr>
                <w:rFonts w:ascii="Georgia" w:hAnsi="Georgia"/>
              </w:rPr>
              <w:t>игрушкой;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3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разучивание, рассказывание</w:t>
            </w:r>
            <w:r w:rsidRPr="00430086">
              <w:rPr>
                <w:rFonts w:ascii="Georgia" w:hAnsi="Georgia"/>
                <w:spacing w:val="1"/>
              </w:rPr>
              <w:t xml:space="preserve"> </w:t>
            </w:r>
            <w:r w:rsidRPr="00430086">
              <w:rPr>
                <w:rFonts w:ascii="Georgia" w:hAnsi="Georgia"/>
                <w:spacing w:val="-1"/>
              </w:rPr>
              <w:t>художественных</w:t>
            </w:r>
            <w:r w:rsidRPr="00430086">
              <w:rPr>
                <w:rFonts w:ascii="Georgia" w:hAnsi="Georgia"/>
                <w:spacing w:val="-3"/>
              </w:rPr>
              <w:t xml:space="preserve"> </w:t>
            </w:r>
            <w:r w:rsidRPr="00430086">
              <w:rPr>
                <w:rFonts w:ascii="Georgia" w:hAnsi="Georgia"/>
              </w:rPr>
              <w:t>произведений</w:t>
            </w:r>
            <w:r w:rsidRPr="00430086">
              <w:rPr>
                <w:rFonts w:ascii="Georgia" w:hAnsi="Georgia"/>
                <w:spacing w:val="-4"/>
              </w:rPr>
              <w:t xml:space="preserve"> </w:t>
            </w:r>
            <w:r w:rsidRPr="00430086">
              <w:rPr>
                <w:rFonts w:ascii="Georgia" w:hAnsi="Georgia"/>
              </w:rPr>
              <w:t>малых</w:t>
            </w:r>
            <w:r w:rsidRPr="00430086">
              <w:rPr>
                <w:rFonts w:ascii="Georgia" w:hAnsi="Georgia"/>
                <w:spacing w:val="-7"/>
              </w:rPr>
              <w:t xml:space="preserve"> </w:t>
            </w:r>
            <w:r w:rsidRPr="00430086">
              <w:rPr>
                <w:rFonts w:ascii="Georgia" w:hAnsi="Georgia"/>
              </w:rPr>
              <w:t>форм.</w:t>
            </w:r>
          </w:p>
        </w:tc>
        <w:tc>
          <w:tcPr>
            <w:tcW w:w="2551" w:type="dxa"/>
            <w:gridSpan w:val="2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  <w:b/>
              </w:rPr>
            </w:pPr>
            <w:r w:rsidRPr="00430086">
              <w:rPr>
                <w:rFonts w:ascii="Georgia" w:hAnsi="Georgia"/>
                <w:b/>
              </w:rPr>
              <w:t>формы: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2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свободное</w:t>
            </w:r>
            <w:r w:rsidRPr="00430086">
              <w:rPr>
                <w:rFonts w:ascii="Georgia" w:hAnsi="Georgia"/>
                <w:spacing w:val="-6"/>
              </w:rPr>
              <w:t xml:space="preserve"> </w:t>
            </w:r>
            <w:r w:rsidRPr="00430086">
              <w:rPr>
                <w:rFonts w:ascii="Georgia" w:hAnsi="Georgia"/>
              </w:rPr>
              <w:t>общение;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  <w:b/>
              </w:rPr>
            </w:pPr>
            <w:r w:rsidRPr="00430086">
              <w:rPr>
                <w:rFonts w:ascii="Georgia" w:hAnsi="Georgia"/>
                <w:b/>
              </w:rPr>
              <w:t>методы: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2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наблюдение;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2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чтение;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2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  <w:spacing w:val="-1"/>
              </w:rPr>
              <w:t xml:space="preserve">разучивание, </w:t>
            </w:r>
            <w:r w:rsidRPr="00430086">
              <w:rPr>
                <w:rFonts w:ascii="Georgia" w:hAnsi="Georgia"/>
              </w:rPr>
              <w:t>рассказывание художественных</w:t>
            </w:r>
            <w:r w:rsidRPr="00430086">
              <w:rPr>
                <w:rFonts w:ascii="Georgia" w:hAnsi="Georgia"/>
                <w:spacing w:val="-37"/>
              </w:rPr>
              <w:t xml:space="preserve"> </w:t>
            </w:r>
            <w:r w:rsidRPr="00430086">
              <w:rPr>
                <w:rFonts w:ascii="Georgia" w:hAnsi="Georgia"/>
              </w:rPr>
              <w:t>произведений</w:t>
            </w:r>
            <w:r w:rsidRPr="00430086">
              <w:rPr>
                <w:rFonts w:ascii="Georgia" w:hAnsi="Georgia"/>
                <w:spacing w:val="-2"/>
              </w:rPr>
              <w:t xml:space="preserve"> </w:t>
            </w:r>
            <w:r w:rsidRPr="00430086">
              <w:rPr>
                <w:rFonts w:ascii="Georgia" w:hAnsi="Georgia"/>
              </w:rPr>
              <w:t>малых</w:t>
            </w:r>
            <w:r w:rsidRPr="00430086">
              <w:rPr>
                <w:rFonts w:ascii="Georgia" w:hAnsi="Georgia"/>
                <w:spacing w:val="-1"/>
              </w:rPr>
              <w:t xml:space="preserve"> </w:t>
            </w:r>
            <w:r w:rsidRPr="00430086">
              <w:rPr>
                <w:rFonts w:ascii="Georgia" w:hAnsi="Georgia"/>
              </w:rPr>
              <w:t>форм;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2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рассматривание</w:t>
            </w:r>
            <w:r w:rsidRPr="00430086">
              <w:rPr>
                <w:rFonts w:ascii="Georgia" w:hAnsi="Georgia"/>
                <w:spacing w:val="-7"/>
              </w:rPr>
              <w:t xml:space="preserve"> </w:t>
            </w:r>
            <w:r w:rsidRPr="00430086">
              <w:rPr>
                <w:rFonts w:ascii="Georgia" w:hAnsi="Georgia"/>
              </w:rPr>
              <w:t>картинок,</w:t>
            </w:r>
            <w:r w:rsidRPr="00430086">
              <w:rPr>
                <w:rFonts w:ascii="Georgia" w:hAnsi="Georgia"/>
                <w:spacing w:val="-6"/>
              </w:rPr>
              <w:t xml:space="preserve"> </w:t>
            </w:r>
            <w:r w:rsidRPr="00430086">
              <w:rPr>
                <w:rFonts w:ascii="Georgia" w:hAnsi="Georgia"/>
              </w:rPr>
              <w:t>игрушек.</w:t>
            </w:r>
          </w:p>
        </w:tc>
        <w:tc>
          <w:tcPr>
            <w:tcW w:w="2835" w:type="dxa"/>
            <w:gridSpan w:val="2"/>
          </w:tcPr>
          <w:p w:rsidR="0089579B" w:rsidRPr="00430086" w:rsidRDefault="0089579B" w:rsidP="00430086">
            <w:pPr>
              <w:pStyle w:val="TableParagraph"/>
              <w:numPr>
                <w:ilvl w:val="0"/>
                <w:numId w:val="21"/>
              </w:numPr>
              <w:ind w:left="142" w:right="-10" w:firstLine="567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  <w:spacing w:val="-1"/>
              </w:rPr>
              <w:t xml:space="preserve">непосредственное </w:t>
            </w:r>
            <w:r w:rsidRPr="00430086">
              <w:rPr>
                <w:rFonts w:ascii="Georgia" w:hAnsi="Georgia"/>
              </w:rPr>
              <w:t>общение</w:t>
            </w:r>
            <w:r w:rsidRPr="00430086">
              <w:rPr>
                <w:rFonts w:ascii="Georgia" w:hAnsi="Georgia"/>
                <w:spacing w:val="-42"/>
              </w:rPr>
              <w:t xml:space="preserve"> </w:t>
            </w:r>
            <w:r w:rsidRPr="00430086">
              <w:rPr>
                <w:rFonts w:ascii="Georgia" w:hAnsi="Georgia"/>
              </w:rPr>
              <w:t>со</w:t>
            </w:r>
            <w:r w:rsidRPr="00430086">
              <w:rPr>
                <w:rFonts w:ascii="Georgia" w:hAnsi="Georgia"/>
                <w:spacing w:val="-3"/>
              </w:rPr>
              <w:t xml:space="preserve"> </w:t>
            </w:r>
            <w:r w:rsidRPr="00430086">
              <w:rPr>
                <w:rFonts w:ascii="Georgia" w:hAnsi="Georgia"/>
              </w:rPr>
              <w:t>взрослым;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1"/>
              </w:numPr>
              <w:ind w:left="142" w:right="-10" w:firstLine="567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игровое действие с</w:t>
            </w:r>
            <w:r w:rsidRPr="00430086">
              <w:rPr>
                <w:rFonts w:ascii="Georgia" w:hAnsi="Georgia"/>
                <w:spacing w:val="-42"/>
              </w:rPr>
              <w:t xml:space="preserve"> </w:t>
            </w:r>
            <w:r w:rsidRPr="00430086">
              <w:rPr>
                <w:rFonts w:ascii="Georgia" w:hAnsi="Georgia"/>
              </w:rPr>
              <w:t>игрушками;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1"/>
              </w:numPr>
              <w:ind w:left="142" w:right="-10" w:firstLine="567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действие</w:t>
            </w:r>
            <w:r w:rsidRPr="00430086">
              <w:rPr>
                <w:rFonts w:ascii="Georgia" w:hAnsi="Georgia"/>
                <w:spacing w:val="-9"/>
              </w:rPr>
              <w:t xml:space="preserve"> </w:t>
            </w:r>
            <w:r w:rsidRPr="00430086">
              <w:rPr>
                <w:rFonts w:ascii="Georgia" w:hAnsi="Georgia"/>
              </w:rPr>
              <w:t>с</w:t>
            </w:r>
            <w:r w:rsidRPr="00430086">
              <w:rPr>
                <w:rFonts w:ascii="Georgia" w:hAnsi="Georgia"/>
                <w:spacing w:val="-8"/>
              </w:rPr>
              <w:t xml:space="preserve"> </w:t>
            </w:r>
            <w:r w:rsidRPr="00430086">
              <w:rPr>
                <w:rFonts w:ascii="Georgia" w:hAnsi="Georgia"/>
              </w:rPr>
              <w:t>дидактической</w:t>
            </w:r>
            <w:r w:rsidRPr="00430086">
              <w:rPr>
                <w:rFonts w:ascii="Georgia" w:hAnsi="Georgia"/>
                <w:spacing w:val="-42"/>
              </w:rPr>
              <w:t xml:space="preserve"> </w:t>
            </w:r>
            <w:r w:rsidRPr="00430086">
              <w:rPr>
                <w:rFonts w:ascii="Georgia" w:hAnsi="Georgia"/>
              </w:rPr>
              <w:t>и</w:t>
            </w:r>
            <w:r w:rsidRPr="00430086">
              <w:rPr>
                <w:rFonts w:ascii="Georgia" w:hAnsi="Georgia"/>
                <w:spacing w:val="-1"/>
              </w:rPr>
              <w:t xml:space="preserve"> </w:t>
            </w:r>
            <w:r w:rsidRPr="00430086">
              <w:rPr>
                <w:rFonts w:ascii="Georgia" w:hAnsi="Georgia"/>
              </w:rPr>
              <w:t>сюжетной</w:t>
            </w:r>
            <w:r w:rsidRPr="00430086">
              <w:rPr>
                <w:rFonts w:ascii="Georgia" w:hAnsi="Georgia"/>
                <w:spacing w:val="-1"/>
              </w:rPr>
              <w:t xml:space="preserve"> </w:t>
            </w:r>
            <w:r w:rsidRPr="00430086">
              <w:rPr>
                <w:rFonts w:ascii="Georgia" w:hAnsi="Georgia"/>
              </w:rPr>
              <w:t>игрушкой.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1"/>
              </w:numPr>
              <w:ind w:left="142" w:right="-10" w:firstLine="567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игра со строител.</w:t>
            </w:r>
            <w:r w:rsidRPr="00430086">
              <w:rPr>
                <w:rFonts w:ascii="Georgia" w:hAnsi="Georgia"/>
                <w:spacing w:val="-42"/>
              </w:rPr>
              <w:t xml:space="preserve"> </w:t>
            </w:r>
            <w:r w:rsidRPr="00430086">
              <w:rPr>
                <w:rFonts w:ascii="Georgia" w:hAnsi="Georgia"/>
              </w:rPr>
              <w:t>материалом;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1"/>
              </w:numPr>
              <w:ind w:left="142" w:right="-10" w:firstLine="567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рассматривание картинок</w:t>
            </w:r>
            <w:r w:rsidRPr="00430086">
              <w:rPr>
                <w:rFonts w:ascii="Georgia" w:hAnsi="Georgia"/>
                <w:spacing w:val="-42"/>
              </w:rPr>
              <w:t xml:space="preserve"> </w:t>
            </w:r>
            <w:r w:rsidRPr="00430086">
              <w:rPr>
                <w:rFonts w:ascii="Georgia" w:hAnsi="Georgia"/>
              </w:rPr>
              <w:t>иллюстраций</w:t>
            </w:r>
          </w:p>
        </w:tc>
      </w:tr>
      <w:tr w:rsidR="0089579B" w:rsidRPr="00430086" w:rsidTr="00430086">
        <w:trPr>
          <w:trHeight w:val="1514"/>
        </w:trPr>
        <w:tc>
          <w:tcPr>
            <w:tcW w:w="1561" w:type="dxa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Самообслуживание</w:t>
            </w:r>
          </w:p>
        </w:tc>
        <w:tc>
          <w:tcPr>
            <w:tcW w:w="2728" w:type="dxa"/>
            <w:gridSpan w:val="2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  <w:b/>
              </w:rPr>
              <w:t>формы:</w:t>
            </w:r>
            <w:r w:rsidRPr="00430086">
              <w:rPr>
                <w:rFonts w:ascii="Georgia" w:hAnsi="Georgia"/>
              </w:rPr>
              <w:t>-</w:t>
            </w:r>
            <w:r w:rsidRPr="00430086">
              <w:rPr>
                <w:rFonts w:ascii="Georgia" w:hAnsi="Georgia"/>
                <w:spacing w:val="-7"/>
              </w:rPr>
              <w:t xml:space="preserve"> </w:t>
            </w:r>
            <w:r w:rsidRPr="00430086">
              <w:rPr>
                <w:rFonts w:ascii="Georgia" w:hAnsi="Georgia"/>
              </w:rPr>
              <w:t>беседа;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  <w:b/>
              </w:rPr>
            </w:pPr>
            <w:r w:rsidRPr="00430086">
              <w:rPr>
                <w:rFonts w:ascii="Georgia" w:hAnsi="Georgia"/>
                <w:b/>
              </w:rPr>
              <w:t>методы: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0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восприятие</w:t>
            </w:r>
            <w:r w:rsidRPr="00430086">
              <w:rPr>
                <w:rFonts w:ascii="Georgia" w:hAnsi="Georgia"/>
                <w:spacing w:val="-9"/>
              </w:rPr>
              <w:t xml:space="preserve"> </w:t>
            </w:r>
            <w:r w:rsidRPr="00430086">
              <w:rPr>
                <w:rFonts w:ascii="Georgia" w:hAnsi="Georgia"/>
              </w:rPr>
              <w:t>художественных</w:t>
            </w:r>
            <w:r w:rsidRPr="00430086">
              <w:rPr>
                <w:rFonts w:ascii="Georgia" w:hAnsi="Georgia"/>
                <w:spacing w:val="-9"/>
              </w:rPr>
              <w:t xml:space="preserve"> </w:t>
            </w:r>
            <w:r w:rsidRPr="00430086">
              <w:rPr>
                <w:rFonts w:ascii="Georgia" w:hAnsi="Georgia"/>
              </w:rPr>
              <w:t>произведений</w:t>
            </w:r>
            <w:r w:rsidRPr="00430086">
              <w:rPr>
                <w:rFonts w:ascii="Georgia" w:hAnsi="Georgia"/>
                <w:spacing w:val="-37"/>
              </w:rPr>
              <w:t xml:space="preserve"> </w:t>
            </w:r>
            <w:r w:rsidRPr="00430086">
              <w:rPr>
                <w:rFonts w:ascii="Georgia" w:hAnsi="Georgia"/>
              </w:rPr>
              <w:t>малых</w:t>
            </w:r>
            <w:r w:rsidRPr="00430086">
              <w:rPr>
                <w:rFonts w:ascii="Georgia" w:hAnsi="Georgia"/>
                <w:spacing w:val="-6"/>
              </w:rPr>
              <w:t xml:space="preserve"> </w:t>
            </w:r>
            <w:r w:rsidRPr="00430086">
              <w:rPr>
                <w:rFonts w:ascii="Georgia" w:hAnsi="Georgia"/>
              </w:rPr>
              <w:t>форм;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0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наблюдение;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0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показ;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0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  <w:w w:val="95"/>
              </w:rPr>
              <w:t>рассматривание</w:t>
            </w:r>
            <w:r w:rsidRPr="00430086">
              <w:rPr>
                <w:rFonts w:ascii="Georgia" w:hAnsi="Georgia"/>
                <w:spacing w:val="73"/>
              </w:rPr>
              <w:t xml:space="preserve"> </w:t>
            </w:r>
            <w:r w:rsidRPr="00430086">
              <w:rPr>
                <w:rFonts w:ascii="Georgia" w:hAnsi="Georgia"/>
                <w:w w:val="95"/>
              </w:rPr>
              <w:t>картинок;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20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действие</w:t>
            </w:r>
            <w:r w:rsidRPr="00430086">
              <w:rPr>
                <w:rFonts w:ascii="Georgia" w:hAnsi="Georgia"/>
                <w:spacing w:val="-3"/>
              </w:rPr>
              <w:t xml:space="preserve"> </w:t>
            </w:r>
            <w:r w:rsidRPr="00430086">
              <w:rPr>
                <w:rFonts w:ascii="Georgia" w:hAnsi="Georgia"/>
              </w:rPr>
              <w:t>с</w:t>
            </w:r>
            <w:r w:rsidRPr="00430086">
              <w:rPr>
                <w:rFonts w:ascii="Georgia" w:hAnsi="Georgia"/>
                <w:spacing w:val="-7"/>
              </w:rPr>
              <w:t xml:space="preserve"> </w:t>
            </w:r>
            <w:r w:rsidRPr="00430086">
              <w:rPr>
                <w:rFonts w:ascii="Georgia" w:hAnsi="Georgia"/>
              </w:rPr>
              <w:t>дид.</w:t>
            </w:r>
            <w:r w:rsidRPr="00430086">
              <w:rPr>
                <w:rFonts w:ascii="Georgia" w:hAnsi="Georgia"/>
                <w:spacing w:val="1"/>
              </w:rPr>
              <w:t xml:space="preserve"> </w:t>
            </w:r>
            <w:r w:rsidRPr="00430086">
              <w:rPr>
                <w:rFonts w:ascii="Georgia" w:hAnsi="Georgia"/>
              </w:rPr>
              <w:t>игрушкой.</w:t>
            </w:r>
          </w:p>
        </w:tc>
        <w:tc>
          <w:tcPr>
            <w:tcW w:w="2551" w:type="dxa"/>
            <w:gridSpan w:val="2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  <w:b/>
              </w:rPr>
            </w:pPr>
            <w:r w:rsidRPr="00430086">
              <w:rPr>
                <w:rFonts w:ascii="Georgia" w:hAnsi="Georgia"/>
                <w:b/>
              </w:rPr>
              <w:t>формы: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19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беседа;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  <w:b/>
              </w:rPr>
            </w:pPr>
            <w:r w:rsidRPr="00430086">
              <w:rPr>
                <w:rFonts w:ascii="Georgia" w:hAnsi="Georgia"/>
                <w:b/>
              </w:rPr>
              <w:t>методы: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19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наблюдение;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19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  <w:spacing w:val="-1"/>
              </w:rPr>
              <w:t xml:space="preserve">разучивание, </w:t>
            </w:r>
            <w:r w:rsidRPr="00430086">
              <w:rPr>
                <w:rFonts w:ascii="Georgia" w:hAnsi="Georgia"/>
              </w:rPr>
              <w:t>рассказывание художественных</w:t>
            </w:r>
            <w:r w:rsidRPr="00430086">
              <w:rPr>
                <w:rFonts w:ascii="Georgia" w:hAnsi="Georgia"/>
                <w:spacing w:val="-37"/>
              </w:rPr>
              <w:t xml:space="preserve"> </w:t>
            </w:r>
            <w:r w:rsidRPr="00430086">
              <w:rPr>
                <w:rFonts w:ascii="Georgia" w:hAnsi="Georgia"/>
              </w:rPr>
              <w:t>произведений</w:t>
            </w:r>
            <w:r w:rsidRPr="00430086">
              <w:rPr>
                <w:rFonts w:ascii="Georgia" w:hAnsi="Georgia"/>
                <w:spacing w:val="-2"/>
              </w:rPr>
              <w:t xml:space="preserve"> </w:t>
            </w:r>
            <w:r w:rsidRPr="00430086">
              <w:rPr>
                <w:rFonts w:ascii="Georgia" w:hAnsi="Georgia"/>
              </w:rPr>
              <w:t>малых</w:t>
            </w:r>
            <w:r w:rsidRPr="00430086">
              <w:rPr>
                <w:rFonts w:ascii="Georgia" w:hAnsi="Georgia"/>
                <w:spacing w:val="-1"/>
              </w:rPr>
              <w:t xml:space="preserve"> </w:t>
            </w:r>
            <w:r w:rsidRPr="00430086">
              <w:rPr>
                <w:rFonts w:ascii="Georgia" w:hAnsi="Georgia"/>
              </w:rPr>
              <w:t>форм;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19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беседа</w:t>
            </w:r>
            <w:r w:rsidRPr="00430086">
              <w:rPr>
                <w:rFonts w:ascii="Georgia" w:hAnsi="Georgia"/>
                <w:spacing w:val="-1"/>
              </w:rPr>
              <w:t xml:space="preserve"> </w:t>
            </w:r>
            <w:r w:rsidRPr="00430086">
              <w:rPr>
                <w:rFonts w:ascii="Georgia" w:hAnsi="Georgia"/>
              </w:rPr>
              <w:t>рассматривание</w:t>
            </w:r>
            <w:r w:rsidRPr="00430086">
              <w:rPr>
                <w:rFonts w:ascii="Georgia" w:hAnsi="Georgia"/>
                <w:spacing w:val="-9"/>
              </w:rPr>
              <w:t xml:space="preserve"> </w:t>
            </w:r>
            <w:r w:rsidRPr="00430086">
              <w:rPr>
                <w:rFonts w:ascii="Georgia" w:hAnsi="Georgia"/>
              </w:rPr>
              <w:t>картинок.</w:t>
            </w:r>
          </w:p>
        </w:tc>
        <w:tc>
          <w:tcPr>
            <w:tcW w:w="2835" w:type="dxa"/>
            <w:gridSpan w:val="2"/>
          </w:tcPr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ребёнок</w:t>
            </w:r>
          </w:p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самостоятельно</w:t>
            </w:r>
            <w:r w:rsidRPr="00430086">
              <w:rPr>
                <w:rFonts w:ascii="Georgia" w:hAnsi="Georgia"/>
                <w:spacing w:val="1"/>
              </w:rPr>
              <w:t xml:space="preserve"> </w:t>
            </w:r>
            <w:r w:rsidRPr="00430086">
              <w:rPr>
                <w:rFonts w:ascii="Georgia" w:hAnsi="Georgia"/>
              </w:rPr>
              <w:t>одевается, принимает</w:t>
            </w:r>
            <w:r w:rsidRPr="00430086">
              <w:rPr>
                <w:rFonts w:ascii="Georgia" w:hAnsi="Georgia"/>
                <w:spacing w:val="1"/>
              </w:rPr>
              <w:t xml:space="preserve"> </w:t>
            </w:r>
            <w:r w:rsidRPr="00430086">
              <w:rPr>
                <w:rFonts w:ascii="Georgia" w:hAnsi="Georgia"/>
              </w:rPr>
              <w:t>пищу,</w:t>
            </w:r>
            <w:r w:rsidRPr="00430086">
              <w:rPr>
                <w:rFonts w:ascii="Georgia" w:hAnsi="Georgia"/>
                <w:spacing w:val="-5"/>
              </w:rPr>
              <w:t xml:space="preserve"> </w:t>
            </w:r>
            <w:r w:rsidRPr="00430086">
              <w:rPr>
                <w:rFonts w:ascii="Georgia" w:hAnsi="Georgia"/>
              </w:rPr>
              <w:t>следит</w:t>
            </w:r>
            <w:r w:rsidRPr="00430086">
              <w:rPr>
                <w:rFonts w:ascii="Georgia" w:hAnsi="Georgia"/>
                <w:spacing w:val="-6"/>
              </w:rPr>
              <w:t xml:space="preserve"> </w:t>
            </w:r>
            <w:r w:rsidRPr="00430086">
              <w:rPr>
                <w:rFonts w:ascii="Georgia" w:hAnsi="Georgia"/>
              </w:rPr>
              <w:t>за</w:t>
            </w:r>
            <w:r w:rsidRPr="00430086">
              <w:rPr>
                <w:rFonts w:ascii="Georgia" w:hAnsi="Georgia"/>
                <w:spacing w:val="-4"/>
              </w:rPr>
              <w:t xml:space="preserve"> </w:t>
            </w:r>
            <w:r w:rsidRPr="00430086">
              <w:rPr>
                <w:rFonts w:ascii="Georgia" w:hAnsi="Georgia"/>
              </w:rPr>
              <w:t>своим</w:t>
            </w:r>
          </w:p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внешним видом, за</w:t>
            </w:r>
            <w:r w:rsidRPr="00430086">
              <w:rPr>
                <w:rFonts w:ascii="Georgia" w:hAnsi="Georgia"/>
                <w:spacing w:val="-53"/>
              </w:rPr>
              <w:t xml:space="preserve"> </w:t>
            </w:r>
            <w:r w:rsidRPr="00430086">
              <w:rPr>
                <w:rFonts w:ascii="Georgia" w:hAnsi="Georgia"/>
              </w:rPr>
              <w:t>одеждой.</w:t>
            </w:r>
          </w:p>
        </w:tc>
      </w:tr>
      <w:tr w:rsidR="0089579B" w:rsidRPr="00430086" w:rsidTr="00430086">
        <w:trPr>
          <w:trHeight w:val="1468"/>
        </w:trPr>
        <w:tc>
          <w:tcPr>
            <w:tcW w:w="1561" w:type="dxa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  <w:w w:val="95"/>
              </w:rPr>
              <w:t>Музыкальная</w:t>
            </w:r>
            <w:r w:rsidRPr="00430086">
              <w:rPr>
                <w:rFonts w:ascii="Georgia" w:hAnsi="Georgia"/>
                <w:spacing w:val="1"/>
                <w:w w:val="95"/>
              </w:rPr>
              <w:t xml:space="preserve"> </w:t>
            </w:r>
            <w:r w:rsidRPr="00430086">
              <w:rPr>
                <w:rFonts w:ascii="Georgia" w:hAnsi="Georgia"/>
              </w:rPr>
              <w:t>деятельность</w:t>
            </w:r>
          </w:p>
        </w:tc>
        <w:tc>
          <w:tcPr>
            <w:tcW w:w="2728" w:type="dxa"/>
            <w:gridSpan w:val="2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  <w:b/>
              </w:rPr>
            </w:pPr>
            <w:r w:rsidRPr="00430086">
              <w:rPr>
                <w:rFonts w:ascii="Georgia" w:hAnsi="Georgia"/>
                <w:b/>
              </w:rPr>
              <w:t>формы: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18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праздник;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18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развлечение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18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беседа;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  <w:b/>
              </w:rPr>
            </w:pPr>
            <w:r w:rsidRPr="00430086">
              <w:rPr>
                <w:rFonts w:ascii="Georgia" w:hAnsi="Georgia"/>
                <w:b/>
              </w:rPr>
              <w:t>методы: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18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пение;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18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исполнение</w:t>
            </w:r>
            <w:r w:rsidRPr="00430086">
              <w:rPr>
                <w:rFonts w:ascii="Georgia" w:hAnsi="Georgia"/>
                <w:spacing w:val="-4"/>
              </w:rPr>
              <w:t xml:space="preserve"> </w:t>
            </w:r>
            <w:r w:rsidRPr="00430086">
              <w:rPr>
                <w:rFonts w:ascii="Georgia" w:hAnsi="Georgia"/>
              </w:rPr>
              <w:t>танца;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-музыкально-дидактическая</w:t>
            </w:r>
            <w:r w:rsidRPr="00430086">
              <w:rPr>
                <w:rFonts w:ascii="Georgia" w:hAnsi="Georgia"/>
                <w:spacing w:val="-10"/>
              </w:rPr>
              <w:t xml:space="preserve"> </w:t>
            </w:r>
            <w:r w:rsidRPr="00430086">
              <w:rPr>
                <w:rFonts w:ascii="Georgia" w:hAnsi="Georgia"/>
              </w:rPr>
              <w:t>игра.</w:t>
            </w:r>
          </w:p>
        </w:tc>
        <w:tc>
          <w:tcPr>
            <w:tcW w:w="2551" w:type="dxa"/>
            <w:gridSpan w:val="2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  <w:b/>
              </w:rPr>
            </w:pPr>
            <w:r w:rsidRPr="00430086">
              <w:rPr>
                <w:rFonts w:ascii="Georgia" w:hAnsi="Georgia"/>
                <w:b/>
              </w:rPr>
              <w:t>формы: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17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развлечение;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17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беседа;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  <w:b/>
              </w:rPr>
            </w:pPr>
            <w:r w:rsidRPr="00430086">
              <w:rPr>
                <w:rFonts w:ascii="Georgia" w:hAnsi="Georgia"/>
                <w:b/>
              </w:rPr>
              <w:t>методы: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17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беседа;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17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слушание</w:t>
            </w:r>
            <w:r w:rsidRPr="00430086">
              <w:rPr>
                <w:rFonts w:ascii="Georgia" w:hAnsi="Georgia"/>
                <w:spacing w:val="-5"/>
              </w:rPr>
              <w:t xml:space="preserve"> </w:t>
            </w:r>
            <w:r w:rsidRPr="00430086">
              <w:rPr>
                <w:rFonts w:ascii="Georgia" w:hAnsi="Georgia"/>
              </w:rPr>
              <w:t>музыки;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17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исполнение</w:t>
            </w:r>
            <w:r w:rsidRPr="00430086">
              <w:rPr>
                <w:rFonts w:ascii="Georgia" w:hAnsi="Georgia"/>
                <w:spacing w:val="-4"/>
              </w:rPr>
              <w:t xml:space="preserve"> </w:t>
            </w:r>
            <w:r w:rsidRPr="00430086">
              <w:rPr>
                <w:rFonts w:ascii="Georgia" w:hAnsi="Georgia"/>
              </w:rPr>
              <w:t>танца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17"/>
              </w:numPr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музыкально-дидактическая</w:t>
            </w:r>
            <w:r w:rsidRPr="00430086">
              <w:rPr>
                <w:rFonts w:ascii="Georgia" w:hAnsi="Georgia"/>
                <w:spacing w:val="-8"/>
              </w:rPr>
              <w:t xml:space="preserve"> </w:t>
            </w:r>
            <w:r w:rsidRPr="00430086">
              <w:rPr>
                <w:rFonts w:ascii="Georgia" w:hAnsi="Georgia"/>
              </w:rPr>
              <w:t>игра.</w:t>
            </w:r>
          </w:p>
        </w:tc>
        <w:tc>
          <w:tcPr>
            <w:tcW w:w="2835" w:type="dxa"/>
            <w:gridSpan w:val="2"/>
          </w:tcPr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rFonts w:ascii="Georgia" w:hAnsi="Georgia"/>
              </w:rPr>
            </w:pPr>
          </w:p>
        </w:tc>
      </w:tr>
      <w:tr w:rsidR="0089579B" w:rsidRPr="008E2D96" w:rsidTr="00430086">
        <w:trPr>
          <w:trHeight w:val="268"/>
        </w:trPr>
        <w:tc>
          <w:tcPr>
            <w:tcW w:w="9675" w:type="dxa"/>
            <w:gridSpan w:val="7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  <w:b/>
              </w:rPr>
            </w:pPr>
            <w:r w:rsidRPr="00430086">
              <w:rPr>
                <w:rFonts w:ascii="Georgia" w:hAnsi="Georgia"/>
                <w:b/>
              </w:rPr>
              <w:t>Физическое</w:t>
            </w:r>
            <w:r w:rsidRPr="00430086">
              <w:rPr>
                <w:rFonts w:ascii="Georgia" w:hAnsi="Georgia"/>
                <w:b/>
                <w:spacing w:val="-8"/>
              </w:rPr>
              <w:t xml:space="preserve"> </w:t>
            </w:r>
            <w:r w:rsidRPr="00430086">
              <w:rPr>
                <w:rFonts w:ascii="Georgia" w:hAnsi="Georgia"/>
                <w:b/>
              </w:rPr>
              <w:t>и</w:t>
            </w:r>
            <w:r w:rsidRPr="00430086">
              <w:rPr>
                <w:rFonts w:ascii="Georgia" w:hAnsi="Georgia"/>
                <w:b/>
                <w:spacing w:val="-9"/>
              </w:rPr>
              <w:t xml:space="preserve"> </w:t>
            </w:r>
            <w:r w:rsidRPr="00430086">
              <w:rPr>
                <w:rFonts w:ascii="Georgia" w:hAnsi="Georgia"/>
                <w:b/>
              </w:rPr>
              <w:t>оздоровительное</w:t>
            </w:r>
            <w:r w:rsidRPr="00430086">
              <w:rPr>
                <w:rFonts w:ascii="Georgia" w:hAnsi="Georgia"/>
                <w:b/>
                <w:spacing w:val="-5"/>
              </w:rPr>
              <w:t xml:space="preserve"> </w:t>
            </w:r>
            <w:r w:rsidRPr="00430086">
              <w:rPr>
                <w:rFonts w:ascii="Georgia" w:hAnsi="Georgia"/>
                <w:b/>
              </w:rPr>
              <w:t>направление</w:t>
            </w:r>
            <w:r w:rsidRPr="00430086">
              <w:rPr>
                <w:rFonts w:ascii="Georgia" w:hAnsi="Georgia"/>
                <w:b/>
                <w:spacing w:val="-8"/>
              </w:rPr>
              <w:t xml:space="preserve"> </w:t>
            </w:r>
            <w:r w:rsidRPr="00430086">
              <w:rPr>
                <w:rFonts w:ascii="Georgia" w:hAnsi="Georgia"/>
                <w:b/>
              </w:rPr>
              <w:t>воспитания</w:t>
            </w:r>
          </w:p>
        </w:tc>
      </w:tr>
      <w:tr w:rsidR="0089579B" w:rsidRPr="008E2D96" w:rsidTr="00430086">
        <w:trPr>
          <w:trHeight w:val="851"/>
        </w:trPr>
        <w:tc>
          <w:tcPr>
            <w:tcW w:w="1561" w:type="dxa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  <w:spacing w:val="-1"/>
              </w:rPr>
              <w:t>Двигательная</w:t>
            </w:r>
            <w:r w:rsidRPr="00430086">
              <w:rPr>
                <w:rFonts w:ascii="Georgia" w:hAnsi="Georgia"/>
                <w:spacing w:val="-37"/>
              </w:rPr>
              <w:t xml:space="preserve"> </w:t>
            </w:r>
            <w:r w:rsidRPr="00430086">
              <w:rPr>
                <w:rFonts w:ascii="Georgia" w:hAnsi="Georgia"/>
              </w:rPr>
              <w:t>деятельность</w:t>
            </w:r>
          </w:p>
        </w:tc>
        <w:tc>
          <w:tcPr>
            <w:tcW w:w="3295" w:type="dxa"/>
            <w:gridSpan w:val="3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  <w:b/>
              </w:rPr>
            </w:pPr>
            <w:r w:rsidRPr="00430086">
              <w:rPr>
                <w:rFonts w:ascii="Georgia" w:hAnsi="Georgia"/>
                <w:b/>
              </w:rPr>
              <w:t>формы: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-физкультурное</w:t>
            </w:r>
            <w:r w:rsidRPr="00430086">
              <w:rPr>
                <w:rFonts w:ascii="Georgia" w:hAnsi="Georgia"/>
                <w:spacing w:val="-10"/>
              </w:rPr>
              <w:t xml:space="preserve"> </w:t>
            </w:r>
            <w:r w:rsidRPr="00430086">
              <w:rPr>
                <w:rFonts w:ascii="Georgia" w:hAnsi="Georgia"/>
              </w:rPr>
              <w:t>занятие;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-утренняя</w:t>
            </w:r>
            <w:r w:rsidRPr="00430086">
              <w:rPr>
                <w:rFonts w:ascii="Georgia" w:hAnsi="Georgia"/>
                <w:spacing w:val="-8"/>
              </w:rPr>
              <w:t xml:space="preserve"> </w:t>
            </w:r>
            <w:r w:rsidRPr="00430086">
              <w:rPr>
                <w:rFonts w:ascii="Georgia" w:hAnsi="Georgia"/>
              </w:rPr>
              <w:t>гимнастика;-подвижная</w:t>
            </w:r>
            <w:r w:rsidRPr="00430086">
              <w:rPr>
                <w:rFonts w:ascii="Georgia" w:hAnsi="Georgia"/>
                <w:spacing w:val="-7"/>
              </w:rPr>
              <w:t xml:space="preserve"> </w:t>
            </w:r>
            <w:r w:rsidRPr="00430086">
              <w:rPr>
                <w:rFonts w:ascii="Georgia" w:hAnsi="Georgia"/>
              </w:rPr>
              <w:t>игра;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  <w:w w:val="95"/>
              </w:rPr>
              <w:t>-физкультминутка; физкультурный</w:t>
            </w:r>
            <w:r w:rsidRPr="00430086">
              <w:rPr>
                <w:rFonts w:ascii="Georgia" w:hAnsi="Georgia"/>
                <w:spacing w:val="52"/>
              </w:rPr>
              <w:t xml:space="preserve"> </w:t>
            </w:r>
            <w:r w:rsidRPr="00430086">
              <w:rPr>
                <w:rFonts w:ascii="Georgia" w:hAnsi="Georgia"/>
                <w:w w:val="95"/>
              </w:rPr>
              <w:t>праздник,</w:t>
            </w:r>
            <w:r w:rsidRPr="00430086">
              <w:rPr>
                <w:rFonts w:ascii="Georgia" w:hAnsi="Georgia"/>
                <w:spacing w:val="57"/>
              </w:rPr>
              <w:t xml:space="preserve"> </w:t>
            </w:r>
            <w:r w:rsidRPr="00430086">
              <w:rPr>
                <w:rFonts w:ascii="Georgia" w:hAnsi="Georgia"/>
                <w:w w:val="95"/>
              </w:rPr>
              <w:t>развлечения.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  <w:b/>
              </w:rPr>
            </w:pPr>
            <w:r w:rsidRPr="00430086">
              <w:rPr>
                <w:rFonts w:ascii="Georgia" w:hAnsi="Georgia"/>
                <w:b/>
              </w:rPr>
              <w:t>методы: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-игровой</w:t>
            </w:r>
            <w:r w:rsidRPr="00430086">
              <w:rPr>
                <w:rFonts w:ascii="Georgia" w:hAnsi="Georgia"/>
                <w:spacing w:val="-4"/>
              </w:rPr>
              <w:t xml:space="preserve"> </w:t>
            </w:r>
            <w:r w:rsidRPr="00430086">
              <w:rPr>
                <w:rFonts w:ascii="Georgia" w:hAnsi="Georgia"/>
              </w:rPr>
              <w:t>метод;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-показ</w:t>
            </w:r>
            <w:r w:rsidRPr="00430086">
              <w:rPr>
                <w:rFonts w:ascii="Georgia" w:hAnsi="Georgia"/>
                <w:spacing w:val="-5"/>
              </w:rPr>
              <w:t xml:space="preserve"> </w:t>
            </w:r>
            <w:r w:rsidRPr="00430086">
              <w:rPr>
                <w:rFonts w:ascii="Georgia" w:hAnsi="Georgia"/>
              </w:rPr>
              <w:t>физических</w:t>
            </w:r>
            <w:r w:rsidRPr="00430086">
              <w:rPr>
                <w:rFonts w:ascii="Georgia" w:hAnsi="Georgia"/>
                <w:spacing w:val="-7"/>
              </w:rPr>
              <w:t xml:space="preserve"> </w:t>
            </w:r>
            <w:r w:rsidRPr="00430086">
              <w:rPr>
                <w:rFonts w:ascii="Georgia" w:hAnsi="Georgia"/>
              </w:rPr>
              <w:t>упражнений;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  <w:w w:val="95"/>
              </w:rPr>
              <w:t>-использование</w:t>
            </w:r>
            <w:r w:rsidRPr="00430086">
              <w:rPr>
                <w:rFonts w:ascii="Georgia" w:hAnsi="Georgia"/>
                <w:spacing w:val="31"/>
                <w:w w:val="95"/>
              </w:rPr>
              <w:t xml:space="preserve"> </w:t>
            </w:r>
            <w:r w:rsidRPr="00430086">
              <w:rPr>
                <w:rFonts w:ascii="Georgia" w:hAnsi="Georgia"/>
                <w:w w:val="95"/>
              </w:rPr>
              <w:t>проектора</w:t>
            </w:r>
            <w:r w:rsidRPr="00430086">
              <w:rPr>
                <w:rFonts w:ascii="Georgia" w:hAnsi="Georgia"/>
                <w:spacing w:val="36"/>
              </w:rPr>
              <w:t xml:space="preserve"> </w:t>
            </w:r>
            <w:r w:rsidRPr="00430086">
              <w:rPr>
                <w:rFonts w:ascii="Georgia" w:hAnsi="Georgia"/>
                <w:w w:val="95"/>
              </w:rPr>
              <w:t>(мультзарядки);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-оказание</w:t>
            </w:r>
            <w:r w:rsidRPr="00430086">
              <w:rPr>
                <w:rFonts w:ascii="Georgia" w:hAnsi="Georgia"/>
                <w:spacing w:val="33"/>
              </w:rPr>
              <w:t xml:space="preserve"> </w:t>
            </w:r>
            <w:r w:rsidRPr="00430086">
              <w:rPr>
                <w:rFonts w:ascii="Georgia" w:hAnsi="Georgia"/>
              </w:rPr>
              <w:t>помощи</w:t>
            </w:r>
            <w:r w:rsidRPr="00430086">
              <w:rPr>
                <w:rFonts w:ascii="Georgia" w:hAnsi="Georgia"/>
                <w:spacing w:val="33"/>
              </w:rPr>
              <w:t xml:space="preserve"> </w:t>
            </w:r>
            <w:r w:rsidRPr="00430086">
              <w:rPr>
                <w:rFonts w:ascii="Georgia" w:hAnsi="Georgia"/>
              </w:rPr>
              <w:t>детям</w:t>
            </w:r>
            <w:r w:rsidRPr="00430086">
              <w:rPr>
                <w:rFonts w:ascii="Georgia" w:hAnsi="Georgia"/>
                <w:spacing w:val="37"/>
              </w:rPr>
              <w:t xml:space="preserve"> </w:t>
            </w:r>
            <w:r w:rsidRPr="00430086">
              <w:rPr>
                <w:rFonts w:ascii="Georgia" w:hAnsi="Georgia"/>
              </w:rPr>
              <w:t>при</w:t>
            </w:r>
            <w:r w:rsidRPr="00430086">
              <w:rPr>
                <w:rFonts w:ascii="Georgia" w:hAnsi="Georgia"/>
                <w:spacing w:val="38"/>
              </w:rPr>
              <w:t xml:space="preserve"> </w:t>
            </w:r>
            <w:r w:rsidRPr="00430086">
              <w:rPr>
                <w:rFonts w:ascii="Georgia" w:hAnsi="Georgia"/>
              </w:rPr>
              <w:t>выполнении</w:t>
            </w:r>
            <w:r w:rsidRPr="00430086">
              <w:rPr>
                <w:rFonts w:ascii="Georgia" w:hAnsi="Georgia"/>
                <w:spacing w:val="33"/>
              </w:rPr>
              <w:t xml:space="preserve"> </w:t>
            </w:r>
            <w:r w:rsidRPr="00430086">
              <w:rPr>
                <w:rFonts w:ascii="Georgia" w:hAnsi="Georgia"/>
              </w:rPr>
              <w:t>и</w:t>
            </w:r>
            <w:r w:rsidRPr="00430086">
              <w:rPr>
                <w:rFonts w:ascii="Georgia" w:hAnsi="Georgia"/>
                <w:spacing w:val="38"/>
              </w:rPr>
              <w:t xml:space="preserve"> </w:t>
            </w:r>
            <w:r w:rsidRPr="00430086">
              <w:rPr>
                <w:rFonts w:ascii="Georgia" w:hAnsi="Georgia"/>
              </w:rPr>
              <w:t>разучивании</w:t>
            </w:r>
            <w:r w:rsidRPr="00430086">
              <w:rPr>
                <w:rFonts w:ascii="Georgia" w:hAnsi="Georgia"/>
                <w:spacing w:val="-37"/>
              </w:rPr>
              <w:t xml:space="preserve"> </w:t>
            </w:r>
            <w:r w:rsidRPr="00430086">
              <w:rPr>
                <w:rFonts w:ascii="Georgia" w:hAnsi="Georgia"/>
              </w:rPr>
              <w:t>упражнений,</w:t>
            </w:r>
            <w:r w:rsidRPr="00430086">
              <w:rPr>
                <w:rFonts w:ascii="Georgia" w:hAnsi="Georgia"/>
                <w:spacing w:val="-4"/>
              </w:rPr>
              <w:t xml:space="preserve"> </w:t>
            </w:r>
            <w:r w:rsidRPr="00430086">
              <w:rPr>
                <w:rFonts w:ascii="Georgia" w:hAnsi="Georgia"/>
              </w:rPr>
              <w:t>в виде</w:t>
            </w:r>
            <w:r w:rsidRPr="00430086">
              <w:rPr>
                <w:rFonts w:ascii="Georgia" w:hAnsi="Georgia"/>
                <w:spacing w:val="-1"/>
              </w:rPr>
              <w:t xml:space="preserve"> </w:t>
            </w:r>
            <w:r w:rsidRPr="00430086">
              <w:rPr>
                <w:rFonts w:ascii="Georgia" w:hAnsi="Georgia"/>
              </w:rPr>
              <w:t>страховки;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-краткое,</w:t>
            </w:r>
            <w:r w:rsidRPr="00430086">
              <w:rPr>
                <w:rFonts w:ascii="Georgia" w:hAnsi="Georgia"/>
              </w:rPr>
              <w:tab/>
              <w:t>точное, понятное,</w:t>
            </w:r>
            <w:r w:rsidRPr="00430086">
              <w:rPr>
                <w:rFonts w:ascii="Georgia" w:hAnsi="Georgia"/>
              </w:rPr>
              <w:tab/>
              <w:t xml:space="preserve">образное, </w:t>
            </w:r>
            <w:r w:rsidRPr="00430086">
              <w:rPr>
                <w:rFonts w:ascii="Georgia" w:hAnsi="Georgia"/>
                <w:spacing w:val="-1"/>
              </w:rPr>
              <w:t>эмоциональное</w:t>
            </w:r>
            <w:r w:rsidRPr="00430086">
              <w:rPr>
                <w:rFonts w:ascii="Georgia" w:hAnsi="Georgia"/>
                <w:spacing w:val="-37"/>
              </w:rPr>
              <w:t xml:space="preserve"> </w:t>
            </w:r>
            <w:r w:rsidRPr="00430086">
              <w:rPr>
                <w:rFonts w:ascii="Georgia" w:hAnsi="Georgia"/>
              </w:rPr>
              <w:t>объяснение;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  <w:w w:val="95"/>
              </w:rPr>
              <w:t>-пояснение</w:t>
            </w:r>
            <w:r w:rsidRPr="00430086">
              <w:rPr>
                <w:rFonts w:ascii="Georgia" w:hAnsi="Georgia"/>
                <w:spacing w:val="1"/>
                <w:w w:val="95"/>
              </w:rPr>
              <w:t xml:space="preserve"> </w:t>
            </w:r>
            <w:r w:rsidRPr="00430086">
              <w:rPr>
                <w:rFonts w:ascii="Georgia" w:hAnsi="Georgia"/>
                <w:w w:val="95"/>
              </w:rPr>
              <w:t>с целью направить</w:t>
            </w:r>
            <w:r w:rsidRPr="00430086">
              <w:rPr>
                <w:rFonts w:ascii="Georgia" w:hAnsi="Georgia"/>
                <w:spacing w:val="1"/>
                <w:w w:val="95"/>
              </w:rPr>
              <w:t xml:space="preserve"> </w:t>
            </w:r>
            <w:r w:rsidRPr="00430086">
              <w:rPr>
                <w:rFonts w:ascii="Georgia" w:hAnsi="Georgia"/>
                <w:w w:val="95"/>
              </w:rPr>
              <w:t>на</w:t>
            </w:r>
            <w:r w:rsidRPr="00430086">
              <w:rPr>
                <w:rFonts w:ascii="Georgia" w:hAnsi="Georgia"/>
                <w:spacing w:val="36"/>
              </w:rPr>
              <w:t xml:space="preserve"> </w:t>
            </w:r>
            <w:r w:rsidRPr="00430086">
              <w:rPr>
                <w:rFonts w:ascii="Georgia" w:hAnsi="Georgia"/>
                <w:w w:val="95"/>
              </w:rPr>
              <w:t>что-то</w:t>
            </w:r>
            <w:r w:rsidRPr="00430086">
              <w:rPr>
                <w:rFonts w:ascii="Georgia" w:hAnsi="Georgia"/>
                <w:spacing w:val="36"/>
              </w:rPr>
              <w:t xml:space="preserve"> </w:t>
            </w:r>
            <w:r w:rsidRPr="00430086">
              <w:rPr>
                <w:rFonts w:ascii="Georgia" w:hAnsi="Georgia"/>
                <w:w w:val="95"/>
              </w:rPr>
              <w:t>внимание, подчеркнуть</w:t>
            </w:r>
            <w:r w:rsidRPr="00430086">
              <w:rPr>
                <w:rFonts w:ascii="Georgia" w:hAnsi="Georgia"/>
                <w:spacing w:val="-35"/>
                <w:w w:val="95"/>
              </w:rPr>
              <w:t xml:space="preserve"> </w:t>
            </w:r>
            <w:r w:rsidRPr="00430086">
              <w:rPr>
                <w:rFonts w:ascii="Georgia" w:hAnsi="Georgia"/>
              </w:rPr>
              <w:t>те</w:t>
            </w:r>
            <w:r w:rsidRPr="00430086">
              <w:rPr>
                <w:rFonts w:ascii="Georgia" w:hAnsi="Georgia"/>
                <w:spacing w:val="-2"/>
              </w:rPr>
              <w:t xml:space="preserve"> </w:t>
            </w:r>
            <w:r w:rsidRPr="00430086">
              <w:rPr>
                <w:rFonts w:ascii="Georgia" w:hAnsi="Georgia"/>
              </w:rPr>
              <w:t>или</w:t>
            </w:r>
            <w:r w:rsidRPr="00430086">
              <w:rPr>
                <w:rFonts w:ascii="Georgia" w:hAnsi="Georgia"/>
                <w:spacing w:val="-3"/>
              </w:rPr>
              <w:t xml:space="preserve"> </w:t>
            </w:r>
            <w:r w:rsidRPr="00430086">
              <w:rPr>
                <w:rFonts w:ascii="Georgia" w:hAnsi="Georgia"/>
              </w:rPr>
              <w:t>иные</w:t>
            </w:r>
            <w:r w:rsidRPr="00430086">
              <w:rPr>
                <w:rFonts w:ascii="Georgia" w:hAnsi="Georgia"/>
                <w:spacing w:val="-2"/>
              </w:rPr>
              <w:t xml:space="preserve"> </w:t>
            </w:r>
            <w:r w:rsidRPr="00430086">
              <w:rPr>
                <w:rFonts w:ascii="Georgia" w:hAnsi="Georgia"/>
              </w:rPr>
              <w:t>стороны</w:t>
            </w:r>
            <w:r w:rsidRPr="00430086">
              <w:rPr>
                <w:rFonts w:ascii="Georgia" w:hAnsi="Georgia"/>
                <w:spacing w:val="1"/>
              </w:rPr>
              <w:t xml:space="preserve"> </w:t>
            </w:r>
            <w:r w:rsidRPr="00430086">
              <w:rPr>
                <w:rFonts w:ascii="Georgia" w:hAnsi="Georgia"/>
              </w:rPr>
              <w:t>разучиваемого</w:t>
            </w:r>
            <w:r w:rsidRPr="00430086">
              <w:rPr>
                <w:rFonts w:ascii="Georgia" w:hAnsi="Georgia"/>
                <w:spacing w:val="-1"/>
              </w:rPr>
              <w:t xml:space="preserve"> </w:t>
            </w:r>
            <w:r w:rsidRPr="00430086">
              <w:rPr>
                <w:rFonts w:ascii="Georgia" w:hAnsi="Georgia"/>
              </w:rPr>
              <w:t>упражнения;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-использование</w:t>
            </w:r>
            <w:r w:rsidRPr="00430086">
              <w:rPr>
                <w:rFonts w:ascii="Georgia" w:hAnsi="Georgia"/>
                <w:spacing w:val="30"/>
              </w:rPr>
              <w:t xml:space="preserve"> </w:t>
            </w:r>
            <w:r w:rsidRPr="00430086">
              <w:rPr>
                <w:rFonts w:ascii="Georgia" w:hAnsi="Georgia"/>
              </w:rPr>
              <w:t>команды</w:t>
            </w:r>
            <w:r w:rsidRPr="00430086">
              <w:rPr>
                <w:rFonts w:ascii="Georgia" w:hAnsi="Georgia"/>
                <w:spacing w:val="32"/>
              </w:rPr>
              <w:t xml:space="preserve"> </w:t>
            </w:r>
            <w:r w:rsidRPr="00430086">
              <w:rPr>
                <w:rFonts w:ascii="Georgia" w:hAnsi="Georgia"/>
              </w:rPr>
              <w:t>для</w:t>
            </w:r>
            <w:r w:rsidRPr="00430086">
              <w:rPr>
                <w:rFonts w:ascii="Georgia" w:hAnsi="Georgia"/>
                <w:spacing w:val="36"/>
              </w:rPr>
              <w:t xml:space="preserve"> </w:t>
            </w:r>
            <w:r w:rsidRPr="00430086">
              <w:rPr>
                <w:rFonts w:ascii="Georgia" w:hAnsi="Georgia"/>
              </w:rPr>
              <w:t>обеспечения</w:t>
            </w:r>
            <w:r w:rsidRPr="00430086">
              <w:rPr>
                <w:rFonts w:ascii="Georgia" w:hAnsi="Georgia"/>
                <w:spacing w:val="36"/>
              </w:rPr>
              <w:t xml:space="preserve"> </w:t>
            </w:r>
            <w:r w:rsidRPr="00430086">
              <w:rPr>
                <w:rFonts w:ascii="Georgia" w:hAnsi="Georgia"/>
              </w:rPr>
              <w:t>одновременного</w:t>
            </w:r>
            <w:r w:rsidRPr="00430086">
              <w:rPr>
                <w:rFonts w:ascii="Georgia" w:hAnsi="Georgia"/>
                <w:spacing w:val="-37"/>
              </w:rPr>
              <w:t xml:space="preserve"> </w:t>
            </w:r>
            <w:r w:rsidRPr="00430086">
              <w:rPr>
                <w:rFonts w:ascii="Georgia" w:hAnsi="Georgia"/>
              </w:rPr>
              <w:t>начала</w:t>
            </w:r>
            <w:r w:rsidRPr="00430086">
              <w:rPr>
                <w:rFonts w:ascii="Georgia" w:hAnsi="Georgia"/>
                <w:spacing w:val="32"/>
              </w:rPr>
              <w:t xml:space="preserve"> </w:t>
            </w:r>
            <w:r w:rsidRPr="00430086">
              <w:rPr>
                <w:rFonts w:ascii="Georgia" w:hAnsi="Georgia"/>
              </w:rPr>
              <w:t>и</w:t>
            </w:r>
            <w:r w:rsidRPr="00430086">
              <w:rPr>
                <w:rFonts w:ascii="Georgia" w:hAnsi="Georgia"/>
                <w:spacing w:val="36"/>
              </w:rPr>
              <w:t xml:space="preserve"> </w:t>
            </w:r>
            <w:r w:rsidRPr="00430086">
              <w:rPr>
                <w:rFonts w:ascii="Georgia" w:hAnsi="Georgia"/>
              </w:rPr>
              <w:t>окончания</w:t>
            </w:r>
            <w:r w:rsidRPr="00430086">
              <w:rPr>
                <w:rFonts w:ascii="Georgia" w:hAnsi="Georgia"/>
                <w:spacing w:val="29"/>
              </w:rPr>
              <w:t xml:space="preserve"> </w:t>
            </w:r>
            <w:r w:rsidRPr="00430086">
              <w:rPr>
                <w:rFonts w:ascii="Georgia" w:hAnsi="Georgia"/>
              </w:rPr>
              <w:t>действия,</w:t>
            </w:r>
            <w:r w:rsidRPr="00430086">
              <w:rPr>
                <w:rFonts w:ascii="Georgia" w:hAnsi="Georgia"/>
                <w:spacing w:val="37"/>
              </w:rPr>
              <w:t xml:space="preserve"> </w:t>
            </w:r>
            <w:r w:rsidRPr="00430086">
              <w:rPr>
                <w:rFonts w:ascii="Georgia" w:hAnsi="Georgia"/>
              </w:rPr>
              <w:t>определённого</w:t>
            </w:r>
            <w:r w:rsidRPr="00430086">
              <w:rPr>
                <w:rFonts w:ascii="Georgia" w:hAnsi="Georgia"/>
                <w:spacing w:val="32"/>
              </w:rPr>
              <w:t xml:space="preserve"> </w:t>
            </w:r>
            <w:r w:rsidRPr="00430086">
              <w:rPr>
                <w:rFonts w:ascii="Georgia" w:hAnsi="Georgia"/>
              </w:rPr>
              <w:t>темпа</w:t>
            </w:r>
            <w:r w:rsidRPr="00430086">
              <w:rPr>
                <w:rFonts w:ascii="Georgia" w:hAnsi="Georgia"/>
                <w:spacing w:val="32"/>
              </w:rPr>
              <w:t xml:space="preserve"> </w:t>
            </w:r>
            <w:r w:rsidRPr="00430086">
              <w:rPr>
                <w:rFonts w:ascii="Georgia" w:hAnsi="Georgia"/>
              </w:rPr>
              <w:t>и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направления</w:t>
            </w:r>
            <w:r w:rsidRPr="00430086">
              <w:rPr>
                <w:rFonts w:ascii="Georgia" w:hAnsi="Georgia"/>
                <w:spacing w:val="-10"/>
              </w:rPr>
              <w:t xml:space="preserve"> </w:t>
            </w:r>
            <w:r w:rsidRPr="00430086">
              <w:rPr>
                <w:rFonts w:ascii="Georgia" w:hAnsi="Georgia"/>
              </w:rPr>
              <w:t>движения.</w:t>
            </w:r>
          </w:p>
        </w:tc>
        <w:tc>
          <w:tcPr>
            <w:tcW w:w="2693" w:type="dxa"/>
            <w:gridSpan w:val="2"/>
          </w:tcPr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  <w:b/>
              </w:rPr>
            </w:pPr>
            <w:r w:rsidRPr="00430086">
              <w:rPr>
                <w:rFonts w:ascii="Georgia" w:hAnsi="Georgia"/>
                <w:b/>
              </w:rPr>
              <w:t>формы: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-индивидуальная</w:t>
            </w:r>
            <w:r w:rsidRPr="00430086">
              <w:rPr>
                <w:rFonts w:ascii="Georgia" w:hAnsi="Georgia"/>
              </w:rPr>
              <w:tab/>
              <w:t>работа</w:t>
            </w:r>
            <w:r w:rsidRPr="00430086">
              <w:rPr>
                <w:rFonts w:ascii="Georgia" w:hAnsi="Georgia"/>
              </w:rPr>
              <w:tab/>
            </w:r>
            <w:r w:rsidRPr="00430086">
              <w:rPr>
                <w:rFonts w:ascii="Georgia" w:hAnsi="Georgia"/>
                <w:spacing w:val="-4"/>
              </w:rPr>
              <w:t>с</w:t>
            </w:r>
            <w:r w:rsidRPr="00430086">
              <w:rPr>
                <w:rFonts w:ascii="Georgia" w:hAnsi="Georgia"/>
                <w:spacing w:val="-37"/>
              </w:rPr>
              <w:t xml:space="preserve"> </w:t>
            </w:r>
            <w:r w:rsidRPr="00430086">
              <w:rPr>
                <w:rFonts w:ascii="Georgia" w:hAnsi="Georgia"/>
              </w:rPr>
              <w:t>ребёнком;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-физкультминутка;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-закаливающие</w:t>
            </w:r>
            <w:r w:rsidRPr="00430086">
              <w:rPr>
                <w:rFonts w:ascii="Georgia" w:hAnsi="Georgia"/>
                <w:spacing w:val="-8"/>
              </w:rPr>
              <w:t xml:space="preserve"> </w:t>
            </w:r>
            <w:r w:rsidRPr="00430086">
              <w:rPr>
                <w:rFonts w:ascii="Georgia" w:hAnsi="Georgia"/>
              </w:rPr>
              <w:t>процедуры;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-подвижная</w:t>
            </w:r>
            <w:r w:rsidRPr="00430086">
              <w:rPr>
                <w:rFonts w:ascii="Georgia" w:hAnsi="Georgia"/>
                <w:spacing w:val="-7"/>
              </w:rPr>
              <w:t xml:space="preserve"> </w:t>
            </w:r>
            <w:r w:rsidRPr="00430086">
              <w:rPr>
                <w:rFonts w:ascii="Georgia" w:hAnsi="Georgia"/>
              </w:rPr>
              <w:t>игра;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-прогулка;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  <w:b/>
              </w:rPr>
            </w:pPr>
            <w:r w:rsidRPr="00430086">
              <w:rPr>
                <w:rFonts w:ascii="Georgia" w:hAnsi="Georgia"/>
                <w:b/>
              </w:rPr>
              <w:t>методы: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-рассказ</w:t>
            </w:r>
            <w:r w:rsidRPr="00430086">
              <w:rPr>
                <w:rFonts w:ascii="Georgia" w:hAnsi="Georgia"/>
                <w:spacing w:val="1"/>
              </w:rPr>
              <w:t xml:space="preserve"> </w:t>
            </w:r>
            <w:r w:rsidRPr="00430086">
              <w:rPr>
                <w:rFonts w:ascii="Georgia" w:hAnsi="Georgia"/>
              </w:rPr>
              <w:t>(для</w:t>
            </w:r>
            <w:r w:rsidRPr="00430086">
              <w:rPr>
                <w:rFonts w:ascii="Georgia" w:hAnsi="Georgia"/>
                <w:spacing w:val="1"/>
              </w:rPr>
              <w:t xml:space="preserve"> </w:t>
            </w:r>
            <w:r w:rsidRPr="00430086">
              <w:rPr>
                <w:rFonts w:ascii="Georgia" w:hAnsi="Georgia"/>
              </w:rPr>
              <w:t>возбуждения</w:t>
            </w:r>
            <w:r w:rsidRPr="00430086">
              <w:rPr>
                <w:rFonts w:ascii="Georgia" w:hAnsi="Georgia"/>
                <w:spacing w:val="1"/>
              </w:rPr>
              <w:t xml:space="preserve"> </w:t>
            </w:r>
            <w:r w:rsidRPr="00430086">
              <w:rPr>
                <w:rFonts w:ascii="Georgia" w:hAnsi="Georgia"/>
              </w:rPr>
              <w:t>у</w:t>
            </w:r>
            <w:r w:rsidRPr="00430086">
              <w:rPr>
                <w:rFonts w:ascii="Georgia" w:hAnsi="Georgia"/>
                <w:spacing w:val="1"/>
              </w:rPr>
              <w:t xml:space="preserve"> </w:t>
            </w:r>
            <w:r w:rsidRPr="00430086">
              <w:rPr>
                <w:rFonts w:ascii="Georgia" w:hAnsi="Georgia"/>
              </w:rPr>
              <w:t>детей</w:t>
            </w:r>
            <w:r w:rsidRPr="00430086">
              <w:rPr>
                <w:rFonts w:ascii="Georgia" w:hAnsi="Georgia"/>
                <w:spacing w:val="1"/>
              </w:rPr>
              <w:t xml:space="preserve"> </w:t>
            </w:r>
            <w:r w:rsidRPr="00430086">
              <w:rPr>
                <w:rFonts w:ascii="Georgia" w:hAnsi="Georgia"/>
              </w:rPr>
              <w:t>интереса</w:t>
            </w:r>
            <w:r w:rsidRPr="00430086">
              <w:rPr>
                <w:rFonts w:ascii="Georgia" w:hAnsi="Georgia"/>
                <w:spacing w:val="1"/>
              </w:rPr>
              <w:t xml:space="preserve"> </w:t>
            </w:r>
            <w:r w:rsidRPr="00430086">
              <w:rPr>
                <w:rFonts w:ascii="Georgia" w:hAnsi="Georgia"/>
              </w:rPr>
              <w:t>к</w:t>
            </w:r>
            <w:r w:rsidRPr="00430086">
              <w:rPr>
                <w:rFonts w:ascii="Georgia" w:hAnsi="Georgia"/>
                <w:spacing w:val="1"/>
              </w:rPr>
              <w:t xml:space="preserve"> </w:t>
            </w:r>
            <w:r w:rsidRPr="00430086">
              <w:rPr>
                <w:rFonts w:ascii="Georgia" w:hAnsi="Georgia"/>
              </w:rPr>
              <w:t>занятиям</w:t>
            </w:r>
            <w:r w:rsidRPr="00430086">
              <w:rPr>
                <w:rFonts w:ascii="Georgia" w:hAnsi="Georgia"/>
                <w:spacing w:val="1"/>
              </w:rPr>
              <w:t xml:space="preserve"> </w:t>
            </w:r>
            <w:r w:rsidRPr="00430086">
              <w:rPr>
                <w:rFonts w:ascii="Georgia" w:hAnsi="Georgia"/>
              </w:rPr>
              <w:t>физическими</w:t>
            </w:r>
            <w:r w:rsidRPr="00430086">
              <w:rPr>
                <w:rFonts w:ascii="Georgia" w:hAnsi="Georgia"/>
                <w:spacing w:val="1"/>
              </w:rPr>
              <w:t xml:space="preserve"> </w:t>
            </w:r>
            <w:r w:rsidRPr="00430086">
              <w:rPr>
                <w:rFonts w:ascii="Georgia" w:hAnsi="Georgia"/>
              </w:rPr>
              <w:t>упражнениями,</w:t>
            </w:r>
            <w:r w:rsidRPr="00430086">
              <w:rPr>
                <w:rFonts w:ascii="Georgia" w:hAnsi="Georgia"/>
                <w:spacing w:val="-37"/>
              </w:rPr>
              <w:t xml:space="preserve"> </w:t>
            </w:r>
            <w:r w:rsidRPr="00430086">
              <w:rPr>
                <w:rFonts w:ascii="Georgia" w:hAnsi="Georgia"/>
              </w:rPr>
              <w:t>желания</w:t>
            </w:r>
            <w:r w:rsidRPr="00430086">
              <w:rPr>
                <w:rFonts w:ascii="Georgia" w:hAnsi="Georgia"/>
                <w:spacing w:val="1"/>
              </w:rPr>
              <w:t xml:space="preserve"> </w:t>
            </w:r>
            <w:r w:rsidRPr="00430086">
              <w:rPr>
                <w:rFonts w:ascii="Georgia" w:hAnsi="Georgia"/>
              </w:rPr>
              <w:t>ознакомиться</w:t>
            </w:r>
            <w:r w:rsidRPr="00430086">
              <w:rPr>
                <w:rFonts w:ascii="Georgia" w:hAnsi="Georgia"/>
                <w:spacing w:val="1"/>
              </w:rPr>
              <w:t xml:space="preserve"> </w:t>
            </w:r>
            <w:r w:rsidRPr="00430086">
              <w:rPr>
                <w:rFonts w:ascii="Georgia" w:hAnsi="Georgia"/>
              </w:rPr>
              <w:t>с</w:t>
            </w:r>
            <w:r w:rsidRPr="00430086">
              <w:rPr>
                <w:rFonts w:ascii="Georgia" w:hAnsi="Georgia"/>
                <w:spacing w:val="1"/>
              </w:rPr>
              <w:t xml:space="preserve"> </w:t>
            </w:r>
            <w:r w:rsidRPr="00430086">
              <w:rPr>
                <w:rFonts w:ascii="Georgia" w:hAnsi="Georgia"/>
              </w:rPr>
              <w:t>техникой</w:t>
            </w:r>
            <w:r w:rsidRPr="00430086">
              <w:rPr>
                <w:rFonts w:ascii="Georgia" w:hAnsi="Georgia"/>
                <w:spacing w:val="-3"/>
              </w:rPr>
              <w:t xml:space="preserve"> </w:t>
            </w:r>
            <w:r w:rsidRPr="00430086">
              <w:rPr>
                <w:rFonts w:ascii="Georgia" w:hAnsi="Georgia"/>
              </w:rPr>
              <w:t>их</w:t>
            </w:r>
            <w:r w:rsidRPr="00430086">
              <w:rPr>
                <w:rFonts w:ascii="Georgia" w:hAnsi="Georgia"/>
                <w:spacing w:val="-1"/>
              </w:rPr>
              <w:t xml:space="preserve"> </w:t>
            </w:r>
            <w:r w:rsidRPr="00430086">
              <w:rPr>
                <w:rFonts w:ascii="Georgia" w:hAnsi="Georgia"/>
              </w:rPr>
              <w:t>выполнения);</w:t>
            </w:r>
          </w:p>
          <w:p w:rsidR="0089579B" w:rsidRPr="00430086" w:rsidRDefault="0089579B" w:rsidP="00430086">
            <w:pPr>
              <w:pStyle w:val="TableParagraph"/>
              <w:ind w:left="142" w:right="-10" w:firstLine="36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-проведение</w:t>
            </w:r>
            <w:r w:rsidRPr="00430086">
              <w:rPr>
                <w:rFonts w:ascii="Georgia" w:hAnsi="Georgia"/>
                <w:spacing w:val="1"/>
              </w:rPr>
              <w:t xml:space="preserve"> </w:t>
            </w:r>
            <w:r w:rsidRPr="00430086">
              <w:rPr>
                <w:rFonts w:ascii="Georgia" w:hAnsi="Georgia"/>
              </w:rPr>
              <w:t>упражнений</w:t>
            </w:r>
            <w:r w:rsidRPr="00430086">
              <w:rPr>
                <w:rFonts w:ascii="Georgia" w:hAnsi="Georgia"/>
                <w:spacing w:val="1"/>
              </w:rPr>
              <w:t xml:space="preserve"> </w:t>
            </w:r>
            <w:r w:rsidRPr="00430086">
              <w:rPr>
                <w:rFonts w:ascii="Georgia" w:hAnsi="Georgia"/>
              </w:rPr>
              <w:t>в</w:t>
            </w:r>
            <w:r w:rsidRPr="00430086">
              <w:rPr>
                <w:rFonts w:ascii="Georgia" w:hAnsi="Georgia"/>
                <w:spacing w:val="1"/>
              </w:rPr>
              <w:t xml:space="preserve"> </w:t>
            </w:r>
            <w:r w:rsidRPr="00430086">
              <w:rPr>
                <w:rFonts w:ascii="Georgia" w:hAnsi="Georgia"/>
              </w:rPr>
              <w:t>игровой</w:t>
            </w:r>
            <w:r w:rsidRPr="00430086">
              <w:rPr>
                <w:rFonts w:ascii="Georgia" w:hAnsi="Georgia"/>
                <w:spacing w:val="3"/>
              </w:rPr>
              <w:t xml:space="preserve"> </w:t>
            </w:r>
            <w:r w:rsidRPr="00430086">
              <w:rPr>
                <w:rFonts w:ascii="Georgia" w:hAnsi="Georgia"/>
              </w:rPr>
              <w:t>форме.</w:t>
            </w:r>
          </w:p>
        </w:tc>
        <w:tc>
          <w:tcPr>
            <w:tcW w:w="2126" w:type="dxa"/>
          </w:tcPr>
          <w:p w:rsidR="0089579B" w:rsidRPr="00430086" w:rsidRDefault="0089579B" w:rsidP="00430086">
            <w:pPr>
              <w:pStyle w:val="TableParagraph"/>
              <w:numPr>
                <w:ilvl w:val="0"/>
                <w:numId w:val="16"/>
              </w:numPr>
              <w:ind w:left="142" w:right="-10" w:firstLine="0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</w:rPr>
              <w:t>игровое</w:t>
            </w:r>
            <w:r w:rsidRPr="00430086">
              <w:rPr>
                <w:rFonts w:ascii="Georgia" w:hAnsi="Georgia"/>
                <w:spacing w:val="-7"/>
              </w:rPr>
              <w:t xml:space="preserve"> </w:t>
            </w:r>
            <w:r w:rsidRPr="00430086">
              <w:rPr>
                <w:rFonts w:ascii="Georgia" w:hAnsi="Georgia"/>
              </w:rPr>
              <w:t>упражнение: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16"/>
              </w:numPr>
              <w:ind w:left="142" w:right="-10" w:firstLine="0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  <w:spacing w:val="-1"/>
              </w:rPr>
              <w:t>подражательные</w:t>
            </w:r>
            <w:r w:rsidRPr="00430086">
              <w:rPr>
                <w:rFonts w:ascii="Georgia" w:hAnsi="Georgia"/>
                <w:spacing w:val="-37"/>
              </w:rPr>
              <w:t xml:space="preserve"> </w:t>
            </w:r>
            <w:r w:rsidRPr="00430086">
              <w:rPr>
                <w:rFonts w:ascii="Georgia" w:hAnsi="Georgia"/>
              </w:rPr>
              <w:t>движения;</w:t>
            </w:r>
          </w:p>
          <w:p w:rsidR="0089579B" w:rsidRPr="00430086" w:rsidRDefault="0089579B" w:rsidP="00430086">
            <w:pPr>
              <w:pStyle w:val="TableParagraph"/>
              <w:numPr>
                <w:ilvl w:val="0"/>
                <w:numId w:val="16"/>
              </w:numPr>
              <w:ind w:left="142" w:right="-10" w:firstLine="0"/>
              <w:jc w:val="both"/>
              <w:rPr>
                <w:rFonts w:ascii="Georgia" w:hAnsi="Georgia"/>
              </w:rPr>
            </w:pPr>
            <w:r w:rsidRPr="00430086">
              <w:rPr>
                <w:rFonts w:ascii="Georgia" w:hAnsi="Georgia"/>
                <w:spacing w:val="-1"/>
              </w:rPr>
              <w:t xml:space="preserve">двигательная </w:t>
            </w:r>
            <w:r w:rsidRPr="00430086">
              <w:rPr>
                <w:rFonts w:ascii="Georgia" w:hAnsi="Georgia"/>
              </w:rPr>
              <w:t>активность</w:t>
            </w:r>
            <w:r w:rsidRPr="00430086">
              <w:rPr>
                <w:rFonts w:ascii="Georgia" w:hAnsi="Georgia"/>
                <w:spacing w:val="-37"/>
              </w:rPr>
              <w:t xml:space="preserve"> </w:t>
            </w:r>
            <w:r w:rsidRPr="00430086">
              <w:rPr>
                <w:rFonts w:ascii="Georgia" w:hAnsi="Georgia"/>
              </w:rPr>
              <w:t>во</w:t>
            </w:r>
            <w:r w:rsidRPr="00430086">
              <w:rPr>
                <w:rFonts w:ascii="Georgia" w:hAnsi="Georgia"/>
                <w:spacing w:val="-6"/>
              </w:rPr>
              <w:t xml:space="preserve"> </w:t>
            </w:r>
            <w:r w:rsidRPr="00430086">
              <w:rPr>
                <w:rFonts w:ascii="Georgia" w:hAnsi="Georgia"/>
              </w:rPr>
              <w:t>всех</w:t>
            </w:r>
            <w:r w:rsidRPr="00430086">
              <w:rPr>
                <w:rFonts w:ascii="Georgia" w:hAnsi="Georgia"/>
                <w:spacing w:val="-6"/>
              </w:rPr>
              <w:t xml:space="preserve"> </w:t>
            </w:r>
            <w:r w:rsidRPr="00430086">
              <w:rPr>
                <w:rFonts w:ascii="Georgia" w:hAnsi="Georgia"/>
              </w:rPr>
              <w:t>видах</w:t>
            </w:r>
            <w:r w:rsidRPr="00430086">
              <w:rPr>
                <w:rFonts w:ascii="Georgia" w:hAnsi="Georgia"/>
                <w:spacing w:val="-6"/>
              </w:rPr>
              <w:t xml:space="preserve"> </w:t>
            </w:r>
            <w:r w:rsidRPr="00430086">
              <w:rPr>
                <w:rFonts w:ascii="Georgia" w:hAnsi="Georgia"/>
              </w:rPr>
              <w:t>деятельности.</w:t>
            </w:r>
          </w:p>
        </w:tc>
      </w:tr>
    </w:tbl>
    <w:p w:rsidR="0089579B" w:rsidRPr="000B682A" w:rsidRDefault="0089579B" w:rsidP="00AF04BD">
      <w:pPr>
        <w:pStyle w:val="Heading3"/>
        <w:numPr>
          <w:ilvl w:val="1"/>
          <w:numId w:val="54"/>
        </w:numPr>
        <w:ind w:left="142" w:right="-10" w:firstLine="567"/>
        <w:jc w:val="both"/>
      </w:pPr>
      <w:r w:rsidRPr="000B682A">
        <w:t>Особенности взаимодействия педагогического коллектива с семьями воспитанников в</w:t>
      </w:r>
      <w:r w:rsidRPr="000B682A">
        <w:rPr>
          <w:spacing w:val="-57"/>
        </w:rPr>
        <w:t xml:space="preserve"> </w:t>
      </w:r>
      <w:r w:rsidRPr="000B682A">
        <w:t>процессе реализации</w:t>
      </w:r>
      <w:r w:rsidRPr="000B682A">
        <w:rPr>
          <w:spacing w:val="-2"/>
        </w:rPr>
        <w:t xml:space="preserve"> </w:t>
      </w:r>
      <w:r w:rsidRPr="000B682A">
        <w:t>Программы</w:t>
      </w:r>
      <w:r w:rsidRPr="000B682A">
        <w:rPr>
          <w:spacing w:val="-4"/>
        </w:rPr>
        <w:t xml:space="preserve"> </w:t>
      </w:r>
      <w:r w:rsidRPr="000B682A">
        <w:t>воспитания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В</w:t>
      </w:r>
      <w:r w:rsidRPr="000B682A">
        <w:rPr>
          <w:spacing w:val="1"/>
        </w:rPr>
        <w:t xml:space="preserve"> </w:t>
      </w:r>
      <w:r w:rsidRPr="000B682A">
        <w:t>целях</w:t>
      </w:r>
      <w:r w:rsidRPr="000B682A">
        <w:rPr>
          <w:spacing w:val="1"/>
        </w:rPr>
        <w:t xml:space="preserve"> </w:t>
      </w:r>
      <w:r w:rsidRPr="000B682A">
        <w:t>реализации</w:t>
      </w:r>
      <w:r w:rsidRPr="000B682A">
        <w:rPr>
          <w:spacing w:val="1"/>
        </w:rPr>
        <w:t xml:space="preserve"> </w:t>
      </w:r>
      <w:r w:rsidRPr="000B682A">
        <w:t>социокультурного</w:t>
      </w:r>
      <w:r w:rsidRPr="000B682A">
        <w:rPr>
          <w:spacing w:val="1"/>
        </w:rPr>
        <w:t xml:space="preserve"> </w:t>
      </w:r>
      <w:r w:rsidRPr="000B682A">
        <w:t>потенциала</w:t>
      </w:r>
      <w:r w:rsidRPr="000B682A">
        <w:rPr>
          <w:spacing w:val="1"/>
        </w:rPr>
        <w:t xml:space="preserve"> </w:t>
      </w:r>
      <w:r w:rsidRPr="000B682A">
        <w:t>региона</w:t>
      </w:r>
      <w:r w:rsidRPr="000B682A">
        <w:rPr>
          <w:spacing w:val="1"/>
        </w:rPr>
        <w:t xml:space="preserve"> </w:t>
      </w:r>
      <w:r w:rsidRPr="000B682A">
        <w:t>для</w:t>
      </w:r>
      <w:r w:rsidRPr="000B682A">
        <w:rPr>
          <w:spacing w:val="1"/>
        </w:rPr>
        <w:t xml:space="preserve"> </w:t>
      </w:r>
      <w:r w:rsidRPr="000B682A">
        <w:t>развития</w:t>
      </w:r>
      <w:r w:rsidRPr="000B682A">
        <w:rPr>
          <w:spacing w:val="1"/>
        </w:rPr>
        <w:t xml:space="preserve"> </w:t>
      </w:r>
      <w:r w:rsidRPr="000B682A">
        <w:t>ребенка,</w:t>
      </w:r>
      <w:r w:rsidRPr="000B682A">
        <w:rPr>
          <w:spacing w:val="1"/>
        </w:rPr>
        <w:t xml:space="preserve"> </w:t>
      </w:r>
      <w:r w:rsidRPr="000B682A">
        <w:t>работа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родителями/законными</w:t>
      </w:r>
      <w:r w:rsidRPr="000B682A">
        <w:rPr>
          <w:spacing w:val="-13"/>
        </w:rPr>
        <w:t xml:space="preserve"> </w:t>
      </w:r>
      <w:r w:rsidRPr="000B682A">
        <w:t>представителями</w:t>
      </w:r>
      <w:r w:rsidRPr="000B682A">
        <w:rPr>
          <w:spacing w:val="-13"/>
        </w:rPr>
        <w:t xml:space="preserve"> </w:t>
      </w:r>
      <w:r w:rsidRPr="000B682A">
        <w:t>детей</w:t>
      </w:r>
      <w:r w:rsidRPr="000B682A">
        <w:rPr>
          <w:spacing w:val="-14"/>
        </w:rPr>
        <w:t xml:space="preserve"> </w:t>
      </w:r>
      <w:r w:rsidRPr="000B682A">
        <w:t>дошкольного</w:t>
      </w:r>
      <w:r w:rsidRPr="000B682A">
        <w:rPr>
          <w:spacing w:val="-10"/>
        </w:rPr>
        <w:t xml:space="preserve"> </w:t>
      </w:r>
      <w:r w:rsidRPr="000B682A">
        <w:t>возраста</w:t>
      </w:r>
      <w:r w:rsidRPr="000B682A">
        <w:rPr>
          <w:spacing w:val="-3"/>
        </w:rPr>
        <w:t xml:space="preserve"> </w:t>
      </w:r>
      <w:r w:rsidRPr="000B682A">
        <w:t>строится</w:t>
      </w:r>
      <w:r w:rsidRPr="000B682A">
        <w:rPr>
          <w:spacing w:val="-10"/>
        </w:rPr>
        <w:t xml:space="preserve"> </w:t>
      </w:r>
      <w:r w:rsidRPr="000B682A">
        <w:t>на</w:t>
      </w:r>
      <w:r w:rsidRPr="000B682A">
        <w:rPr>
          <w:spacing w:val="-15"/>
        </w:rPr>
        <w:t xml:space="preserve"> </w:t>
      </w:r>
      <w:r w:rsidRPr="000B682A">
        <w:t>принципах</w:t>
      </w:r>
      <w:r w:rsidRPr="000B682A">
        <w:rPr>
          <w:spacing w:val="-14"/>
        </w:rPr>
        <w:t xml:space="preserve"> </w:t>
      </w:r>
      <w:r w:rsidRPr="000B682A">
        <w:t>ценностного</w:t>
      </w:r>
      <w:r w:rsidRPr="000B682A">
        <w:rPr>
          <w:spacing w:val="-57"/>
        </w:rPr>
        <w:t xml:space="preserve"> </w:t>
      </w:r>
      <w:r w:rsidRPr="000B682A">
        <w:t>единства и сотрудничества всех субъектов социокультурного окружения ДОО. Ценностное единство и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готовность</w:t>
      </w:r>
      <w:r w:rsidRPr="000B682A">
        <w:rPr>
          <w:spacing w:val="-16"/>
        </w:rPr>
        <w:t xml:space="preserve"> </w:t>
      </w:r>
      <w:r w:rsidRPr="000B682A">
        <w:rPr>
          <w:spacing w:val="-1"/>
        </w:rPr>
        <w:t>к</w:t>
      </w:r>
      <w:r w:rsidRPr="000B682A">
        <w:rPr>
          <w:spacing w:val="-14"/>
        </w:rPr>
        <w:t xml:space="preserve"> </w:t>
      </w:r>
      <w:r w:rsidRPr="000B682A">
        <w:rPr>
          <w:spacing w:val="-1"/>
        </w:rPr>
        <w:t>сотрудничеству</w:t>
      </w:r>
      <w:r w:rsidRPr="000B682A">
        <w:rPr>
          <w:spacing w:val="-21"/>
        </w:rPr>
        <w:t xml:space="preserve"> </w:t>
      </w:r>
      <w:r w:rsidRPr="000B682A">
        <w:t>всех</w:t>
      </w:r>
      <w:r w:rsidRPr="000B682A">
        <w:rPr>
          <w:spacing w:val="-12"/>
        </w:rPr>
        <w:t xml:space="preserve"> </w:t>
      </w:r>
      <w:r w:rsidRPr="000B682A">
        <w:t>участников</w:t>
      </w:r>
      <w:r w:rsidRPr="000B682A">
        <w:rPr>
          <w:spacing w:val="-16"/>
        </w:rPr>
        <w:t xml:space="preserve"> </w:t>
      </w:r>
      <w:r w:rsidRPr="000B682A">
        <w:t>образовательных</w:t>
      </w:r>
      <w:r w:rsidRPr="000B682A">
        <w:rPr>
          <w:spacing w:val="-16"/>
        </w:rPr>
        <w:t xml:space="preserve"> </w:t>
      </w:r>
      <w:r w:rsidRPr="000B682A">
        <w:t>отношений</w:t>
      </w:r>
      <w:r w:rsidRPr="000B682A">
        <w:rPr>
          <w:spacing w:val="-16"/>
        </w:rPr>
        <w:t xml:space="preserve"> </w:t>
      </w:r>
      <w:r w:rsidRPr="000B682A">
        <w:t>составляет</w:t>
      </w:r>
      <w:r w:rsidRPr="000B682A">
        <w:rPr>
          <w:spacing w:val="-17"/>
        </w:rPr>
        <w:t xml:space="preserve"> </w:t>
      </w:r>
      <w:r w:rsidRPr="000B682A">
        <w:t>основу</w:t>
      </w:r>
      <w:r w:rsidRPr="000B682A">
        <w:rPr>
          <w:spacing w:val="-16"/>
        </w:rPr>
        <w:t xml:space="preserve"> </w:t>
      </w:r>
      <w:r w:rsidRPr="000B682A">
        <w:t>уклада</w:t>
      </w:r>
      <w:r w:rsidRPr="000B682A">
        <w:rPr>
          <w:spacing w:val="-13"/>
        </w:rPr>
        <w:t xml:space="preserve"> </w:t>
      </w:r>
      <w:r w:rsidRPr="000B682A">
        <w:t>ДОО.</w:t>
      </w:r>
    </w:p>
    <w:p w:rsidR="0089579B" w:rsidRPr="000B682A" w:rsidRDefault="0089579B" w:rsidP="00174D0E">
      <w:pPr>
        <w:pStyle w:val="BodyText"/>
        <w:ind w:left="142" w:right="-10" w:firstLine="567"/>
      </w:pPr>
    </w:p>
    <w:p w:rsidR="0089579B" w:rsidRPr="000B682A" w:rsidRDefault="0089579B" w:rsidP="00174D0E">
      <w:pPr>
        <w:pStyle w:val="Heading3"/>
        <w:ind w:left="142" w:right="-10" w:firstLine="567"/>
        <w:jc w:val="both"/>
      </w:pPr>
      <w:r w:rsidRPr="000B682A">
        <w:t>Основные</w:t>
      </w:r>
      <w:r w:rsidRPr="000B682A">
        <w:rPr>
          <w:spacing w:val="-2"/>
        </w:rPr>
        <w:t xml:space="preserve"> </w:t>
      </w:r>
      <w:r w:rsidRPr="000B682A">
        <w:t>формы</w:t>
      </w:r>
      <w:r w:rsidRPr="000B682A">
        <w:rPr>
          <w:spacing w:val="-7"/>
        </w:rPr>
        <w:t xml:space="preserve"> </w:t>
      </w:r>
      <w:r w:rsidRPr="000B682A">
        <w:t>и содержание</w:t>
      </w:r>
      <w:r w:rsidRPr="000B682A">
        <w:rPr>
          <w:spacing w:val="2"/>
        </w:rPr>
        <w:t xml:space="preserve"> </w:t>
      </w:r>
      <w:r w:rsidRPr="000B682A">
        <w:t>взаимодействия с</w:t>
      </w:r>
      <w:r w:rsidRPr="000B682A">
        <w:rPr>
          <w:spacing w:val="-2"/>
        </w:rPr>
        <w:t xml:space="preserve"> </w:t>
      </w:r>
      <w:r w:rsidRPr="000B682A">
        <w:t>родителями:</w:t>
      </w:r>
    </w:p>
    <w:p w:rsidR="0089579B" w:rsidRPr="000B682A" w:rsidRDefault="0089579B" w:rsidP="00174D0E">
      <w:pPr>
        <w:pStyle w:val="ListParagraph"/>
        <w:numPr>
          <w:ilvl w:val="0"/>
          <w:numId w:val="15"/>
        </w:numPr>
        <w:ind w:left="142" w:right="-10" w:firstLine="567"/>
      </w:pPr>
      <w:r w:rsidRPr="000B682A">
        <w:rPr>
          <w:b/>
        </w:rPr>
        <w:t>Анкетирование.</w:t>
      </w:r>
      <w:r w:rsidRPr="000B682A">
        <w:rPr>
          <w:b/>
          <w:spacing w:val="1"/>
        </w:rPr>
        <w:t xml:space="preserve"> </w:t>
      </w:r>
      <w:r w:rsidRPr="000B682A">
        <w:t>Данная</w:t>
      </w:r>
      <w:r w:rsidRPr="000B682A">
        <w:rPr>
          <w:spacing w:val="1"/>
        </w:rPr>
        <w:t xml:space="preserve"> </w:t>
      </w:r>
      <w:r w:rsidRPr="000B682A">
        <w:t>форма</w:t>
      </w:r>
      <w:r w:rsidRPr="000B682A">
        <w:rPr>
          <w:spacing w:val="1"/>
        </w:rPr>
        <w:t xml:space="preserve"> </w:t>
      </w:r>
      <w:r w:rsidRPr="000B682A">
        <w:t>используется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t>целью</w:t>
      </w:r>
      <w:r w:rsidRPr="000B682A">
        <w:rPr>
          <w:spacing w:val="1"/>
        </w:rPr>
        <w:t xml:space="preserve"> </w:t>
      </w:r>
      <w:r w:rsidRPr="000B682A">
        <w:t>изучения</w:t>
      </w:r>
      <w:r w:rsidRPr="000B682A">
        <w:rPr>
          <w:spacing w:val="1"/>
        </w:rPr>
        <w:t xml:space="preserve"> </w:t>
      </w:r>
      <w:r w:rsidRPr="000B682A">
        <w:t>семьи,</w:t>
      </w:r>
      <w:r w:rsidRPr="000B682A">
        <w:rPr>
          <w:spacing w:val="1"/>
        </w:rPr>
        <w:t xml:space="preserve"> </w:t>
      </w:r>
      <w:r w:rsidRPr="000B682A">
        <w:t>выявления</w:t>
      </w:r>
      <w:r w:rsidRPr="000B682A">
        <w:rPr>
          <w:spacing w:val="1"/>
        </w:rPr>
        <w:t xml:space="preserve"> </w:t>
      </w:r>
      <w:r w:rsidRPr="000B682A">
        <w:t>образовательных</w:t>
      </w:r>
      <w:r w:rsidRPr="000B682A">
        <w:rPr>
          <w:spacing w:val="-9"/>
        </w:rPr>
        <w:t xml:space="preserve"> </w:t>
      </w:r>
      <w:r w:rsidRPr="000B682A">
        <w:t>потребностей</w:t>
      </w:r>
      <w:r w:rsidRPr="000B682A">
        <w:rPr>
          <w:spacing w:val="-7"/>
        </w:rPr>
        <w:t xml:space="preserve"> </w:t>
      </w:r>
      <w:r w:rsidRPr="000B682A">
        <w:t>и</w:t>
      </w:r>
      <w:r w:rsidRPr="000B682A">
        <w:rPr>
          <w:spacing w:val="-7"/>
        </w:rPr>
        <w:t xml:space="preserve"> </w:t>
      </w:r>
      <w:r w:rsidRPr="000B682A">
        <w:t>запросов</w:t>
      </w:r>
      <w:r w:rsidRPr="000B682A">
        <w:rPr>
          <w:spacing w:val="-7"/>
        </w:rPr>
        <w:t xml:space="preserve"> </w:t>
      </w:r>
      <w:r w:rsidRPr="000B682A">
        <w:t>родителей.</w:t>
      </w:r>
      <w:r w:rsidRPr="000B682A">
        <w:rPr>
          <w:spacing w:val="-1"/>
        </w:rPr>
        <w:t xml:space="preserve"> </w:t>
      </w:r>
      <w:r w:rsidRPr="000B682A">
        <w:t>Способствует установлению</w:t>
      </w:r>
      <w:r w:rsidRPr="000B682A">
        <w:rPr>
          <w:spacing w:val="-5"/>
        </w:rPr>
        <w:t xml:space="preserve"> </w:t>
      </w:r>
      <w:r w:rsidRPr="000B682A">
        <w:t>контактов,</w:t>
      </w:r>
      <w:r w:rsidRPr="000B682A">
        <w:rPr>
          <w:spacing w:val="-10"/>
        </w:rPr>
        <w:t xml:space="preserve"> </w:t>
      </w:r>
      <w:r w:rsidRPr="000B682A">
        <w:t>а</w:t>
      </w:r>
      <w:r w:rsidRPr="000B682A">
        <w:rPr>
          <w:spacing w:val="-5"/>
        </w:rPr>
        <w:t xml:space="preserve"> </w:t>
      </w:r>
      <w:r w:rsidRPr="000B682A">
        <w:t>также</w:t>
      </w:r>
      <w:r w:rsidRPr="000B682A">
        <w:rPr>
          <w:spacing w:val="-4"/>
        </w:rPr>
        <w:t xml:space="preserve"> </w:t>
      </w:r>
      <w:r w:rsidRPr="000B682A">
        <w:t>для</w:t>
      </w:r>
      <w:r w:rsidRPr="000B682A">
        <w:rPr>
          <w:spacing w:val="-58"/>
        </w:rPr>
        <w:t xml:space="preserve"> </w:t>
      </w:r>
      <w:r w:rsidRPr="000B682A">
        <w:t>согласования</w:t>
      </w:r>
      <w:r w:rsidRPr="000B682A">
        <w:rPr>
          <w:spacing w:val="-4"/>
        </w:rPr>
        <w:t xml:space="preserve"> </w:t>
      </w:r>
      <w:r w:rsidRPr="000B682A">
        <w:t>воспитательных</w:t>
      </w:r>
      <w:r w:rsidRPr="000B682A">
        <w:rPr>
          <w:spacing w:val="-3"/>
        </w:rPr>
        <w:t xml:space="preserve"> </w:t>
      </w:r>
      <w:r w:rsidRPr="000B682A">
        <w:t>воздействий</w:t>
      </w:r>
      <w:r w:rsidRPr="000B682A">
        <w:rPr>
          <w:spacing w:val="-2"/>
        </w:rPr>
        <w:t xml:space="preserve"> </w:t>
      </w:r>
      <w:r w:rsidRPr="000B682A">
        <w:t>на</w:t>
      </w:r>
      <w:r w:rsidRPr="000B682A">
        <w:rPr>
          <w:spacing w:val="1"/>
        </w:rPr>
        <w:t xml:space="preserve"> </w:t>
      </w:r>
      <w:r w:rsidRPr="000B682A">
        <w:t>ребенка.</w:t>
      </w:r>
    </w:p>
    <w:p w:rsidR="0089579B" w:rsidRPr="000B682A" w:rsidRDefault="0089579B" w:rsidP="00174D0E">
      <w:pPr>
        <w:pStyle w:val="ListParagraph"/>
        <w:numPr>
          <w:ilvl w:val="0"/>
          <w:numId w:val="15"/>
        </w:numPr>
        <w:ind w:left="142" w:right="-10" w:firstLine="567"/>
      </w:pPr>
      <w:r w:rsidRPr="000B682A">
        <w:rPr>
          <w:b/>
        </w:rPr>
        <w:t>Консультации.</w:t>
      </w:r>
      <w:r w:rsidRPr="000B682A">
        <w:rPr>
          <w:b/>
          <w:spacing w:val="-5"/>
        </w:rPr>
        <w:t xml:space="preserve"> </w:t>
      </w:r>
      <w:r w:rsidRPr="000B682A">
        <w:t>Это</w:t>
      </w:r>
      <w:r w:rsidRPr="000B682A">
        <w:rPr>
          <w:spacing w:val="-7"/>
        </w:rPr>
        <w:t xml:space="preserve"> </w:t>
      </w:r>
      <w:r w:rsidRPr="000B682A">
        <w:t>самая</w:t>
      </w:r>
      <w:r w:rsidRPr="000B682A">
        <w:rPr>
          <w:spacing w:val="-8"/>
        </w:rPr>
        <w:t xml:space="preserve"> </w:t>
      </w:r>
      <w:r w:rsidRPr="000B682A">
        <w:t>распространенная</w:t>
      </w:r>
      <w:r w:rsidRPr="000B682A">
        <w:rPr>
          <w:spacing w:val="-8"/>
        </w:rPr>
        <w:t xml:space="preserve"> </w:t>
      </w:r>
      <w:r w:rsidRPr="000B682A">
        <w:t>форма</w:t>
      </w:r>
      <w:r w:rsidRPr="000B682A">
        <w:rPr>
          <w:spacing w:val="-13"/>
        </w:rPr>
        <w:t xml:space="preserve"> </w:t>
      </w:r>
      <w:r w:rsidRPr="000B682A">
        <w:t>психолого-педагогической</w:t>
      </w:r>
      <w:r w:rsidRPr="000B682A">
        <w:rPr>
          <w:spacing w:val="-7"/>
        </w:rPr>
        <w:t xml:space="preserve"> </w:t>
      </w:r>
      <w:r w:rsidRPr="000B682A">
        <w:t>поддержки</w:t>
      </w:r>
      <w:r w:rsidRPr="000B682A">
        <w:rPr>
          <w:spacing w:val="-7"/>
        </w:rPr>
        <w:t xml:space="preserve"> </w:t>
      </w:r>
      <w:r w:rsidRPr="000B682A">
        <w:t>и</w:t>
      </w:r>
      <w:r w:rsidRPr="000B682A">
        <w:rPr>
          <w:spacing w:val="-58"/>
        </w:rPr>
        <w:t xml:space="preserve"> </w:t>
      </w:r>
      <w:r w:rsidRPr="000B682A">
        <w:t>просвещения родителей. Проводятся индивидуальные и групповые консультации по различным вопросам</w:t>
      </w:r>
      <w:r w:rsidRPr="000B682A">
        <w:rPr>
          <w:spacing w:val="-57"/>
        </w:rPr>
        <w:t xml:space="preserve"> </w:t>
      </w:r>
      <w:r w:rsidRPr="000B682A">
        <w:t>воспитания</w:t>
      </w:r>
      <w:r w:rsidRPr="000B682A">
        <w:rPr>
          <w:spacing w:val="1"/>
        </w:rPr>
        <w:t xml:space="preserve"> </w:t>
      </w:r>
      <w:r w:rsidRPr="000B682A">
        <w:t>ребенка.</w:t>
      </w:r>
      <w:r w:rsidRPr="000B682A">
        <w:rPr>
          <w:spacing w:val="1"/>
        </w:rPr>
        <w:t xml:space="preserve"> </w:t>
      </w:r>
      <w:r w:rsidRPr="000B682A">
        <w:t>Активно</w:t>
      </w:r>
      <w:r w:rsidRPr="000B682A">
        <w:rPr>
          <w:spacing w:val="1"/>
        </w:rPr>
        <w:t xml:space="preserve"> </w:t>
      </w:r>
      <w:r w:rsidRPr="000B682A">
        <w:t>применяются</w:t>
      </w:r>
      <w:r w:rsidRPr="000B682A">
        <w:rPr>
          <w:spacing w:val="1"/>
        </w:rPr>
        <w:t xml:space="preserve"> </w:t>
      </w:r>
      <w:r w:rsidRPr="000B682A">
        <w:t>консультации-презентации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родительских</w:t>
      </w:r>
      <w:r w:rsidRPr="000B682A">
        <w:rPr>
          <w:spacing w:val="1"/>
        </w:rPr>
        <w:t xml:space="preserve"> </w:t>
      </w:r>
      <w:r w:rsidRPr="000B682A">
        <w:t>группах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мессенджерах</w:t>
      </w:r>
      <w:r w:rsidRPr="000B682A">
        <w:rPr>
          <w:spacing w:val="-4"/>
        </w:rPr>
        <w:t xml:space="preserve"> </w:t>
      </w:r>
      <w:r w:rsidRPr="000B682A">
        <w:t>и</w:t>
      </w:r>
      <w:r w:rsidRPr="000B682A">
        <w:rPr>
          <w:spacing w:val="3"/>
        </w:rPr>
        <w:t xml:space="preserve"> </w:t>
      </w:r>
      <w:r w:rsidRPr="000B682A">
        <w:t>социальных</w:t>
      </w:r>
      <w:r w:rsidRPr="000B682A">
        <w:rPr>
          <w:spacing w:val="-3"/>
        </w:rPr>
        <w:t xml:space="preserve"> </w:t>
      </w:r>
      <w:r w:rsidRPr="000B682A">
        <w:t>сетях.</w:t>
      </w:r>
    </w:p>
    <w:p w:rsidR="0089579B" w:rsidRPr="000B682A" w:rsidRDefault="0089579B" w:rsidP="00174D0E">
      <w:pPr>
        <w:pStyle w:val="ListParagraph"/>
        <w:numPr>
          <w:ilvl w:val="0"/>
          <w:numId w:val="15"/>
        </w:numPr>
        <w:ind w:left="142" w:right="-10" w:firstLine="567"/>
      </w:pPr>
      <w:r w:rsidRPr="000B682A">
        <w:rPr>
          <w:b/>
        </w:rPr>
        <w:t xml:space="preserve">Мастер-классы. </w:t>
      </w:r>
      <w:r w:rsidRPr="000B682A">
        <w:t>Активная форма сотрудничества, посредством которой педагог знакомит с</w:t>
      </w:r>
      <w:r w:rsidRPr="000B682A">
        <w:rPr>
          <w:spacing w:val="-57"/>
        </w:rPr>
        <w:t xml:space="preserve"> </w:t>
      </w:r>
      <w:r w:rsidRPr="000B682A">
        <w:t>практическими</w:t>
      </w:r>
      <w:r w:rsidRPr="000B682A">
        <w:rPr>
          <w:spacing w:val="1"/>
        </w:rPr>
        <w:t xml:space="preserve"> </w:t>
      </w:r>
      <w:r w:rsidRPr="000B682A">
        <w:t>действиями</w:t>
      </w:r>
      <w:r w:rsidRPr="000B682A">
        <w:rPr>
          <w:spacing w:val="1"/>
        </w:rPr>
        <w:t xml:space="preserve"> </w:t>
      </w:r>
      <w:r w:rsidRPr="000B682A">
        <w:t>решения</w:t>
      </w:r>
      <w:r w:rsidRPr="000B682A">
        <w:rPr>
          <w:spacing w:val="1"/>
        </w:rPr>
        <w:t xml:space="preserve"> </w:t>
      </w:r>
      <w:r w:rsidRPr="000B682A">
        <w:t>той</w:t>
      </w:r>
      <w:r w:rsidRPr="000B682A">
        <w:rPr>
          <w:spacing w:val="1"/>
        </w:rPr>
        <w:t xml:space="preserve"> </w:t>
      </w:r>
      <w:r w:rsidRPr="000B682A">
        <w:t>или</w:t>
      </w:r>
      <w:r w:rsidRPr="000B682A">
        <w:rPr>
          <w:spacing w:val="1"/>
        </w:rPr>
        <w:t xml:space="preserve"> </w:t>
      </w:r>
      <w:r w:rsidRPr="000B682A">
        <w:t>иной</w:t>
      </w:r>
      <w:r w:rsidRPr="000B682A">
        <w:rPr>
          <w:spacing w:val="1"/>
        </w:rPr>
        <w:t xml:space="preserve"> </w:t>
      </w:r>
      <w:r w:rsidRPr="000B682A">
        <w:t>задачи.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результате</w:t>
      </w:r>
      <w:r w:rsidRPr="000B682A">
        <w:rPr>
          <w:spacing w:val="1"/>
        </w:rPr>
        <w:t xml:space="preserve"> </w:t>
      </w:r>
      <w:r w:rsidRPr="000B682A">
        <w:t>у</w:t>
      </w:r>
      <w:r w:rsidRPr="000B682A">
        <w:rPr>
          <w:spacing w:val="1"/>
        </w:rPr>
        <w:t xml:space="preserve"> </w:t>
      </w:r>
      <w:r w:rsidRPr="000B682A">
        <w:t>родителей</w:t>
      </w:r>
      <w:r w:rsidRPr="000B682A">
        <w:rPr>
          <w:spacing w:val="1"/>
        </w:rPr>
        <w:t xml:space="preserve"> </w:t>
      </w:r>
      <w:r w:rsidRPr="000B682A">
        <w:t>формируются</w:t>
      </w:r>
      <w:r w:rsidRPr="000B682A">
        <w:rPr>
          <w:spacing w:val="1"/>
        </w:rPr>
        <w:t xml:space="preserve"> </w:t>
      </w:r>
      <w:r w:rsidRPr="000B682A">
        <w:t>педагогические</w:t>
      </w:r>
      <w:r w:rsidRPr="000B682A">
        <w:rPr>
          <w:spacing w:val="5"/>
        </w:rPr>
        <w:t xml:space="preserve"> </w:t>
      </w:r>
      <w:r w:rsidRPr="000B682A">
        <w:t>умения</w:t>
      </w:r>
      <w:r w:rsidRPr="000B682A">
        <w:rPr>
          <w:spacing w:val="1"/>
        </w:rPr>
        <w:t xml:space="preserve"> </w:t>
      </w:r>
      <w:r w:rsidRPr="000B682A">
        <w:t>по</w:t>
      </w:r>
      <w:r w:rsidRPr="000B682A">
        <w:rPr>
          <w:spacing w:val="6"/>
        </w:rPr>
        <w:t xml:space="preserve"> </w:t>
      </w:r>
      <w:r w:rsidRPr="000B682A">
        <w:t>различным</w:t>
      </w:r>
      <w:r w:rsidRPr="000B682A">
        <w:rPr>
          <w:spacing w:val="2"/>
        </w:rPr>
        <w:t xml:space="preserve"> </w:t>
      </w:r>
      <w:r w:rsidRPr="000B682A">
        <w:t>вопросам</w:t>
      </w:r>
      <w:r w:rsidRPr="000B682A">
        <w:rPr>
          <w:spacing w:val="3"/>
        </w:rPr>
        <w:t xml:space="preserve"> </w:t>
      </w:r>
      <w:r w:rsidRPr="000B682A">
        <w:t>воспитания</w:t>
      </w:r>
      <w:r w:rsidRPr="000B682A">
        <w:rPr>
          <w:spacing w:val="-4"/>
        </w:rPr>
        <w:t xml:space="preserve"> </w:t>
      </w:r>
      <w:r w:rsidRPr="000B682A">
        <w:t>детей.</w:t>
      </w:r>
    </w:p>
    <w:p w:rsidR="0089579B" w:rsidRPr="000B682A" w:rsidRDefault="0089579B" w:rsidP="00174D0E">
      <w:pPr>
        <w:pStyle w:val="ListParagraph"/>
        <w:numPr>
          <w:ilvl w:val="0"/>
          <w:numId w:val="15"/>
        </w:numPr>
        <w:ind w:left="142" w:right="-10" w:firstLine="567"/>
      </w:pPr>
      <w:r w:rsidRPr="000B682A">
        <w:rPr>
          <w:b/>
          <w:spacing w:val="-1"/>
        </w:rPr>
        <w:t>Педагогический</w:t>
      </w:r>
      <w:r w:rsidRPr="000B682A">
        <w:rPr>
          <w:b/>
          <w:spacing w:val="-12"/>
        </w:rPr>
        <w:t xml:space="preserve"> </w:t>
      </w:r>
      <w:r w:rsidRPr="000B682A">
        <w:rPr>
          <w:b/>
          <w:spacing w:val="-1"/>
        </w:rPr>
        <w:t>тренинг.</w:t>
      </w:r>
      <w:r w:rsidRPr="000B682A">
        <w:rPr>
          <w:b/>
          <w:spacing w:val="-7"/>
        </w:rPr>
        <w:t xml:space="preserve"> </w:t>
      </w:r>
      <w:r w:rsidRPr="000B682A">
        <w:rPr>
          <w:spacing w:val="-1"/>
        </w:rPr>
        <w:t>В</w:t>
      </w:r>
      <w:r w:rsidRPr="000B682A">
        <w:rPr>
          <w:spacing w:val="-19"/>
        </w:rPr>
        <w:t xml:space="preserve"> </w:t>
      </w:r>
      <w:r w:rsidRPr="000B682A">
        <w:rPr>
          <w:spacing w:val="-1"/>
        </w:rPr>
        <w:t>основе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тренинга</w:t>
      </w:r>
      <w:r w:rsidRPr="000B682A">
        <w:rPr>
          <w:spacing w:val="-12"/>
        </w:rPr>
        <w:t xml:space="preserve"> </w:t>
      </w:r>
      <w:r w:rsidRPr="000B682A">
        <w:t>–</w:t>
      </w:r>
      <w:r w:rsidRPr="000B682A">
        <w:rPr>
          <w:spacing w:val="-22"/>
        </w:rPr>
        <w:t xml:space="preserve"> </w:t>
      </w:r>
      <w:r w:rsidRPr="000B682A">
        <w:t>проблемные</w:t>
      </w:r>
      <w:r w:rsidRPr="000B682A">
        <w:rPr>
          <w:spacing w:val="-12"/>
        </w:rPr>
        <w:t xml:space="preserve"> </w:t>
      </w:r>
      <w:r w:rsidRPr="000B682A">
        <w:t>ситуации,</w:t>
      </w:r>
      <w:r w:rsidRPr="000B682A">
        <w:rPr>
          <w:spacing w:val="-10"/>
        </w:rPr>
        <w:t xml:space="preserve"> </w:t>
      </w:r>
      <w:r w:rsidRPr="000B682A">
        <w:t>практические</w:t>
      </w:r>
      <w:r w:rsidRPr="000B682A">
        <w:rPr>
          <w:spacing w:val="-13"/>
        </w:rPr>
        <w:t xml:space="preserve"> </w:t>
      </w:r>
      <w:r w:rsidRPr="000B682A">
        <w:t>задания</w:t>
      </w:r>
      <w:r w:rsidRPr="000B682A">
        <w:rPr>
          <w:spacing w:val="-57"/>
        </w:rPr>
        <w:t xml:space="preserve"> </w:t>
      </w:r>
      <w:r w:rsidRPr="000B682A">
        <w:t>и</w:t>
      </w:r>
      <w:r w:rsidRPr="000B682A">
        <w:rPr>
          <w:spacing w:val="-4"/>
        </w:rPr>
        <w:t xml:space="preserve"> </w:t>
      </w:r>
      <w:r w:rsidRPr="000B682A">
        <w:t>развивающие</w:t>
      </w:r>
      <w:r w:rsidRPr="000B682A">
        <w:rPr>
          <w:spacing w:val="-11"/>
        </w:rPr>
        <w:t xml:space="preserve"> </w:t>
      </w:r>
      <w:r w:rsidRPr="000B682A">
        <w:t>упражнения,</w:t>
      </w:r>
      <w:r w:rsidRPr="000B682A">
        <w:rPr>
          <w:spacing w:val="-3"/>
        </w:rPr>
        <w:t xml:space="preserve"> </w:t>
      </w:r>
      <w:r w:rsidRPr="000B682A">
        <w:t>которые</w:t>
      </w:r>
      <w:r w:rsidRPr="000B682A">
        <w:rPr>
          <w:spacing w:val="-5"/>
        </w:rPr>
        <w:t xml:space="preserve"> </w:t>
      </w:r>
      <w:r w:rsidRPr="000B682A">
        <w:t>«погружают»</w:t>
      </w:r>
      <w:r w:rsidRPr="000B682A">
        <w:rPr>
          <w:spacing w:val="-9"/>
        </w:rPr>
        <w:t xml:space="preserve"> </w:t>
      </w:r>
      <w:r w:rsidRPr="000B682A">
        <w:t>родителей</w:t>
      </w:r>
      <w:r w:rsidRPr="000B682A">
        <w:rPr>
          <w:spacing w:val="-8"/>
        </w:rPr>
        <w:t xml:space="preserve"> </w:t>
      </w:r>
      <w:r w:rsidRPr="000B682A">
        <w:t>в</w:t>
      </w:r>
      <w:r w:rsidRPr="000B682A">
        <w:rPr>
          <w:spacing w:val="-8"/>
        </w:rPr>
        <w:t xml:space="preserve"> </w:t>
      </w:r>
      <w:r w:rsidRPr="000B682A">
        <w:t>конкретную</w:t>
      </w:r>
      <w:r w:rsidRPr="000B682A">
        <w:rPr>
          <w:spacing w:val="-6"/>
        </w:rPr>
        <w:t xml:space="preserve"> </w:t>
      </w:r>
      <w:r w:rsidRPr="000B682A">
        <w:t>ситуацию,</w:t>
      </w:r>
      <w:r w:rsidRPr="000B682A">
        <w:rPr>
          <w:spacing w:val="-3"/>
        </w:rPr>
        <w:t xml:space="preserve"> </w:t>
      </w:r>
      <w:r w:rsidRPr="000B682A">
        <w:t>смоделированную</w:t>
      </w:r>
      <w:r w:rsidRPr="000B682A">
        <w:rPr>
          <w:spacing w:val="-58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воспитательных</w:t>
      </w:r>
      <w:r w:rsidRPr="000B682A">
        <w:rPr>
          <w:spacing w:val="1"/>
        </w:rPr>
        <w:t xml:space="preserve"> </w:t>
      </w:r>
      <w:r w:rsidRPr="000B682A">
        <w:t>целях.</w:t>
      </w:r>
      <w:r w:rsidRPr="000B682A">
        <w:rPr>
          <w:spacing w:val="1"/>
        </w:rPr>
        <w:t xml:space="preserve"> </w:t>
      </w:r>
      <w:r w:rsidRPr="000B682A">
        <w:t>Способствуют</w:t>
      </w:r>
      <w:r w:rsidRPr="000B682A">
        <w:rPr>
          <w:spacing w:val="1"/>
        </w:rPr>
        <w:t xml:space="preserve"> </w:t>
      </w:r>
      <w:r w:rsidRPr="000B682A">
        <w:t>рефлексии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самооценке</w:t>
      </w:r>
      <w:r w:rsidRPr="000B682A">
        <w:rPr>
          <w:spacing w:val="1"/>
        </w:rPr>
        <w:t xml:space="preserve"> </w:t>
      </w:r>
      <w:r w:rsidRPr="000B682A">
        <w:t>родителей</w:t>
      </w:r>
      <w:r w:rsidRPr="000B682A">
        <w:rPr>
          <w:spacing w:val="1"/>
        </w:rPr>
        <w:t xml:space="preserve"> </w:t>
      </w:r>
      <w:r w:rsidRPr="000B682A">
        <w:t>по</w:t>
      </w:r>
      <w:r w:rsidRPr="000B682A">
        <w:rPr>
          <w:spacing w:val="1"/>
        </w:rPr>
        <w:t xml:space="preserve"> </w:t>
      </w:r>
      <w:r w:rsidRPr="000B682A">
        <w:t>поводу проведённой</w:t>
      </w:r>
      <w:r w:rsidRPr="000B682A">
        <w:rPr>
          <w:spacing w:val="1"/>
        </w:rPr>
        <w:t xml:space="preserve"> </w:t>
      </w:r>
      <w:r w:rsidRPr="000B682A">
        <w:t>деятельности.</w:t>
      </w:r>
    </w:p>
    <w:p w:rsidR="0089579B" w:rsidRPr="000B682A" w:rsidRDefault="0089579B" w:rsidP="00174D0E">
      <w:pPr>
        <w:pStyle w:val="ListParagraph"/>
        <w:numPr>
          <w:ilvl w:val="0"/>
          <w:numId w:val="15"/>
        </w:numPr>
        <w:ind w:left="142" w:right="-10" w:firstLine="567"/>
      </w:pPr>
      <w:r w:rsidRPr="000B682A">
        <w:rPr>
          <w:b/>
        </w:rPr>
        <w:t>Круглый</w:t>
      </w:r>
      <w:r w:rsidRPr="000B682A">
        <w:rPr>
          <w:b/>
          <w:spacing w:val="1"/>
        </w:rPr>
        <w:t xml:space="preserve"> </w:t>
      </w:r>
      <w:r w:rsidRPr="000B682A">
        <w:rPr>
          <w:b/>
        </w:rPr>
        <w:t>стол.</w:t>
      </w:r>
      <w:r w:rsidRPr="000B682A">
        <w:rPr>
          <w:b/>
          <w:spacing w:val="1"/>
        </w:rPr>
        <w:t xml:space="preserve"> </w:t>
      </w:r>
      <w:r w:rsidRPr="000B682A">
        <w:t>Педагоги</w:t>
      </w:r>
      <w:r w:rsidRPr="000B682A">
        <w:rPr>
          <w:spacing w:val="1"/>
        </w:rPr>
        <w:t xml:space="preserve"> </w:t>
      </w:r>
      <w:r w:rsidRPr="000B682A">
        <w:t>привлекают</w:t>
      </w:r>
      <w:r w:rsidRPr="000B682A">
        <w:rPr>
          <w:spacing w:val="1"/>
        </w:rPr>
        <w:t xml:space="preserve"> </w:t>
      </w:r>
      <w:r w:rsidRPr="000B682A">
        <w:t>родителей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обсуждение</w:t>
      </w:r>
      <w:r w:rsidRPr="000B682A">
        <w:rPr>
          <w:spacing w:val="1"/>
        </w:rPr>
        <w:t xml:space="preserve"> </w:t>
      </w:r>
      <w:r w:rsidRPr="000B682A">
        <w:t>предъявленной</w:t>
      </w:r>
      <w:r w:rsidRPr="000B682A">
        <w:rPr>
          <w:spacing w:val="1"/>
        </w:rPr>
        <w:t xml:space="preserve"> </w:t>
      </w:r>
      <w:r w:rsidRPr="000B682A">
        <w:t>темы.</w:t>
      </w:r>
      <w:r w:rsidRPr="000B682A">
        <w:rPr>
          <w:spacing w:val="1"/>
        </w:rPr>
        <w:t xml:space="preserve"> </w:t>
      </w:r>
      <w:r w:rsidRPr="000B682A">
        <w:t>Участники</w:t>
      </w:r>
      <w:r w:rsidRPr="000B682A">
        <w:rPr>
          <w:spacing w:val="1"/>
        </w:rPr>
        <w:t xml:space="preserve"> </w:t>
      </w:r>
      <w:r w:rsidRPr="000B682A">
        <w:t>обмениваются мнением</w:t>
      </w:r>
      <w:r w:rsidRPr="000B682A">
        <w:rPr>
          <w:spacing w:val="2"/>
        </w:rPr>
        <w:t xml:space="preserve"> </w:t>
      </w:r>
      <w:r w:rsidRPr="000B682A">
        <w:t>друг</w:t>
      </w:r>
      <w:r w:rsidRPr="000B682A">
        <w:rPr>
          <w:spacing w:val="3"/>
        </w:rPr>
        <w:t xml:space="preserve"> </w:t>
      </w:r>
      <w:r w:rsidRPr="000B682A">
        <w:t>с другом,</w:t>
      </w:r>
      <w:r w:rsidRPr="000B682A">
        <w:rPr>
          <w:spacing w:val="-2"/>
        </w:rPr>
        <w:t xml:space="preserve"> </w:t>
      </w:r>
      <w:r w:rsidRPr="000B682A">
        <w:t>предлагают</w:t>
      </w:r>
      <w:r w:rsidRPr="000B682A">
        <w:rPr>
          <w:spacing w:val="1"/>
        </w:rPr>
        <w:t xml:space="preserve"> </w:t>
      </w:r>
      <w:r w:rsidRPr="000B682A">
        <w:t>своё решение вопроса.</w:t>
      </w:r>
    </w:p>
    <w:p w:rsidR="0089579B" w:rsidRPr="000B682A" w:rsidRDefault="0089579B" w:rsidP="00174D0E">
      <w:pPr>
        <w:pStyle w:val="ListParagraph"/>
        <w:numPr>
          <w:ilvl w:val="0"/>
          <w:numId w:val="15"/>
        </w:numPr>
        <w:ind w:left="142" w:right="-10" w:firstLine="567"/>
      </w:pPr>
      <w:r w:rsidRPr="000B682A">
        <w:rPr>
          <w:b/>
          <w:spacing w:val="-1"/>
        </w:rPr>
        <w:t>«Родительская</w:t>
      </w:r>
      <w:r w:rsidRPr="000B682A">
        <w:rPr>
          <w:b/>
          <w:spacing w:val="-6"/>
        </w:rPr>
        <w:t xml:space="preserve"> </w:t>
      </w:r>
      <w:r w:rsidRPr="000B682A">
        <w:rPr>
          <w:b/>
        </w:rPr>
        <w:t>почта».</w:t>
      </w:r>
      <w:r w:rsidRPr="000B682A">
        <w:rPr>
          <w:b/>
          <w:spacing w:val="-2"/>
        </w:rPr>
        <w:t xml:space="preserve"> </w:t>
      </w:r>
      <w:r w:rsidRPr="000B682A">
        <w:t>В</w:t>
      </w:r>
      <w:r w:rsidRPr="000B682A">
        <w:rPr>
          <w:spacing w:val="-11"/>
        </w:rPr>
        <w:t xml:space="preserve"> </w:t>
      </w:r>
      <w:r w:rsidRPr="000B682A">
        <w:t>детском</w:t>
      </w:r>
      <w:r w:rsidRPr="000B682A">
        <w:rPr>
          <w:spacing w:val="-8"/>
        </w:rPr>
        <w:t xml:space="preserve"> </w:t>
      </w:r>
      <w:r w:rsidRPr="000B682A">
        <w:t>саду</w:t>
      </w:r>
      <w:r w:rsidRPr="000B682A">
        <w:rPr>
          <w:spacing w:val="-13"/>
        </w:rPr>
        <w:t xml:space="preserve"> </w:t>
      </w:r>
      <w:r w:rsidRPr="000B682A">
        <w:t>организована</w:t>
      </w:r>
      <w:r w:rsidRPr="000B682A">
        <w:rPr>
          <w:spacing w:val="-6"/>
        </w:rPr>
        <w:t xml:space="preserve"> </w:t>
      </w:r>
      <w:r w:rsidRPr="000B682A">
        <w:t>дистанционная</w:t>
      </w:r>
      <w:r w:rsidRPr="000B682A">
        <w:rPr>
          <w:spacing w:val="-10"/>
        </w:rPr>
        <w:t xml:space="preserve"> </w:t>
      </w:r>
      <w:r w:rsidRPr="000B682A">
        <w:t>форма</w:t>
      </w:r>
      <w:r w:rsidRPr="000B682A">
        <w:rPr>
          <w:spacing w:val="-11"/>
        </w:rPr>
        <w:t xml:space="preserve"> </w:t>
      </w:r>
      <w:r w:rsidRPr="000B682A">
        <w:t>сотрудничества</w:t>
      </w:r>
      <w:r w:rsidRPr="000B682A">
        <w:rPr>
          <w:spacing w:val="-58"/>
        </w:rPr>
        <w:t xml:space="preserve"> </w:t>
      </w:r>
      <w:r w:rsidRPr="000B682A">
        <w:t>ДОУ с родителями. Взаимодействие происходит в социальной сети в «В Контакте», через мессенджеры</w:t>
      </w:r>
      <w:r w:rsidRPr="000B682A">
        <w:rPr>
          <w:spacing w:val="1"/>
        </w:rPr>
        <w:t xml:space="preserve"> </w:t>
      </w:r>
      <w:r w:rsidRPr="000B682A">
        <w:t>WhatsApp,</w:t>
      </w:r>
      <w:r w:rsidRPr="000B682A">
        <w:rPr>
          <w:spacing w:val="3"/>
        </w:rPr>
        <w:t xml:space="preserve"> </w:t>
      </w:r>
      <w:r w:rsidRPr="000B682A">
        <w:t>Viber</w:t>
      </w:r>
      <w:r w:rsidRPr="000B682A">
        <w:rPr>
          <w:spacing w:val="4"/>
        </w:rPr>
        <w:t xml:space="preserve"> </w:t>
      </w:r>
      <w:r w:rsidRPr="000B682A">
        <w:t>и</w:t>
      </w:r>
      <w:r w:rsidRPr="000B682A">
        <w:rPr>
          <w:spacing w:val="3"/>
        </w:rPr>
        <w:t xml:space="preserve"> </w:t>
      </w:r>
      <w:r w:rsidRPr="000B682A">
        <w:t>через</w:t>
      </w:r>
      <w:r w:rsidRPr="000B682A">
        <w:rPr>
          <w:spacing w:val="4"/>
        </w:rPr>
        <w:t xml:space="preserve"> </w:t>
      </w:r>
      <w:r w:rsidRPr="000B682A">
        <w:t>платформу</w:t>
      </w:r>
      <w:r w:rsidRPr="000B682A">
        <w:rPr>
          <w:spacing w:val="-7"/>
        </w:rPr>
        <w:t xml:space="preserve"> </w:t>
      </w:r>
      <w:r w:rsidRPr="000B682A">
        <w:t>zoom.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Такая форма общения позволяет родителям уточнить различные вопросы, пополнить</w:t>
      </w:r>
      <w:r w:rsidRPr="000B682A">
        <w:rPr>
          <w:spacing w:val="1"/>
        </w:rPr>
        <w:t xml:space="preserve"> </w:t>
      </w:r>
      <w:r w:rsidRPr="000B682A">
        <w:t>педагогические</w:t>
      </w:r>
      <w:r w:rsidRPr="000B682A">
        <w:rPr>
          <w:spacing w:val="-3"/>
        </w:rPr>
        <w:t xml:space="preserve"> </w:t>
      </w:r>
      <w:r w:rsidRPr="000B682A">
        <w:t>знания,</w:t>
      </w:r>
      <w:r w:rsidRPr="000B682A">
        <w:rPr>
          <w:spacing w:val="-5"/>
        </w:rPr>
        <w:t xml:space="preserve"> </w:t>
      </w:r>
      <w:r w:rsidRPr="000B682A">
        <w:t>обсудить</w:t>
      </w:r>
      <w:r w:rsidRPr="000B682A">
        <w:rPr>
          <w:spacing w:val="3"/>
        </w:rPr>
        <w:t xml:space="preserve"> </w:t>
      </w:r>
      <w:r w:rsidRPr="000B682A">
        <w:t>и</w:t>
      </w:r>
      <w:r w:rsidRPr="000B682A">
        <w:rPr>
          <w:spacing w:val="-5"/>
        </w:rPr>
        <w:t xml:space="preserve"> </w:t>
      </w:r>
      <w:r w:rsidRPr="000B682A">
        <w:t>проиграть</w:t>
      </w:r>
      <w:r w:rsidRPr="000B682A">
        <w:rPr>
          <w:spacing w:val="-4"/>
        </w:rPr>
        <w:t xml:space="preserve"> </w:t>
      </w:r>
      <w:r w:rsidRPr="000B682A">
        <w:t>проблемы,</w:t>
      </w:r>
      <w:r w:rsidRPr="000B682A">
        <w:rPr>
          <w:spacing w:val="-4"/>
        </w:rPr>
        <w:t xml:space="preserve"> </w:t>
      </w:r>
      <w:r w:rsidRPr="000B682A">
        <w:t>придавая</w:t>
      </w:r>
      <w:r w:rsidRPr="000B682A">
        <w:rPr>
          <w:spacing w:val="-2"/>
        </w:rPr>
        <w:t xml:space="preserve"> </w:t>
      </w:r>
      <w:r w:rsidRPr="000B682A">
        <w:t>им</w:t>
      </w:r>
      <w:r w:rsidRPr="000B682A">
        <w:rPr>
          <w:spacing w:val="-1"/>
        </w:rPr>
        <w:t xml:space="preserve"> </w:t>
      </w:r>
      <w:r w:rsidRPr="000B682A">
        <w:t>интерактивное</w:t>
      </w:r>
      <w:r w:rsidRPr="000B682A">
        <w:rPr>
          <w:spacing w:val="-12"/>
        </w:rPr>
        <w:t xml:space="preserve"> </w:t>
      </w:r>
      <w:r w:rsidRPr="000B682A">
        <w:t>общение.</w:t>
      </w:r>
    </w:p>
    <w:p w:rsidR="0089579B" w:rsidRPr="000B682A" w:rsidRDefault="0089579B" w:rsidP="00360A83">
      <w:pPr>
        <w:pStyle w:val="ListParagraph"/>
        <w:numPr>
          <w:ilvl w:val="0"/>
          <w:numId w:val="15"/>
        </w:numPr>
        <w:ind w:left="142" w:right="-10" w:firstLine="567"/>
      </w:pPr>
      <w:r w:rsidRPr="000B682A">
        <w:rPr>
          <w:b/>
        </w:rPr>
        <w:t>Праздники, фестивали, конкурсы, соревнования</w:t>
      </w:r>
      <w:r w:rsidRPr="000B682A">
        <w:t>. Ежемесячно проводятся совместные с</w:t>
      </w:r>
      <w:r w:rsidRPr="000B682A">
        <w:rPr>
          <w:spacing w:val="1"/>
        </w:rPr>
        <w:t xml:space="preserve"> </w:t>
      </w:r>
      <w:r w:rsidRPr="000B682A">
        <w:t>родителями мероприятия, которые включают в общее интересное дело всех участников образовательных</w:t>
      </w:r>
      <w:r w:rsidRPr="000B682A">
        <w:rPr>
          <w:spacing w:val="1"/>
        </w:rPr>
        <w:t xml:space="preserve"> </w:t>
      </w:r>
      <w:r w:rsidRPr="000B682A">
        <w:t>отношений. Тем самым оптимизируются отношения родителей и детей, родителей и педагогов, педагогов</w:t>
      </w:r>
      <w:r w:rsidRPr="000B682A">
        <w:rPr>
          <w:spacing w:val="-57"/>
        </w:rPr>
        <w:t xml:space="preserve"> </w:t>
      </w:r>
      <w:r w:rsidRPr="000B682A">
        <w:t>и</w:t>
      </w:r>
      <w:r w:rsidRPr="000B682A">
        <w:rPr>
          <w:spacing w:val="2"/>
        </w:rPr>
        <w:t xml:space="preserve"> </w:t>
      </w:r>
      <w:r w:rsidRPr="000B682A">
        <w:t>детей.</w:t>
      </w:r>
    </w:p>
    <w:p w:rsidR="0089579B" w:rsidRPr="000B682A" w:rsidRDefault="0089579B" w:rsidP="00360A83">
      <w:pPr>
        <w:pStyle w:val="ListParagraph"/>
        <w:numPr>
          <w:ilvl w:val="0"/>
          <w:numId w:val="15"/>
        </w:numPr>
        <w:ind w:right="-10"/>
      </w:pPr>
      <w:r w:rsidRPr="000B682A">
        <w:rPr>
          <w:b/>
        </w:rPr>
        <w:t>Наглядная информация</w:t>
      </w:r>
      <w:r w:rsidRPr="000B682A">
        <w:t xml:space="preserve">, размещенная на официальном сайте воспитания </w:t>
      </w:r>
      <w:r w:rsidRPr="00CD2FE2">
        <w:t>МАДОУ «Детский сад №</w:t>
      </w:r>
      <w:r>
        <w:t xml:space="preserve"> 228</w:t>
      </w:r>
      <w:r w:rsidRPr="00CD2FE2">
        <w:t xml:space="preserve"> комбинированного вида» </w:t>
      </w:r>
      <w:r>
        <w:t>Кир</w:t>
      </w:r>
      <w:r w:rsidRPr="00CD2FE2">
        <w:t>овского района г.Казани</w:t>
      </w:r>
      <w:r w:rsidRPr="000B682A">
        <w:t>,</w:t>
      </w:r>
      <w:r w:rsidRPr="000B682A">
        <w:rPr>
          <w:spacing w:val="-57"/>
        </w:rPr>
        <w:t xml:space="preserve"> </w:t>
      </w:r>
      <w:r>
        <w:rPr>
          <w:spacing w:val="-57"/>
        </w:rPr>
        <w:t xml:space="preserve"> </w:t>
      </w:r>
      <w:r w:rsidRPr="000B682A">
        <w:t>в группе детского сада в социальной сети В Контакте и на информационных стендах для родителей</w:t>
      </w:r>
      <w:r w:rsidRPr="000B682A">
        <w:rPr>
          <w:spacing w:val="1"/>
        </w:rPr>
        <w:t xml:space="preserve"> </w:t>
      </w:r>
      <w:r w:rsidRPr="000B682A">
        <w:t>(законных</w:t>
      </w:r>
      <w:r w:rsidRPr="000B682A">
        <w:rPr>
          <w:spacing w:val="1"/>
        </w:rPr>
        <w:t xml:space="preserve"> </w:t>
      </w:r>
      <w:r w:rsidRPr="000B682A">
        <w:t>представителей)</w:t>
      </w:r>
      <w:r w:rsidRPr="000B682A">
        <w:rPr>
          <w:spacing w:val="1"/>
        </w:rPr>
        <w:t xml:space="preserve"> </w:t>
      </w:r>
      <w:r w:rsidRPr="000B682A">
        <w:t>хорошо</w:t>
      </w:r>
      <w:r w:rsidRPr="000B682A">
        <w:rPr>
          <w:spacing w:val="1"/>
        </w:rPr>
        <w:t xml:space="preserve"> </w:t>
      </w:r>
      <w:r w:rsidRPr="000B682A">
        <w:t>зарекомендовала</w:t>
      </w:r>
      <w:r w:rsidRPr="000B682A">
        <w:rPr>
          <w:spacing w:val="1"/>
        </w:rPr>
        <w:t xml:space="preserve"> </w:t>
      </w:r>
      <w:r w:rsidRPr="000B682A">
        <w:t>себя</w:t>
      </w:r>
      <w:r w:rsidRPr="000B682A">
        <w:rPr>
          <w:spacing w:val="1"/>
        </w:rPr>
        <w:t xml:space="preserve"> </w:t>
      </w:r>
      <w:r w:rsidRPr="000B682A">
        <w:t>как</w:t>
      </w:r>
      <w:r w:rsidRPr="000B682A">
        <w:rPr>
          <w:spacing w:val="1"/>
        </w:rPr>
        <w:t xml:space="preserve"> </w:t>
      </w:r>
      <w:r w:rsidRPr="000B682A">
        <w:t>форма</w:t>
      </w:r>
      <w:r w:rsidRPr="000B682A">
        <w:rPr>
          <w:spacing w:val="1"/>
        </w:rPr>
        <w:t xml:space="preserve"> </w:t>
      </w:r>
      <w:r w:rsidRPr="000B682A">
        <w:t>педагогического</w:t>
      </w:r>
      <w:r w:rsidRPr="000B682A">
        <w:rPr>
          <w:spacing w:val="1"/>
        </w:rPr>
        <w:t xml:space="preserve"> </w:t>
      </w:r>
      <w:r w:rsidRPr="000B682A">
        <w:t>просвещения</w:t>
      </w:r>
      <w:r w:rsidRPr="000B682A">
        <w:rPr>
          <w:spacing w:val="1"/>
        </w:rPr>
        <w:t xml:space="preserve"> </w:t>
      </w:r>
      <w:r w:rsidRPr="000B682A">
        <w:t>родителей (законных представителей) детей. Здесь помещаются краткие тексты на педагогические темы,</w:t>
      </w:r>
      <w:r w:rsidRPr="000B682A">
        <w:rPr>
          <w:spacing w:val="1"/>
        </w:rPr>
        <w:t xml:space="preserve"> </w:t>
      </w:r>
      <w:r w:rsidRPr="000B682A">
        <w:t>консультации, ответы на вопросы родителей, фотографии, отражающие жизнь детей в детском саду и в</w:t>
      </w:r>
      <w:r w:rsidRPr="000B682A">
        <w:rPr>
          <w:spacing w:val="1"/>
        </w:rPr>
        <w:t xml:space="preserve"> </w:t>
      </w:r>
      <w:r w:rsidRPr="000B682A">
        <w:t>семье,</w:t>
      </w:r>
      <w:r w:rsidRPr="000B682A">
        <w:rPr>
          <w:spacing w:val="1"/>
        </w:rPr>
        <w:t xml:space="preserve"> </w:t>
      </w:r>
      <w:r w:rsidRPr="000B682A">
        <w:t>детские</w:t>
      </w:r>
      <w:r w:rsidRPr="000B682A">
        <w:rPr>
          <w:spacing w:val="1"/>
        </w:rPr>
        <w:t xml:space="preserve"> </w:t>
      </w:r>
      <w:r w:rsidRPr="000B682A">
        <w:t>работы,</w:t>
      </w:r>
      <w:r w:rsidRPr="000B682A">
        <w:rPr>
          <w:spacing w:val="1"/>
        </w:rPr>
        <w:t xml:space="preserve"> </w:t>
      </w:r>
      <w:r w:rsidRPr="000B682A">
        <w:t>списки</w:t>
      </w:r>
      <w:r w:rsidRPr="000B682A">
        <w:rPr>
          <w:spacing w:val="1"/>
        </w:rPr>
        <w:t xml:space="preserve"> </w:t>
      </w:r>
      <w:r w:rsidRPr="000B682A">
        <w:t>рекомендуемой</w:t>
      </w:r>
      <w:r w:rsidRPr="000B682A">
        <w:rPr>
          <w:spacing w:val="1"/>
        </w:rPr>
        <w:t xml:space="preserve"> </w:t>
      </w:r>
      <w:r w:rsidRPr="000B682A">
        <w:t>детской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педагогической</w:t>
      </w:r>
      <w:r w:rsidRPr="000B682A">
        <w:rPr>
          <w:spacing w:val="1"/>
        </w:rPr>
        <w:t xml:space="preserve"> </w:t>
      </w:r>
      <w:r w:rsidRPr="000B682A">
        <w:t>литературы,</w:t>
      </w:r>
      <w:r w:rsidRPr="000B682A">
        <w:rPr>
          <w:spacing w:val="1"/>
        </w:rPr>
        <w:t xml:space="preserve"> </w:t>
      </w:r>
      <w:r w:rsidRPr="000B682A">
        <w:t>нормативно</w:t>
      </w:r>
      <w:r w:rsidRPr="000B682A">
        <w:rPr>
          <w:spacing w:val="1"/>
        </w:rPr>
        <w:t xml:space="preserve"> </w:t>
      </w:r>
      <w:r w:rsidRPr="000B682A">
        <w:t>правовые</w:t>
      </w:r>
      <w:r w:rsidRPr="000B682A">
        <w:rPr>
          <w:spacing w:val="1"/>
        </w:rPr>
        <w:t xml:space="preserve"> </w:t>
      </w:r>
      <w:r w:rsidRPr="000B682A">
        <w:t>документы</w:t>
      </w:r>
      <w:r w:rsidRPr="000B682A">
        <w:rPr>
          <w:spacing w:val="1"/>
        </w:rPr>
        <w:t xml:space="preserve"> </w:t>
      </w:r>
      <w:r w:rsidRPr="000B682A">
        <w:t>Российского</w:t>
      </w:r>
      <w:r w:rsidRPr="000B682A">
        <w:rPr>
          <w:spacing w:val="1"/>
        </w:rPr>
        <w:t xml:space="preserve"> </w:t>
      </w:r>
      <w:r w:rsidRPr="000B682A">
        <w:t>законодательства,</w:t>
      </w:r>
      <w:r w:rsidRPr="000B682A">
        <w:rPr>
          <w:spacing w:val="1"/>
        </w:rPr>
        <w:t xml:space="preserve"> </w:t>
      </w:r>
      <w:r w:rsidRPr="000B682A">
        <w:t>правоустанавливающие</w:t>
      </w:r>
      <w:r w:rsidRPr="000B682A">
        <w:rPr>
          <w:spacing w:val="1"/>
        </w:rPr>
        <w:t xml:space="preserve"> </w:t>
      </w:r>
      <w:r w:rsidRPr="000B682A">
        <w:t>документы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распорядительные</w:t>
      </w:r>
      <w:r w:rsidRPr="000B682A">
        <w:rPr>
          <w:spacing w:val="1"/>
        </w:rPr>
        <w:t xml:space="preserve"> </w:t>
      </w:r>
      <w:r w:rsidRPr="000B682A">
        <w:t>акты.</w:t>
      </w:r>
      <w:r w:rsidRPr="000B682A">
        <w:rPr>
          <w:spacing w:val="1"/>
        </w:rPr>
        <w:t xml:space="preserve"> </w:t>
      </w:r>
      <w:r w:rsidRPr="000B682A">
        <w:t>Наглядная</w:t>
      </w:r>
      <w:r w:rsidRPr="000B682A">
        <w:rPr>
          <w:spacing w:val="1"/>
        </w:rPr>
        <w:t xml:space="preserve"> </w:t>
      </w:r>
      <w:r w:rsidRPr="000B682A">
        <w:t>информация</w:t>
      </w:r>
      <w:r w:rsidRPr="000B682A">
        <w:rPr>
          <w:spacing w:val="1"/>
        </w:rPr>
        <w:t xml:space="preserve"> </w:t>
      </w:r>
      <w:r w:rsidRPr="000B682A">
        <w:t>для</w:t>
      </w:r>
      <w:r w:rsidRPr="000B682A">
        <w:rPr>
          <w:spacing w:val="1"/>
        </w:rPr>
        <w:t xml:space="preserve"> </w:t>
      </w:r>
      <w:r w:rsidRPr="000B682A">
        <w:t>родителей</w:t>
      </w:r>
      <w:r w:rsidRPr="000B682A">
        <w:rPr>
          <w:spacing w:val="1"/>
        </w:rPr>
        <w:t xml:space="preserve"> </w:t>
      </w:r>
      <w:r w:rsidRPr="000B682A">
        <w:t>воспитанников</w:t>
      </w:r>
      <w:r w:rsidRPr="000B682A">
        <w:rPr>
          <w:spacing w:val="1"/>
        </w:rPr>
        <w:t xml:space="preserve"> </w:t>
      </w:r>
      <w:r w:rsidRPr="000B682A">
        <w:t>должна</w:t>
      </w:r>
      <w:r w:rsidRPr="000B682A">
        <w:rPr>
          <w:spacing w:val="1"/>
        </w:rPr>
        <w:t xml:space="preserve"> </w:t>
      </w:r>
      <w:r w:rsidRPr="000B682A">
        <w:t>освещать</w:t>
      </w:r>
      <w:r w:rsidRPr="000B682A">
        <w:rPr>
          <w:spacing w:val="1"/>
        </w:rPr>
        <w:t xml:space="preserve"> </w:t>
      </w:r>
      <w:r w:rsidRPr="000B682A">
        <w:t>следующие вопросы: воспитание детей в труде, в игре, средствами художественной литературы; роль</w:t>
      </w:r>
      <w:r w:rsidRPr="000B682A">
        <w:rPr>
          <w:spacing w:val="1"/>
        </w:rPr>
        <w:t xml:space="preserve"> </w:t>
      </w:r>
      <w:r w:rsidRPr="000B682A">
        <w:t>примера родителей, семейных традиций, семейных взаимоотношений; знакомство детей с окружающей</w:t>
      </w:r>
      <w:r w:rsidRPr="000B682A">
        <w:rPr>
          <w:spacing w:val="1"/>
        </w:rPr>
        <w:t xml:space="preserve"> </w:t>
      </w:r>
      <w:r w:rsidRPr="000B682A">
        <w:t>жизнью,</w:t>
      </w:r>
      <w:r w:rsidRPr="000B682A">
        <w:rPr>
          <w:spacing w:val="3"/>
        </w:rPr>
        <w:t xml:space="preserve"> </w:t>
      </w:r>
      <w:r w:rsidRPr="000B682A">
        <w:t>воспитание</w:t>
      </w:r>
      <w:r w:rsidRPr="000B682A">
        <w:rPr>
          <w:spacing w:val="-4"/>
        </w:rPr>
        <w:t xml:space="preserve"> </w:t>
      </w:r>
      <w:r w:rsidRPr="000B682A">
        <w:t>патриотических</w:t>
      </w:r>
      <w:r w:rsidRPr="000B682A">
        <w:rPr>
          <w:spacing w:val="-3"/>
        </w:rPr>
        <w:t xml:space="preserve"> </w:t>
      </w:r>
      <w:r w:rsidRPr="000B682A">
        <w:t>чувств</w:t>
      </w:r>
      <w:r w:rsidRPr="000B682A">
        <w:rPr>
          <w:spacing w:val="4"/>
        </w:rPr>
        <w:t xml:space="preserve"> </w:t>
      </w:r>
      <w:r w:rsidRPr="000B682A">
        <w:t>и</w:t>
      </w:r>
      <w:r w:rsidRPr="000B682A">
        <w:rPr>
          <w:spacing w:val="2"/>
        </w:rPr>
        <w:t xml:space="preserve"> </w:t>
      </w:r>
      <w:r w:rsidRPr="000B682A">
        <w:t>др</w:t>
      </w:r>
    </w:p>
    <w:p w:rsidR="0089579B" w:rsidRPr="000B682A" w:rsidRDefault="0089579B" w:rsidP="00174D0E">
      <w:pPr>
        <w:pStyle w:val="ListParagraph"/>
        <w:numPr>
          <w:ilvl w:val="0"/>
          <w:numId w:val="14"/>
        </w:numPr>
        <w:ind w:left="142" w:right="-10" w:firstLine="567"/>
      </w:pPr>
      <w:r w:rsidRPr="000B682A">
        <w:rPr>
          <w:b/>
        </w:rPr>
        <w:t>Дни</w:t>
      </w:r>
      <w:r w:rsidRPr="000B682A">
        <w:rPr>
          <w:b/>
          <w:spacing w:val="32"/>
        </w:rPr>
        <w:t xml:space="preserve"> </w:t>
      </w:r>
      <w:r w:rsidRPr="000B682A">
        <w:rPr>
          <w:b/>
        </w:rPr>
        <w:t>открытых</w:t>
      </w:r>
      <w:r w:rsidRPr="000B682A">
        <w:rPr>
          <w:b/>
          <w:spacing w:val="26"/>
        </w:rPr>
        <w:t xml:space="preserve"> </w:t>
      </w:r>
      <w:r w:rsidRPr="000B682A">
        <w:rPr>
          <w:b/>
        </w:rPr>
        <w:t>дверей</w:t>
      </w:r>
      <w:r w:rsidRPr="000B682A">
        <w:t>.</w:t>
      </w:r>
      <w:r w:rsidRPr="000B682A">
        <w:rPr>
          <w:spacing w:val="29"/>
        </w:rPr>
        <w:t xml:space="preserve"> </w:t>
      </w:r>
      <w:r w:rsidRPr="000B682A">
        <w:t>Проведение</w:t>
      </w:r>
      <w:r w:rsidRPr="000B682A">
        <w:rPr>
          <w:spacing w:val="30"/>
        </w:rPr>
        <w:t xml:space="preserve"> </w:t>
      </w:r>
      <w:r w:rsidRPr="000B682A">
        <w:t>Дней</w:t>
      </w:r>
      <w:r w:rsidRPr="000B682A">
        <w:rPr>
          <w:spacing w:val="24"/>
        </w:rPr>
        <w:t xml:space="preserve"> </w:t>
      </w:r>
      <w:r w:rsidRPr="000B682A">
        <w:t>открытых</w:t>
      </w:r>
      <w:r w:rsidRPr="000B682A">
        <w:rPr>
          <w:spacing w:val="26"/>
        </w:rPr>
        <w:t xml:space="preserve"> </w:t>
      </w:r>
      <w:r w:rsidRPr="000B682A">
        <w:t>дверей</w:t>
      </w:r>
      <w:r w:rsidRPr="000B682A">
        <w:rPr>
          <w:spacing w:val="28"/>
        </w:rPr>
        <w:t xml:space="preserve"> </w:t>
      </w:r>
      <w:r w:rsidRPr="000B682A">
        <w:t>дает</w:t>
      </w:r>
      <w:r w:rsidRPr="000B682A">
        <w:rPr>
          <w:spacing w:val="33"/>
        </w:rPr>
        <w:t xml:space="preserve"> </w:t>
      </w:r>
      <w:r w:rsidRPr="000B682A">
        <w:t>возможность</w:t>
      </w:r>
      <w:r w:rsidRPr="000B682A">
        <w:rPr>
          <w:spacing w:val="28"/>
        </w:rPr>
        <w:t xml:space="preserve"> </w:t>
      </w:r>
      <w:r w:rsidRPr="000B682A">
        <w:t>родителям «прожить» день в детском саду, ощутить атмосферу детской жизни, своими глазами увидеть работу</w:t>
      </w:r>
      <w:r w:rsidRPr="000B682A">
        <w:rPr>
          <w:spacing w:val="1"/>
        </w:rPr>
        <w:t xml:space="preserve"> </w:t>
      </w:r>
      <w:r w:rsidRPr="000B682A">
        <w:t>педагогов,</w:t>
      </w:r>
      <w:r w:rsidRPr="000B682A">
        <w:rPr>
          <w:spacing w:val="-2"/>
        </w:rPr>
        <w:t xml:space="preserve"> </w:t>
      </w:r>
      <w:r w:rsidRPr="000B682A">
        <w:t>их</w:t>
      </w:r>
      <w:r w:rsidRPr="000B682A">
        <w:rPr>
          <w:spacing w:val="-8"/>
        </w:rPr>
        <w:t xml:space="preserve"> </w:t>
      </w:r>
      <w:r w:rsidRPr="000B682A">
        <w:t>общение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-4"/>
        </w:rPr>
        <w:t xml:space="preserve"> </w:t>
      </w:r>
      <w:r w:rsidRPr="000B682A">
        <w:t>воспитанниками.</w:t>
      </w:r>
    </w:p>
    <w:p w:rsidR="0089579B" w:rsidRPr="000B682A" w:rsidRDefault="0089579B" w:rsidP="00174D0E">
      <w:pPr>
        <w:pStyle w:val="ListParagraph"/>
        <w:numPr>
          <w:ilvl w:val="0"/>
          <w:numId w:val="14"/>
        </w:numPr>
        <w:ind w:left="142" w:right="-10" w:firstLine="567"/>
      </w:pPr>
      <w:r w:rsidRPr="000B682A">
        <w:rPr>
          <w:b/>
        </w:rPr>
        <w:t xml:space="preserve">Родительские собрания. </w:t>
      </w:r>
      <w:r w:rsidRPr="000B682A">
        <w:t>Посредством собраний координируются действия родительской</w:t>
      </w:r>
      <w:r w:rsidRPr="000B682A">
        <w:rPr>
          <w:spacing w:val="1"/>
        </w:rPr>
        <w:t xml:space="preserve"> </w:t>
      </w:r>
      <w:r w:rsidRPr="000B682A">
        <w:t>общественности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педагогического</w:t>
      </w:r>
      <w:r w:rsidRPr="000B682A">
        <w:rPr>
          <w:spacing w:val="1"/>
        </w:rPr>
        <w:t xml:space="preserve"> </w:t>
      </w:r>
      <w:r w:rsidRPr="000B682A">
        <w:t>коллектива</w:t>
      </w:r>
      <w:r w:rsidRPr="000B682A">
        <w:rPr>
          <w:spacing w:val="1"/>
        </w:rPr>
        <w:t xml:space="preserve"> </w:t>
      </w:r>
      <w:r w:rsidRPr="000B682A">
        <w:t>по</w:t>
      </w:r>
      <w:r w:rsidRPr="000B682A">
        <w:rPr>
          <w:spacing w:val="1"/>
        </w:rPr>
        <w:t xml:space="preserve"> </w:t>
      </w:r>
      <w:r w:rsidRPr="000B682A">
        <w:t>вопросам</w:t>
      </w:r>
      <w:r w:rsidRPr="000B682A">
        <w:rPr>
          <w:spacing w:val="1"/>
        </w:rPr>
        <w:t xml:space="preserve"> </w:t>
      </w:r>
      <w:r w:rsidRPr="000B682A">
        <w:t>обучения,</w:t>
      </w:r>
      <w:r w:rsidRPr="000B682A">
        <w:rPr>
          <w:spacing w:val="1"/>
        </w:rPr>
        <w:t xml:space="preserve"> </w:t>
      </w:r>
      <w:r w:rsidRPr="000B682A">
        <w:t>воспитания,</w:t>
      </w:r>
      <w:r w:rsidRPr="000B682A">
        <w:rPr>
          <w:spacing w:val="1"/>
        </w:rPr>
        <w:t xml:space="preserve"> </w:t>
      </w:r>
      <w:r w:rsidRPr="000B682A">
        <w:t>оздоровления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развития</w:t>
      </w:r>
      <w:r w:rsidRPr="000B682A">
        <w:rPr>
          <w:spacing w:val="-4"/>
        </w:rPr>
        <w:t xml:space="preserve"> </w:t>
      </w:r>
      <w:r w:rsidRPr="000B682A">
        <w:t>детей.</w:t>
      </w:r>
    </w:p>
    <w:p w:rsidR="0089579B" w:rsidRPr="00292CBE" w:rsidRDefault="0089579B" w:rsidP="00174D0E">
      <w:pPr>
        <w:ind w:left="142" w:right="-10" w:firstLine="567"/>
        <w:jc w:val="both"/>
        <w:rPr>
          <w:lang w:val="ru-RU"/>
        </w:rPr>
        <w:sectPr w:rsidR="0089579B" w:rsidRPr="00292CBE" w:rsidSect="00174D0E">
          <w:pgSz w:w="11910" w:h="16840"/>
          <w:pgMar w:top="480" w:right="1278" w:bottom="960" w:left="993" w:header="0" w:footer="697" w:gutter="0"/>
          <w:cols w:space="720"/>
          <w:docGrid w:linePitch="299"/>
        </w:sectPr>
      </w:pPr>
    </w:p>
    <w:p w:rsidR="0089579B" w:rsidRPr="000B682A" w:rsidRDefault="0089579B" w:rsidP="00AF04BD">
      <w:pPr>
        <w:pStyle w:val="Heading3"/>
        <w:numPr>
          <w:ilvl w:val="0"/>
          <w:numId w:val="64"/>
        </w:numPr>
        <w:ind w:left="142" w:right="-10" w:firstLine="567"/>
        <w:jc w:val="both"/>
      </w:pPr>
      <w:r w:rsidRPr="000B682A">
        <w:t>Организационный</w:t>
      </w:r>
      <w:r w:rsidRPr="000B682A">
        <w:rPr>
          <w:spacing w:val="-1"/>
        </w:rPr>
        <w:t xml:space="preserve"> </w:t>
      </w:r>
      <w:r w:rsidRPr="000B682A">
        <w:t>раздел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Pr="000B682A" w:rsidRDefault="0089579B" w:rsidP="00174D0E">
      <w:pPr>
        <w:pStyle w:val="ListParagraph"/>
        <w:numPr>
          <w:ilvl w:val="1"/>
          <w:numId w:val="13"/>
        </w:numPr>
        <w:ind w:left="142" w:right="-10" w:firstLine="567"/>
        <w:rPr>
          <w:b/>
        </w:rPr>
      </w:pPr>
      <w:bookmarkStart w:id="2" w:name="3.1._Общие_требования_к_условиям_реализа"/>
      <w:bookmarkEnd w:id="2"/>
      <w:r w:rsidRPr="000B682A">
        <w:rPr>
          <w:b/>
        </w:rPr>
        <w:t>Общие</w:t>
      </w:r>
      <w:r w:rsidRPr="000B682A">
        <w:rPr>
          <w:b/>
          <w:spacing w:val="-4"/>
        </w:rPr>
        <w:t xml:space="preserve"> </w:t>
      </w:r>
      <w:r w:rsidRPr="000B682A">
        <w:rPr>
          <w:b/>
        </w:rPr>
        <w:t>требования</w:t>
      </w:r>
      <w:r w:rsidRPr="000B682A">
        <w:rPr>
          <w:b/>
          <w:spacing w:val="-3"/>
        </w:rPr>
        <w:t xml:space="preserve"> </w:t>
      </w:r>
      <w:r w:rsidRPr="000B682A">
        <w:rPr>
          <w:b/>
        </w:rPr>
        <w:t>к</w:t>
      </w:r>
      <w:r w:rsidRPr="000B682A">
        <w:rPr>
          <w:b/>
          <w:spacing w:val="-5"/>
        </w:rPr>
        <w:t xml:space="preserve"> </w:t>
      </w:r>
      <w:r w:rsidRPr="000B682A">
        <w:rPr>
          <w:b/>
        </w:rPr>
        <w:t>условиям</w:t>
      </w:r>
      <w:r w:rsidRPr="000B682A">
        <w:rPr>
          <w:b/>
          <w:spacing w:val="-7"/>
        </w:rPr>
        <w:t xml:space="preserve"> </w:t>
      </w:r>
      <w:r w:rsidRPr="000B682A">
        <w:rPr>
          <w:b/>
        </w:rPr>
        <w:t>реализации</w:t>
      </w:r>
      <w:r w:rsidRPr="000B682A">
        <w:rPr>
          <w:b/>
          <w:spacing w:val="-2"/>
        </w:rPr>
        <w:t xml:space="preserve"> </w:t>
      </w:r>
      <w:r w:rsidRPr="000B682A">
        <w:rPr>
          <w:b/>
        </w:rPr>
        <w:t>Программы</w:t>
      </w:r>
      <w:r w:rsidRPr="000B682A">
        <w:rPr>
          <w:b/>
          <w:spacing w:val="-3"/>
        </w:rPr>
        <w:t xml:space="preserve"> </w:t>
      </w:r>
      <w:r w:rsidRPr="000B682A">
        <w:rPr>
          <w:b/>
        </w:rPr>
        <w:t>воспитания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Программа</w:t>
      </w:r>
      <w:r w:rsidRPr="000B682A">
        <w:rPr>
          <w:spacing w:val="1"/>
        </w:rPr>
        <w:t xml:space="preserve"> </w:t>
      </w:r>
      <w:r w:rsidRPr="000B682A">
        <w:t>воспитания</w:t>
      </w:r>
      <w:r w:rsidRPr="000B682A">
        <w:rPr>
          <w:spacing w:val="1"/>
        </w:rPr>
        <w:t xml:space="preserve"> </w:t>
      </w:r>
      <w:r w:rsidRPr="000B682A">
        <w:t>обеспечивает</w:t>
      </w:r>
      <w:r w:rsidRPr="000B682A">
        <w:rPr>
          <w:spacing w:val="1"/>
        </w:rPr>
        <w:t xml:space="preserve"> </w:t>
      </w:r>
      <w:r w:rsidRPr="000B682A">
        <w:t>формирование</w:t>
      </w:r>
      <w:r w:rsidRPr="000B682A">
        <w:rPr>
          <w:spacing w:val="1"/>
        </w:rPr>
        <w:t xml:space="preserve"> </w:t>
      </w:r>
      <w:r w:rsidRPr="000B682A">
        <w:t>социокультурного</w:t>
      </w:r>
      <w:r w:rsidRPr="000B682A">
        <w:rPr>
          <w:spacing w:val="1"/>
        </w:rPr>
        <w:t xml:space="preserve"> </w:t>
      </w:r>
      <w:r w:rsidRPr="000B682A">
        <w:t>воспитательного</w:t>
      </w:r>
      <w:r w:rsidRPr="000B682A">
        <w:rPr>
          <w:spacing w:val="1"/>
        </w:rPr>
        <w:t xml:space="preserve"> </w:t>
      </w:r>
      <w:r w:rsidRPr="000B682A">
        <w:t>пространства при</w:t>
      </w:r>
      <w:r w:rsidRPr="000B682A">
        <w:rPr>
          <w:spacing w:val="-3"/>
        </w:rPr>
        <w:t xml:space="preserve"> </w:t>
      </w:r>
      <w:r w:rsidRPr="000B682A">
        <w:t>соблюдении</w:t>
      </w:r>
      <w:r w:rsidRPr="000B682A">
        <w:rPr>
          <w:spacing w:val="3"/>
        </w:rPr>
        <w:t xml:space="preserve"> </w:t>
      </w:r>
      <w:r w:rsidRPr="000B682A">
        <w:t>условий</w:t>
      </w:r>
      <w:r w:rsidRPr="000B682A">
        <w:rPr>
          <w:spacing w:val="-3"/>
        </w:rPr>
        <w:t xml:space="preserve"> </w:t>
      </w:r>
      <w:r w:rsidRPr="000B682A">
        <w:t>ее</w:t>
      </w:r>
      <w:r w:rsidRPr="000B682A">
        <w:rPr>
          <w:spacing w:val="1"/>
        </w:rPr>
        <w:t xml:space="preserve"> </w:t>
      </w:r>
      <w:r w:rsidRPr="000B682A">
        <w:t>реализации,</w:t>
      </w:r>
      <w:r w:rsidRPr="000B682A">
        <w:rPr>
          <w:spacing w:val="3"/>
        </w:rPr>
        <w:t xml:space="preserve"> </w:t>
      </w:r>
      <w:r w:rsidRPr="000B682A">
        <w:t>включающих:</w:t>
      </w:r>
    </w:p>
    <w:p w:rsidR="0089579B" w:rsidRPr="000B682A" w:rsidRDefault="0089579B" w:rsidP="00174D0E">
      <w:pPr>
        <w:pStyle w:val="ListParagraph"/>
        <w:numPr>
          <w:ilvl w:val="1"/>
          <w:numId w:val="14"/>
        </w:numPr>
        <w:ind w:left="142" w:right="-10" w:firstLine="567"/>
      </w:pPr>
      <w:r w:rsidRPr="000B682A">
        <w:t>обеспечение</w:t>
      </w:r>
      <w:r w:rsidRPr="000B682A">
        <w:rPr>
          <w:spacing w:val="1"/>
        </w:rPr>
        <w:t xml:space="preserve"> </w:t>
      </w:r>
      <w:r w:rsidRPr="000B682A">
        <w:t>воспитывающей</w:t>
      </w:r>
      <w:r w:rsidRPr="000B682A">
        <w:rPr>
          <w:spacing w:val="1"/>
        </w:rPr>
        <w:t xml:space="preserve"> </w:t>
      </w:r>
      <w:r w:rsidRPr="000B682A">
        <w:t>личностно</w:t>
      </w:r>
      <w:r w:rsidRPr="000B682A">
        <w:rPr>
          <w:spacing w:val="1"/>
        </w:rPr>
        <w:t xml:space="preserve"> </w:t>
      </w:r>
      <w:r w:rsidRPr="000B682A">
        <w:t>развивающей</w:t>
      </w:r>
      <w:r w:rsidRPr="000B682A">
        <w:rPr>
          <w:spacing w:val="1"/>
        </w:rPr>
        <w:t xml:space="preserve"> </w:t>
      </w:r>
      <w:r w:rsidRPr="000B682A">
        <w:t>предметно-пространственной</w:t>
      </w:r>
      <w:r w:rsidRPr="000B682A">
        <w:rPr>
          <w:spacing w:val="-57"/>
        </w:rPr>
        <w:t xml:space="preserve"> </w:t>
      </w:r>
      <w:r w:rsidRPr="000B682A">
        <w:t>среды;</w:t>
      </w:r>
    </w:p>
    <w:p w:rsidR="0089579B" w:rsidRPr="000B682A" w:rsidRDefault="0089579B" w:rsidP="00174D0E">
      <w:pPr>
        <w:pStyle w:val="ListParagraph"/>
        <w:numPr>
          <w:ilvl w:val="1"/>
          <w:numId w:val="14"/>
        </w:numPr>
        <w:ind w:left="142" w:right="-10" w:firstLine="567"/>
      </w:pPr>
      <w:r w:rsidRPr="000B682A">
        <w:t>оказание психолого-педагогической помощи, консультирование и поддержка родителей</w:t>
      </w:r>
      <w:r w:rsidRPr="000B682A">
        <w:rPr>
          <w:spacing w:val="1"/>
        </w:rPr>
        <w:t xml:space="preserve"> </w:t>
      </w:r>
      <w:r w:rsidRPr="000B682A">
        <w:t>(законных</w:t>
      </w:r>
      <w:r w:rsidRPr="000B682A">
        <w:rPr>
          <w:spacing w:val="-4"/>
        </w:rPr>
        <w:t xml:space="preserve"> </w:t>
      </w:r>
      <w:r w:rsidRPr="000B682A">
        <w:t>представителей)</w:t>
      </w:r>
      <w:r w:rsidRPr="000B682A">
        <w:rPr>
          <w:spacing w:val="-1"/>
        </w:rPr>
        <w:t xml:space="preserve"> </w:t>
      </w:r>
      <w:r w:rsidRPr="000B682A">
        <w:t>по</w:t>
      </w:r>
      <w:r w:rsidRPr="000B682A">
        <w:rPr>
          <w:spacing w:val="2"/>
        </w:rPr>
        <w:t xml:space="preserve"> </w:t>
      </w:r>
      <w:r w:rsidRPr="000B682A">
        <w:t>вопросам</w:t>
      </w:r>
      <w:r w:rsidRPr="000B682A">
        <w:rPr>
          <w:spacing w:val="-1"/>
        </w:rPr>
        <w:t xml:space="preserve"> </w:t>
      </w:r>
      <w:r w:rsidRPr="000B682A">
        <w:t>воспитания;</w:t>
      </w:r>
    </w:p>
    <w:p w:rsidR="0089579B" w:rsidRPr="000B682A" w:rsidRDefault="0089579B" w:rsidP="00174D0E">
      <w:pPr>
        <w:pStyle w:val="ListParagraph"/>
        <w:numPr>
          <w:ilvl w:val="1"/>
          <w:numId w:val="14"/>
        </w:numPr>
        <w:ind w:left="142" w:right="-10" w:firstLine="567"/>
      </w:pPr>
      <w:r w:rsidRPr="000B682A">
        <w:rPr>
          <w:spacing w:val="-1"/>
        </w:rPr>
        <w:t>создание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уклада</w:t>
      </w:r>
      <w:r w:rsidRPr="000B682A">
        <w:rPr>
          <w:spacing w:val="-12"/>
        </w:rPr>
        <w:t xml:space="preserve"> </w:t>
      </w:r>
      <w:r w:rsidRPr="000B682A">
        <w:t>ДОО,</w:t>
      </w:r>
      <w:r w:rsidRPr="000B682A">
        <w:rPr>
          <w:spacing w:val="-9"/>
        </w:rPr>
        <w:t xml:space="preserve"> </w:t>
      </w:r>
      <w:r w:rsidRPr="000B682A">
        <w:t>отражающего</w:t>
      </w:r>
      <w:r w:rsidRPr="000B682A">
        <w:rPr>
          <w:spacing w:val="-11"/>
        </w:rPr>
        <w:t xml:space="preserve"> </w:t>
      </w:r>
      <w:r w:rsidRPr="000B682A">
        <w:t>сформированность</w:t>
      </w:r>
      <w:r w:rsidRPr="000B682A">
        <w:rPr>
          <w:spacing w:val="-13"/>
        </w:rPr>
        <w:t xml:space="preserve"> </w:t>
      </w:r>
      <w:r w:rsidRPr="000B682A">
        <w:t>в</w:t>
      </w:r>
      <w:r w:rsidRPr="000B682A">
        <w:rPr>
          <w:spacing w:val="-14"/>
        </w:rPr>
        <w:t xml:space="preserve"> </w:t>
      </w:r>
      <w:r w:rsidRPr="000B682A">
        <w:t>ней</w:t>
      </w:r>
      <w:r w:rsidRPr="000B682A">
        <w:rPr>
          <w:spacing w:val="-14"/>
        </w:rPr>
        <w:t xml:space="preserve"> </w:t>
      </w:r>
      <w:r w:rsidRPr="000B682A">
        <w:t>готовности</w:t>
      </w:r>
      <w:r w:rsidRPr="000B682A">
        <w:rPr>
          <w:spacing w:val="-10"/>
        </w:rPr>
        <w:t xml:space="preserve"> </w:t>
      </w:r>
      <w:r w:rsidRPr="000B682A">
        <w:t>всех</w:t>
      </w:r>
      <w:r w:rsidRPr="000B682A">
        <w:rPr>
          <w:spacing w:val="-15"/>
        </w:rPr>
        <w:t xml:space="preserve"> </w:t>
      </w:r>
      <w:r w:rsidRPr="000B682A">
        <w:t>участников</w:t>
      </w:r>
      <w:r w:rsidRPr="000B682A">
        <w:rPr>
          <w:spacing w:val="-57"/>
        </w:rPr>
        <w:t xml:space="preserve"> </w:t>
      </w:r>
      <w:r w:rsidRPr="000B682A">
        <w:t>образовательного</w:t>
      </w:r>
      <w:r w:rsidRPr="000B682A">
        <w:tab/>
        <w:t>процесса</w:t>
      </w:r>
      <w:r w:rsidRPr="000B682A">
        <w:tab/>
        <w:t>руководствоваться</w:t>
      </w:r>
      <w:r w:rsidRPr="000B682A">
        <w:tab/>
        <w:t>едиными</w:t>
      </w:r>
      <w:r w:rsidRPr="000B682A">
        <w:tab/>
      </w:r>
      <w:r w:rsidRPr="000B682A">
        <w:rPr>
          <w:spacing w:val="-1"/>
        </w:rPr>
        <w:t>принципами</w:t>
      </w:r>
      <w:r w:rsidRPr="000B682A">
        <w:rPr>
          <w:spacing w:val="-58"/>
        </w:rPr>
        <w:t xml:space="preserve"> </w:t>
      </w:r>
      <w:r w:rsidRPr="000B682A">
        <w:t>и регулярно воспроизводить наиболее ценные для нее воспитательно значимые виды совместной</w:t>
      </w:r>
      <w:r w:rsidRPr="000B682A">
        <w:rPr>
          <w:spacing w:val="1"/>
        </w:rPr>
        <w:t xml:space="preserve"> </w:t>
      </w:r>
      <w:r w:rsidRPr="000B682A">
        <w:t>деятельности.</w:t>
      </w:r>
      <w:r w:rsidRPr="000B682A">
        <w:rPr>
          <w:spacing w:val="-4"/>
        </w:rPr>
        <w:t xml:space="preserve"> </w:t>
      </w:r>
      <w:r w:rsidRPr="000B682A">
        <w:t>Уклад</w:t>
      </w:r>
      <w:r w:rsidRPr="000B682A">
        <w:rPr>
          <w:spacing w:val="-8"/>
        </w:rPr>
        <w:t xml:space="preserve"> </w:t>
      </w:r>
      <w:r w:rsidRPr="000B682A">
        <w:t>ДОО</w:t>
      </w:r>
      <w:r w:rsidRPr="000B682A">
        <w:rPr>
          <w:spacing w:val="-5"/>
        </w:rPr>
        <w:t xml:space="preserve"> </w:t>
      </w:r>
      <w:r w:rsidRPr="000B682A">
        <w:t>направлен</w:t>
      </w:r>
      <w:r w:rsidRPr="000B682A">
        <w:rPr>
          <w:spacing w:val="-5"/>
        </w:rPr>
        <w:t xml:space="preserve"> </w:t>
      </w:r>
      <w:r w:rsidRPr="000B682A">
        <w:t>на</w:t>
      </w:r>
      <w:r w:rsidRPr="000B682A">
        <w:rPr>
          <w:spacing w:val="-7"/>
        </w:rPr>
        <w:t xml:space="preserve"> </w:t>
      </w:r>
      <w:r w:rsidRPr="000B682A">
        <w:t>сохранение</w:t>
      </w:r>
      <w:r w:rsidRPr="000B682A">
        <w:rPr>
          <w:spacing w:val="-6"/>
        </w:rPr>
        <w:t xml:space="preserve"> </w:t>
      </w:r>
      <w:r w:rsidRPr="000B682A">
        <w:t>преемственности</w:t>
      </w:r>
      <w:r w:rsidRPr="000B682A">
        <w:rPr>
          <w:spacing w:val="-9"/>
        </w:rPr>
        <w:t xml:space="preserve"> </w:t>
      </w:r>
      <w:r w:rsidRPr="000B682A">
        <w:t>принципов</w:t>
      </w:r>
      <w:r w:rsidRPr="000B682A">
        <w:rPr>
          <w:spacing w:val="-8"/>
        </w:rPr>
        <w:t xml:space="preserve"> </w:t>
      </w:r>
      <w:r w:rsidRPr="000B682A">
        <w:t>воспитания</w:t>
      </w:r>
      <w:r w:rsidRPr="000B682A">
        <w:rPr>
          <w:spacing w:val="-11"/>
        </w:rPr>
        <w:t xml:space="preserve"> </w:t>
      </w:r>
      <w:r w:rsidRPr="000B682A">
        <w:t>с</w:t>
      </w:r>
      <w:r w:rsidRPr="000B682A">
        <w:rPr>
          <w:spacing w:val="-1"/>
        </w:rPr>
        <w:t xml:space="preserve"> </w:t>
      </w:r>
      <w:r w:rsidRPr="000B682A">
        <w:t>уровня</w:t>
      </w:r>
      <w:r w:rsidRPr="000B682A">
        <w:rPr>
          <w:spacing w:val="-58"/>
        </w:rPr>
        <w:t xml:space="preserve"> </w:t>
      </w:r>
      <w:r>
        <w:rPr>
          <w:spacing w:val="-58"/>
        </w:rPr>
        <w:t xml:space="preserve">     </w:t>
      </w:r>
      <w:r w:rsidRPr="000B682A">
        <w:t>ДО на</w:t>
      </w:r>
      <w:r w:rsidRPr="000B682A">
        <w:rPr>
          <w:spacing w:val="1"/>
        </w:rPr>
        <w:t xml:space="preserve"> </w:t>
      </w:r>
      <w:r w:rsidRPr="000B682A">
        <w:t>уровень</w:t>
      </w:r>
      <w:r w:rsidRPr="000B682A">
        <w:rPr>
          <w:spacing w:val="2"/>
        </w:rPr>
        <w:t xml:space="preserve"> </w:t>
      </w:r>
      <w:r w:rsidRPr="000B682A">
        <w:t>НОО;</w:t>
      </w:r>
    </w:p>
    <w:p w:rsidR="0089579B" w:rsidRPr="000B682A" w:rsidRDefault="0089579B" w:rsidP="00174D0E">
      <w:pPr>
        <w:pStyle w:val="ListParagraph"/>
        <w:numPr>
          <w:ilvl w:val="1"/>
          <w:numId w:val="14"/>
        </w:numPr>
        <w:ind w:left="142" w:right="-10" w:firstLine="567"/>
      </w:pPr>
      <w:r w:rsidRPr="000B682A">
        <w:t>современный уровень материально-технического обеспечения Программы воспитания,</w:t>
      </w:r>
      <w:r w:rsidRPr="000B682A">
        <w:rPr>
          <w:spacing w:val="1"/>
        </w:rPr>
        <w:t xml:space="preserve"> </w:t>
      </w:r>
      <w:r w:rsidRPr="000B682A">
        <w:t>обеспеченности</w:t>
      </w:r>
      <w:r w:rsidRPr="000B682A">
        <w:rPr>
          <w:spacing w:val="2"/>
        </w:rPr>
        <w:t xml:space="preserve"> </w:t>
      </w:r>
      <w:r w:rsidRPr="000B682A">
        <w:t>методическими</w:t>
      </w:r>
      <w:r w:rsidRPr="000B682A">
        <w:rPr>
          <w:spacing w:val="-3"/>
        </w:rPr>
        <w:t xml:space="preserve"> </w:t>
      </w:r>
      <w:r w:rsidRPr="000B682A">
        <w:t>материалами</w:t>
      </w:r>
      <w:r w:rsidRPr="000B682A">
        <w:rPr>
          <w:spacing w:val="-3"/>
        </w:rPr>
        <w:t xml:space="preserve"> </w:t>
      </w:r>
      <w:r w:rsidRPr="000B682A">
        <w:t>и</w:t>
      </w:r>
      <w:r w:rsidRPr="000B682A">
        <w:rPr>
          <w:spacing w:val="-2"/>
        </w:rPr>
        <w:t xml:space="preserve"> </w:t>
      </w:r>
      <w:r w:rsidRPr="000B682A">
        <w:t>средствами</w:t>
      </w:r>
      <w:r w:rsidRPr="000B682A">
        <w:rPr>
          <w:spacing w:val="-3"/>
        </w:rPr>
        <w:t xml:space="preserve"> </w:t>
      </w:r>
      <w:r w:rsidRPr="000B682A">
        <w:t>обучения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2"/>
        </w:rPr>
        <w:t xml:space="preserve"> </w:t>
      </w:r>
      <w:r w:rsidRPr="000B682A">
        <w:t>воспитания;</w:t>
      </w:r>
    </w:p>
    <w:p w:rsidR="0089579B" w:rsidRPr="000B682A" w:rsidRDefault="0089579B" w:rsidP="00174D0E">
      <w:pPr>
        <w:pStyle w:val="ListParagraph"/>
        <w:numPr>
          <w:ilvl w:val="1"/>
          <w:numId w:val="14"/>
        </w:numPr>
        <w:ind w:left="142" w:right="-10" w:firstLine="567"/>
      </w:pPr>
      <w:r w:rsidRPr="000B682A">
        <w:t>наличие    профессиональных    кадров    и    готовность    педагогического     коллектива</w:t>
      </w:r>
      <w:r w:rsidRPr="000B682A">
        <w:rPr>
          <w:spacing w:val="1"/>
        </w:rPr>
        <w:t xml:space="preserve"> </w:t>
      </w:r>
      <w:r w:rsidRPr="000B682A">
        <w:t>к</w:t>
      </w:r>
      <w:r w:rsidRPr="000B682A">
        <w:rPr>
          <w:spacing w:val="-1"/>
        </w:rPr>
        <w:t xml:space="preserve"> </w:t>
      </w:r>
      <w:r w:rsidRPr="000B682A">
        <w:t>достижению</w:t>
      </w:r>
      <w:r w:rsidRPr="000B682A">
        <w:rPr>
          <w:spacing w:val="-5"/>
        </w:rPr>
        <w:t xml:space="preserve"> </w:t>
      </w:r>
      <w:r w:rsidRPr="000B682A">
        <w:t>целевых</w:t>
      </w:r>
      <w:r w:rsidRPr="000B682A">
        <w:rPr>
          <w:spacing w:val="-8"/>
        </w:rPr>
        <w:t xml:space="preserve"> </w:t>
      </w:r>
      <w:r w:rsidRPr="000B682A">
        <w:t>ориентиров</w:t>
      </w:r>
      <w:r w:rsidRPr="000B682A">
        <w:rPr>
          <w:spacing w:val="3"/>
        </w:rPr>
        <w:t xml:space="preserve"> </w:t>
      </w:r>
      <w:r w:rsidRPr="000B682A">
        <w:t>Программы</w:t>
      </w:r>
      <w:r w:rsidRPr="000B682A">
        <w:rPr>
          <w:spacing w:val="2"/>
        </w:rPr>
        <w:t xml:space="preserve"> </w:t>
      </w:r>
      <w:r w:rsidRPr="000B682A">
        <w:t>воспитания;</w:t>
      </w:r>
    </w:p>
    <w:p w:rsidR="0089579B" w:rsidRPr="000B682A" w:rsidRDefault="0089579B" w:rsidP="00174D0E">
      <w:pPr>
        <w:pStyle w:val="ListParagraph"/>
        <w:numPr>
          <w:ilvl w:val="1"/>
          <w:numId w:val="14"/>
        </w:numPr>
        <w:ind w:left="142" w:right="-10" w:firstLine="567"/>
      </w:pPr>
      <w:r w:rsidRPr="000B682A">
        <w:t>учет</w:t>
      </w:r>
      <w:r w:rsidRPr="000B682A">
        <w:rPr>
          <w:spacing w:val="1"/>
        </w:rPr>
        <w:t xml:space="preserve"> </w:t>
      </w:r>
      <w:r w:rsidRPr="000B682A">
        <w:t>индивидуальных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групповых</w:t>
      </w:r>
      <w:r w:rsidRPr="000B682A">
        <w:rPr>
          <w:spacing w:val="1"/>
        </w:rPr>
        <w:t xml:space="preserve"> </w:t>
      </w:r>
      <w:r w:rsidRPr="000B682A">
        <w:t>особенностей</w:t>
      </w:r>
      <w:r w:rsidRPr="000B682A">
        <w:rPr>
          <w:spacing w:val="1"/>
        </w:rPr>
        <w:t xml:space="preserve"> </w:t>
      </w:r>
      <w:r w:rsidRPr="000B682A">
        <w:t>детей</w:t>
      </w:r>
      <w:r w:rsidRPr="000B682A">
        <w:rPr>
          <w:spacing w:val="1"/>
        </w:rPr>
        <w:t xml:space="preserve"> </w:t>
      </w:r>
      <w:r w:rsidRPr="000B682A">
        <w:t>дошкольного</w:t>
      </w:r>
      <w:r w:rsidRPr="000B682A">
        <w:rPr>
          <w:spacing w:val="1"/>
        </w:rPr>
        <w:t xml:space="preserve"> </w:t>
      </w:r>
      <w:r w:rsidRPr="000B682A">
        <w:t>возраста,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интересах которых реализуется Программа воспитания (возрастных, физических, психологических,</w:t>
      </w:r>
      <w:r w:rsidRPr="000B682A">
        <w:rPr>
          <w:spacing w:val="1"/>
        </w:rPr>
        <w:t xml:space="preserve"> </w:t>
      </w:r>
      <w:r w:rsidRPr="000B682A">
        <w:t>национальных</w:t>
      </w:r>
      <w:r w:rsidRPr="000B682A">
        <w:rPr>
          <w:spacing w:val="-4"/>
        </w:rPr>
        <w:t xml:space="preserve"> </w:t>
      </w:r>
      <w:r w:rsidRPr="000B682A">
        <w:t>и</w:t>
      </w:r>
      <w:r w:rsidRPr="000B682A">
        <w:rPr>
          <w:spacing w:val="3"/>
        </w:rPr>
        <w:t xml:space="preserve"> </w:t>
      </w:r>
      <w:r w:rsidRPr="000B682A">
        <w:t>пр.).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Воспитательный</w:t>
      </w:r>
      <w:r w:rsidRPr="000B682A">
        <w:rPr>
          <w:spacing w:val="-5"/>
        </w:rPr>
        <w:t xml:space="preserve"> </w:t>
      </w:r>
      <w:r w:rsidRPr="000B682A">
        <w:t>процесс</w:t>
      </w:r>
      <w:r w:rsidRPr="000B682A">
        <w:rPr>
          <w:spacing w:val="-2"/>
        </w:rPr>
        <w:t xml:space="preserve"> </w:t>
      </w:r>
      <w:r w:rsidRPr="000B682A">
        <w:t>в</w:t>
      </w:r>
      <w:r w:rsidRPr="000B682A">
        <w:rPr>
          <w:spacing w:val="-4"/>
        </w:rPr>
        <w:t xml:space="preserve"> </w:t>
      </w:r>
      <w:r w:rsidRPr="000B682A">
        <w:t>ДОО</w:t>
      </w:r>
      <w:r w:rsidRPr="000B682A">
        <w:rPr>
          <w:spacing w:val="-2"/>
        </w:rPr>
        <w:t xml:space="preserve"> </w:t>
      </w:r>
      <w:r w:rsidRPr="000B682A">
        <w:t>строится</w:t>
      </w:r>
      <w:r w:rsidRPr="000B682A">
        <w:rPr>
          <w:spacing w:val="-6"/>
        </w:rPr>
        <w:t xml:space="preserve"> </w:t>
      </w:r>
      <w:r w:rsidRPr="000B682A">
        <w:t>на</w:t>
      </w:r>
      <w:r w:rsidRPr="000B682A">
        <w:rPr>
          <w:spacing w:val="-2"/>
        </w:rPr>
        <w:t xml:space="preserve"> </w:t>
      </w:r>
      <w:r w:rsidRPr="000B682A">
        <w:t>следующих</w:t>
      </w:r>
      <w:r w:rsidRPr="000B682A">
        <w:rPr>
          <w:spacing w:val="-6"/>
        </w:rPr>
        <w:t xml:space="preserve"> </w:t>
      </w:r>
      <w:r w:rsidRPr="000B682A">
        <w:t>принципах:</w:t>
      </w:r>
    </w:p>
    <w:p w:rsidR="0089579B" w:rsidRPr="000B682A" w:rsidRDefault="0089579B" w:rsidP="00174D0E">
      <w:pPr>
        <w:pStyle w:val="ListParagraph"/>
        <w:numPr>
          <w:ilvl w:val="1"/>
          <w:numId w:val="14"/>
        </w:numPr>
        <w:ind w:left="142" w:right="-10" w:firstLine="567"/>
      </w:pPr>
      <w:r w:rsidRPr="000B682A">
        <w:t>неукоснительное</w:t>
      </w:r>
      <w:r w:rsidRPr="000B682A">
        <w:tab/>
        <w:t>соблюдение</w:t>
      </w:r>
      <w:r w:rsidRPr="000B682A">
        <w:tab/>
        <w:t>законности</w:t>
      </w:r>
      <w:r w:rsidRPr="000B682A">
        <w:tab/>
        <w:t>и</w:t>
      </w:r>
      <w:r w:rsidRPr="000B682A">
        <w:tab/>
        <w:t>прав</w:t>
      </w:r>
      <w:r w:rsidRPr="000B682A">
        <w:tab/>
        <w:t>семьи</w:t>
      </w:r>
      <w:r w:rsidRPr="000B682A">
        <w:tab/>
        <w:t>ребенка,</w:t>
      </w:r>
      <w:r w:rsidRPr="000B682A">
        <w:tab/>
      </w:r>
      <w:r w:rsidRPr="000B682A">
        <w:rPr>
          <w:spacing w:val="-1"/>
        </w:rPr>
        <w:t>соблюдения</w:t>
      </w:r>
      <w:r w:rsidRPr="000B682A">
        <w:rPr>
          <w:spacing w:val="-57"/>
        </w:rPr>
        <w:t xml:space="preserve"> </w:t>
      </w:r>
      <w:r w:rsidRPr="000B682A">
        <w:t>конфиденциальности</w:t>
      </w:r>
      <w:r w:rsidRPr="000B682A">
        <w:rPr>
          <w:spacing w:val="-3"/>
        </w:rPr>
        <w:t xml:space="preserve"> </w:t>
      </w:r>
      <w:r w:rsidRPr="000B682A">
        <w:t>информации</w:t>
      </w:r>
      <w:r w:rsidRPr="000B682A">
        <w:rPr>
          <w:spacing w:val="-3"/>
        </w:rPr>
        <w:t xml:space="preserve"> </w:t>
      </w:r>
      <w:r w:rsidRPr="000B682A">
        <w:t>о ребенке</w:t>
      </w:r>
      <w:r w:rsidRPr="000B682A">
        <w:rPr>
          <w:spacing w:val="-1"/>
        </w:rPr>
        <w:t xml:space="preserve"> </w:t>
      </w:r>
      <w:r w:rsidRPr="000B682A">
        <w:t>и</w:t>
      </w:r>
      <w:r w:rsidRPr="000B682A">
        <w:rPr>
          <w:spacing w:val="-3"/>
        </w:rPr>
        <w:t xml:space="preserve"> </w:t>
      </w:r>
      <w:r w:rsidRPr="000B682A">
        <w:t>его семье,</w:t>
      </w:r>
      <w:r w:rsidRPr="000B682A">
        <w:rPr>
          <w:spacing w:val="-2"/>
        </w:rPr>
        <w:t xml:space="preserve"> </w:t>
      </w:r>
      <w:r w:rsidRPr="000B682A">
        <w:t>приоритета</w:t>
      </w:r>
      <w:r w:rsidRPr="000B682A">
        <w:rPr>
          <w:spacing w:val="-1"/>
        </w:rPr>
        <w:t xml:space="preserve"> </w:t>
      </w:r>
      <w:r w:rsidRPr="000B682A">
        <w:t>безопасности</w:t>
      </w:r>
      <w:r w:rsidRPr="000B682A">
        <w:rPr>
          <w:spacing w:val="2"/>
        </w:rPr>
        <w:t xml:space="preserve"> </w:t>
      </w:r>
      <w:r w:rsidRPr="000B682A">
        <w:t>ребенка;</w:t>
      </w:r>
    </w:p>
    <w:p w:rsidR="0089579B" w:rsidRPr="000B682A" w:rsidRDefault="0089579B" w:rsidP="00174D0E">
      <w:pPr>
        <w:pStyle w:val="ListParagraph"/>
        <w:numPr>
          <w:ilvl w:val="1"/>
          <w:numId w:val="14"/>
        </w:numPr>
        <w:ind w:left="142" w:right="-10" w:firstLine="567"/>
      </w:pPr>
      <w:r w:rsidRPr="000B682A">
        <w:t>создание</w:t>
      </w:r>
      <w:r w:rsidRPr="000B682A">
        <w:rPr>
          <w:spacing w:val="14"/>
        </w:rPr>
        <w:t xml:space="preserve"> </w:t>
      </w:r>
      <w:r w:rsidRPr="000B682A">
        <w:t>психологически</w:t>
      </w:r>
      <w:r w:rsidRPr="000B682A">
        <w:rPr>
          <w:spacing w:val="15"/>
        </w:rPr>
        <w:t xml:space="preserve"> </w:t>
      </w:r>
      <w:r w:rsidRPr="000B682A">
        <w:t>комфортной</w:t>
      </w:r>
      <w:r w:rsidRPr="000B682A">
        <w:rPr>
          <w:spacing w:val="11"/>
        </w:rPr>
        <w:t xml:space="preserve"> </w:t>
      </w:r>
      <w:r w:rsidRPr="000B682A">
        <w:t>среды</w:t>
      </w:r>
      <w:r w:rsidRPr="000B682A">
        <w:rPr>
          <w:spacing w:val="16"/>
        </w:rPr>
        <w:t xml:space="preserve"> </w:t>
      </w:r>
      <w:r w:rsidRPr="000B682A">
        <w:t>для</w:t>
      </w:r>
      <w:r w:rsidRPr="000B682A">
        <w:rPr>
          <w:spacing w:val="15"/>
        </w:rPr>
        <w:t xml:space="preserve"> </w:t>
      </w:r>
      <w:r w:rsidRPr="000B682A">
        <w:t>каждого</w:t>
      </w:r>
      <w:r w:rsidRPr="000B682A">
        <w:rPr>
          <w:spacing w:val="14"/>
        </w:rPr>
        <w:t xml:space="preserve"> </w:t>
      </w:r>
      <w:r w:rsidRPr="000B682A">
        <w:t>ребенка</w:t>
      </w:r>
      <w:r w:rsidRPr="000B682A">
        <w:rPr>
          <w:spacing w:val="14"/>
        </w:rPr>
        <w:t xml:space="preserve"> </w:t>
      </w:r>
      <w:r w:rsidRPr="000B682A">
        <w:t>и</w:t>
      </w:r>
      <w:r w:rsidRPr="000B682A">
        <w:rPr>
          <w:spacing w:val="15"/>
        </w:rPr>
        <w:t xml:space="preserve"> </w:t>
      </w:r>
      <w:r w:rsidRPr="000B682A">
        <w:t>взрослого,</w:t>
      </w:r>
      <w:r w:rsidRPr="000B682A">
        <w:rPr>
          <w:spacing w:val="12"/>
        </w:rPr>
        <w:t xml:space="preserve"> </w:t>
      </w:r>
      <w:r w:rsidRPr="000B682A">
        <w:t>без</w:t>
      </w:r>
      <w:r w:rsidRPr="000B682A">
        <w:rPr>
          <w:spacing w:val="-57"/>
        </w:rPr>
        <w:t xml:space="preserve"> </w:t>
      </w:r>
      <w:r w:rsidRPr="000B682A">
        <w:t>которой</w:t>
      </w:r>
      <w:r w:rsidRPr="000B682A">
        <w:rPr>
          <w:spacing w:val="-5"/>
        </w:rPr>
        <w:t xml:space="preserve"> </w:t>
      </w:r>
      <w:r w:rsidRPr="000B682A">
        <w:t>невозможно конструктивное</w:t>
      </w:r>
      <w:r w:rsidRPr="000B682A">
        <w:rPr>
          <w:spacing w:val="-2"/>
        </w:rPr>
        <w:t xml:space="preserve"> </w:t>
      </w:r>
      <w:r w:rsidRPr="000B682A">
        <w:t>взаимодействие</w:t>
      </w:r>
      <w:r w:rsidRPr="000B682A">
        <w:rPr>
          <w:spacing w:val="-2"/>
        </w:rPr>
        <w:t xml:space="preserve"> </w:t>
      </w:r>
      <w:r w:rsidRPr="000B682A">
        <w:t>детей,</w:t>
      </w:r>
      <w:r w:rsidRPr="000B682A">
        <w:rPr>
          <w:spacing w:val="-3"/>
        </w:rPr>
        <w:t xml:space="preserve"> </w:t>
      </w:r>
      <w:r w:rsidRPr="000B682A">
        <w:t>их</w:t>
      </w:r>
      <w:r w:rsidRPr="000B682A">
        <w:rPr>
          <w:spacing w:val="-5"/>
        </w:rPr>
        <w:t xml:space="preserve"> </w:t>
      </w:r>
      <w:r w:rsidRPr="000B682A">
        <w:t>семей,</w:t>
      </w:r>
      <w:r w:rsidRPr="000B682A">
        <w:rPr>
          <w:spacing w:val="-4"/>
        </w:rPr>
        <w:t xml:space="preserve"> </w:t>
      </w:r>
      <w:r w:rsidRPr="000B682A">
        <w:t>и</w:t>
      </w:r>
      <w:r w:rsidRPr="000B682A">
        <w:rPr>
          <w:spacing w:val="-4"/>
        </w:rPr>
        <w:t xml:space="preserve"> </w:t>
      </w:r>
      <w:r w:rsidRPr="000B682A">
        <w:t>педагогических</w:t>
      </w:r>
      <w:r w:rsidRPr="000B682A">
        <w:rPr>
          <w:spacing w:val="-6"/>
        </w:rPr>
        <w:t xml:space="preserve"> </w:t>
      </w:r>
      <w:r w:rsidRPr="000B682A">
        <w:t>работников;</w:t>
      </w:r>
    </w:p>
    <w:p w:rsidR="0089579B" w:rsidRPr="000B682A" w:rsidRDefault="0089579B" w:rsidP="00174D0E">
      <w:pPr>
        <w:pStyle w:val="ListParagraph"/>
        <w:numPr>
          <w:ilvl w:val="1"/>
          <w:numId w:val="14"/>
        </w:numPr>
        <w:ind w:left="142" w:right="-10" w:firstLine="567"/>
      </w:pPr>
      <w:r w:rsidRPr="000B682A">
        <w:t>системность</w:t>
      </w:r>
      <w:r w:rsidRPr="000B682A">
        <w:rPr>
          <w:spacing w:val="-3"/>
        </w:rPr>
        <w:t xml:space="preserve"> </w:t>
      </w:r>
      <w:r w:rsidRPr="000B682A">
        <w:t>и</w:t>
      </w:r>
      <w:r w:rsidRPr="000B682A">
        <w:rPr>
          <w:spacing w:val="-5"/>
        </w:rPr>
        <w:t xml:space="preserve"> </w:t>
      </w:r>
      <w:r w:rsidRPr="000B682A">
        <w:t>целенаправленность</w:t>
      </w:r>
      <w:r w:rsidRPr="000B682A">
        <w:rPr>
          <w:spacing w:val="-5"/>
        </w:rPr>
        <w:t xml:space="preserve"> </w:t>
      </w:r>
      <w:r w:rsidRPr="000B682A">
        <w:t>воспитания</w:t>
      </w:r>
      <w:r w:rsidRPr="000B682A">
        <w:rPr>
          <w:spacing w:val="-12"/>
        </w:rPr>
        <w:t xml:space="preserve"> </w:t>
      </w:r>
      <w:r w:rsidRPr="000B682A">
        <w:t>как</w:t>
      </w:r>
      <w:r w:rsidRPr="000B682A">
        <w:rPr>
          <w:spacing w:val="1"/>
        </w:rPr>
        <w:t xml:space="preserve"> </w:t>
      </w:r>
      <w:r w:rsidRPr="000B682A">
        <w:t>условия</w:t>
      </w:r>
      <w:r w:rsidRPr="000B682A">
        <w:rPr>
          <w:spacing w:val="-2"/>
        </w:rPr>
        <w:t xml:space="preserve"> </w:t>
      </w:r>
      <w:r w:rsidRPr="000B682A">
        <w:t>его</w:t>
      </w:r>
      <w:r w:rsidRPr="000B682A">
        <w:rPr>
          <w:spacing w:val="-2"/>
        </w:rPr>
        <w:t xml:space="preserve"> </w:t>
      </w:r>
      <w:r w:rsidRPr="000B682A">
        <w:t>эффективности.</w:t>
      </w:r>
    </w:p>
    <w:p w:rsidR="0089579B" w:rsidRPr="000B682A" w:rsidRDefault="0089579B" w:rsidP="00174D0E">
      <w:pPr>
        <w:pStyle w:val="BodyText"/>
        <w:ind w:left="142" w:right="-10" w:firstLine="567"/>
      </w:pPr>
    </w:p>
    <w:p w:rsidR="0089579B" w:rsidRPr="000B682A" w:rsidRDefault="0089579B" w:rsidP="00174D0E">
      <w:pPr>
        <w:pStyle w:val="Heading3"/>
        <w:ind w:left="142" w:right="-10" w:firstLine="567"/>
        <w:jc w:val="both"/>
      </w:pPr>
      <w:r w:rsidRPr="000B682A">
        <w:t>Воспитывающая</w:t>
      </w:r>
      <w:r w:rsidRPr="000B682A">
        <w:tab/>
        <w:t>среда</w:t>
      </w:r>
      <w:r w:rsidRPr="000B682A">
        <w:tab/>
        <w:t>строится</w:t>
      </w:r>
      <w:r w:rsidRPr="000B682A">
        <w:tab/>
        <w:t>по</w:t>
      </w:r>
      <w:r w:rsidRPr="000B682A">
        <w:tab/>
        <w:t>трем</w:t>
      </w:r>
      <w:r w:rsidRPr="000B682A">
        <w:tab/>
        <w:t>линиям:</w:t>
      </w:r>
    </w:p>
    <w:p w:rsidR="0089579B" w:rsidRPr="000B682A" w:rsidRDefault="0089579B" w:rsidP="00174D0E">
      <w:pPr>
        <w:pStyle w:val="ListParagraph"/>
        <w:numPr>
          <w:ilvl w:val="0"/>
          <w:numId w:val="12"/>
        </w:numPr>
        <w:ind w:left="142" w:right="-10" w:firstLine="567"/>
      </w:pPr>
      <w:r w:rsidRPr="000B682A">
        <w:t>«от</w:t>
      </w:r>
      <w:r w:rsidRPr="000B682A">
        <w:rPr>
          <w:spacing w:val="61"/>
        </w:rPr>
        <w:t xml:space="preserve"> </w:t>
      </w:r>
      <w:r w:rsidRPr="000B682A">
        <w:t xml:space="preserve">взрослого»,  </w:t>
      </w:r>
      <w:r w:rsidRPr="000B682A">
        <w:rPr>
          <w:spacing w:val="1"/>
        </w:rPr>
        <w:t xml:space="preserve"> </w:t>
      </w:r>
      <w:r w:rsidRPr="000B682A">
        <w:t xml:space="preserve">который  </w:t>
      </w:r>
      <w:r w:rsidRPr="000B682A">
        <w:rPr>
          <w:spacing w:val="1"/>
        </w:rPr>
        <w:t xml:space="preserve"> </w:t>
      </w:r>
      <w:r w:rsidRPr="000B682A">
        <w:t xml:space="preserve">создает  </w:t>
      </w:r>
      <w:r w:rsidRPr="000B682A">
        <w:rPr>
          <w:spacing w:val="1"/>
        </w:rPr>
        <w:t xml:space="preserve"> </w:t>
      </w:r>
      <w:r w:rsidRPr="000B682A">
        <w:t xml:space="preserve">предметно-образную  </w:t>
      </w:r>
      <w:r w:rsidRPr="000B682A">
        <w:rPr>
          <w:spacing w:val="1"/>
        </w:rPr>
        <w:t xml:space="preserve"> </w:t>
      </w:r>
      <w:r w:rsidRPr="000B682A">
        <w:t xml:space="preserve">среду,  </w:t>
      </w:r>
      <w:r w:rsidRPr="000B682A">
        <w:rPr>
          <w:spacing w:val="1"/>
        </w:rPr>
        <w:t xml:space="preserve"> </w:t>
      </w:r>
      <w:r w:rsidRPr="000B682A">
        <w:t>способствующую</w:t>
      </w:r>
      <w:r w:rsidRPr="000B682A">
        <w:rPr>
          <w:spacing w:val="-57"/>
        </w:rPr>
        <w:t xml:space="preserve"> </w:t>
      </w:r>
      <w:r w:rsidRPr="000B682A">
        <w:t>воспитанию</w:t>
      </w:r>
      <w:r w:rsidRPr="000B682A">
        <w:tab/>
        <w:t>необходимых</w:t>
      </w:r>
      <w:r w:rsidRPr="000B682A">
        <w:tab/>
      </w:r>
      <w:r w:rsidRPr="000B682A">
        <w:rPr>
          <w:spacing w:val="-1"/>
        </w:rPr>
        <w:t>качеств;</w:t>
      </w:r>
    </w:p>
    <w:p w:rsidR="0089579B" w:rsidRPr="000B682A" w:rsidRDefault="0089579B" w:rsidP="00174D0E">
      <w:pPr>
        <w:pStyle w:val="ListParagraph"/>
        <w:numPr>
          <w:ilvl w:val="0"/>
          <w:numId w:val="12"/>
        </w:numPr>
        <w:ind w:left="142" w:right="-10" w:firstLine="567"/>
      </w:pPr>
      <w:r w:rsidRPr="000B682A">
        <w:t>«от</w:t>
      </w:r>
      <w:r w:rsidRPr="000B682A">
        <w:rPr>
          <w:spacing w:val="1"/>
        </w:rPr>
        <w:t xml:space="preserve"> </w:t>
      </w:r>
      <w:r w:rsidRPr="000B682A">
        <w:t>совместной</w:t>
      </w:r>
      <w:r w:rsidRPr="000B682A">
        <w:rPr>
          <w:spacing w:val="1"/>
        </w:rPr>
        <w:t xml:space="preserve"> </w:t>
      </w:r>
      <w:r w:rsidRPr="000B682A">
        <w:t>деятельности</w:t>
      </w:r>
      <w:r w:rsidRPr="000B682A">
        <w:rPr>
          <w:spacing w:val="1"/>
        </w:rPr>
        <w:t xml:space="preserve"> </w:t>
      </w:r>
      <w:r w:rsidRPr="000B682A">
        <w:t>ребенка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взрослого»,</w:t>
      </w:r>
      <w:r w:rsidRPr="000B682A">
        <w:rPr>
          <w:spacing w:val="61"/>
        </w:rPr>
        <w:t xml:space="preserve"> </w:t>
      </w:r>
      <w:r w:rsidRPr="000B682A">
        <w:t>в</w:t>
      </w:r>
      <w:r w:rsidRPr="000B682A">
        <w:rPr>
          <w:spacing w:val="61"/>
        </w:rPr>
        <w:t xml:space="preserve"> </w:t>
      </w:r>
      <w:r w:rsidRPr="000B682A">
        <w:t>ходе</w:t>
      </w:r>
      <w:r w:rsidRPr="000B682A">
        <w:rPr>
          <w:spacing w:val="61"/>
        </w:rPr>
        <w:t xml:space="preserve"> </w:t>
      </w:r>
      <w:r w:rsidRPr="000B682A">
        <w:t>которой</w:t>
      </w:r>
      <w:r w:rsidRPr="000B682A">
        <w:rPr>
          <w:spacing w:val="61"/>
        </w:rPr>
        <w:t xml:space="preserve"> </w:t>
      </w:r>
      <w:r w:rsidRPr="000B682A">
        <w:t>формируются</w:t>
      </w:r>
      <w:r w:rsidRPr="000B682A">
        <w:rPr>
          <w:spacing w:val="1"/>
        </w:rPr>
        <w:t xml:space="preserve"> </w:t>
      </w:r>
      <w:r w:rsidRPr="000B682A">
        <w:t>нравственные,</w:t>
      </w:r>
      <w:r w:rsidRPr="000B682A">
        <w:rPr>
          <w:spacing w:val="1"/>
        </w:rPr>
        <w:t xml:space="preserve"> </w:t>
      </w:r>
      <w:r w:rsidRPr="000B682A">
        <w:t>гражданские,</w:t>
      </w:r>
      <w:r w:rsidRPr="000B682A">
        <w:rPr>
          <w:spacing w:val="1"/>
        </w:rPr>
        <w:t xml:space="preserve"> </w:t>
      </w:r>
      <w:r w:rsidRPr="000B682A">
        <w:t>эстетические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иные</w:t>
      </w:r>
      <w:r w:rsidRPr="000B682A">
        <w:rPr>
          <w:spacing w:val="1"/>
        </w:rPr>
        <w:t xml:space="preserve"> </w:t>
      </w:r>
      <w:r w:rsidRPr="000B682A">
        <w:t>качества</w:t>
      </w:r>
      <w:r w:rsidRPr="000B682A">
        <w:rPr>
          <w:spacing w:val="1"/>
        </w:rPr>
        <w:t xml:space="preserve"> </w:t>
      </w:r>
      <w:r w:rsidRPr="000B682A">
        <w:t>ребенка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ходе</w:t>
      </w:r>
      <w:r w:rsidRPr="000B682A">
        <w:rPr>
          <w:spacing w:val="1"/>
        </w:rPr>
        <w:t xml:space="preserve"> </w:t>
      </w:r>
      <w:r w:rsidRPr="000B682A">
        <w:t>специально</w:t>
      </w:r>
      <w:r w:rsidRPr="000B682A">
        <w:rPr>
          <w:spacing w:val="-57"/>
        </w:rPr>
        <w:t xml:space="preserve"> </w:t>
      </w:r>
      <w:r w:rsidRPr="000B682A">
        <w:t>организованного</w:t>
      </w:r>
      <w:r w:rsidRPr="000B682A">
        <w:rPr>
          <w:spacing w:val="1"/>
        </w:rPr>
        <w:t xml:space="preserve"> </w:t>
      </w:r>
      <w:r w:rsidRPr="000B682A">
        <w:t>педагогического</w:t>
      </w:r>
      <w:r w:rsidRPr="000B682A">
        <w:rPr>
          <w:spacing w:val="1"/>
        </w:rPr>
        <w:t xml:space="preserve"> </w:t>
      </w:r>
      <w:r w:rsidRPr="000B682A">
        <w:t>взаимодействия</w:t>
      </w:r>
      <w:r w:rsidRPr="000B682A">
        <w:rPr>
          <w:spacing w:val="1"/>
        </w:rPr>
        <w:t xml:space="preserve"> </w:t>
      </w:r>
      <w:r w:rsidRPr="000B682A">
        <w:t>ребенка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взрослого,</w:t>
      </w:r>
      <w:r w:rsidRPr="000B682A">
        <w:rPr>
          <w:spacing w:val="61"/>
        </w:rPr>
        <w:t xml:space="preserve"> </w:t>
      </w:r>
      <w:r w:rsidRPr="000B682A">
        <w:t>обеспечивающего</w:t>
      </w:r>
      <w:r w:rsidRPr="000B682A">
        <w:rPr>
          <w:spacing w:val="1"/>
        </w:rPr>
        <w:t xml:space="preserve"> </w:t>
      </w:r>
      <w:r w:rsidRPr="000B682A">
        <w:t>достижение</w:t>
      </w:r>
      <w:r w:rsidRPr="000B682A">
        <w:tab/>
        <w:t>поставленных</w:t>
      </w:r>
      <w:r w:rsidRPr="000B682A">
        <w:tab/>
        <w:t>воспитательных</w:t>
      </w:r>
      <w:r w:rsidRPr="000B682A">
        <w:tab/>
        <w:t>целей;</w:t>
      </w:r>
    </w:p>
    <w:p w:rsidR="0089579B" w:rsidRDefault="0089579B" w:rsidP="00174D0E">
      <w:pPr>
        <w:pStyle w:val="ListParagraph"/>
        <w:numPr>
          <w:ilvl w:val="0"/>
          <w:numId w:val="12"/>
        </w:numPr>
        <w:ind w:left="142" w:right="-10" w:firstLine="567"/>
      </w:pPr>
      <w:r w:rsidRPr="000B682A">
        <w:t>«от   ребенка»,    который   самостоятельно   действует,    творит,   получает   опыт   деятельности,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-2"/>
        </w:rPr>
        <w:t xml:space="preserve"> </w:t>
      </w:r>
      <w:r w:rsidRPr="000B682A">
        <w:t>особенности</w:t>
      </w:r>
      <w:r w:rsidRPr="000B682A">
        <w:rPr>
          <w:spacing w:val="6"/>
        </w:rPr>
        <w:t xml:space="preserve"> </w:t>
      </w:r>
      <w:r w:rsidRPr="000B682A">
        <w:t>–</w:t>
      </w:r>
      <w:r w:rsidRPr="000B682A">
        <w:rPr>
          <w:spacing w:val="-3"/>
        </w:rPr>
        <w:t xml:space="preserve"> </w:t>
      </w:r>
      <w:r w:rsidRPr="000B682A">
        <w:t>игровой.</w:t>
      </w:r>
    </w:p>
    <w:p w:rsidR="0089579B" w:rsidRPr="000B682A" w:rsidRDefault="0089579B" w:rsidP="000B682A">
      <w:pPr>
        <w:pStyle w:val="ListParagraph"/>
        <w:ind w:left="709" w:right="-10" w:firstLine="0"/>
      </w:pPr>
    </w:p>
    <w:p w:rsidR="0089579B" w:rsidRPr="000B682A" w:rsidRDefault="0089579B" w:rsidP="00174D0E">
      <w:pPr>
        <w:pStyle w:val="Heading3"/>
        <w:numPr>
          <w:ilvl w:val="1"/>
          <w:numId w:val="13"/>
        </w:numPr>
        <w:ind w:left="142" w:right="-10" w:firstLine="567"/>
        <w:jc w:val="both"/>
      </w:pPr>
      <w:bookmarkStart w:id="3" w:name="3.2._Взаимодействия_взрослого_с_детьми._"/>
      <w:bookmarkEnd w:id="3"/>
      <w:r w:rsidRPr="000B682A">
        <w:t>Взаимодействия</w:t>
      </w:r>
      <w:r w:rsidRPr="000B682A">
        <w:tab/>
        <w:t>взрослого</w:t>
      </w:r>
      <w:r w:rsidRPr="000B682A">
        <w:tab/>
        <w:t>с</w:t>
      </w:r>
      <w:r w:rsidRPr="000B682A">
        <w:tab/>
        <w:t>детьми.</w:t>
      </w:r>
      <w:r w:rsidRPr="000B682A">
        <w:tab/>
        <w:t>События</w:t>
      </w:r>
      <w:r w:rsidRPr="000B682A">
        <w:tab/>
        <w:t>ДОО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Pr="000B682A" w:rsidRDefault="0089579B" w:rsidP="00174D0E">
      <w:pPr>
        <w:pStyle w:val="BodyText"/>
        <w:ind w:left="142" w:right="-10" w:firstLine="567"/>
        <w:rPr>
          <w:spacing w:val="-1"/>
        </w:rPr>
      </w:pPr>
      <w:bookmarkStart w:id="4" w:name="Событие_–_это_форма_совместной_деятельно"/>
      <w:bookmarkEnd w:id="4"/>
      <w:r w:rsidRPr="000B682A">
        <w:t>Событие</w:t>
      </w:r>
      <w:r w:rsidRPr="000B682A">
        <w:rPr>
          <w:spacing w:val="1"/>
        </w:rPr>
        <w:t xml:space="preserve"> </w:t>
      </w:r>
      <w:r w:rsidRPr="000B682A">
        <w:t>–</w:t>
      </w:r>
      <w:r w:rsidRPr="000B682A">
        <w:rPr>
          <w:spacing w:val="1"/>
        </w:rPr>
        <w:t xml:space="preserve"> </w:t>
      </w:r>
      <w:r w:rsidRPr="000B682A">
        <w:t>это</w:t>
      </w:r>
      <w:r w:rsidRPr="000B682A">
        <w:rPr>
          <w:spacing w:val="1"/>
        </w:rPr>
        <w:t xml:space="preserve"> </w:t>
      </w:r>
      <w:r w:rsidRPr="000B682A">
        <w:t>форма</w:t>
      </w:r>
      <w:r w:rsidRPr="000B682A">
        <w:rPr>
          <w:spacing w:val="1"/>
        </w:rPr>
        <w:t xml:space="preserve"> </w:t>
      </w:r>
      <w:r w:rsidRPr="000B682A">
        <w:t>совместной</w:t>
      </w:r>
      <w:r w:rsidRPr="000B682A">
        <w:rPr>
          <w:spacing w:val="1"/>
        </w:rPr>
        <w:t xml:space="preserve"> </w:t>
      </w:r>
      <w:r w:rsidRPr="000B682A">
        <w:t>деятельности</w:t>
      </w:r>
      <w:r w:rsidRPr="000B682A">
        <w:rPr>
          <w:spacing w:val="1"/>
        </w:rPr>
        <w:t xml:space="preserve"> </w:t>
      </w:r>
      <w:r w:rsidRPr="000B682A">
        <w:t>ребенка</w:t>
      </w:r>
      <w:r w:rsidRPr="000B682A">
        <w:rPr>
          <w:spacing w:val="1"/>
        </w:rPr>
        <w:t xml:space="preserve"> </w:t>
      </w:r>
      <w:r w:rsidRPr="000B682A">
        <w:t>и взрослого,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которой</w:t>
      </w:r>
      <w:r w:rsidRPr="000B682A">
        <w:rPr>
          <w:spacing w:val="1"/>
        </w:rPr>
        <w:t xml:space="preserve"> </w:t>
      </w:r>
      <w:r w:rsidRPr="000B682A">
        <w:t>активность</w:t>
      </w:r>
      <w:r w:rsidRPr="000B682A">
        <w:rPr>
          <w:spacing w:val="-57"/>
        </w:rPr>
        <w:t xml:space="preserve"> </w:t>
      </w:r>
      <w:r w:rsidRPr="000B682A">
        <w:t>взрослого</w:t>
      </w:r>
      <w:r w:rsidRPr="000B682A">
        <w:rPr>
          <w:spacing w:val="14"/>
        </w:rPr>
        <w:t xml:space="preserve"> </w:t>
      </w:r>
      <w:r w:rsidRPr="000B682A">
        <w:t>приводит</w:t>
      </w:r>
      <w:r w:rsidRPr="000B682A">
        <w:rPr>
          <w:spacing w:val="15"/>
        </w:rPr>
        <w:t xml:space="preserve"> </w:t>
      </w:r>
      <w:r w:rsidRPr="000B682A">
        <w:t>к</w:t>
      </w:r>
      <w:r w:rsidRPr="000B682A">
        <w:rPr>
          <w:spacing w:val="8"/>
        </w:rPr>
        <w:t xml:space="preserve"> </w:t>
      </w:r>
      <w:r w:rsidRPr="000B682A">
        <w:t>приобретению</w:t>
      </w:r>
      <w:r w:rsidRPr="000B682A">
        <w:rPr>
          <w:spacing w:val="8"/>
        </w:rPr>
        <w:t xml:space="preserve"> </w:t>
      </w:r>
      <w:r w:rsidRPr="000B682A">
        <w:t>ребенком</w:t>
      </w:r>
      <w:r w:rsidRPr="000B682A">
        <w:rPr>
          <w:spacing w:val="11"/>
        </w:rPr>
        <w:t xml:space="preserve"> </w:t>
      </w:r>
      <w:r w:rsidRPr="000B682A">
        <w:t>собственного</w:t>
      </w:r>
      <w:r w:rsidRPr="000B682A">
        <w:rPr>
          <w:spacing w:val="14"/>
        </w:rPr>
        <w:t xml:space="preserve"> </w:t>
      </w:r>
      <w:r w:rsidRPr="000B682A">
        <w:t>опыта</w:t>
      </w:r>
      <w:r w:rsidRPr="000B682A">
        <w:rPr>
          <w:spacing w:val="9"/>
        </w:rPr>
        <w:t xml:space="preserve"> </w:t>
      </w:r>
      <w:r w:rsidRPr="000B682A">
        <w:t>переживания</w:t>
      </w:r>
      <w:r w:rsidRPr="000B682A">
        <w:rPr>
          <w:spacing w:val="10"/>
        </w:rPr>
        <w:t xml:space="preserve"> </w:t>
      </w:r>
      <w:r w:rsidRPr="000B682A">
        <w:t>той</w:t>
      </w:r>
      <w:r w:rsidRPr="000B682A">
        <w:rPr>
          <w:spacing w:val="11"/>
        </w:rPr>
        <w:t xml:space="preserve"> </w:t>
      </w:r>
      <w:r w:rsidRPr="000B682A">
        <w:t>или</w:t>
      </w:r>
      <w:r w:rsidRPr="000B682A">
        <w:rPr>
          <w:spacing w:val="15"/>
        </w:rPr>
        <w:t xml:space="preserve"> </w:t>
      </w:r>
      <w:r w:rsidRPr="000B682A">
        <w:t>иной</w:t>
      </w:r>
      <w:r w:rsidRPr="000B682A">
        <w:rPr>
          <w:spacing w:val="-57"/>
        </w:rPr>
        <w:t xml:space="preserve"> </w:t>
      </w:r>
      <w:r w:rsidRPr="000B682A">
        <w:t>ценности.</w:t>
      </w:r>
      <w:r w:rsidRPr="000B682A">
        <w:rPr>
          <w:spacing w:val="22"/>
        </w:rPr>
        <w:t xml:space="preserve"> </w:t>
      </w:r>
      <w:r w:rsidRPr="000B682A">
        <w:t>Для</w:t>
      </w:r>
      <w:r w:rsidRPr="000B682A">
        <w:rPr>
          <w:spacing w:val="19"/>
        </w:rPr>
        <w:t xml:space="preserve"> </w:t>
      </w:r>
      <w:r w:rsidRPr="000B682A">
        <w:t>того</w:t>
      </w:r>
      <w:r w:rsidRPr="000B682A">
        <w:rPr>
          <w:spacing w:val="24"/>
        </w:rPr>
        <w:t xml:space="preserve"> </w:t>
      </w:r>
      <w:r w:rsidRPr="000B682A">
        <w:t>чтобы</w:t>
      </w:r>
      <w:r w:rsidRPr="000B682A">
        <w:rPr>
          <w:spacing w:val="21"/>
        </w:rPr>
        <w:t xml:space="preserve"> </w:t>
      </w:r>
      <w:r w:rsidRPr="000B682A">
        <w:t>стать</w:t>
      </w:r>
      <w:r w:rsidRPr="000B682A">
        <w:rPr>
          <w:spacing w:val="21"/>
        </w:rPr>
        <w:t xml:space="preserve"> </w:t>
      </w:r>
      <w:r w:rsidRPr="000B682A">
        <w:t>значимой,</w:t>
      </w:r>
      <w:r w:rsidRPr="000B682A">
        <w:rPr>
          <w:spacing w:val="22"/>
        </w:rPr>
        <w:t xml:space="preserve"> </w:t>
      </w:r>
      <w:r w:rsidRPr="000B682A">
        <w:t>каждая</w:t>
      </w:r>
      <w:r w:rsidRPr="000B682A">
        <w:rPr>
          <w:spacing w:val="19"/>
        </w:rPr>
        <w:t xml:space="preserve"> </w:t>
      </w:r>
      <w:r w:rsidRPr="000B682A">
        <w:t>ценность</w:t>
      </w:r>
      <w:r w:rsidRPr="000B682A">
        <w:rPr>
          <w:spacing w:val="21"/>
        </w:rPr>
        <w:t xml:space="preserve"> </w:t>
      </w:r>
      <w:r w:rsidRPr="000B682A">
        <w:t>воспитания</w:t>
      </w:r>
      <w:r w:rsidRPr="000B682A">
        <w:rPr>
          <w:spacing w:val="19"/>
        </w:rPr>
        <w:t xml:space="preserve"> </w:t>
      </w:r>
      <w:r w:rsidRPr="000B682A">
        <w:t>должна</w:t>
      </w:r>
      <w:r w:rsidRPr="000B682A">
        <w:rPr>
          <w:spacing w:val="18"/>
        </w:rPr>
        <w:t xml:space="preserve"> </w:t>
      </w:r>
      <w:r w:rsidRPr="000B682A">
        <w:t>быть</w:t>
      </w:r>
      <w:r w:rsidRPr="000B682A">
        <w:rPr>
          <w:spacing w:val="20"/>
        </w:rPr>
        <w:t xml:space="preserve"> </w:t>
      </w:r>
      <w:r w:rsidRPr="000B682A">
        <w:t>понята,</w:t>
      </w:r>
      <w:r w:rsidRPr="000B682A">
        <w:rPr>
          <w:spacing w:val="-57"/>
        </w:rPr>
        <w:t xml:space="preserve"> </w:t>
      </w:r>
      <w:r w:rsidRPr="000B682A">
        <w:t>раскрыта</w:t>
      </w:r>
      <w:r w:rsidRPr="000B682A">
        <w:rPr>
          <w:spacing w:val="31"/>
        </w:rPr>
        <w:t xml:space="preserve"> </w:t>
      </w:r>
      <w:r w:rsidRPr="000B682A">
        <w:t>и</w:t>
      </w:r>
      <w:r w:rsidRPr="000B682A">
        <w:rPr>
          <w:spacing w:val="27"/>
        </w:rPr>
        <w:t xml:space="preserve"> </w:t>
      </w:r>
      <w:r w:rsidRPr="000B682A">
        <w:t>принята</w:t>
      </w:r>
      <w:r w:rsidRPr="000B682A">
        <w:rPr>
          <w:spacing w:val="26"/>
        </w:rPr>
        <w:t xml:space="preserve"> </w:t>
      </w:r>
      <w:r w:rsidRPr="000B682A">
        <w:t>ребенком</w:t>
      </w:r>
      <w:r w:rsidRPr="000B682A">
        <w:rPr>
          <w:spacing w:val="28"/>
        </w:rPr>
        <w:t xml:space="preserve"> </w:t>
      </w:r>
      <w:r w:rsidRPr="000B682A">
        <w:t>совместно</w:t>
      </w:r>
      <w:r w:rsidRPr="000B682A">
        <w:rPr>
          <w:spacing w:val="35"/>
        </w:rPr>
        <w:t xml:space="preserve"> </w:t>
      </w:r>
      <w:r w:rsidRPr="000B682A">
        <w:t>с</w:t>
      </w:r>
      <w:r w:rsidRPr="000B682A">
        <w:rPr>
          <w:spacing w:val="25"/>
        </w:rPr>
        <w:t xml:space="preserve"> </w:t>
      </w:r>
      <w:r w:rsidRPr="000B682A">
        <w:t>другими</w:t>
      </w:r>
      <w:r w:rsidRPr="000B682A">
        <w:rPr>
          <w:spacing w:val="32"/>
        </w:rPr>
        <w:t xml:space="preserve"> </w:t>
      </w:r>
      <w:r w:rsidRPr="000B682A">
        <w:t>людьми</w:t>
      </w:r>
      <w:r w:rsidRPr="000B682A">
        <w:rPr>
          <w:spacing w:val="81"/>
        </w:rPr>
        <w:t xml:space="preserve"> </w:t>
      </w:r>
      <w:r w:rsidRPr="000B682A">
        <w:t>в</w:t>
      </w:r>
      <w:r w:rsidRPr="000B682A">
        <w:rPr>
          <w:spacing w:val="88"/>
        </w:rPr>
        <w:t xml:space="preserve"> </w:t>
      </w:r>
      <w:r w:rsidRPr="000B682A">
        <w:t>значимой</w:t>
      </w:r>
      <w:r w:rsidRPr="000B682A">
        <w:rPr>
          <w:spacing w:val="87"/>
        </w:rPr>
        <w:t xml:space="preserve"> </w:t>
      </w:r>
      <w:r w:rsidRPr="000B682A">
        <w:t>для</w:t>
      </w:r>
      <w:r w:rsidRPr="000B682A">
        <w:rPr>
          <w:spacing w:val="85"/>
        </w:rPr>
        <w:t xml:space="preserve"> </w:t>
      </w:r>
      <w:r w:rsidRPr="000B682A">
        <w:t>него</w:t>
      </w:r>
      <w:r w:rsidRPr="000B682A">
        <w:rPr>
          <w:spacing w:val="86"/>
        </w:rPr>
        <w:t xml:space="preserve"> </w:t>
      </w:r>
      <w:r w:rsidRPr="000B682A">
        <w:t>общности.</w:t>
      </w:r>
      <w:r w:rsidRPr="000B682A">
        <w:rPr>
          <w:spacing w:val="-57"/>
        </w:rPr>
        <w:t xml:space="preserve"> </w:t>
      </w:r>
      <w:r w:rsidRPr="000B682A">
        <w:t>Этот</w:t>
      </w:r>
      <w:r w:rsidRPr="000B682A">
        <w:rPr>
          <w:spacing w:val="37"/>
        </w:rPr>
        <w:t xml:space="preserve"> </w:t>
      </w:r>
      <w:r w:rsidRPr="000B682A">
        <w:t>процесс</w:t>
      </w:r>
      <w:r w:rsidRPr="000B682A">
        <w:rPr>
          <w:spacing w:val="36"/>
        </w:rPr>
        <w:t xml:space="preserve"> </w:t>
      </w:r>
      <w:r w:rsidRPr="000B682A">
        <w:t>происходит</w:t>
      </w:r>
      <w:r w:rsidRPr="000B682A">
        <w:rPr>
          <w:spacing w:val="38"/>
        </w:rPr>
        <w:t xml:space="preserve"> </w:t>
      </w:r>
      <w:r w:rsidRPr="000B682A">
        <w:t>стихийно,</w:t>
      </w:r>
      <w:r w:rsidRPr="000B682A">
        <w:rPr>
          <w:spacing w:val="38"/>
        </w:rPr>
        <w:t xml:space="preserve"> </w:t>
      </w:r>
      <w:r w:rsidRPr="000B682A">
        <w:t>но</w:t>
      </w:r>
      <w:r w:rsidRPr="000B682A">
        <w:rPr>
          <w:spacing w:val="42"/>
        </w:rPr>
        <w:t xml:space="preserve"> </w:t>
      </w:r>
      <w:r w:rsidRPr="000B682A">
        <w:t>для</w:t>
      </w:r>
      <w:r w:rsidRPr="000B682A">
        <w:rPr>
          <w:spacing w:val="41"/>
        </w:rPr>
        <w:t xml:space="preserve"> </w:t>
      </w:r>
      <w:r w:rsidRPr="000B682A">
        <w:t>того,</w:t>
      </w:r>
      <w:r w:rsidRPr="000B682A">
        <w:rPr>
          <w:spacing w:val="39"/>
        </w:rPr>
        <w:t xml:space="preserve"> </w:t>
      </w:r>
      <w:r w:rsidRPr="000B682A">
        <w:t>чтобы</w:t>
      </w:r>
      <w:r w:rsidRPr="000B682A">
        <w:rPr>
          <w:spacing w:val="39"/>
        </w:rPr>
        <w:t xml:space="preserve"> </w:t>
      </w:r>
      <w:r w:rsidRPr="000B682A">
        <w:t>вести</w:t>
      </w:r>
      <w:r w:rsidRPr="000B682A">
        <w:rPr>
          <w:spacing w:val="38"/>
        </w:rPr>
        <w:t xml:space="preserve"> </w:t>
      </w:r>
      <w:r w:rsidRPr="000B682A">
        <w:t>воспитательную</w:t>
      </w:r>
      <w:r w:rsidRPr="000B682A">
        <w:rPr>
          <w:spacing w:val="40"/>
        </w:rPr>
        <w:t xml:space="preserve"> </w:t>
      </w:r>
      <w:r w:rsidRPr="000B682A">
        <w:t>работу,</w:t>
      </w:r>
      <w:r w:rsidRPr="000B682A">
        <w:rPr>
          <w:spacing w:val="43"/>
        </w:rPr>
        <w:t xml:space="preserve"> </w:t>
      </w:r>
      <w:r w:rsidRPr="000B682A">
        <w:t>он</w:t>
      </w:r>
      <w:r w:rsidRPr="000B682A">
        <w:rPr>
          <w:spacing w:val="33"/>
        </w:rPr>
        <w:t xml:space="preserve"> </w:t>
      </w:r>
      <w:r w:rsidRPr="000B682A">
        <w:t>должен</w:t>
      </w:r>
      <w:r w:rsidRPr="000B682A">
        <w:rPr>
          <w:spacing w:val="-57"/>
        </w:rPr>
        <w:t xml:space="preserve"> </w:t>
      </w:r>
      <w:r w:rsidRPr="000B682A">
        <w:t xml:space="preserve">быть направлен </w:t>
      </w:r>
      <w:r w:rsidRPr="000B682A">
        <w:rPr>
          <w:spacing w:val="-1"/>
        </w:rPr>
        <w:t>взрослым.</w:t>
      </w:r>
      <w:r w:rsidRPr="000B682A">
        <w:rPr>
          <w:spacing w:val="-57"/>
        </w:rPr>
        <w:t xml:space="preserve">   </w:t>
      </w:r>
      <w:r w:rsidRPr="000B682A">
        <w:t xml:space="preserve">Воспитательное событие–это спроектированная взрослым образовательная </w:t>
      </w:r>
      <w:r w:rsidRPr="000B682A">
        <w:rPr>
          <w:spacing w:val="-1"/>
        </w:rPr>
        <w:t>ситуация.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rPr>
          <w:spacing w:val="-57"/>
        </w:rPr>
        <w:t xml:space="preserve"> </w:t>
      </w:r>
      <w:r w:rsidRPr="000B682A">
        <w:t>В</w:t>
      </w:r>
      <w:r w:rsidRPr="000B682A">
        <w:rPr>
          <w:spacing w:val="61"/>
        </w:rPr>
        <w:t xml:space="preserve"> </w:t>
      </w:r>
      <w:r w:rsidRPr="000B682A">
        <w:t>каждом</w:t>
      </w:r>
      <w:r w:rsidRPr="000B682A">
        <w:rPr>
          <w:spacing w:val="61"/>
        </w:rPr>
        <w:t xml:space="preserve"> </w:t>
      </w:r>
      <w:r w:rsidRPr="000B682A">
        <w:t>воспитательном</w:t>
      </w:r>
      <w:r w:rsidRPr="000B682A">
        <w:rPr>
          <w:spacing w:val="61"/>
        </w:rPr>
        <w:t xml:space="preserve"> </w:t>
      </w:r>
      <w:r w:rsidRPr="000B682A">
        <w:t>событии</w:t>
      </w:r>
      <w:r w:rsidRPr="000B682A">
        <w:rPr>
          <w:spacing w:val="60"/>
        </w:rPr>
        <w:t xml:space="preserve"> </w:t>
      </w:r>
      <w:r w:rsidRPr="000B682A">
        <w:t>педагог</w:t>
      </w:r>
      <w:r w:rsidRPr="000B682A">
        <w:rPr>
          <w:spacing w:val="61"/>
        </w:rPr>
        <w:t xml:space="preserve"> </w:t>
      </w:r>
      <w:r w:rsidRPr="000B682A">
        <w:t>продумывает</w:t>
      </w:r>
      <w:r w:rsidRPr="000B682A">
        <w:rPr>
          <w:spacing w:val="61"/>
        </w:rPr>
        <w:t xml:space="preserve"> </w:t>
      </w:r>
      <w:r w:rsidRPr="000B682A">
        <w:t>смысл</w:t>
      </w:r>
      <w:r w:rsidRPr="000B682A">
        <w:rPr>
          <w:spacing w:val="60"/>
        </w:rPr>
        <w:t xml:space="preserve"> </w:t>
      </w:r>
      <w:r w:rsidRPr="000B682A">
        <w:t>реальных</w:t>
      </w:r>
      <w:r w:rsidRPr="000B682A">
        <w:rPr>
          <w:spacing w:val="60"/>
        </w:rPr>
        <w:t xml:space="preserve"> </w:t>
      </w:r>
      <w:r w:rsidRPr="000B682A">
        <w:t>и</w:t>
      </w:r>
      <w:r w:rsidRPr="000B682A">
        <w:rPr>
          <w:spacing w:val="60"/>
        </w:rPr>
        <w:t xml:space="preserve"> </w:t>
      </w:r>
      <w:r w:rsidRPr="000B682A">
        <w:t>возможных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действий</w:t>
      </w:r>
      <w:r w:rsidRPr="000B682A">
        <w:rPr>
          <w:spacing w:val="-6"/>
        </w:rPr>
        <w:t xml:space="preserve"> </w:t>
      </w:r>
      <w:r w:rsidRPr="000B682A">
        <w:rPr>
          <w:spacing w:val="-1"/>
        </w:rPr>
        <w:t>детей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и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смысл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своих</w:t>
      </w:r>
      <w:r w:rsidRPr="000B682A">
        <w:rPr>
          <w:spacing w:val="-17"/>
        </w:rPr>
        <w:t xml:space="preserve"> </w:t>
      </w:r>
      <w:r w:rsidRPr="000B682A">
        <w:rPr>
          <w:spacing w:val="-1"/>
        </w:rPr>
        <w:t>действий</w:t>
      </w:r>
      <w:r w:rsidRPr="000B682A">
        <w:rPr>
          <w:spacing w:val="-16"/>
        </w:rPr>
        <w:t xml:space="preserve"> </w:t>
      </w:r>
      <w:r w:rsidRPr="000B682A">
        <w:rPr>
          <w:spacing w:val="-1"/>
        </w:rPr>
        <w:t>в</w:t>
      </w:r>
      <w:r w:rsidRPr="000B682A">
        <w:rPr>
          <w:spacing w:val="-11"/>
        </w:rPr>
        <w:t xml:space="preserve"> </w:t>
      </w:r>
      <w:r w:rsidRPr="000B682A">
        <w:rPr>
          <w:spacing w:val="-1"/>
        </w:rPr>
        <w:t>контексте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задач</w:t>
      </w:r>
      <w:r w:rsidRPr="000B682A">
        <w:rPr>
          <w:spacing w:val="-13"/>
        </w:rPr>
        <w:t xml:space="preserve"> </w:t>
      </w:r>
      <w:r w:rsidRPr="000B682A">
        <w:rPr>
          <w:spacing w:val="-1"/>
        </w:rPr>
        <w:t>воспитания.</w:t>
      </w:r>
      <w:r w:rsidRPr="000B682A">
        <w:rPr>
          <w:spacing w:val="-10"/>
        </w:rPr>
        <w:t xml:space="preserve"> </w:t>
      </w:r>
      <w:r w:rsidRPr="000B682A">
        <w:rPr>
          <w:spacing w:val="-1"/>
        </w:rPr>
        <w:t>Событием</w:t>
      </w:r>
      <w:r w:rsidRPr="000B682A">
        <w:rPr>
          <w:spacing w:val="-16"/>
        </w:rPr>
        <w:t xml:space="preserve"> </w:t>
      </w:r>
      <w:r w:rsidRPr="000B682A">
        <w:rPr>
          <w:spacing w:val="-1"/>
        </w:rPr>
        <w:t>может</w:t>
      </w:r>
      <w:r w:rsidRPr="000B682A">
        <w:rPr>
          <w:spacing w:val="-12"/>
        </w:rPr>
        <w:t xml:space="preserve"> </w:t>
      </w:r>
      <w:r w:rsidRPr="000B682A">
        <w:t>быть</w:t>
      </w:r>
      <w:r w:rsidRPr="000B682A">
        <w:rPr>
          <w:spacing w:val="-12"/>
        </w:rPr>
        <w:t xml:space="preserve"> </w:t>
      </w:r>
      <w:r w:rsidRPr="000B682A">
        <w:t>не</w:t>
      </w:r>
      <w:r w:rsidRPr="000B682A">
        <w:rPr>
          <w:spacing w:val="-13"/>
        </w:rPr>
        <w:t xml:space="preserve"> </w:t>
      </w:r>
      <w:r w:rsidRPr="000B682A">
        <w:t>только</w:t>
      </w:r>
      <w:r w:rsidRPr="000B682A">
        <w:rPr>
          <w:spacing w:val="-57"/>
        </w:rPr>
        <w:t xml:space="preserve"> </w:t>
      </w:r>
      <w:r w:rsidRPr="000B682A">
        <w:t>организованное</w:t>
      </w:r>
      <w:r w:rsidRPr="000B682A">
        <w:rPr>
          <w:spacing w:val="18"/>
        </w:rPr>
        <w:t xml:space="preserve"> </w:t>
      </w:r>
      <w:r w:rsidRPr="000B682A">
        <w:t>мероприятие,</w:t>
      </w:r>
      <w:r w:rsidRPr="000B682A">
        <w:rPr>
          <w:spacing w:val="27"/>
        </w:rPr>
        <w:t xml:space="preserve"> </w:t>
      </w:r>
      <w:r w:rsidRPr="000B682A">
        <w:t>но</w:t>
      </w:r>
      <w:r w:rsidRPr="000B682A">
        <w:rPr>
          <w:spacing w:val="25"/>
        </w:rPr>
        <w:t xml:space="preserve"> </w:t>
      </w:r>
      <w:r w:rsidRPr="000B682A">
        <w:t>и</w:t>
      </w:r>
      <w:r w:rsidRPr="000B682A">
        <w:rPr>
          <w:spacing w:val="26"/>
        </w:rPr>
        <w:t xml:space="preserve"> </w:t>
      </w:r>
      <w:r w:rsidRPr="000B682A">
        <w:t>спонтанно</w:t>
      </w:r>
      <w:r w:rsidRPr="000B682A">
        <w:rPr>
          <w:spacing w:val="24"/>
        </w:rPr>
        <w:t xml:space="preserve"> </w:t>
      </w:r>
      <w:r w:rsidRPr="000B682A">
        <w:t>возникшая</w:t>
      </w:r>
      <w:r w:rsidRPr="000B682A">
        <w:rPr>
          <w:spacing w:val="20"/>
        </w:rPr>
        <w:t xml:space="preserve"> </w:t>
      </w:r>
      <w:r w:rsidRPr="000B682A">
        <w:t>ситуация,</w:t>
      </w:r>
      <w:r w:rsidRPr="000B682A">
        <w:rPr>
          <w:spacing w:val="27"/>
        </w:rPr>
        <w:t xml:space="preserve"> </w:t>
      </w:r>
      <w:r w:rsidRPr="000B682A">
        <w:t>и</w:t>
      </w:r>
      <w:r w:rsidRPr="000B682A">
        <w:rPr>
          <w:spacing w:val="26"/>
        </w:rPr>
        <w:t xml:space="preserve"> л</w:t>
      </w:r>
      <w:r w:rsidRPr="000B682A">
        <w:t>юбой</w:t>
      </w:r>
      <w:r w:rsidRPr="000B682A">
        <w:rPr>
          <w:spacing w:val="21"/>
        </w:rPr>
        <w:t xml:space="preserve"> </w:t>
      </w:r>
      <w:r w:rsidRPr="000B682A">
        <w:t>режимный момент,</w:t>
      </w:r>
      <w:r w:rsidRPr="000B682A">
        <w:rPr>
          <w:spacing w:val="1"/>
        </w:rPr>
        <w:t xml:space="preserve"> </w:t>
      </w:r>
      <w:r w:rsidRPr="000B682A">
        <w:t>традиции</w:t>
      </w:r>
      <w:r w:rsidRPr="000B682A">
        <w:rPr>
          <w:spacing w:val="1"/>
        </w:rPr>
        <w:t xml:space="preserve"> </w:t>
      </w:r>
      <w:r w:rsidRPr="000B682A">
        <w:t>утренней</w:t>
      </w:r>
      <w:r w:rsidRPr="000B682A">
        <w:rPr>
          <w:spacing w:val="1"/>
        </w:rPr>
        <w:t xml:space="preserve"> </w:t>
      </w:r>
      <w:r w:rsidRPr="000B682A">
        <w:t>встречи</w:t>
      </w:r>
      <w:r w:rsidRPr="000B682A">
        <w:rPr>
          <w:spacing w:val="1"/>
        </w:rPr>
        <w:t xml:space="preserve"> </w:t>
      </w:r>
      <w:r w:rsidRPr="000B682A">
        <w:t>детей,</w:t>
      </w:r>
      <w:r w:rsidRPr="000B682A">
        <w:rPr>
          <w:spacing w:val="1"/>
        </w:rPr>
        <w:t xml:space="preserve"> </w:t>
      </w:r>
      <w:r w:rsidRPr="000B682A">
        <w:t>индивидуальная</w:t>
      </w:r>
      <w:r w:rsidRPr="000B682A">
        <w:rPr>
          <w:spacing w:val="1"/>
        </w:rPr>
        <w:t xml:space="preserve"> </w:t>
      </w:r>
      <w:r w:rsidRPr="000B682A">
        <w:t>беседа,</w:t>
      </w:r>
      <w:r w:rsidRPr="000B682A">
        <w:rPr>
          <w:spacing w:val="1"/>
        </w:rPr>
        <w:t xml:space="preserve"> </w:t>
      </w:r>
      <w:r w:rsidRPr="000B682A">
        <w:t>общие</w:t>
      </w:r>
      <w:r w:rsidRPr="000B682A">
        <w:rPr>
          <w:spacing w:val="1"/>
        </w:rPr>
        <w:t xml:space="preserve"> </w:t>
      </w:r>
      <w:r w:rsidRPr="000B682A">
        <w:t>дела,</w:t>
      </w:r>
      <w:r w:rsidRPr="000B682A">
        <w:rPr>
          <w:spacing w:val="1"/>
        </w:rPr>
        <w:t xml:space="preserve"> </w:t>
      </w:r>
      <w:r w:rsidRPr="000B682A">
        <w:t>совместно</w:t>
      </w:r>
      <w:r w:rsidRPr="000B682A">
        <w:rPr>
          <w:spacing w:val="1"/>
        </w:rPr>
        <w:t xml:space="preserve"> </w:t>
      </w:r>
      <w:r w:rsidRPr="000B682A">
        <w:t>реализуемые</w:t>
      </w:r>
      <w:r w:rsidRPr="000B682A">
        <w:rPr>
          <w:spacing w:val="1"/>
        </w:rPr>
        <w:t xml:space="preserve"> </w:t>
      </w:r>
      <w:r w:rsidRPr="000B682A">
        <w:t>проекты и</w:t>
      </w:r>
      <w:r w:rsidRPr="000B682A">
        <w:rPr>
          <w:spacing w:val="1"/>
        </w:rPr>
        <w:t xml:space="preserve"> </w:t>
      </w:r>
      <w:r w:rsidRPr="000B682A">
        <w:t>пр. Планируемые и</w:t>
      </w:r>
      <w:r w:rsidRPr="000B682A">
        <w:rPr>
          <w:spacing w:val="1"/>
        </w:rPr>
        <w:t xml:space="preserve"> </w:t>
      </w:r>
      <w:r w:rsidRPr="000B682A">
        <w:t>подготовленные педагогом воспитательные события</w:t>
      </w:r>
      <w:r w:rsidRPr="000B682A">
        <w:rPr>
          <w:spacing w:val="1"/>
        </w:rPr>
        <w:t xml:space="preserve"> </w:t>
      </w:r>
      <w:r w:rsidRPr="000B682A">
        <w:t>проектируются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соответствии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t>календарным</w:t>
      </w:r>
      <w:r w:rsidRPr="000B682A">
        <w:rPr>
          <w:spacing w:val="1"/>
        </w:rPr>
        <w:t xml:space="preserve"> </w:t>
      </w:r>
      <w:r w:rsidRPr="000B682A">
        <w:t>планом</w:t>
      </w:r>
      <w:r w:rsidRPr="000B682A">
        <w:rPr>
          <w:spacing w:val="1"/>
        </w:rPr>
        <w:t xml:space="preserve"> </w:t>
      </w:r>
      <w:r w:rsidRPr="000B682A">
        <w:t>воспитательной</w:t>
      </w:r>
      <w:r w:rsidRPr="000B682A">
        <w:rPr>
          <w:spacing w:val="1"/>
        </w:rPr>
        <w:t xml:space="preserve"> </w:t>
      </w:r>
      <w:r w:rsidRPr="000B682A">
        <w:t>работы</w:t>
      </w:r>
      <w:r w:rsidRPr="000B682A">
        <w:rPr>
          <w:spacing w:val="1"/>
        </w:rPr>
        <w:t xml:space="preserve"> </w:t>
      </w:r>
      <w:r w:rsidRPr="000B682A">
        <w:t>ДОО,</w:t>
      </w:r>
      <w:r w:rsidRPr="000B682A">
        <w:rPr>
          <w:spacing w:val="1"/>
        </w:rPr>
        <w:t xml:space="preserve"> </w:t>
      </w:r>
      <w:r w:rsidRPr="000B682A">
        <w:t>группы,</w:t>
      </w:r>
      <w:r w:rsidRPr="000B682A">
        <w:rPr>
          <w:spacing w:val="1"/>
        </w:rPr>
        <w:t xml:space="preserve"> </w:t>
      </w:r>
      <w:r w:rsidRPr="000B682A">
        <w:t>ситуацией развития конкретного ребенка.</w:t>
      </w:r>
    </w:p>
    <w:p w:rsidR="0089579B" w:rsidRPr="000B682A" w:rsidRDefault="0089579B" w:rsidP="00174D0E">
      <w:pPr>
        <w:pStyle w:val="BodyText"/>
        <w:ind w:left="142" w:right="-10" w:firstLine="567"/>
      </w:pPr>
    </w:p>
    <w:p w:rsidR="0089579B" w:rsidRPr="00292CBE" w:rsidRDefault="0089579B" w:rsidP="00174D0E">
      <w:pPr>
        <w:ind w:left="142" w:right="-10" w:firstLine="567"/>
        <w:jc w:val="both"/>
        <w:rPr>
          <w:lang w:val="ru-RU"/>
        </w:rPr>
      </w:pPr>
      <w:bookmarkStart w:id="5" w:name="Проектирование_событий_в_МДОУ_«Детский_с"/>
      <w:bookmarkEnd w:id="5"/>
      <w:r w:rsidRPr="00292CBE">
        <w:rPr>
          <w:b/>
          <w:lang w:val="ru-RU"/>
        </w:rPr>
        <w:t>Проектирование</w:t>
      </w:r>
      <w:r w:rsidRPr="00292CBE">
        <w:rPr>
          <w:b/>
          <w:spacing w:val="26"/>
          <w:lang w:val="ru-RU"/>
        </w:rPr>
        <w:t xml:space="preserve"> </w:t>
      </w:r>
      <w:r w:rsidRPr="00292CBE">
        <w:rPr>
          <w:b/>
          <w:lang w:val="ru-RU"/>
        </w:rPr>
        <w:t>событий</w:t>
      </w:r>
      <w:r w:rsidRPr="00292CBE">
        <w:rPr>
          <w:b/>
          <w:spacing w:val="26"/>
          <w:lang w:val="ru-RU"/>
        </w:rPr>
        <w:t xml:space="preserve"> </w:t>
      </w:r>
      <w:r w:rsidRPr="00292CBE">
        <w:rPr>
          <w:lang w:val="ru-RU"/>
        </w:rPr>
        <w:t>в</w:t>
      </w:r>
      <w:r w:rsidRPr="00292CBE">
        <w:rPr>
          <w:spacing w:val="24"/>
          <w:lang w:val="ru-RU"/>
        </w:rPr>
        <w:t xml:space="preserve"> </w:t>
      </w:r>
      <w:r>
        <w:rPr>
          <w:lang w:val="ru-RU"/>
        </w:rPr>
        <w:t>МАДОУ «Детский сад № 228</w:t>
      </w:r>
      <w:r w:rsidRPr="00CD2FE2">
        <w:rPr>
          <w:lang w:val="ru-RU"/>
        </w:rPr>
        <w:t xml:space="preserve"> комбинированного вида» </w:t>
      </w:r>
      <w:r>
        <w:rPr>
          <w:lang w:val="ru-RU"/>
        </w:rPr>
        <w:t>Кир</w:t>
      </w:r>
      <w:r w:rsidRPr="00CD2FE2">
        <w:rPr>
          <w:lang w:val="ru-RU"/>
        </w:rPr>
        <w:t>овского района г.Казани</w:t>
      </w:r>
      <w:r w:rsidRPr="00292CBE">
        <w:rPr>
          <w:lang w:val="ru-RU"/>
        </w:rPr>
        <w:t xml:space="preserve"> возможно</w:t>
      </w:r>
      <w:r w:rsidRPr="00292CBE">
        <w:rPr>
          <w:spacing w:val="36"/>
          <w:lang w:val="ru-RU"/>
        </w:rPr>
        <w:t xml:space="preserve"> </w:t>
      </w:r>
      <w:r w:rsidRPr="00292CBE">
        <w:rPr>
          <w:b/>
          <w:lang w:val="ru-RU"/>
        </w:rPr>
        <w:t>в</w:t>
      </w:r>
      <w:r w:rsidRPr="00292CBE">
        <w:rPr>
          <w:b/>
          <w:spacing w:val="22"/>
          <w:lang w:val="ru-RU"/>
        </w:rPr>
        <w:t xml:space="preserve"> </w:t>
      </w:r>
      <w:r w:rsidRPr="00292CBE">
        <w:rPr>
          <w:b/>
          <w:lang w:val="ru-RU"/>
        </w:rPr>
        <w:t>следующих</w:t>
      </w:r>
      <w:r w:rsidRPr="00292CBE">
        <w:rPr>
          <w:b/>
          <w:spacing w:val="23"/>
          <w:lang w:val="ru-RU"/>
        </w:rPr>
        <w:t xml:space="preserve"> </w:t>
      </w:r>
      <w:r w:rsidRPr="00292CBE">
        <w:rPr>
          <w:b/>
          <w:lang w:val="ru-RU"/>
        </w:rPr>
        <w:t>формах</w:t>
      </w:r>
      <w:r w:rsidRPr="00292CBE">
        <w:rPr>
          <w:lang w:val="ru-RU"/>
        </w:rPr>
        <w:t>:</w:t>
      </w:r>
    </w:p>
    <w:p w:rsidR="0089579B" w:rsidRPr="000B682A" w:rsidRDefault="0089579B" w:rsidP="00174D0E">
      <w:pPr>
        <w:pStyle w:val="ListParagraph"/>
        <w:ind w:left="142" w:right="-10" w:firstLine="567"/>
      </w:pPr>
      <w:r w:rsidRPr="000B682A">
        <w:t>-разработка</w:t>
      </w:r>
      <w:r w:rsidRPr="000B682A">
        <w:rPr>
          <w:spacing w:val="61"/>
        </w:rPr>
        <w:t xml:space="preserve"> </w:t>
      </w:r>
      <w:r w:rsidRPr="000B682A">
        <w:t>и</w:t>
      </w:r>
      <w:r w:rsidRPr="000B682A">
        <w:rPr>
          <w:spacing w:val="61"/>
        </w:rPr>
        <w:t xml:space="preserve"> </w:t>
      </w:r>
      <w:r w:rsidRPr="000B682A">
        <w:t xml:space="preserve">реализация  </w:t>
      </w:r>
      <w:r w:rsidRPr="000B682A">
        <w:rPr>
          <w:spacing w:val="1"/>
        </w:rPr>
        <w:t xml:space="preserve"> </w:t>
      </w:r>
      <w:r w:rsidRPr="000B682A">
        <w:t xml:space="preserve">значимых  </w:t>
      </w:r>
      <w:r w:rsidRPr="000B682A">
        <w:rPr>
          <w:spacing w:val="1"/>
        </w:rPr>
        <w:t xml:space="preserve"> </w:t>
      </w:r>
      <w:r w:rsidRPr="000B682A">
        <w:t xml:space="preserve">событий  </w:t>
      </w:r>
      <w:r w:rsidRPr="000B682A">
        <w:rPr>
          <w:spacing w:val="1"/>
        </w:rPr>
        <w:t xml:space="preserve"> </w:t>
      </w:r>
      <w:r w:rsidRPr="000B682A">
        <w:t xml:space="preserve">в  </w:t>
      </w:r>
      <w:r w:rsidRPr="000B682A">
        <w:rPr>
          <w:spacing w:val="1"/>
        </w:rPr>
        <w:t xml:space="preserve"> </w:t>
      </w:r>
      <w:r w:rsidRPr="000B682A">
        <w:t xml:space="preserve">ведущих  </w:t>
      </w:r>
      <w:r w:rsidRPr="000B682A">
        <w:rPr>
          <w:spacing w:val="1"/>
        </w:rPr>
        <w:t xml:space="preserve"> </w:t>
      </w:r>
      <w:r w:rsidRPr="000B682A">
        <w:t xml:space="preserve">видах  </w:t>
      </w:r>
      <w:r w:rsidRPr="000B682A">
        <w:rPr>
          <w:spacing w:val="1"/>
        </w:rPr>
        <w:t xml:space="preserve"> </w:t>
      </w:r>
      <w:r w:rsidRPr="000B682A">
        <w:t>деятельности</w:t>
      </w:r>
      <w:r w:rsidRPr="000B682A">
        <w:rPr>
          <w:spacing w:val="1"/>
        </w:rPr>
        <w:t xml:space="preserve"> </w:t>
      </w:r>
      <w:r w:rsidRPr="000B682A">
        <w:t>(детско-взрослый</w:t>
      </w:r>
      <w:r w:rsidRPr="000B682A">
        <w:rPr>
          <w:spacing w:val="1"/>
        </w:rPr>
        <w:t xml:space="preserve"> </w:t>
      </w:r>
      <w:r w:rsidRPr="000B682A">
        <w:t>спектакль,</w:t>
      </w:r>
      <w:r w:rsidRPr="000B682A">
        <w:rPr>
          <w:spacing w:val="1"/>
        </w:rPr>
        <w:t xml:space="preserve"> </w:t>
      </w:r>
      <w:r w:rsidRPr="000B682A">
        <w:t>построение</w:t>
      </w:r>
      <w:r w:rsidRPr="000B682A">
        <w:rPr>
          <w:spacing w:val="1"/>
        </w:rPr>
        <w:t xml:space="preserve"> </w:t>
      </w:r>
      <w:r w:rsidRPr="000B682A">
        <w:t>эксперимента,</w:t>
      </w:r>
      <w:r w:rsidRPr="000B682A">
        <w:rPr>
          <w:spacing w:val="1"/>
        </w:rPr>
        <w:t xml:space="preserve"> </w:t>
      </w:r>
      <w:r w:rsidRPr="000B682A">
        <w:t>совместное</w:t>
      </w:r>
      <w:r w:rsidRPr="000B682A">
        <w:rPr>
          <w:spacing w:val="1"/>
        </w:rPr>
        <w:t xml:space="preserve"> </w:t>
      </w:r>
      <w:r w:rsidRPr="000B682A">
        <w:t>конструирование,</w:t>
      </w:r>
      <w:r w:rsidRPr="000B682A">
        <w:rPr>
          <w:spacing w:val="1"/>
        </w:rPr>
        <w:t xml:space="preserve"> </w:t>
      </w:r>
      <w:r w:rsidRPr="000B682A">
        <w:t>спортивные</w:t>
      </w:r>
      <w:r w:rsidRPr="000B682A">
        <w:rPr>
          <w:spacing w:val="1"/>
        </w:rPr>
        <w:t xml:space="preserve"> </w:t>
      </w:r>
      <w:r w:rsidRPr="000B682A">
        <w:t>игры идр.);</w:t>
      </w:r>
    </w:p>
    <w:p w:rsidR="0089579B" w:rsidRPr="000B682A" w:rsidRDefault="0089579B" w:rsidP="00174D0E">
      <w:pPr>
        <w:pStyle w:val="ListParagraph"/>
        <w:ind w:left="142" w:right="-10" w:firstLine="567"/>
      </w:pPr>
      <w:r w:rsidRPr="000B682A">
        <w:t>проектирование      встреч,      общения      детей      со      старшими,      младшими,      ровесниками,</w:t>
      </w:r>
      <w:r w:rsidRPr="000B682A">
        <w:rPr>
          <w:spacing w:val="1"/>
        </w:rPr>
        <w:t xml:space="preserve"> </w:t>
      </w:r>
      <w:r w:rsidRPr="000B682A">
        <w:t>с взрослыми, с носителями воспитательно значимых культурных практик (искусство, литература,</w:t>
      </w:r>
      <w:r w:rsidRPr="000B682A">
        <w:rPr>
          <w:spacing w:val="1"/>
        </w:rPr>
        <w:t xml:space="preserve"> </w:t>
      </w:r>
      <w:r w:rsidRPr="000B682A">
        <w:t xml:space="preserve">прикладное   </w:t>
      </w:r>
      <w:r w:rsidRPr="000B682A">
        <w:rPr>
          <w:spacing w:val="41"/>
        </w:rPr>
        <w:t xml:space="preserve"> </w:t>
      </w:r>
      <w:r w:rsidRPr="000B682A">
        <w:t xml:space="preserve">творчество   </w:t>
      </w:r>
      <w:r w:rsidRPr="000B682A">
        <w:rPr>
          <w:spacing w:val="48"/>
        </w:rPr>
        <w:t xml:space="preserve"> </w:t>
      </w:r>
      <w:r w:rsidRPr="000B682A">
        <w:t xml:space="preserve">и   </w:t>
      </w:r>
      <w:r w:rsidRPr="000B682A">
        <w:rPr>
          <w:spacing w:val="38"/>
        </w:rPr>
        <w:t xml:space="preserve"> </w:t>
      </w:r>
      <w:r w:rsidRPr="000B682A">
        <w:t xml:space="preserve">т.   </w:t>
      </w:r>
      <w:r w:rsidRPr="000B682A">
        <w:rPr>
          <w:spacing w:val="46"/>
        </w:rPr>
        <w:t xml:space="preserve"> </w:t>
      </w:r>
      <w:r w:rsidRPr="000B682A">
        <w:t xml:space="preserve">д.),   </w:t>
      </w:r>
      <w:r w:rsidRPr="000B682A">
        <w:rPr>
          <w:spacing w:val="40"/>
        </w:rPr>
        <w:t xml:space="preserve"> </w:t>
      </w:r>
      <w:r w:rsidRPr="000B682A">
        <w:t xml:space="preserve">профессий,   </w:t>
      </w:r>
      <w:r w:rsidRPr="000B682A">
        <w:rPr>
          <w:spacing w:val="45"/>
        </w:rPr>
        <w:t xml:space="preserve"> </w:t>
      </w:r>
      <w:r w:rsidRPr="000B682A">
        <w:t xml:space="preserve">культурных   </w:t>
      </w:r>
      <w:r w:rsidRPr="000B682A">
        <w:rPr>
          <w:spacing w:val="37"/>
        </w:rPr>
        <w:t xml:space="preserve"> </w:t>
      </w:r>
      <w:r w:rsidRPr="000B682A">
        <w:t xml:space="preserve">традиций   </w:t>
      </w:r>
      <w:r w:rsidRPr="000B682A">
        <w:rPr>
          <w:spacing w:val="44"/>
        </w:rPr>
        <w:t xml:space="preserve"> </w:t>
      </w:r>
      <w:r w:rsidRPr="000B682A">
        <w:t xml:space="preserve">народов   </w:t>
      </w:r>
      <w:r w:rsidRPr="000B682A">
        <w:rPr>
          <w:spacing w:val="40"/>
        </w:rPr>
        <w:t xml:space="preserve"> </w:t>
      </w:r>
      <w:r w:rsidRPr="000B682A">
        <w:t>России;</w:t>
      </w:r>
    </w:p>
    <w:p w:rsidR="0089579B" w:rsidRPr="000B682A" w:rsidRDefault="0089579B" w:rsidP="00174D0E">
      <w:pPr>
        <w:pStyle w:val="ListParagraph"/>
        <w:ind w:left="142" w:right="-10" w:firstLine="567"/>
      </w:pPr>
      <w:r w:rsidRPr="000B682A">
        <w:t>создание творческих детско-взрослых проектов (празднование Дня Победы</w:t>
      </w:r>
      <w:r w:rsidRPr="000B682A">
        <w:rPr>
          <w:spacing w:val="-57"/>
        </w:rPr>
        <w:t xml:space="preserve"> </w:t>
      </w:r>
      <w:r w:rsidRPr="000B682A">
        <w:t>с</w:t>
      </w:r>
      <w:r w:rsidRPr="000B682A">
        <w:rPr>
          <w:spacing w:val="9"/>
        </w:rPr>
        <w:t xml:space="preserve"> </w:t>
      </w:r>
      <w:r w:rsidRPr="000B682A">
        <w:t>приглашением</w:t>
      </w:r>
      <w:r w:rsidRPr="000B682A">
        <w:rPr>
          <w:spacing w:val="8"/>
        </w:rPr>
        <w:t xml:space="preserve"> </w:t>
      </w:r>
      <w:r w:rsidRPr="000B682A">
        <w:t>ветеранов,</w:t>
      </w:r>
      <w:r w:rsidRPr="000B682A">
        <w:rPr>
          <w:spacing w:val="12"/>
        </w:rPr>
        <w:t xml:space="preserve"> </w:t>
      </w:r>
      <w:r w:rsidRPr="000B682A">
        <w:t>«Театр</w:t>
      </w:r>
      <w:r w:rsidRPr="000B682A">
        <w:rPr>
          <w:spacing w:val="7"/>
        </w:rPr>
        <w:t xml:space="preserve"> </w:t>
      </w:r>
      <w:r w:rsidRPr="000B682A">
        <w:t>в</w:t>
      </w:r>
      <w:r w:rsidRPr="000B682A">
        <w:rPr>
          <w:spacing w:val="11"/>
        </w:rPr>
        <w:t xml:space="preserve"> </w:t>
      </w:r>
      <w:r w:rsidRPr="000B682A">
        <w:t>детском</w:t>
      </w:r>
      <w:r w:rsidRPr="000B682A">
        <w:rPr>
          <w:spacing w:val="11"/>
        </w:rPr>
        <w:t xml:space="preserve"> </w:t>
      </w:r>
      <w:r w:rsidRPr="000B682A">
        <w:t>саду»</w:t>
      </w:r>
      <w:r w:rsidRPr="000B682A">
        <w:rPr>
          <w:spacing w:val="12"/>
        </w:rPr>
        <w:t xml:space="preserve"> </w:t>
      </w:r>
      <w:r w:rsidRPr="000B682A">
        <w:t>–</w:t>
      </w:r>
      <w:r w:rsidRPr="000B682A">
        <w:rPr>
          <w:spacing w:val="10"/>
        </w:rPr>
        <w:t xml:space="preserve"> </w:t>
      </w:r>
      <w:r w:rsidRPr="000B682A">
        <w:t>показ</w:t>
      </w:r>
      <w:r w:rsidRPr="000B682A">
        <w:rPr>
          <w:spacing w:val="7"/>
        </w:rPr>
        <w:t xml:space="preserve"> </w:t>
      </w:r>
      <w:r w:rsidRPr="000B682A">
        <w:t>спектакля</w:t>
      </w:r>
      <w:r w:rsidRPr="000B682A">
        <w:rPr>
          <w:spacing w:val="10"/>
        </w:rPr>
        <w:t xml:space="preserve"> </w:t>
      </w:r>
      <w:r w:rsidRPr="000B682A">
        <w:t>для</w:t>
      </w:r>
      <w:r w:rsidRPr="000B682A">
        <w:rPr>
          <w:spacing w:val="10"/>
        </w:rPr>
        <w:t xml:space="preserve"> </w:t>
      </w:r>
      <w:r w:rsidRPr="000B682A">
        <w:t>детей</w:t>
      </w:r>
      <w:r w:rsidRPr="000B682A">
        <w:rPr>
          <w:spacing w:val="10"/>
        </w:rPr>
        <w:t xml:space="preserve"> </w:t>
      </w:r>
      <w:r w:rsidRPr="000B682A">
        <w:t>из</w:t>
      </w:r>
      <w:r w:rsidRPr="000B682A">
        <w:rPr>
          <w:spacing w:val="11"/>
        </w:rPr>
        <w:t xml:space="preserve"> </w:t>
      </w:r>
      <w:r w:rsidRPr="000B682A">
        <w:t xml:space="preserve">соседнего </w:t>
      </w:r>
      <w:r w:rsidRPr="000B682A">
        <w:rPr>
          <w:spacing w:val="-57"/>
        </w:rPr>
        <w:t xml:space="preserve"> </w:t>
      </w:r>
      <w:r w:rsidRPr="000B682A">
        <w:t>детского сада и т.д.).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Проектирование</w:t>
      </w:r>
      <w:r w:rsidRPr="000B682A">
        <w:rPr>
          <w:spacing w:val="1"/>
        </w:rPr>
        <w:t xml:space="preserve"> </w:t>
      </w:r>
      <w:r w:rsidRPr="000B682A">
        <w:t>событий</w:t>
      </w:r>
      <w:r w:rsidRPr="000B682A">
        <w:rPr>
          <w:spacing w:val="1"/>
        </w:rPr>
        <w:t xml:space="preserve"> </w:t>
      </w:r>
      <w:r w:rsidRPr="000B682A">
        <w:t>позволяет</w:t>
      </w:r>
      <w:r w:rsidRPr="000B682A">
        <w:rPr>
          <w:spacing w:val="1"/>
        </w:rPr>
        <w:t xml:space="preserve"> </w:t>
      </w:r>
      <w:r w:rsidRPr="000B682A">
        <w:t>построить</w:t>
      </w:r>
      <w:r w:rsidRPr="000B682A">
        <w:rPr>
          <w:spacing w:val="1"/>
        </w:rPr>
        <w:t xml:space="preserve"> </w:t>
      </w:r>
      <w:r w:rsidRPr="000B682A">
        <w:t>целостный</w:t>
      </w:r>
      <w:r w:rsidRPr="000B682A">
        <w:rPr>
          <w:spacing w:val="1"/>
        </w:rPr>
        <w:t xml:space="preserve"> </w:t>
      </w:r>
      <w:r w:rsidRPr="000B682A">
        <w:t>годовой</w:t>
      </w:r>
      <w:r w:rsidRPr="000B682A">
        <w:rPr>
          <w:spacing w:val="1"/>
        </w:rPr>
        <w:t xml:space="preserve"> </w:t>
      </w:r>
      <w:r w:rsidRPr="000B682A">
        <w:t>цикл</w:t>
      </w:r>
      <w:r w:rsidRPr="000B682A">
        <w:rPr>
          <w:spacing w:val="1"/>
        </w:rPr>
        <w:t xml:space="preserve"> </w:t>
      </w:r>
      <w:r w:rsidRPr="000B682A">
        <w:t>методической</w:t>
      </w:r>
      <w:r w:rsidRPr="000B682A">
        <w:rPr>
          <w:spacing w:val="1"/>
        </w:rPr>
        <w:t xml:space="preserve"> </w:t>
      </w:r>
      <w:r w:rsidRPr="000B682A">
        <w:t>работы на основе традиционных ценностей российского общества. Это поможет каждому педагогу</w:t>
      </w:r>
      <w:r w:rsidRPr="000B682A">
        <w:rPr>
          <w:spacing w:val="1"/>
        </w:rPr>
        <w:t xml:space="preserve"> </w:t>
      </w:r>
      <w:r w:rsidRPr="000B682A">
        <w:t>создать</w:t>
      </w:r>
      <w:r w:rsidRPr="000B682A">
        <w:rPr>
          <w:spacing w:val="33"/>
        </w:rPr>
        <w:t xml:space="preserve"> </w:t>
      </w:r>
      <w:r w:rsidRPr="000B682A">
        <w:t>тематический</w:t>
      </w:r>
      <w:r w:rsidRPr="000B682A">
        <w:rPr>
          <w:spacing w:val="92"/>
        </w:rPr>
        <w:t xml:space="preserve"> </w:t>
      </w:r>
      <w:r w:rsidRPr="000B682A">
        <w:t>творческий</w:t>
      </w:r>
      <w:r w:rsidRPr="000B682A">
        <w:rPr>
          <w:spacing w:val="92"/>
        </w:rPr>
        <w:t xml:space="preserve"> </w:t>
      </w:r>
      <w:r w:rsidRPr="000B682A">
        <w:t>проект</w:t>
      </w:r>
      <w:r w:rsidRPr="000B682A">
        <w:rPr>
          <w:spacing w:val="92"/>
        </w:rPr>
        <w:t xml:space="preserve"> </w:t>
      </w:r>
      <w:r w:rsidRPr="000B682A">
        <w:t>в</w:t>
      </w:r>
      <w:r w:rsidRPr="000B682A">
        <w:rPr>
          <w:spacing w:val="88"/>
        </w:rPr>
        <w:t xml:space="preserve"> </w:t>
      </w:r>
      <w:r w:rsidRPr="000B682A">
        <w:t>своей</w:t>
      </w:r>
      <w:r w:rsidRPr="000B682A">
        <w:rPr>
          <w:spacing w:val="87"/>
        </w:rPr>
        <w:t xml:space="preserve"> </w:t>
      </w:r>
      <w:r w:rsidRPr="000B682A">
        <w:t>группе</w:t>
      </w:r>
      <w:r w:rsidRPr="000B682A">
        <w:rPr>
          <w:spacing w:val="90"/>
        </w:rPr>
        <w:t xml:space="preserve"> </w:t>
      </w:r>
      <w:r w:rsidRPr="000B682A">
        <w:t>и</w:t>
      </w:r>
      <w:r w:rsidRPr="000B682A">
        <w:rPr>
          <w:spacing w:val="92"/>
        </w:rPr>
        <w:t xml:space="preserve"> </w:t>
      </w:r>
      <w:r w:rsidRPr="000B682A">
        <w:t>спроектировать</w:t>
      </w:r>
      <w:r w:rsidRPr="000B682A">
        <w:rPr>
          <w:spacing w:val="93"/>
        </w:rPr>
        <w:t xml:space="preserve"> </w:t>
      </w:r>
      <w:r w:rsidRPr="000B682A">
        <w:t>работу</w:t>
      </w:r>
      <w:r w:rsidRPr="000B682A">
        <w:rPr>
          <w:spacing w:val="82"/>
        </w:rPr>
        <w:t xml:space="preserve"> </w:t>
      </w:r>
      <w:r w:rsidRPr="000B682A">
        <w:t>с</w:t>
      </w:r>
      <w:r w:rsidRPr="000B682A">
        <w:rPr>
          <w:spacing w:val="95"/>
        </w:rPr>
        <w:t xml:space="preserve"> </w:t>
      </w:r>
      <w:r w:rsidRPr="000B682A">
        <w:t>группой</w:t>
      </w:r>
      <w:r w:rsidRPr="000B682A">
        <w:rPr>
          <w:spacing w:val="-58"/>
        </w:rPr>
        <w:t xml:space="preserve"> </w:t>
      </w:r>
      <w:r w:rsidRPr="000B682A">
        <w:t>в</w:t>
      </w:r>
      <w:r w:rsidRPr="000B682A">
        <w:rPr>
          <w:spacing w:val="2"/>
        </w:rPr>
        <w:t xml:space="preserve"> </w:t>
      </w:r>
      <w:r w:rsidRPr="000B682A">
        <w:t>целом,</w:t>
      </w:r>
      <w:r w:rsidRPr="000B682A">
        <w:rPr>
          <w:spacing w:val="4"/>
        </w:rPr>
        <w:t xml:space="preserve"> </w:t>
      </w:r>
      <w:r w:rsidRPr="000B682A">
        <w:t>с</w:t>
      </w:r>
      <w:r w:rsidRPr="000B682A">
        <w:rPr>
          <w:spacing w:val="-5"/>
        </w:rPr>
        <w:t xml:space="preserve"> </w:t>
      </w:r>
      <w:r w:rsidRPr="000B682A">
        <w:t>подгруппами</w:t>
      </w:r>
      <w:r w:rsidRPr="000B682A">
        <w:rPr>
          <w:spacing w:val="3"/>
        </w:rPr>
        <w:t xml:space="preserve"> </w:t>
      </w:r>
      <w:r w:rsidRPr="000B682A">
        <w:t>детей,</w:t>
      </w:r>
      <w:r w:rsidRPr="000B682A">
        <w:rPr>
          <w:spacing w:val="3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t>каждым</w:t>
      </w:r>
      <w:r w:rsidRPr="000B682A">
        <w:rPr>
          <w:spacing w:val="2"/>
        </w:rPr>
        <w:t xml:space="preserve"> </w:t>
      </w:r>
      <w:r w:rsidRPr="000B682A">
        <w:t>ребенком.</w:t>
      </w:r>
    </w:p>
    <w:p w:rsidR="0089579B" w:rsidRPr="000B682A" w:rsidRDefault="0089579B" w:rsidP="00174D0E">
      <w:pPr>
        <w:pStyle w:val="BodyText"/>
        <w:ind w:left="142" w:right="-10" w:firstLine="567"/>
      </w:pPr>
    </w:p>
    <w:p w:rsidR="0089579B" w:rsidRPr="000B682A" w:rsidRDefault="0089579B" w:rsidP="00174D0E">
      <w:pPr>
        <w:pStyle w:val="Heading3"/>
        <w:numPr>
          <w:ilvl w:val="1"/>
          <w:numId w:val="13"/>
        </w:numPr>
        <w:ind w:left="142" w:right="-10" w:firstLine="567"/>
        <w:jc w:val="both"/>
      </w:pPr>
      <w:bookmarkStart w:id="6" w:name="3.3._Организация_развивающей__предметно-"/>
      <w:bookmarkEnd w:id="6"/>
      <w:r w:rsidRPr="000B682A">
        <w:t>Организация</w:t>
      </w:r>
      <w:r w:rsidRPr="000B682A">
        <w:rPr>
          <w:spacing w:val="-6"/>
        </w:rPr>
        <w:t xml:space="preserve"> </w:t>
      </w:r>
      <w:r w:rsidRPr="000B682A">
        <w:t>развивающей</w:t>
      </w:r>
      <w:r w:rsidRPr="000B682A">
        <w:rPr>
          <w:spacing w:val="51"/>
        </w:rPr>
        <w:t xml:space="preserve"> </w:t>
      </w:r>
      <w:r w:rsidRPr="000B682A">
        <w:t>предметно-пространственной</w:t>
      </w:r>
      <w:r w:rsidRPr="000B682A">
        <w:rPr>
          <w:spacing w:val="-5"/>
        </w:rPr>
        <w:t xml:space="preserve"> </w:t>
      </w:r>
      <w:r w:rsidRPr="000B682A">
        <w:t>среды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Развивающая</w:t>
      </w:r>
      <w:r w:rsidRPr="000B682A">
        <w:rPr>
          <w:spacing w:val="1"/>
        </w:rPr>
        <w:t xml:space="preserve"> </w:t>
      </w:r>
      <w:r w:rsidRPr="000B682A">
        <w:t>предметно-пространственная</w:t>
      </w:r>
      <w:r w:rsidRPr="000B682A">
        <w:rPr>
          <w:spacing w:val="1"/>
        </w:rPr>
        <w:t xml:space="preserve"> </w:t>
      </w:r>
      <w:r w:rsidRPr="000B682A">
        <w:t>среда</w:t>
      </w:r>
      <w:r w:rsidRPr="000B682A">
        <w:rPr>
          <w:spacing w:val="1"/>
        </w:rPr>
        <w:t xml:space="preserve"> </w:t>
      </w:r>
      <w:r w:rsidRPr="000B682A">
        <w:t>(далее</w:t>
      </w:r>
      <w:r w:rsidRPr="000B682A">
        <w:rPr>
          <w:spacing w:val="1"/>
        </w:rPr>
        <w:t xml:space="preserve"> </w:t>
      </w:r>
      <w:r w:rsidRPr="000B682A">
        <w:t>–</w:t>
      </w:r>
      <w:r w:rsidRPr="000B682A">
        <w:rPr>
          <w:spacing w:val="1"/>
        </w:rPr>
        <w:t xml:space="preserve"> </w:t>
      </w:r>
      <w:r w:rsidRPr="000B682A">
        <w:t>РППС)</w:t>
      </w:r>
      <w:r w:rsidRPr="000B682A">
        <w:rPr>
          <w:spacing w:val="1"/>
        </w:rPr>
        <w:t xml:space="preserve"> </w:t>
      </w:r>
      <w:r w:rsidRPr="000B682A">
        <w:t>отражает</w:t>
      </w:r>
      <w:r w:rsidRPr="000B682A">
        <w:rPr>
          <w:spacing w:val="1"/>
        </w:rPr>
        <w:t xml:space="preserve"> </w:t>
      </w:r>
      <w:r w:rsidRPr="000B682A">
        <w:t>специфику</w:t>
      </w:r>
      <w:r w:rsidRPr="000B682A">
        <w:rPr>
          <w:spacing w:val="1"/>
        </w:rPr>
        <w:t xml:space="preserve"> </w:t>
      </w:r>
      <w:r w:rsidRPr="000B682A">
        <w:t>ОО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включает:</w:t>
      </w:r>
    </w:p>
    <w:p w:rsidR="0089579B" w:rsidRPr="000B682A" w:rsidRDefault="0089579B" w:rsidP="00AF04BD">
      <w:pPr>
        <w:pStyle w:val="ListParagraph"/>
        <w:numPr>
          <w:ilvl w:val="1"/>
          <w:numId w:val="65"/>
        </w:numPr>
        <w:ind w:left="142" w:right="-10" w:firstLine="567"/>
      </w:pPr>
      <w:r w:rsidRPr="000B682A">
        <w:t>оформление</w:t>
      </w:r>
      <w:r w:rsidRPr="000B682A">
        <w:rPr>
          <w:spacing w:val="-4"/>
        </w:rPr>
        <w:t xml:space="preserve"> </w:t>
      </w:r>
      <w:r w:rsidRPr="000B682A">
        <w:t>помещений;</w:t>
      </w:r>
    </w:p>
    <w:p w:rsidR="0089579B" w:rsidRPr="000B682A" w:rsidRDefault="0089579B" w:rsidP="00AF04BD">
      <w:pPr>
        <w:pStyle w:val="ListParagraph"/>
        <w:numPr>
          <w:ilvl w:val="1"/>
          <w:numId w:val="65"/>
        </w:numPr>
        <w:ind w:left="142" w:right="-10" w:firstLine="567"/>
      </w:pPr>
      <w:r w:rsidRPr="000B682A">
        <w:t>оборудование;</w:t>
      </w:r>
    </w:p>
    <w:p w:rsidR="0089579B" w:rsidRPr="000B682A" w:rsidRDefault="0089579B" w:rsidP="00AF04BD">
      <w:pPr>
        <w:pStyle w:val="ListParagraph"/>
        <w:numPr>
          <w:ilvl w:val="1"/>
          <w:numId w:val="65"/>
        </w:numPr>
        <w:ind w:left="142" w:right="-10" w:firstLine="567"/>
      </w:pPr>
      <w:r w:rsidRPr="000B682A">
        <w:t>игрушки;</w:t>
      </w:r>
    </w:p>
    <w:p w:rsidR="0089579B" w:rsidRPr="000B682A" w:rsidRDefault="0089579B" w:rsidP="00AF04BD">
      <w:pPr>
        <w:pStyle w:val="ListParagraph"/>
        <w:numPr>
          <w:ilvl w:val="1"/>
          <w:numId w:val="65"/>
        </w:numPr>
        <w:ind w:left="142" w:right="-10" w:firstLine="567"/>
      </w:pPr>
      <w:r w:rsidRPr="000B682A">
        <w:t>также</w:t>
      </w:r>
      <w:r w:rsidRPr="000B682A">
        <w:rPr>
          <w:spacing w:val="54"/>
        </w:rPr>
        <w:t xml:space="preserve"> </w:t>
      </w:r>
      <w:r w:rsidRPr="000B682A">
        <w:t>игры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-3"/>
        </w:rPr>
        <w:t xml:space="preserve"> </w:t>
      </w:r>
      <w:r w:rsidRPr="000B682A">
        <w:t>игровые</w:t>
      </w:r>
      <w:r w:rsidRPr="000B682A">
        <w:rPr>
          <w:spacing w:val="-6"/>
        </w:rPr>
        <w:t xml:space="preserve"> </w:t>
      </w:r>
      <w:r w:rsidRPr="000B682A">
        <w:t>пособия с учетом</w:t>
      </w:r>
      <w:r w:rsidRPr="000B682A">
        <w:rPr>
          <w:spacing w:val="1"/>
        </w:rPr>
        <w:t xml:space="preserve"> </w:t>
      </w:r>
      <w:r w:rsidRPr="000B682A">
        <w:t>специфики</w:t>
      </w:r>
      <w:r w:rsidRPr="000B682A">
        <w:rPr>
          <w:spacing w:val="1"/>
        </w:rPr>
        <w:t xml:space="preserve"> </w:t>
      </w:r>
      <w:r w:rsidRPr="000B682A">
        <w:t>детей с</w:t>
      </w:r>
      <w:r w:rsidRPr="000B682A">
        <w:rPr>
          <w:spacing w:val="-1"/>
        </w:rPr>
        <w:t xml:space="preserve"> </w:t>
      </w:r>
      <w:r w:rsidRPr="000B682A">
        <w:t>ОНР,</w:t>
      </w:r>
      <w:r w:rsidRPr="000B682A">
        <w:rPr>
          <w:spacing w:val="-2"/>
        </w:rPr>
        <w:t xml:space="preserve"> </w:t>
      </w:r>
      <w:r w:rsidRPr="000B682A">
        <w:t>ЗПР.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 xml:space="preserve">РППС   </w:t>
      </w:r>
      <w:r w:rsidRPr="000B682A">
        <w:rPr>
          <w:spacing w:val="1"/>
        </w:rPr>
        <w:t xml:space="preserve"> </w:t>
      </w:r>
      <w:r w:rsidRPr="000B682A">
        <w:t xml:space="preserve">отражает   </w:t>
      </w:r>
      <w:r w:rsidRPr="000B682A">
        <w:rPr>
          <w:spacing w:val="1"/>
        </w:rPr>
        <w:t xml:space="preserve"> </w:t>
      </w:r>
      <w:r w:rsidRPr="000B682A">
        <w:t xml:space="preserve">ценности,   </w:t>
      </w:r>
      <w:r w:rsidRPr="000B682A">
        <w:rPr>
          <w:spacing w:val="1"/>
        </w:rPr>
        <w:t xml:space="preserve"> </w:t>
      </w:r>
      <w:r w:rsidRPr="000B682A">
        <w:t xml:space="preserve">на   </w:t>
      </w:r>
      <w:r w:rsidRPr="000B682A">
        <w:rPr>
          <w:spacing w:val="1"/>
        </w:rPr>
        <w:t xml:space="preserve"> </w:t>
      </w:r>
      <w:r w:rsidRPr="000B682A">
        <w:t xml:space="preserve">которых    </w:t>
      </w:r>
      <w:r w:rsidRPr="000B682A">
        <w:rPr>
          <w:spacing w:val="1"/>
        </w:rPr>
        <w:t xml:space="preserve"> </w:t>
      </w:r>
      <w:r w:rsidRPr="000B682A">
        <w:t xml:space="preserve">строится    </w:t>
      </w:r>
      <w:r w:rsidRPr="000B682A">
        <w:rPr>
          <w:spacing w:val="1"/>
        </w:rPr>
        <w:t xml:space="preserve"> </w:t>
      </w:r>
      <w:r w:rsidRPr="000B682A">
        <w:t xml:space="preserve">программа    </w:t>
      </w:r>
      <w:r w:rsidRPr="000B682A">
        <w:rPr>
          <w:spacing w:val="1"/>
        </w:rPr>
        <w:t xml:space="preserve"> </w:t>
      </w:r>
      <w:r w:rsidRPr="000B682A">
        <w:t>воспитания,</w:t>
      </w:r>
      <w:r w:rsidRPr="000B682A">
        <w:rPr>
          <w:spacing w:val="1"/>
        </w:rPr>
        <w:t xml:space="preserve"> </w:t>
      </w:r>
      <w:r w:rsidRPr="000B682A">
        <w:t>способствовать</w:t>
      </w:r>
      <w:r w:rsidRPr="000B682A">
        <w:rPr>
          <w:spacing w:val="-2"/>
        </w:rPr>
        <w:t xml:space="preserve"> </w:t>
      </w:r>
      <w:r w:rsidRPr="000B682A">
        <w:t>их</w:t>
      </w:r>
      <w:r w:rsidRPr="000B682A">
        <w:rPr>
          <w:spacing w:val="-3"/>
        </w:rPr>
        <w:t xml:space="preserve"> </w:t>
      </w:r>
      <w:r w:rsidRPr="000B682A">
        <w:t>принятию и</w:t>
      </w:r>
      <w:r w:rsidRPr="000B682A">
        <w:rPr>
          <w:spacing w:val="-2"/>
        </w:rPr>
        <w:t xml:space="preserve"> </w:t>
      </w:r>
      <w:r w:rsidRPr="000B682A">
        <w:t>раскрытию ребенком.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Среда</w:t>
      </w:r>
      <w:r w:rsidRPr="000B682A">
        <w:rPr>
          <w:spacing w:val="-3"/>
        </w:rPr>
        <w:t xml:space="preserve"> </w:t>
      </w:r>
      <w:r w:rsidRPr="000B682A">
        <w:t>включает</w:t>
      </w:r>
      <w:r w:rsidRPr="000B682A">
        <w:rPr>
          <w:spacing w:val="-1"/>
        </w:rPr>
        <w:t xml:space="preserve"> </w:t>
      </w:r>
      <w:r w:rsidRPr="000B682A">
        <w:t>знаки и символы</w:t>
      </w:r>
      <w:r w:rsidRPr="000B682A">
        <w:rPr>
          <w:spacing w:val="-4"/>
        </w:rPr>
        <w:t xml:space="preserve"> </w:t>
      </w:r>
      <w:r w:rsidRPr="000B682A">
        <w:t>государства,</w:t>
      </w:r>
      <w:r w:rsidRPr="000B682A">
        <w:rPr>
          <w:spacing w:val="1"/>
        </w:rPr>
        <w:t xml:space="preserve"> </w:t>
      </w:r>
      <w:r w:rsidRPr="000B682A">
        <w:t>региона,</w:t>
      </w:r>
      <w:r w:rsidRPr="000B682A">
        <w:rPr>
          <w:spacing w:val="-4"/>
        </w:rPr>
        <w:t xml:space="preserve"> </w:t>
      </w:r>
      <w:r w:rsidRPr="000B682A">
        <w:t>города</w:t>
      </w:r>
      <w:r w:rsidRPr="000B682A">
        <w:rPr>
          <w:spacing w:val="-2"/>
        </w:rPr>
        <w:t xml:space="preserve"> </w:t>
      </w:r>
      <w:r w:rsidRPr="000B682A">
        <w:t>и</w:t>
      </w:r>
      <w:r w:rsidRPr="000B682A">
        <w:rPr>
          <w:spacing w:val="-10"/>
        </w:rPr>
        <w:t xml:space="preserve"> </w:t>
      </w:r>
      <w:r w:rsidRPr="000B682A">
        <w:t>организации.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Среда</w:t>
      </w:r>
      <w:r w:rsidRPr="000B682A">
        <w:rPr>
          <w:spacing w:val="1"/>
        </w:rPr>
        <w:t xml:space="preserve"> </w:t>
      </w:r>
      <w:r w:rsidRPr="000B682A">
        <w:t>отражает</w:t>
      </w:r>
      <w:r w:rsidRPr="000B682A">
        <w:rPr>
          <w:spacing w:val="1"/>
        </w:rPr>
        <w:t xml:space="preserve"> </w:t>
      </w:r>
      <w:r w:rsidRPr="000B682A">
        <w:t>региональные,</w:t>
      </w:r>
      <w:r w:rsidRPr="000B682A">
        <w:rPr>
          <w:spacing w:val="1"/>
        </w:rPr>
        <w:t xml:space="preserve"> </w:t>
      </w:r>
      <w:r w:rsidRPr="000B682A">
        <w:t>этнографические,</w:t>
      </w:r>
      <w:r w:rsidRPr="000B682A">
        <w:rPr>
          <w:spacing w:val="1"/>
        </w:rPr>
        <w:t xml:space="preserve"> </w:t>
      </w:r>
      <w:r w:rsidRPr="000B682A">
        <w:t>конфессиональные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другие</w:t>
      </w:r>
      <w:r w:rsidRPr="000B682A">
        <w:rPr>
          <w:spacing w:val="1"/>
        </w:rPr>
        <w:t xml:space="preserve"> </w:t>
      </w:r>
      <w:r w:rsidRPr="000B682A">
        <w:t>особенности</w:t>
      </w:r>
      <w:r w:rsidRPr="000B682A">
        <w:rPr>
          <w:spacing w:val="1"/>
        </w:rPr>
        <w:t xml:space="preserve"> </w:t>
      </w:r>
      <w:r w:rsidRPr="000B682A">
        <w:t>социокультурных</w:t>
      </w:r>
      <w:r w:rsidRPr="000B682A">
        <w:rPr>
          <w:spacing w:val="1"/>
        </w:rPr>
        <w:t xml:space="preserve"> </w:t>
      </w:r>
      <w:r w:rsidRPr="000B682A">
        <w:t>условий,</w:t>
      </w:r>
      <w:r w:rsidRPr="000B682A">
        <w:rPr>
          <w:spacing w:val="-1"/>
        </w:rPr>
        <w:t xml:space="preserve"> </w:t>
      </w:r>
      <w:r w:rsidRPr="000B682A">
        <w:t>в</w:t>
      </w:r>
      <w:r w:rsidRPr="000B682A">
        <w:rPr>
          <w:spacing w:val="2"/>
        </w:rPr>
        <w:t xml:space="preserve"> </w:t>
      </w:r>
      <w:r w:rsidRPr="000B682A">
        <w:t>которых</w:t>
      </w:r>
      <w:r w:rsidRPr="000B682A">
        <w:rPr>
          <w:spacing w:val="-3"/>
        </w:rPr>
        <w:t xml:space="preserve"> </w:t>
      </w:r>
      <w:r w:rsidRPr="000B682A">
        <w:t>находится</w:t>
      </w:r>
      <w:r w:rsidRPr="000B682A">
        <w:rPr>
          <w:spacing w:val="-3"/>
        </w:rPr>
        <w:t xml:space="preserve"> </w:t>
      </w:r>
      <w:r w:rsidRPr="000B682A">
        <w:t>организация.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Среда</w:t>
      </w:r>
      <w:r w:rsidRPr="000B682A">
        <w:rPr>
          <w:spacing w:val="-4"/>
        </w:rPr>
        <w:t xml:space="preserve"> </w:t>
      </w:r>
      <w:r w:rsidRPr="000B682A">
        <w:t>должна</w:t>
      </w:r>
      <w:r w:rsidRPr="000B682A">
        <w:rPr>
          <w:spacing w:val="-4"/>
        </w:rPr>
        <w:t xml:space="preserve"> </w:t>
      </w:r>
      <w:r w:rsidRPr="000B682A">
        <w:t>быть</w:t>
      </w:r>
      <w:r w:rsidRPr="000B682A">
        <w:rPr>
          <w:spacing w:val="-6"/>
        </w:rPr>
        <w:t xml:space="preserve"> </w:t>
      </w:r>
      <w:r w:rsidRPr="000B682A">
        <w:t>экологичной,</w:t>
      </w:r>
      <w:r w:rsidRPr="000B682A">
        <w:rPr>
          <w:spacing w:val="-1"/>
        </w:rPr>
        <w:t xml:space="preserve"> </w:t>
      </w:r>
      <w:r w:rsidRPr="000B682A">
        <w:t>природосообразной</w:t>
      </w:r>
      <w:r w:rsidRPr="000B682A">
        <w:rPr>
          <w:spacing w:val="-2"/>
        </w:rPr>
        <w:t xml:space="preserve"> </w:t>
      </w:r>
      <w:r w:rsidRPr="000B682A">
        <w:t>и</w:t>
      </w:r>
      <w:r w:rsidRPr="000B682A">
        <w:rPr>
          <w:spacing w:val="-6"/>
        </w:rPr>
        <w:t xml:space="preserve"> </w:t>
      </w:r>
      <w:r w:rsidRPr="000B682A">
        <w:t>безопасной.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Среда обеспечивает ребенку возможность общения, игры и совместной деятельности. Отражает</w:t>
      </w:r>
      <w:r w:rsidRPr="000B682A">
        <w:rPr>
          <w:spacing w:val="1"/>
        </w:rPr>
        <w:t xml:space="preserve"> </w:t>
      </w:r>
      <w:r w:rsidRPr="000B682A">
        <w:t>ценность</w:t>
      </w:r>
      <w:r w:rsidRPr="000B682A">
        <w:rPr>
          <w:spacing w:val="2"/>
        </w:rPr>
        <w:t xml:space="preserve"> </w:t>
      </w:r>
      <w:r w:rsidRPr="000B682A">
        <w:t>семьи,</w:t>
      </w:r>
      <w:r w:rsidRPr="000B682A">
        <w:rPr>
          <w:spacing w:val="-2"/>
        </w:rPr>
        <w:t xml:space="preserve"> </w:t>
      </w:r>
      <w:r w:rsidRPr="000B682A">
        <w:t>людей</w:t>
      </w:r>
      <w:r w:rsidRPr="000B682A">
        <w:rPr>
          <w:spacing w:val="3"/>
        </w:rPr>
        <w:t xml:space="preserve"> </w:t>
      </w:r>
      <w:r w:rsidRPr="000B682A">
        <w:t>разных</w:t>
      </w:r>
      <w:r w:rsidRPr="000B682A">
        <w:rPr>
          <w:spacing w:val="-4"/>
        </w:rPr>
        <w:t xml:space="preserve"> </w:t>
      </w:r>
      <w:r w:rsidRPr="000B682A">
        <w:t>поколений,</w:t>
      </w:r>
      <w:r w:rsidRPr="000B682A">
        <w:rPr>
          <w:spacing w:val="4"/>
        </w:rPr>
        <w:t xml:space="preserve"> </w:t>
      </w:r>
      <w:r w:rsidRPr="000B682A">
        <w:t>радость</w:t>
      </w:r>
      <w:r w:rsidRPr="000B682A">
        <w:rPr>
          <w:spacing w:val="-2"/>
        </w:rPr>
        <w:t xml:space="preserve"> </w:t>
      </w:r>
      <w:r w:rsidRPr="000B682A">
        <w:t>общения</w:t>
      </w:r>
      <w:r w:rsidRPr="000B682A">
        <w:rPr>
          <w:spacing w:val="-3"/>
        </w:rPr>
        <w:t xml:space="preserve"> </w:t>
      </w:r>
      <w:r w:rsidRPr="000B682A">
        <w:t>с семьей.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Среда</w:t>
      </w:r>
      <w:r w:rsidRPr="000B682A">
        <w:rPr>
          <w:spacing w:val="1"/>
        </w:rPr>
        <w:t xml:space="preserve"> </w:t>
      </w:r>
      <w:r w:rsidRPr="000B682A">
        <w:t>обеспечивает</w:t>
      </w:r>
      <w:r w:rsidRPr="000B682A">
        <w:rPr>
          <w:spacing w:val="1"/>
        </w:rPr>
        <w:t xml:space="preserve"> </w:t>
      </w:r>
      <w:r w:rsidRPr="000B682A">
        <w:t>ребенку</w:t>
      </w:r>
      <w:r w:rsidRPr="000B682A">
        <w:rPr>
          <w:spacing w:val="1"/>
        </w:rPr>
        <w:t xml:space="preserve"> </w:t>
      </w:r>
      <w:r w:rsidRPr="000B682A">
        <w:t>возможность</w:t>
      </w:r>
      <w:r w:rsidRPr="000B682A">
        <w:rPr>
          <w:spacing w:val="1"/>
        </w:rPr>
        <w:t xml:space="preserve"> </w:t>
      </w:r>
      <w:r w:rsidRPr="000B682A">
        <w:t>познавательного</w:t>
      </w:r>
      <w:r w:rsidRPr="000B682A">
        <w:rPr>
          <w:spacing w:val="1"/>
        </w:rPr>
        <w:t xml:space="preserve"> </w:t>
      </w:r>
      <w:r w:rsidRPr="000B682A">
        <w:t>развития,</w:t>
      </w:r>
      <w:r w:rsidRPr="000B682A">
        <w:rPr>
          <w:spacing w:val="1"/>
        </w:rPr>
        <w:t xml:space="preserve"> </w:t>
      </w:r>
      <w:r w:rsidRPr="000B682A">
        <w:t>экспериментирования,</w:t>
      </w:r>
      <w:r w:rsidRPr="000B682A">
        <w:rPr>
          <w:spacing w:val="1"/>
        </w:rPr>
        <w:t xml:space="preserve"> </w:t>
      </w:r>
      <w:r w:rsidRPr="000B682A">
        <w:t>освоения</w:t>
      </w:r>
      <w:r w:rsidRPr="000B682A">
        <w:rPr>
          <w:spacing w:val="1"/>
        </w:rPr>
        <w:t xml:space="preserve"> </w:t>
      </w:r>
      <w:r w:rsidRPr="000B682A">
        <w:t>новых</w:t>
      </w:r>
      <w:r w:rsidRPr="000B682A">
        <w:rPr>
          <w:spacing w:val="1"/>
        </w:rPr>
        <w:t xml:space="preserve"> </w:t>
      </w:r>
      <w:r w:rsidRPr="000B682A">
        <w:t>технологий,</w:t>
      </w:r>
      <w:r w:rsidRPr="000B682A">
        <w:rPr>
          <w:spacing w:val="1"/>
        </w:rPr>
        <w:t xml:space="preserve"> </w:t>
      </w:r>
      <w:r w:rsidRPr="000B682A">
        <w:t>раскрывает</w:t>
      </w:r>
      <w:r w:rsidRPr="000B682A">
        <w:rPr>
          <w:spacing w:val="1"/>
        </w:rPr>
        <w:t xml:space="preserve"> </w:t>
      </w:r>
      <w:r w:rsidRPr="000B682A">
        <w:t>красоту</w:t>
      </w:r>
      <w:r w:rsidRPr="000B682A">
        <w:rPr>
          <w:spacing w:val="1"/>
        </w:rPr>
        <w:t xml:space="preserve"> </w:t>
      </w:r>
      <w:r w:rsidRPr="000B682A">
        <w:t>знаний,</w:t>
      </w:r>
      <w:r w:rsidRPr="000B682A">
        <w:rPr>
          <w:spacing w:val="1"/>
        </w:rPr>
        <w:t xml:space="preserve"> </w:t>
      </w:r>
      <w:r w:rsidRPr="000B682A">
        <w:t>необходимость</w:t>
      </w:r>
      <w:r w:rsidRPr="000B682A">
        <w:rPr>
          <w:spacing w:val="1"/>
        </w:rPr>
        <w:t xml:space="preserve"> </w:t>
      </w:r>
      <w:r w:rsidRPr="000B682A">
        <w:t>научного</w:t>
      </w:r>
      <w:r w:rsidRPr="000B682A">
        <w:rPr>
          <w:spacing w:val="1"/>
        </w:rPr>
        <w:t xml:space="preserve"> </w:t>
      </w:r>
      <w:r w:rsidRPr="000B682A">
        <w:t>познания,</w:t>
      </w:r>
      <w:r w:rsidRPr="000B682A">
        <w:rPr>
          <w:spacing w:val="1"/>
        </w:rPr>
        <w:t xml:space="preserve"> </w:t>
      </w:r>
      <w:r w:rsidRPr="000B682A">
        <w:t>формирует</w:t>
      </w:r>
      <w:r w:rsidRPr="000B682A">
        <w:rPr>
          <w:spacing w:val="1"/>
        </w:rPr>
        <w:t xml:space="preserve"> </w:t>
      </w:r>
      <w:r w:rsidRPr="000B682A">
        <w:t>научную картину</w:t>
      </w:r>
      <w:r w:rsidRPr="000B682A">
        <w:rPr>
          <w:spacing w:val="-8"/>
        </w:rPr>
        <w:t xml:space="preserve"> </w:t>
      </w:r>
      <w:r w:rsidRPr="000B682A">
        <w:t>мира.</w:t>
      </w:r>
    </w:p>
    <w:p w:rsidR="0089579B" w:rsidRPr="00360A83" w:rsidRDefault="0089579B" w:rsidP="00174D0E">
      <w:pPr>
        <w:pStyle w:val="BodyText"/>
        <w:ind w:left="142" w:right="-10" w:firstLine="567"/>
      </w:pPr>
      <w:r>
        <w:rPr>
          <w:noProof/>
          <w:lang w:eastAsia="ru-RU"/>
        </w:rPr>
        <w:pict>
          <v:shape id="_x0000_s1028" type="#_x0000_t75" alt="*" style="position:absolute;left:0;text-align:left;margin-left:149.2pt;margin-top:678.65pt;width:6.3pt;height:6.3pt;z-index:-251660288;visibility:visible;mso-wrap-distance-left:0;mso-wrap-distance-right:0;mso-position-horizontal-relative:page;mso-position-vertical-relative:page">
            <v:imagedata r:id="rId10" o:title=""/>
            <w10:wrap anchorx="page" anchory="page"/>
          </v:shape>
        </w:pict>
      </w:r>
      <w:r>
        <w:rPr>
          <w:noProof/>
          <w:lang w:eastAsia="ru-RU"/>
        </w:rPr>
        <w:pict>
          <v:shape id="_x0000_s1029" type="#_x0000_t75" alt="*" style="position:absolute;left:0;text-align:left;margin-left:219.75pt;margin-top:678.65pt;width:6.35pt;height:6.3pt;z-index:-251659264;visibility:visible;mso-wrap-distance-left:0;mso-wrap-distance-right:0;mso-position-horizontal-relative:page;mso-position-vertical-relative:page">
            <v:imagedata r:id="rId10" o:title=""/>
            <w10:wrap anchorx="page" anchory="page"/>
          </v:shape>
        </w:pict>
      </w:r>
      <w:r>
        <w:rPr>
          <w:noProof/>
          <w:lang w:eastAsia="ru-RU"/>
        </w:rPr>
        <w:pict>
          <v:shape id="_x0000_s1030" type="#_x0000_t75" alt="*" style="position:absolute;left:0;text-align:left;margin-left:406.95pt;margin-top:678.65pt;width:6.35pt;height:6.3pt;z-index:-251658240;visibility:visible;mso-wrap-distance-left:0;mso-wrap-distance-right:0;mso-position-horizontal-relative:page;mso-position-vertical-relative:page">
            <v:imagedata r:id="rId10" o:title=""/>
            <w10:wrap anchorx="page" anchory="page"/>
          </v:shape>
        </w:pict>
      </w:r>
      <w:r>
        <w:rPr>
          <w:noProof/>
          <w:lang w:eastAsia="ru-RU"/>
        </w:rPr>
        <w:pict>
          <v:shape id="_x0000_s1031" type="#_x0000_t75" alt="*" style="position:absolute;left:0;text-align:left;margin-left:496.95pt;margin-top:678.65pt;width:6.35pt;height:6.3pt;z-index:-251657216;visibility:visible;mso-wrap-distance-left:0;mso-wrap-distance-right:0;mso-position-horizontal-relative:page;mso-position-vertical-relative:page">
            <v:imagedata r:id="rId10" o:title=""/>
            <w10:wrap anchorx="page" anchory="page"/>
          </v:shape>
        </w:pict>
      </w:r>
      <w:r>
        <w:rPr>
          <w:noProof/>
          <w:lang w:eastAsia="ru-RU"/>
        </w:rPr>
        <w:pict>
          <v:shape id="_x0000_s1032" type="#_x0000_t75" alt="*" style="position:absolute;left:0;text-align:left;margin-left:219.75pt;margin-top:702.15pt;width:6.4pt;height:6.4pt;z-index:-251656192;visibility:visible;mso-wrap-distance-left:0;mso-wrap-distance-right:0;mso-position-horizontal-relative:page;mso-position-vertical-relative:page">
            <v:imagedata r:id="rId10" o:title=""/>
            <w10:wrap anchorx="page" anchory="page"/>
          </v:shape>
        </w:pict>
      </w:r>
      <w:r>
        <w:rPr>
          <w:noProof/>
          <w:lang w:eastAsia="ru-RU"/>
        </w:rPr>
        <w:pict>
          <v:shape id="_x0000_s1033" type="#_x0000_t75" alt="*" style="position:absolute;left:0;text-align:left;margin-left:406.95pt;margin-top:702.15pt;width:6.4pt;height:6.4pt;z-index:-251655168;visibility:visible;mso-wrap-distance-left:0;mso-wrap-distance-right:0;mso-position-horizontal-relative:page;mso-position-vertical-relative:page">
            <v:imagedata r:id="rId10" o:title=""/>
            <w10:wrap anchorx="page" anchory="page"/>
          </v:shape>
        </w:pict>
      </w:r>
      <w:r>
        <w:rPr>
          <w:noProof/>
          <w:lang w:eastAsia="ru-RU"/>
        </w:rPr>
        <w:pict>
          <v:shape id="_x0000_s1034" type="#_x0000_t75" alt="*" style="position:absolute;left:0;text-align:left;margin-left:219.75pt;margin-top:728.8pt;width:6.35pt;height:6.3pt;z-index:-251654144;visibility:visible;mso-wrap-distance-left:0;mso-wrap-distance-right:0;mso-position-horizontal-relative:page;mso-position-vertical-relative:page">
            <v:imagedata r:id="rId10" o:title=""/>
            <w10:wrap anchorx="page" anchory="page"/>
          </v:shape>
        </w:pict>
      </w:r>
      <w:r>
        <w:rPr>
          <w:noProof/>
          <w:lang w:eastAsia="ru-RU"/>
        </w:rPr>
        <w:pict>
          <v:shape id="_x0000_s1035" type="#_x0000_t75" alt="*" style="position:absolute;left:0;text-align:left;margin-left:219.75pt;margin-top:740.8pt;width:6.35pt;height:6.3pt;z-index:-251653120;visibility:visible;mso-wrap-distance-left:0;mso-wrap-distance-right:0;mso-position-horizontal-relative:page;mso-position-vertical-relative:page">
            <v:imagedata r:id="rId10" o:title=""/>
            <w10:wrap anchorx="page" anchory="page"/>
          </v:shape>
        </w:pict>
      </w:r>
      <w:r w:rsidRPr="000B682A">
        <w:t>Среда обеспечивает ребенку возможность посильного труда, а также отражает ценности труда в</w:t>
      </w:r>
      <w:r w:rsidRPr="000B682A">
        <w:rPr>
          <w:spacing w:val="-57"/>
        </w:rPr>
        <w:t xml:space="preserve"> </w:t>
      </w:r>
      <w:r w:rsidRPr="000B682A">
        <w:t>жизни</w:t>
      </w:r>
      <w:r w:rsidRPr="000B682A">
        <w:rPr>
          <w:spacing w:val="1"/>
        </w:rPr>
        <w:t xml:space="preserve"> </w:t>
      </w:r>
      <w:r w:rsidRPr="000B682A">
        <w:t>человека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государства</w:t>
      </w:r>
      <w:r w:rsidRPr="000B682A">
        <w:rPr>
          <w:spacing w:val="1"/>
        </w:rPr>
        <w:t xml:space="preserve"> </w:t>
      </w:r>
      <w:r w:rsidRPr="000B682A">
        <w:t>(портреты</w:t>
      </w:r>
      <w:r w:rsidRPr="000B682A">
        <w:rPr>
          <w:spacing w:val="1"/>
        </w:rPr>
        <w:t xml:space="preserve"> </w:t>
      </w:r>
      <w:r w:rsidRPr="000B682A">
        <w:t>членов</w:t>
      </w:r>
      <w:r w:rsidRPr="000B682A">
        <w:rPr>
          <w:spacing w:val="1"/>
        </w:rPr>
        <w:t xml:space="preserve"> </w:t>
      </w:r>
      <w:r w:rsidRPr="000B682A">
        <w:t>семей</w:t>
      </w:r>
      <w:r w:rsidRPr="000B682A">
        <w:rPr>
          <w:spacing w:val="1"/>
        </w:rPr>
        <w:t xml:space="preserve"> </w:t>
      </w:r>
      <w:r w:rsidRPr="000B682A">
        <w:t>воспитанников,</w:t>
      </w:r>
      <w:r w:rsidRPr="000B682A">
        <w:rPr>
          <w:spacing w:val="1"/>
        </w:rPr>
        <w:t xml:space="preserve"> </w:t>
      </w:r>
      <w:r w:rsidRPr="000B682A">
        <w:t>героев</w:t>
      </w:r>
      <w:r w:rsidRPr="000B682A">
        <w:rPr>
          <w:spacing w:val="1"/>
        </w:rPr>
        <w:t xml:space="preserve"> </w:t>
      </w:r>
      <w:r w:rsidRPr="000B682A">
        <w:t>труда,</w:t>
      </w:r>
      <w:r w:rsidRPr="000B682A">
        <w:rPr>
          <w:spacing w:val="1"/>
        </w:rPr>
        <w:t xml:space="preserve"> </w:t>
      </w:r>
      <w:r w:rsidRPr="00360A83">
        <w:t>представителей</w:t>
      </w:r>
      <w:r w:rsidRPr="00360A83">
        <w:rPr>
          <w:spacing w:val="92"/>
        </w:rPr>
        <w:t xml:space="preserve"> </w:t>
      </w:r>
      <w:r w:rsidRPr="00360A83">
        <w:t xml:space="preserve">профессий  </w:t>
      </w:r>
      <w:r w:rsidRPr="00360A83">
        <w:rPr>
          <w:spacing w:val="31"/>
        </w:rPr>
        <w:t xml:space="preserve"> </w:t>
      </w:r>
      <w:r w:rsidRPr="00360A83">
        <w:t xml:space="preserve">и  </w:t>
      </w:r>
      <w:r w:rsidRPr="00360A83">
        <w:rPr>
          <w:spacing w:val="28"/>
        </w:rPr>
        <w:t xml:space="preserve"> </w:t>
      </w:r>
      <w:r w:rsidRPr="00360A83">
        <w:t xml:space="preserve">пр.)  </w:t>
      </w:r>
      <w:r w:rsidRPr="00360A83">
        <w:rPr>
          <w:spacing w:val="28"/>
        </w:rPr>
        <w:t xml:space="preserve"> </w:t>
      </w:r>
      <w:r w:rsidRPr="00360A83">
        <w:t xml:space="preserve">Результаты  </w:t>
      </w:r>
      <w:r w:rsidRPr="00360A83">
        <w:rPr>
          <w:spacing w:val="34"/>
        </w:rPr>
        <w:t xml:space="preserve"> </w:t>
      </w:r>
      <w:r w:rsidRPr="00360A83">
        <w:t xml:space="preserve">труда  </w:t>
      </w:r>
      <w:r w:rsidRPr="00360A83">
        <w:rPr>
          <w:spacing w:val="29"/>
        </w:rPr>
        <w:t xml:space="preserve"> </w:t>
      </w:r>
      <w:r w:rsidRPr="00360A83">
        <w:t xml:space="preserve">ребенка  </w:t>
      </w:r>
      <w:r w:rsidRPr="00360A83">
        <w:rPr>
          <w:spacing w:val="30"/>
        </w:rPr>
        <w:t xml:space="preserve"> </w:t>
      </w:r>
      <w:r w:rsidRPr="00360A83">
        <w:t xml:space="preserve">отражены  </w:t>
      </w:r>
      <w:r w:rsidRPr="00360A83">
        <w:rPr>
          <w:spacing w:val="28"/>
        </w:rPr>
        <w:t xml:space="preserve"> </w:t>
      </w:r>
      <w:r w:rsidRPr="00360A83">
        <w:t xml:space="preserve">и  </w:t>
      </w:r>
      <w:r w:rsidRPr="00360A83">
        <w:rPr>
          <w:spacing w:val="28"/>
        </w:rPr>
        <w:t xml:space="preserve"> </w:t>
      </w:r>
      <w:r w:rsidRPr="00360A83">
        <w:t>сохранены</w:t>
      </w:r>
      <w:r w:rsidRPr="00360A83">
        <w:rPr>
          <w:spacing w:val="-58"/>
        </w:rPr>
        <w:t xml:space="preserve"> </w:t>
      </w:r>
      <w:r w:rsidRPr="00360A83">
        <w:t>в</w:t>
      </w:r>
      <w:r w:rsidRPr="00360A83">
        <w:rPr>
          <w:spacing w:val="2"/>
        </w:rPr>
        <w:t xml:space="preserve"> </w:t>
      </w:r>
      <w:r w:rsidRPr="00360A83">
        <w:t>среде.</w:t>
      </w:r>
    </w:p>
    <w:p w:rsidR="0089579B" w:rsidRPr="00360A83" w:rsidRDefault="0089579B" w:rsidP="00174D0E">
      <w:pPr>
        <w:pStyle w:val="BodyText"/>
        <w:ind w:left="142" w:right="-10" w:firstLine="567"/>
      </w:pPr>
      <w:r w:rsidRPr="00360A83">
        <w:rPr>
          <w:spacing w:val="-1"/>
        </w:rPr>
        <w:t>Среда</w:t>
      </w:r>
      <w:r w:rsidRPr="00360A83">
        <w:rPr>
          <w:spacing w:val="-13"/>
        </w:rPr>
        <w:t xml:space="preserve"> </w:t>
      </w:r>
      <w:r w:rsidRPr="00360A83">
        <w:rPr>
          <w:spacing w:val="-1"/>
        </w:rPr>
        <w:t>обеспечивает</w:t>
      </w:r>
      <w:r w:rsidRPr="00360A83">
        <w:rPr>
          <w:spacing w:val="-11"/>
        </w:rPr>
        <w:t xml:space="preserve"> </w:t>
      </w:r>
      <w:r w:rsidRPr="00360A83">
        <w:rPr>
          <w:spacing w:val="-1"/>
        </w:rPr>
        <w:t>ребенку</w:t>
      </w:r>
      <w:r w:rsidRPr="00360A83">
        <w:rPr>
          <w:spacing w:val="-16"/>
        </w:rPr>
        <w:t xml:space="preserve"> </w:t>
      </w:r>
      <w:r w:rsidRPr="00360A83">
        <w:rPr>
          <w:spacing w:val="-1"/>
        </w:rPr>
        <w:t>возможности</w:t>
      </w:r>
      <w:r w:rsidRPr="00360A83">
        <w:rPr>
          <w:spacing w:val="-15"/>
        </w:rPr>
        <w:t xml:space="preserve"> </w:t>
      </w:r>
      <w:r w:rsidRPr="00360A83">
        <w:rPr>
          <w:spacing w:val="-1"/>
        </w:rPr>
        <w:t>для</w:t>
      </w:r>
      <w:r w:rsidRPr="00360A83">
        <w:rPr>
          <w:spacing w:val="-11"/>
        </w:rPr>
        <w:t xml:space="preserve"> </w:t>
      </w:r>
      <w:r w:rsidRPr="00360A83">
        <w:rPr>
          <w:spacing w:val="-1"/>
        </w:rPr>
        <w:t>укрепления</w:t>
      </w:r>
      <w:r w:rsidRPr="00360A83">
        <w:rPr>
          <w:spacing w:val="-11"/>
        </w:rPr>
        <w:t xml:space="preserve"> </w:t>
      </w:r>
      <w:r w:rsidRPr="00360A83">
        <w:t>здоровья,</w:t>
      </w:r>
      <w:r w:rsidRPr="00360A83">
        <w:rPr>
          <w:spacing w:val="-15"/>
        </w:rPr>
        <w:t xml:space="preserve"> </w:t>
      </w:r>
      <w:r w:rsidRPr="00360A83">
        <w:t>раскрывает</w:t>
      </w:r>
      <w:r w:rsidRPr="00360A83">
        <w:rPr>
          <w:spacing w:val="-11"/>
        </w:rPr>
        <w:t xml:space="preserve"> </w:t>
      </w:r>
      <w:r w:rsidRPr="00360A83">
        <w:t>смысл</w:t>
      </w:r>
      <w:r w:rsidRPr="00360A83">
        <w:rPr>
          <w:spacing w:val="-11"/>
        </w:rPr>
        <w:t xml:space="preserve"> </w:t>
      </w:r>
      <w:r w:rsidRPr="00360A83">
        <w:t>здорового</w:t>
      </w:r>
      <w:r w:rsidRPr="00360A83">
        <w:rPr>
          <w:spacing w:val="-58"/>
        </w:rPr>
        <w:t xml:space="preserve"> </w:t>
      </w:r>
      <w:r w:rsidRPr="00360A83">
        <w:t>образа жизни,</w:t>
      </w:r>
      <w:r w:rsidRPr="00360A83">
        <w:rPr>
          <w:spacing w:val="4"/>
        </w:rPr>
        <w:t xml:space="preserve"> </w:t>
      </w:r>
      <w:r w:rsidRPr="00360A83">
        <w:t>физической</w:t>
      </w:r>
      <w:r w:rsidRPr="00360A83">
        <w:rPr>
          <w:spacing w:val="-2"/>
        </w:rPr>
        <w:t xml:space="preserve"> </w:t>
      </w:r>
      <w:r w:rsidRPr="00360A83">
        <w:t>культуры</w:t>
      </w:r>
      <w:r w:rsidRPr="00360A83">
        <w:rPr>
          <w:spacing w:val="2"/>
        </w:rPr>
        <w:t xml:space="preserve"> </w:t>
      </w:r>
      <w:r w:rsidRPr="00360A83">
        <w:t>и</w:t>
      </w:r>
      <w:r w:rsidRPr="00360A83">
        <w:rPr>
          <w:spacing w:val="3"/>
        </w:rPr>
        <w:t xml:space="preserve"> </w:t>
      </w:r>
      <w:r w:rsidRPr="00360A83">
        <w:t>спорта.</w:t>
      </w:r>
    </w:p>
    <w:p w:rsidR="0089579B" w:rsidRPr="00360A83" w:rsidRDefault="0089579B" w:rsidP="00174D0E">
      <w:pPr>
        <w:pStyle w:val="BodyText"/>
        <w:ind w:left="142" w:right="-10" w:firstLine="567"/>
      </w:pPr>
      <w:r w:rsidRPr="00360A83">
        <w:t>Среда</w:t>
      </w:r>
      <w:r w:rsidRPr="00360A83">
        <w:rPr>
          <w:spacing w:val="61"/>
        </w:rPr>
        <w:t xml:space="preserve"> </w:t>
      </w:r>
      <w:r w:rsidRPr="00360A83">
        <w:t>предоставляет   ребенку   возможность   погружения   в   культуру   России,   знакомства</w:t>
      </w:r>
      <w:r w:rsidRPr="00360A83">
        <w:rPr>
          <w:spacing w:val="-57"/>
        </w:rPr>
        <w:t xml:space="preserve"> </w:t>
      </w:r>
      <w:r w:rsidRPr="00360A83">
        <w:t>с</w:t>
      </w:r>
      <w:r w:rsidRPr="00360A83">
        <w:rPr>
          <w:spacing w:val="1"/>
        </w:rPr>
        <w:t xml:space="preserve"> </w:t>
      </w:r>
      <w:r w:rsidRPr="00360A83">
        <w:t>особенностями</w:t>
      </w:r>
      <w:r w:rsidRPr="00360A83">
        <w:rPr>
          <w:spacing w:val="1"/>
        </w:rPr>
        <w:t xml:space="preserve"> </w:t>
      </w:r>
      <w:r w:rsidRPr="00360A83">
        <w:t>региональной</w:t>
      </w:r>
      <w:r w:rsidRPr="00360A83">
        <w:rPr>
          <w:spacing w:val="1"/>
        </w:rPr>
        <w:t xml:space="preserve"> </w:t>
      </w:r>
      <w:r w:rsidRPr="00360A83">
        <w:t>культурной</w:t>
      </w:r>
      <w:r w:rsidRPr="00360A83">
        <w:rPr>
          <w:spacing w:val="1"/>
        </w:rPr>
        <w:t xml:space="preserve"> </w:t>
      </w:r>
      <w:r w:rsidRPr="00360A83">
        <w:t>традиции.</w:t>
      </w:r>
      <w:r w:rsidRPr="00360A83">
        <w:rPr>
          <w:spacing w:val="1"/>
        </w:rPr>
        <w:t xml:space="preserve"> </w:t>
      </w:r>
      <w:r w:rsidRPr="00360A83">
        <w:t>Вся</w:t>
      </w:r>
      <w:r w:rsidRPr="00360A83">
        <w:rPr>
          <w:spacing w:val="1"/>
        </w:rPr>
        <w:t xml:space="preserve"> </w:t>
      </w:r>
      <w:r w:rsidRPr="00360A83">
        <w:t>среда</w:t>
      </w:r>
      <w:r w:rsidRPr="00360A83">
        <w:rPr>
          <w:spacing w:val="1"/>
        </w:rPr>
        <w:t xml:space="preserve"> </w:t>
      </w:r>
      <w:r w:rsidRPr="00360A83">
        <w:t>дошкольной</w:t>
      </w:r>
      <w:r w:rsidRPr="00360A83">
        <w:rPr>
          <w:spacing w:val="1"/>
        </w:rPr>
        <w:t xml:space="preserve"> </w:t>
      </w:r>
      <w:r w:rsidRPr="00360A83">
        <w:t>организации</w:t>
      </w:r>
      <w:r w:rsidRPr="00360A83">
        <w:rPr>
          <w:spacing w:val="1"/>
        </w:rPr>
        <w:t xml:space="preserve"> </w:t>
      </w:r>
      <w:r w:rsidRPr="00360A83">
        <w:t>должна</w:t>
      </w:r>
      <w:r w:rsidRPr="00360A83">
        <w:rPr>
          <w:spacing w:val="-5"/>
        </w:rPr>
        <w:t xml:space="preserve"> </w:t>
      </w:r>
      <w:r w:rsidRPr="00360A83">
        <w:t>быть</w:t>
      </w:r>
      <w:r w:rsidRPr="00360A83">
        <w:rPr>
          <w:spacing w:val="-1"/>
        </w:rPr>
        <w:t xml:space="preserve"> </w:t>
      </w:r>
      <w:r w:rsidRPr="00360A83">
        <w:t>гармоничной</w:t>
      </w:r>
      <w:r w:rsidRPr="00360A83">
        <w:rPr>
          <w:spacing w:val="-2"/>
        </w:rPr>
        <w:t xml:space="preserve"> </w:t>
      </w:r>
      <w:r w:rsidRPr="00360A83">
        <w:t>и</w:t>
      </w:r>
      <w:r w:rsidRPr="00360A83">
        <w:rPr>
          <w:spacing w:val="2"/>
        </w:rPr>
        <w:t xml:space="preserve"> </w:t>
      </w:r>
      <w:r w:rsidRPr="00360A83">
        <w:t>эстетически</w:t>
      </w:r>
      <w:r w:rsidRPr="00360A83">
        <w:rPr>
          <w:spacing w:val="3"/>
        </w:rPr>
        <w:t xml:space="preserve"> </w:t>
      </w:r>
      <w:r w:rsidRPr="00360A83">
        <w:t>привлекательной.</w:t>
      </w:r>
    </w:p>
    <w:p w:rsidR="0089579B" w:rsidRPr="00360A83" w:rsidRDefault="0089579B" w:rsidP="00174D0E">
      <w:pPr>
        <w:pStyle w:val="BodyText"/>
        <w:ind w:left="142" w:right="-10" w:firstLine="567"/>
      </w:pPr>
      <w:r w:rsidRPr="00360A83">
        <w:t>Игрушки,</w:t>
      </w:r>
      <w:r w:rsidRPr="00360A83">
        <w:rPr>
          <w:spacing w:val="1"/>
        </w:rPr>
        <w:t xml:space="preserve"> </w:t>
      </w:r>
      <w:r w:rsidRPr="00360A83">
        <w:t>материалы</w:t>
      </w:r>
      <w:r w:rsidRPr="00360A83">
        <w:rPr>
          <w:spacing w:val="1"/>
        </w:rPr>
        <w:t xml:space="preserve"> </w:t>
      </w:r>
      <w:r w:rsidRPr="00360A83">
        <w:t>и</w:t>
      </w:r>
      <w:r w:rsidRPr="00360A83">
        <w:rPr>
          <w:spacing w:val="1"/>
        </w:rPr>
        <w:t xml:space="preserve"> </w:t>
      </w:r>
      <w:r w:rsidRPr="00360A83">
        <w:t>оборудование</w:t>
      </w:r>
      <w:r w:rsidRPr="00360A83">
        <w:rPr>
          <w:spacing w:val="1"/>
        </w:rPr>
        <w:t xml:space="preserve"> </w:t>
      </w:r>
      <w:r w:rsidRPr="00360A83">
        <w:t>соответствуют</w:t>
      </w:r>
      <w:r w:rsidRPr="00360A83">
        <w:rPr>
          <w:spacing w:val="1"/>
        </w:rPr>
        <w:t xml:space="preserve"> </w:t>
      </w:r>
      <w:r w:rsidRPr="00360A83">
        <w:t>возрастным</w:t>
      </w:r>
      <w:r w:rsidRPr="00360A83">
        <w:rPr>
          <w:spacing w:val="1"/>
        </w:rPr>
        <w:t xml:space="preserve"> </w:t>
      </w:r>
      <w:r w:rsidRPr="00360A83">
        <w:t>задачам</w:t>
      </w:r>
      <w:r w:rsidRPr="00360A83">
        <w:rPr>
          <w:spacing w:val="1"/>
        </w:rPr>
        <w:t xml:space="preserve"> </w:t>
      </w:r>
      <w:r w:rsidRPr="00360A83">
        <w:t>воспитания</w:t>
      </w:r>
      <w:r w:rsidRPr="00360A83">
        <w:rPr>
          <w:spacing w:val="1"/>
        </w:rPr>
        <w:t xml:space="preserve"> </w:t>
      </w:r>
      <w:r w:rsidRPr="00360A83">
        <w:t>детей</w:t>
      </w:r>
      <w:r w:rsidRPr="00360A83">
        <w:rPr>
          <w:spacing w:val="-57"/>
        </w:rPr>
        <w:t xml:space="preserve"> </w:t>
      </w:r>
      <w:r w:rsidRPr="00360A83">
        <w:t>дошкольного</w:t>
      </w:r>
      <w:r w:rsidRPr="00360A83">
        <w:rPr>
          <w:spacing w:val="1"/>
        </w:rPr>
        <w:t xml:space="preserve"> </w:t>
      </w:r>
      <w:r w:rsidRPr="00360A83">
        <w:t>возраста.</w:t>
      </w:r>
    </w:p>
    <w:p w:rsidR="0089579B" w:rsidRPr="00360A83" w:rsidRDefault="0089579B" w:rsidP="00174D0E">
      <w:pPr>
        <w:ind w:left="142" w:right="-10" w:firstLine="567"/>
        <w:jc w:val="both"/>
        <w:rPr>
          <w:b/>
          <w:lang w:val="ru-RU"/>
        </w:rPr>
      </w:pPr>
      <w:r w:rsidRPr="00360A83">
        <w:rPr>
          <w:b/>
          <w:u w:val="thick"/>
          <w:lang w:val="ru-RU"/>
        </w:rPr>
        <w:t>часть,</w:t>
      </w:r>
      <w:r w:rsidRPr="00360A83">
        <w:rPr>
          <w:b/>
          <w:spacing w:val="-7"/>
          <w:u w:val="thick"/>
          <w:lang w:val="ru-RU"/>
        </w:rPr>
        <w:t xml:space="preserve"> </w:t>
      </w:r>
      <w:r w:rsidRPr="00360A83">
        <w:rPr>
          <w:b/>
          <w:u w:val="thick"/>
          <w:lang w:val="ru-RU"/>
        </w:rPr>
        <w:t>формируемая</w:t>
      </w:r>
      <w:r w:rsidRPr="00360A83">
        <w:rPr>
          <w:b/>
          <w:spacing w:val="-4"/>
          <w:u w:val="thick"/>
          <w:lang w:val="ru-RU"/>
        </w:rPr>
        <w:t xml:space="preserve"> </w:t>
      </w:r>
      <w:r w:rsidRPr="00360A83">
        <w:rPr>
          <w:b/>
          <w:u w:val="thick"/>
          <w:lang w:val="ru-RU"/>
        </w:rPr>
        <w:t>участниками</w:t>
      </w:r>
      <w:r w:rsidRPr="00360A83">
        <w:rPr>
          <w:b/>
          <w:spacing w:val="-3"/>
          <w:u w:val="thick"/>
          <w:lang w:val="ru-RU"/>
        </w:rPr>
        <w:t xml:space="preserve"> </w:t>
      </w:r>
      <w:r w:rsidRPr="00360A83">
        <w:rPr>
          <w:b/>
          <w:u w:val="thick"/>
          <w:lang w:val="ru-RU"/>
        </w:rPr>
        <w:t>образовательных</w:t>
      </w:r>
      <w:r w:rsidRPr="00360A83">
        <w:rPr>
          <w:b/>
          <w:spacing w:val="-8"/>
          <w:u w:val="thick"/>
          <w:lang w:val="ru-RU"/>
        </w:rPr>
        <w:t xml:space="preserve"> </w:t>
      </w:r>
      <w:r w:rsidRPr="00360A83">
        <w:rPr>
          <w:b/>
          <w:u w:val="thick"/>
          <w:lang w:val="ru-RU"/>
        </w:rPr>
        <w:t>отношений</w:t>
      </w:r>
    </w:p>
    <w:p w:rsidR="0089579B" w:rsidRPr="000B682A" w:rsidRDefault="0089579B" w:rsidP="00174D0E">
      <w:pPr>
        <w:pStyle w:val="BodyText"/>
        <w:ind w:left="142" w:right="-10" w:firstLine="567"/>
      </w:pPr>
      <w:r w:rsidRPr="00360A83">
        <w:t>Одним</w:t>
      </w:r>
      <w:r w:rsidRPr="00360A83">
        <w:rPr>
          <w:spacing w:val="1"/>
        </w:rPr>
        <w:t xml:space="preserve"> </w:t>
      </w:r>
      <w:r w:rsidRPr="00360A83">
        <w:t>из</w:t>
      </w:r>
      <w:r w:rsidRPr="00360A83">
        <w:rPr>
          <w:spacing w:val="1"/>
        </w:rPr>
        <w:t xml:space="preserve"> </w:t>
      </w:r>
      <w:r w:rsidRPr="00360A83">
        <w:t>условий</w:t>
      </w:r>
      <w:r w:rsidRPr="00360A83">
        <w:rPr>
          <w:spacing w:val="1"/>
        </w:rPr>
        <w:t xml:space="preserve"> </w:t>
      </w:r>
      <w:r w:rsidRPr="00360A83">
        <w:t>повышения</w:t>
      </w:r>
      <w:r w:rsidRPr="00360A83">
        <w:rPr>
          <w:spacing w:val="1"/>
        </w:rPr>
        <w:t xml:space="preserve"> </w:t>
      </w:r>
      <w:r w:rsidRPr="00360A83">
        <w:t>эффективности</w:t>
      </w:r>
      <w:r w:rsidRPr="00360A83">
        <w:rPr>
          <w:spacing w:val="1"/>
        </w:rPr>
        <w:t xml:space="preserve"> </w:t>
      </w:r>
      <w:r w:rsidRPr="00360A83">
        <w:t>коррекционно-педагогической</w:t>
      </w:r>
      <w:r w:rsidRPr="00360A83">
        <w:rPr>
          <w:spacing w:val="1"/>
        </w:rPr>
        <w:t xml:space="preserve"> </w:t>
      </w:r>
      <w:r w:rsidRPr="00360A83">
        <w:t>работы</w:t>
      </w:r>
      <w:r w:rsidRPr="00360A83">
        <w:rPr>
          <w:spacing w:val="1"/>
        </w:rPr>
        <w:t xml:space="preserve"> </w:t>
      </w:r>
      <w:r w:rsidRPr="00360A83">
        <w:t>является</w:t>
      </w:r>
      <w:r w:rsidRPr="00360A83">
        <w:rPr>
          <w:spacing w:val="1"/>
        </w:rPr>
        <w:t xml:space="preserve"> </w:t>
      </w:r>
      <w:r w:rsidRPr="00360A83">
        <w:t>создание</w:t>
      </w:r>
      <w:r w:rsidRPr="00360A83">
        <w:rPr>
          <w:spacing w:val="1"/>
        </w:rPr>
        <w:t xml:space="preserve"> </w:t>
      </w:r>
      <w:r w:rsidRPr="00360A83">
        <w:t>адекватной</w:t>
      </w:r>
      <w:r w:rsidRPr="00360A83">
        <w:rPr>
          <w:spacing w:val="1"/>
        </w:rPr>
        <w:t xml:space="preserve"> </w:t>
      </w:r>
      <w:r w:rsidRPr="00360A83">
        <w:t>возможности</w:t>
      </w:r>
      <w:r w:rsidRPr="00360A83">
        <w:rPr>
          <w:spacing w:val="1"/>
        </w:rPr>
        <w:t xml:space="preserve"> </w:t>
      </w:r>
      <w:r w:rsidRPr="00360A83">
        <w:t>ребенка</w:t>
      </w:r>
      <w:r w:rsidRPr="00360A83">
        <w:rPr>
          <w:spacing w:val="1"/>
        </w:rPr>
        <w:t xml:space="preserve"> </w:t>
      </w:r>
      <w:r w:rsidRPr="00360A83">
        <w:t>охранно-педагогической</w:t>
      </w:r>
      <w:r w:rsidRPr="00360A83">
        <w:rPr>
          <w:spacing w:val="1"/>
        </w:rPr>
        <w:t xml:space="preserve"> </w:t>
      </w:r>
      <w:r w:rsidRPr="00360A83">
        <w:t>развивающей</w:t>
      </w:r>
      <w:r w:rsidRPr="00360A83">
        <w:rPr>
          <w:spacing w:val="1"/>
        </w:rPr>
        <w:t xml:space="preserve"> </w:t>
      </w:r>
      <w:r w:rsidRPr="00360A83">
        <w:t>предметно-пространственной среды, то есть системы условий</w:t>
      </w:r>
      <w:r w:rsidRPr="000B682A">
        <w:t>, обеспечивающих полноценное</w:t>
      </w:r>
      <w:r w:rsidRPr="000B682A">
        <w:rPr>
          <w:spacing w:val="1"/>
        </w:rPr>
        <w:t xml:space="preserve"> </w:t>
      </w:r>
      <w:r w:rsidRPr="000B682A">
        <w:t>развитие всех видов</w:t>
      </w:r>
      <w:r w:rsidRPr="000B682A">
        <w:rPr>
          <w:spacing w:val="1"/>
        </w:rPr>
        <w:t xml:space="preserve"> </w:t>
      </w:r>
      <w:r w:rsidRPr="000B682A">
        <w:t>детской</w:t>
      </w:r>
      <w:r w:rsidRPr="000B682A">
        <w:rPr>
          <w:spacing w:val="1"/>
        </w:rPr>
        <w:t xml:space="preserve"> </w:t>
      </w:r>
      <w:r w:rsidRPr="000B682A">
        <w:t>деятельности,</w:t>
      </w:r>
      <w:r w:rsidRPr="000B682A">
        <w:rPr>
          <w:spacing w:val="1"/>
        </w:rPr>
        <w:t xml:space="preserve"> </w:t>
      </w:r>
      <w:r w:rsidRPr="000B682A">
        <w:t>коррекцию</w:t>
      </w:r>
      <w:r w:rsidRPr="000B682A">
        <w:rPr>
          <w:spacing w:val="1"/>
        </w:rPr>
        <w:t xml:space="preserve"> </w:t>
      </w:r>
      <w:r w:rsidRPr="000B682A">
        <w:t>речевых нарушений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становление</w:t>
      </w:r>
      <w:r w:rsidRPr="000B682A">
        <w:rPr>
          <w:spacing w:val="1"/>
        </w:rPr>
        <w:t xml:space="preserve"> </w:t>
      </w:r>
      <w:r w:rsidRPr="000B682A">
        <w:t>личности.</w:t>
      </w:r>
      <w:r w:rsidRPr="000B682A">
        <w:rPr>
          <w:spacing w:val="1"/>
        </w:rPr>
        <w:t xml:space="preserve"> </w:t>
      </w:r>
      <w:r w:rsidRPr="000B682A">
        <w:t>В основе организации предметно-развивающей среды</w:t>
      </w:r>
      <w:r w:rsidRPr="000B682A">
        <w:rPr>
          <w:spacing w:val="1"/>
        </w:rPr>
        <w:t xml:space="preserve"> </w:t>
      </w:r>
      <w:r w:rsidRPr="000B682A">
        <w:t>детского</w:t>
      </w:r>
      <w:r w:rsidRPr="000B682A">
        <w:rPr>
          <w:spacing w:val="1"/>
        </w:rPr>
        <w:t xml:space="preserve"> </w:t>
      </w:r>
      <w:r w:rsidRPr="000B682A">
        <w:t>сада</w:t>
      </w:r>
      <w:r w:rsidRPr="000B682A">
        <w:rPr>
          <w:spacing w:val="1"/>
        </w:rPr>
        <w:t xml:space="preserve"> </w:t>
      </w:r>
      <w:r w:rsidRPr="000B682A">
        <w:t>также лежат</w:t>
      </w:r>
      <w:r w:rsidRPr="000B682A">
        <w:rPr>
          <w:spacing w:val="1"/>
        </w:rPr>
        <w:t xml:space="preserve"> </w:t>
      </w:r>
      <w:r w:rsidRPr="000B682A">
        <w:t>методические рекомендации «Развивающая предметно- пространственная среда в детском саду.</w:t>
      </w:r>
      <w:r w:rsidRPr="000B682A">
        <w:rPr>
          <w:spacing w:val="-57"/>
        </w:rPr>
        <w:t xml:space="preserve"> </w:t>
      </w:r>
      <w:r w:rsidRPr="000B682A">
        <w:t>Принципы</w:t>
      </w:r>
      <w:r w:rsidRPr="000B682A">
        <w:rPr>
          <w:spacing w:val="1"/>
        </w:rPr>
        <w:t xml:space="preserve"> </w:t>
      </w:r>
      <w:r w:rsidRPr="000B682A">
        <w:t>построения,</w:t>
      </w:r>
      <w:r w:rsidRPr="000B682A">
        <w:rPr>
          <w:spacing w:val="-3"/>
        </w:rPr>
        <w:t xml:space="preserve"> </w:t>
      </w:r>
      <w:r w:rsidRPr="000B682A">
        <w:t>советы,</w:t>
      </w:r>
      <w:r w:rsidRPr="000B682A">
        <w:rPr>
          <w:spacing w:val="2"/>
        </w:rPr>
        <w:t xml:space="preserve"> </w:t>
      </w:r>
      <w:r w:rsidRPr="000B682A">
        <w:t>рекомендации»</w:t>
      </w:r>
      <w:r w:rsidRPr="000B682A">
        <w:rPr>
          <w:spacing w:val="-4"/>
        </w:rPr>
        <w:t xml:space="preserve"> </w:t>
      </w:r>
      <w:r w:rsidRPr="000B682A">
        <w:t>Н.В.Нищевой,</w:t>
      </w:r>
      <w:r w:rsidRPr="000B682A">
        <w:rPr>
          <w:spacing w:val="2"/>
        </w:rPr>
        <w:t xml:space="preserve"> </w:t>
      </w:r>
      <w:r w:rsidRPr="000B682A">
        <w:t>Баряевой,</w:t>
      </w:r>
      <w:r w:rsidRPr="000B682A">
        <w:rPr>
          <w:spacing w:val="-3"/>
        </w:rPr>
        <w:t xml:space="preserve"> </w:t>
      </w:r>
      <w:r w:rsidRPr="000B682A">
        <w:t>Шевченко С.Г.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Среда</w:t>
      </w:r>
      <w:r w:rsidRPr="000B682A">
        <w:rPr>
          <w:spacing w:val="-8"/>
        </w:rPr>
        <w:t xml:space="preserve"> </w:t>
      </w:r>
      <w:r w:rsidRPr="000B682A">
        <w:t>меняется</w:t>
      </w:r>
      <w:r w:rsidRPr="000B682A">
        <w:rPr>
          <w:spacing w:val="-7"/>
        </w:rPr>
        <w:t xml:space="preserve"> </w:t>
      </w:r>
      <w:r w:rsidRPr="000B682A">
        <w:t>в</w:t>
      </w:r>
      <w:r w:rsidRPr="000B682A">
        <w:rPr>
          <w:spacing w:val="-5"/>
        </w:rPr>
        <w:t xml:space="preserve"> </w:t>
      </w:r>
      <w:r w:rsidRPr="000B682A">
        <w:t>соответствии</w:t>
      </w:r>
      <w:r w:rsidRPr="000B682A">
        <w:rPr>
          <w:spacing w:val="-10"/>
        </w:rPr>
        <w:t xml:space="preserve"> </w:t>
      </w:r>
      <w:r w:rsidRPr="000B682A">
        <w:t>с</w:t>
      </w:r>
      <w:r w:rsidRPr="000B682A">
        <w:rPr>
          <w:spacing w:val="-8"/>
        </w:rPr>
        <w:t xml:space="preserve"> </w:t>
      </w:r>
      <w:r w:rsidRPr="000B682A">
        <w:t>лексическими</w:t>
      </w:r>
      <w:r w:rsidRPr="000B682A">
        <w:rPr>
          <w:spacing w:val="-6"/>
        </w:rPr>
        <w:t xml:space="preserve"> </w:t>
      </w:r>
      <w:r w:rsidRPr="000B682A">
        <w:t>темами.</w:t>
      </w:r>
      <w:r w:rsidRPr="000B682A">
        <w:rPr>
          <w:spacing w:val="-4"/>
        </w:rPr>
        <w:t xml:space="preserve"> </w:t>
      </w:r>
      <w:r w:rsidRPr="000B682A">
        <w:t>В</w:t>
      </w:r>
      <w:r w:rsidRPr="000B682A">
        <w:rPr>
          <w:spacing w:val="-9"/>
        </w:rPr>
        <w:t xml:space="preserve"> </w:t>
      </w:r>
      <w:r w:rsidRPr="000B682A">
        <w:t>группе</w:t>
      </w:r>
      <w:r w:rsidRPr="000B682A">
        <w:rPr>
          <w:spacing w:val="-8"/>
        </w:rPr>
        <w:t xml:space="preserve"> </w:t>
      </w:r>
      <w:r w:rsidRPr="000B682A">
        <w:t>постоянно</w:t>
      </w:r>
      <w:r w:rsidRPr="000B682A">
        <w:rPr>
          <w:spacing w:val="-2"/>
        </w:rPr>
        <w:t xml:space="preserve"> </w:t>
      </w:r>
      <w:r w:rsidRPr="000B682A">
        <w:t>работает</w:t>
      </w:r>
      <w:r w:rsidRPr="000B682A">
        <w:rPr>
          <w:spacing w:val="-5"/>
        </w:rPr>
        <w:t xml:space="preserve"> </w:t>
      </w:r>
      <w:r w:rsidRPr="000B682A">
        <w:t>выставка</w:t>
      </w:r>
      <w:r w:rsidRPr="000B682A">
        <w:rPr>
          <w:spacing w:val="-58"/>
        </w:rPr>
        <w:t xml:space="preserve"> </w:t>
      </w:r>
      <w:r w:rsidRPr="000B682A">
        <w:rPr>
          <w:spacing w:val="-1"/>
        </w:rPr>
        <w:t>рисунков</w:t>
      </w:r>
      <w:r w:rsidRPr="000B682A">
        <w:rPr>
          <w:spacing w:val="-11"/>
        </w:rPr>
        <w:t xml:space="preserve"> </w:t>
      </w:r>
      <w:r w:rsidRPr="000B682A">
        <w:rPr>
          <w:spacing w:val="-1"/>
        </w:rPr>
        <w:t>и</w:t>
      </w:r>
      <w:r w:rsidRPr="000B682A">
        <w:rPr>
          <w:spacing w:val="-11"/>
        </w:rPr>
        <w:t xml:space="preserve"> </w:t>
      </w:r>
      <w:r w:rsidRPr="000B682A">
        <w:rPr>
          <w:spacing w:val="-1"/>
        </w:rPr>
        <w:t>поделок</w:t>
      </w:r>
      <w:r w:rsidRPr="000B682A">
        <w:rPr>
          <w:spacing w:val="-14"/>
        </w:rPr>
        <w:t xml:space="preserve"> </w:t>
      </w:r>
      <w:r w:rsidRPr="000B682A">
        <w:rPr>
          <w:spacing w:val="-1"/>
        </w:rPr>
        <w:t>детей,</w:t>
      </w:r>
      <w:r w:rsidRPr="000B682A">
        <w:rPr>
          <w:spacing w:val="-9"/>
        </w:rPr>
        <w:t xml:space="preserve"> </w:t>
      </w:r>
      <w:r w:rsidRPr="000B682A">
        <w:rPr>
          <w:spacing w:val="-1"/>
        </w:rPr>
        <w:t>а</w:t>
      </w:r>
      <w:r w:rsidRPr="000B682A">
        <w:rPr>
          <w:spacing w:val="-13"/>
        </w:rPr>
        <w:t xml:space="preserve"> </w:t>
      </w:r>
      <w:r w:rsidRPr="000B682A">
        <w:rPr>
          <w:spacing w:val="-1"/>
        </w:rPr>
        <w:t>проектные</w:t>
      </w:r>
      <w:r w:rsidRPr="000B682A">
        <w:rPr>
          <w:spacing w:val="-13"/>
        </w:rPr>
        <w:t xml:space="preserve"> </w:t>
      </w:r>
      <w:r w:rsidRPr="000B682A">
        <w:rPr>
          <w:spacing w:val="-1"/>
        </w:rPr>
        <w:t>макеты</w:t>
      </w:r>
      <w:r w:rsidRPr="000B682A">
        <w:rPr>
          <w:spacing w:val="-15"/>
        </w:rPr>
        <w:t xml:space="preserve"> </w:t>
      </w:r>
      <w:r w:rsidRPr="000B682A">
        <w:rPr>
          <w:spacing w:val="-1"/>
        </w:rPr>
        <w:t>успешно</w:t>
      </w:r>
      <w:r w:rsidRPr="000B682A">
        <w:rPr>
          <w:spacing w:val="-7"/>
        </w:rPr>
        <w:t xml:space="preserve"> </w:t>
      </w:r>
      <w:r w:rsidRPr="000B682A">
        <w:t>используются</w:t>
      </w:r>
      <w:r w:rsidRPr="000B682A">
        <w:rPr>
          <w:spacing w:val="-8"/>
        </w:rPr>
        <w:t xml:space="preserve"> </w:t>
      </w:r>
      <w:r w:rsidRPr="000B682A">
        <w:t>детьми</w:t>
      </w:r>
      <w:r w:rsidRPr="000B682A">
        <w:rPr>
          <w:spacing w:val="-12"/>
        </w:rPr>
        <w:t xml:space="preserve"> </w:t>
      </w:r>
      <w:r w:rsidRPr="000B682A">
        <w:t>в</w:t>
      </w:r>
      <w:r w:rsidRPr="000B682A">
        <w:rPr>
          <w:spacing w:val="-11"/>
        </w:rPr>
        <w:t xml:space="preserve"> </w:t>
      </w:r>
      <w:r w:rsidRPr="000B682A">
        <w:t>самостоятельной</w:t>
      </w:r>
      <w:r w:rsidRPr="000B682A">
        <w:rPr>
          <w:spacing w:val="-57"/>
        </w:rPr>
        <w:t xml:space="preserve"> </w:t>
      </w:r>
      <w:r w:rsidRPr="000B682A">
        <w:t>игровой</w:t>
      </w:r>
      <w:r w:rsidRPr="000B682A">
        <w:rPr>
          <w:spacing w:val="-3"/>
        </w:rPr>
        <w:t xml:space="preserve"> </w:t>
      </w:r>
      <w:r w:rsidRPr="000B682A">
        <w:t>деятельности.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В группах создаются условия, позволяющие каждому ребенку самостоятельно изменять в</w:t>
      </w:r>
      <w:r w:rsidRPr="000B682A">
        <w:rPr>
          <w:spacing w:val="1"/>
        </w:rPr>
        <w:t xml:space="preserve"> </w:t>
      </w:r>
      <w:r w:rsidRPr="000B682A">
        <w:t>соответствии</w:t>
      </w:r>
      <w:r w:rsidRPr="000B682A">
        <w:rPr>
          <w:spacing w:val="1"/>
        </w:rPr>
        <w:t xml:space="preserve"> </w:t>
      </w:r>
      <w:r w:rsidRPr="000B682A">
        <w:t>собственными</w:t>
      </w:r>
      <w:r w:rsidRPr="000B682A">
        <w:rPr>
          <w:spacing w:val="1"/>
        </w:rPr>
        <w:t xml:space="preserve"> </w:t>
      </w:r>
      <w:r w:rsidRPr="000B682A">
        <w:t>потребностями</w:t>
      </w:r>
      <w:r w:rsidRPr="000B682A">
        <w:rPr>
          <w:spacing w:val="1"/>
        </w:rPr>
        <w:t xml:space="preserve"> </w:t>
      </w:r>
      <w:r w:rsidRPr="000B682A">
        <w:t>окружающее</w:t>
      </w:r>
      <w:r w:rsidRPr="000B682A">
        <w:rPr>
          <w:spacing w:val="1"/>
        </w:rPr>
        <w:t xml:space="preserve"> </w:t>
      </w:r>
      <w:r w:rsidRPr="000B682A">
        <w:t>пространство),</w:t>
      </w:r>
      <w:r w:rsidRPr="000B682A">
        <w:rPr>
          <w:spacing w:val="1"/>
        </w:rPr>
        <w:t xml:space="preserve"> </w:t>
      </w:r>
      <w:r w:rsidRPr="000B682A">
        <w:t>учитываются</w:t>
      </w:r>
      <w:r w:rsidRPr="000B682A">
        <w:rPr>
          <w:spacing w:val="1"/>
        </w:rPr>
        <w:t xml:space="preserve"> </w:t>
      </w:r>
      <w:r w:rsidRPr="000B682A">
        <w:t>особенности детей посещающих группу:</w:t>
      </w:r>
      <w:r w:rsidRPr="000B682A">
        <w:rPr>
          <w:spacing w:val="1"/>
        </w:rPr>
        <w:t xml:space="preserve"> </w:t>
      </w:r>
      <w:r w:rsidRPr="000B682A">
        <w:t>возраст, уровень развития, интересы, способности,</w:t>
      </w:r>
      <w:r w:rsidRPr="000B682A">
        <w:rPr>
          <w:spacing w:val="1"/>
        </w:rPr>
        <w:t xml:space="preserve"> </w:t>
      </w:r>
      <w:r w:rsidRPr="000B682A">
        <w:t>личностные</w:t>
      </w:r>
      <w:r w:rsidRPr="000B682A">
        <w:rPr>
          <w:spacing w:val="-5"/>
        </w:rPr>
        <w:t xml:space="preserve"> </w:t>
      </w:r>
      <w:r w:rsidRPr="000B682A">
        <w:t>особенности.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rPr>
          <w:spacing w:val="-1"/>
        </w:rPr>
        <w:t>Одной</w:t>
      </w:r>
      <w:r w:rsidRPr="000B682A">
        <w:rPr>
          <w:spacing w:val="-16"/>
        </w:rPr>
        <w:t xml:space="preserve"> </w:t>
      </w:r>
      <w:r w:rsidRPr="000B682A">
        <w:rPr>
          <w:spacing w:val="-1"/>
        </w:rPr>
        <w:t>из</w:t>
      </w:r>
      <w:r w:rsidRPr="000B682A">
        <w:rPr>
          <w:spacing w:val="-11"/>
        </w:rPr>
        <w:t xml:space="preserve"> </w:t>
      </w:r>
      <w:r w:rsidRPr="000B682A">
        <w:rPr>
          <w:spacing w:val="-1"/>
        </w:rPr>
        <w:t>современных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форм</w:t>
      </w:r>
      <w:r w:rsidRPr="000B682A">
        <w:rPr>
          <w:spacing w:val="-15"/>
        </w:rPr>
        <w:t xml:space="preserve"> </w:t>
      </w:r>
      <w:r w:rsidRPr="000B682A">
        <w:rPr>
          <w:spacing w:val="-1"/>
        </w:rPr>
        <w:t>организации</w:t>
      </w:r>
      <w:r w:rsidRPr="000B682A">
        <w:rPr>
          <w:spacing w:val="-16"/>
        </w:rPr>
        <w:t xml:space="preserve"> </w:t>
      </w:r>
      <w:r w:rsidRPr="000B682A">
        <w:t>пространства</w:t>
      </w:r>
      <w:r w:rsidRPr="000B682A">
        <w:rPr>
          <w:spacing w:val="40"/>
        </w:rPr>
        <w:t xml:space="preserve"> </w:t>
      </w:r>
      <w:r w:rsidRPr="000B682A">
        <w:t>в</w:t>
      </w:r>
      <w:r w:rsidRPr="000B682A">
        <w:rPr>
          <w:spacing w:val="-15"/>
        </w:rPr>
        <w:t xml:space="preserve"> </w:t>
      </w:r>
      <w:r w:rsidRPr="000B682A">
        <w:t>группе</w:t>
      </w:r>
      <w:r w:rsidRPr="000B682A">
        <w:rPr>
          <w:spacing w:val="-9"/>
        </w:rPr>
        <w:t xml:space="preserve"> </w:t>
      </w:r>
      <w:r w:rsidRPr="000B682A">
        <w:t>является</w:t>
      </w:r>
      <w:r w:rsidRPr="000B682A">
        <w:rPr>
          <w:spacing w:val="-7"/>
        </w:rPr>
        <w:t xml:space="preserve"> </w:t>
      </w:r>
      <w:r w:rsidRPr="000B682A">
        <w:t>зонирование,</w:t>
      </w:r>
      <w:r w:rsidRPr="000B682A">
        <w:rPr>
          <w:spacing w:val="-10"/>
        </w:rPr>
        <w:t xml:space="preserve"> </w:t>
      </w:r>
      <w:r w:rsidRPr="000B682A">
        <w:t>т.е.</w:t>
      </w:r>
      <w:r w:rsidRPr="000B682A">
        <w:rPr>
          <w:spacing w:val="-57"/>
        </w:rPr>
        <w:t xml:space="preserve"> </w:t>
      </w:r>
      <w:r w:rsidRPr="000B682A">
        <w:t>создание микромира в общем групповом</w:t>
      </w:r>
      <w:r w:rsidRPr="000B682A">
        <w:rPr>
          <w:spacing w:val="1"/>
        </w:rPr>
        <w:t xml:space="preserve"> </w:t>
      </w:r>
      <w:r w:rsidRPr="000B682A">
        <w:t>пространстве. Зонирование позволяет выделить</w:t>
      </w:r>
      <w:r w:rsidRPr="000B682A">
        <w:rPr>
          <w:spacing w:val="1"/>
        </w:rPr>
        <w:t xml:space="preserve"> </w:t>
      </w:r>
      <w:r w:rsidRPr="000B682A">
        <w:t>различные</w:t>
      </w:r>
      <w:r w:rsidRPr="000B682A">
        <w:rPr>
          <w:spacing w:val="38"/>
        </w:rPr>
        <w:t xml:space="preserve"> </w:t>
      </w:r>
      <w:r w:rsidRPr="000B682A">
        <w:t>информационные</w:t>
      </w:r>
      <w:r w:rsidRPr="000B682A">
        <w:rPr>
          <w:spacing w:val="38"/>
        </w:rPr>
        <w:t xml:space="preserve"> </w:t>
      </w:r>
      <w:r w:rsidRPr="000B682A">
        <w:t>площади</w:t>
      </w:r>
      <w:r w:rsidRPr="000B682A">
        <w:rPr>
          <w:spacing w:val="39"/>
        </w:rPr>
        <w:t xml:space="preserve"> </w:t>
      </w:r>
      <w:r w:rsidRPr="000B682A">
        <w:t>и</w:t>
      </w:r>
      <w:r w:rsidRPr="000B682A">
        <w:rPr>
          <w:spacing w:val="35"/>
        </w:rPr>
        <w:t xml:space="preserve"> </w:t>
      </w:r>
      <w:r w:rsidRPr="000B682A">
        <w:t>тем</w:t>
      </w:r>
      <w:r w:rsidRPr="000B682A">
        <w:rPr>
          <w:spacing w:val="40"/>
        </w:rPr>
        <w:t xml:space="preserve"> </w:t>
      </w:r>
      <w:r w:rsidRPr="000B682A">
        <w:t>самым</w:t>
      </w:r>
      <w:r w:rsidRPr="000B682A">
        <w:rPr>
          <w:spacing w:val="40"/>
        </w:rPr>
        <w:t xml:space="preserve"> </w:t>
      </w:r>
      <w:r w:rsidRPr="000B682A">
        <w:t>даёт</w:t>
      </w:r>
      <w:r w:rsidRPr="000B682A">
        <w:rPr>
          <w:spacing w:val="39"/>
        </w:rPr>
        <w:t xml:space="preserve"> </w:t>
      </w:r>
      <w:r w:rsidRPr="000B682A">
        <w:t>возможность</w:t>
      </w:r>
      <w:r w:rsidRPr="000B682A">
        <w:rPr>
          <w:spacing w:val="40"/>
        </w:rPr>
        <w:t xml:space="preserve"> </w:t>
      </w:r>
      <w:r w:rsidRPr="000B682A">
        <w:t>каждому</w:t>
      </w:r>
      <w:r w:rsidRPr="000B682A">
        <w:rPr>
          <w:spacing w:val="29"/>
        </w:rPr>
        <w:t xml:space="preserve"> </w:t>
      </w:r>
      <w:r w:rsidRPr="000B682A">
        <w:t>ребёнку «уединиться»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свободной</w:t>
      </w:r>
      <w:r w:rsidRPr="000B682A">
        <w:rPr>
          <w:spacing w:val="1"/>
        </w:rPr>
        <w:t xml:space="preserve"> </w:t>
      </w:r>
      <w:r w:rsidRPr="000B682A">
        <w:t>деятельности</w:t>
      </w:r>
      <w:r w:rsidRPr="000B682A">
        <w:rPr>
          <w:spacing w:val="1"/>
        </w:rPr>
        <w:t xml:space="preserve"> </w:t>
      </w:r>
      <w:r w:rsidRPr="000B682A">
        <w:t>по</w:t>
      </w:r>
      <w:r w:rsidRPr="000B682A">
        <w:rPr>
          <w:spacing w:val="1"/>
        </w:rPr>
        <w:t xml:space="preserve"> </w:t>
      </w:r>
      <w:r w:rsidRPr="000B682A">
        <w:t>интересам,</w:t>
      </w:r>
      <w:r w:rsidRPr="000B682A">
        <w:rPr>
          <w:spacing w:val="1"/>
        </w:rPr>
        <w:t xml:space="preserve"> </w:t>
      </w:r>
      <w:r w:rsidRPr="000B682A">
        <w:t>таким</w:t>
      </w:r>
      <w:r w:rsidRPr="000B682A">
        <w:rPr>
          <w:spacing w:val="1"/>
        </w:rPr>
        <w:t xml:space="preserve"> </w:t>
      </w:r>
      <w:r w:rsidRPr="000B682A">
        <w:t>образом,</w:t>
      </w:r>
      <w:r w:rsidRPr="000B682A">
        <w:rPr>
          <w:spacing w:val="1"/>
        </w:rPr>
        <w:t xml:space="preserve"> </w:t>
      </w:r>
      <w:r w:rsidRPr="000B682A">
        <w:t>объединяя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одном</w:t>
      </w:r>
      <w:r w:rsidRPr="000B682A">
        <w:rPr>
          <w:spacing w:val="1"/>
        </w:rPr>
        <w:t xml:space="preserve"> </w:t>
      </w:r>
      <w:r w:rsidRPr="000B682A">
        <w:t>пространстве все</w:t>
      </w:r>
      <w:r w:rsidRPr="000B682A">
        <w:rPr>
          <w:spacing w:val="-4"/>
        </w:rPr>
        <w:t xml:space="preserve"> </w:t>
      </w:r>
      <w:r w:rsidRPr="000B682A">
        <w:t>приоритеты.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Коллективом</w:t>
      </w:r>
      <w:r w:rsidRPr="000B682A">
        <w:rPr>
          <w:spacing w:val="-3"/>
        </w:rPr>
        <w:t xml:space="preserve"> </w:t>
      </w:r>
      <w:r w:rsidRPr="000B682A">
        <w:t>группы</w:t>
      </w:r>
      <w:r w:rsidRPr="000B682A">
        <w:rPr>
          <w:spacing w:val="2"/>
        </w:rPr>
        <w:t xml:space="preserve"> </w:t>
      </w:r>
      <w:r w:rsidRPr="000B682A">
        <w:t>создается</w:t>
      </w:r>
      <w:r w:rsidRPr="000B682A">
        <w:rPr>
          <w:spacing w:val="3"/>
        </w:rPr>
        <w:t xml:space="preserve"> </w:t>
      </w:r>
      <w:r w:rsidRPr="000B682A">
        <w:t>проект</w:t>
      </w:r>
      <w:r w:rsidRPr="000B682A">
        <w:rPr>
          <w:spacing w:val="-3"/>
        </w:rPr>
        <w:t xml:space="preserve"> </w:t>
      </w:r>
      <w:r w:rsidRPr="000B682A">
        <w:t>по</w:t>
      </w:r>
      <w:r w:rsidRPr="000B682A">
        <w:rPr>
          <w:spacing w:val="5"/>
        </w:rPr>
        <w:t xml:space="preserve"> </w:t>
      </w:r>
      <w:r w:rsidRPr="000B682A">
        <w:t>созданию</w:t>
      </w:r>
      <w:r w:rsidRPr="000B682A">
        <w:rPr>
          <w:spacing w:val="-1"/>
        </w:rPr>
        <w:t xml:space="preserve"> </w:t>
      </w:r>
      <w:r w:rsidRPr="000B682A">
        <w:t>развивающей</w:t>
      </w:r>
      <w:r w:rsidRPr="000B682A">
        <w:rPr>
          <w:spacing w:val="2"/>
        </w:rPr>
        <w:t xml:space="preserve"> </w:t>
      </w:r>
      <w:r w:rsidRPr="000B682A">
        <w:t>предметно-</w:t>
      </w:r>
      <w:r w:rsidRPr="000B682A">
        <w:rPr>
          <w:spacing w:val="1"/>
        </w:rPr>
        <w:t xml:space="preserve"> п</w:t>
      </w:r>
      <w:r w:rsidRPr="000B682A">
        <w:t>ространственной среды (далее РППС),</w:t>
      </w:r>
      <w:r w:rsidRPr="000B682A">
        <w:rPr>
          <w:spacing w:val="1"/>
        </w:rPr>
        <w:t xml:space="preserve"> </w:t>
      </w:r>
      <w:r w:rsidRPr="000B682A">
        <w:t>при этом учитываются принципы ФГОС ДО,</w:t>
      </w:r>
      <w:r w:rsidRPr="000B682A">
        <w:rPr>
          <w:spacing w:val="1"/>
        </w:rPr>
        <w:t xml:space="preserve"> </w:t>
      </w:r>
      <w:r w:rsidRPr="000B682A">
        <w:t>особенности детей с ОНР, (или ЗПР) (в зависимости от специфики группы), задач, стоящих</w:t>
      </w:r>
      <w:r w:rsidRPr="000B682A">
        <w:rPr>
          <w:spacing w:val="-57"/>
        </w:rPr>
        <w:t xml:space="preserve"> </w:t>
      </w:r>
      <w:r w:rsidRPr="000B682A">
        <w:t>перед</w:t>
      </w:r>
      <w:r w:rsidRPr="000B682A">
        <w:rPr>
          <w:spacing w:val="-3"/>
        </w:rPr>
        <w:t xml:space="preserve"> </w:t>
      </w:r>
      <w:r w:rsidRPr="000B682A">
        <w:t>педагогами для</w:t>
      </w:r>
      <w:r w:rsidRPr="000B682A">
        <w:rPr>
          <w:spacing w:val="-5"/>
        </w:rPr>
        <w:t xml:space="preserve"> </w:t>
      </w:r>
      <w:r w:rsidRPr="000B682A">
        <w:t>организации</w:t>
      </w:r>
      <w:r w:rsidRPr="000B682A">
        <w:rPr>
          <w:spacing w:val="-4"/>
        </w:rPr>
        <w:t xml:space="preserve"> </w:t>
      </w:r>
      <w:r w:rsidRPr="000B682A">
        <w:t>коррекционно-развивающей работы</w:t>
      </w:r>
      <w:r w:rsidRPr="000B682A">
        <w:rPr>
          <w:spacing w:val="-2"/>
        </w:rPr>
        <w:t xml:space="preserve"> </w:t>
      </w:r>
      <w:r w:rsidRPr="000B682A">
        <w:t>с</w:t>
      </w:r>
      <w:r w:rsidRPr="000B682A">
        <w:rPr>
          <w:spacing w:val="-2"/>
        </w:rPr>
        <w:t xml:space="preserve"> </w:t>
      </w:r>
      <w:r w:rsidRPr="000B682A">
        <w:t>этими</w:t>
      </w:r>
      <w:r w:rsidRPr="000B682A">
        <w:rPr>
          <w:spacing w:val="1"/>
        </w:rPr>
        <w:t xml:space="preserve"> </w:t>
      </w:r>
      <w:r w:rsidRPr="000B682A">
        <w:t>детьми.</w:t>
      </w:r>
    </w:p>
    <w:p w:rsidR="0089579B" w:rsidRPr="00292CBE" w:rsidRDefault="0089579B" w:rsidP="00174D0E">
      <w:pPr>
        <w:ind w:left="142" w:right="-10" w:firstLine="567"/>
        <w:jc w:val="both"/>
        <w:rPr>
          <w:lang w:val="ru-RU"/>
        </w:rPr>
      </w:pPr>
      <w:r w:rsidRPr="00292CBE">
        <w:rPr>
          <w:lang w:val="ru-RU"/>
        </w:rPr>
        <w:t>Компоненты</w:t>
      </w:r>
      <w:r w:rsidRPr="00292CBE">
        <w:rPr>
          <w:spacing w:val="39"/>
          <w:lang w:val="ru-RU"/>
        </w:rPr>
        <w:t xml:space="preserve"> </w:t>
      </w:r>
      <w:r w:rsidRPr="00292CBE">
        <w:rPr>
          <w:lang w:val="ru-RU"/>
        </w:rPr>
        <w:t>развивающей</w:t>
      </w:r>
      <w:r w:rsidRPr="00292CBE">
        <w:rPr>
          <w:spacing w:val="41"/>
          <w:lang w:val="ru-RU"/>
        </w:rPr>
        <w:t xml:space="preserve"> </w:t>
      </w:r>
      <w:r w:rsidRPr="00292CBE">
        <w:rPr>
          <w:lang w:val="ru-RU"/>
        </w:rPr>
        <w:t>предметно-пространственной</w:t>
      </w:r>
      <w:r w:rsidRPr="00292CBE">
        <w:rPr>
          <w:spacing w:val="42"/>
          <w:lang w:val="ru-RU"/>
        </w:rPr>
        <w:t xml:space="preserve"> </w:t>
      </w:r>
      <w:r w:rsidRPr="00292CBE">
        <w:rPr>
          <w:lang w:val="ru-RU"/>
        </w:rPr>
        <w:t>среды</w:t>
      </w:r>
      <w:r w:rsidRPr="00292CBE">
        <w:rPr>
          <w:spacing w:val="39"/>
          <w:lang w:val="ru-RU"/>
        </w:rPr>
        <w:t xml:space="preserve"> </w:t>
      </w:r>
      <w:r w:rsidRPr="00292CBE">
        <w:rPr>
          <w:lang w:val="ru-RU"/>
        </w:rPr>
        <w:t>обеспечивают</w:t>
      </w:r>
      <w:r w:rsidRPr="00292CBE">
        <w:rPr>
          <w:spacing w:val="35"/>
          <w:lang w:val="ru-RU"/>
        </w:rPr>
        <w:t xml:space="preserve"> </w:t>
      </w:r>
      <w:r w:rsidRPr="00292CBE">
        <w:rPr>
          <w:lang w:val="ru-RU"/>
        </w:rPr>
        <w:t>развитие</w:t>
      </w:r>
      <w:r w:rsidRPr="00292CBE">
        <w:rPr>
          <w:spacing w:val="33"/>
          <w:lang w:val="ru-RU"/>
        </w:rPr>
        <w:t xml:space="preserve"> </w:t>
      </w:r>
      <w:r w:rsidRPr="00292CBE">
        <w:rPr>
          <w:lang w:val="ru-RU"/>
        </w:rPr>
        <w:t>детей</w:t>
      </w:r>
      <w:r w:rsidRPr="00292CBE">
        <w:rPr>
          <w:spacing w:val="41"/>
          <w:lang w:val="ru-RU"/>
        </w:rPr>
        <w:t xml:space="preserve"> </w:t>
      </w:r>
      <w:r w:rsidRPr="00292CBE">
        <w:rPr>
          <w:lang w:val="ru-RU"/>
        </w:rPr>
        <w:t>по</w:t>
      </w:r>
      <w:r w:rsidRPr="00292CBE">
        <w:rPr>
          <w:spacing w:val="35"/>
          <w:lang w:val="ru-RU"/>
        </w:rPr>
        <w:t xml:space="preserve"> </w:t>
      </w:r>
      <w:r w:rsidRPr="00292CBE">
        <w:rPr>
          <w:lang w:val="ru-RU"/>
        </w:rPr>
        <w:t>пяти</w:t>
      </w:r>
      <w:r w:rsidRPr="00292CBE">
        <w:rPr>
          <w:spacing w:val="-52"/>
          <w:lang w:val="ru-RU"/>
        </w:rPr>
        <w:t xml:space="preserve"> </w:t>
      </w:r>
      <w:r w:rsidRPr="00292CBE">
        <w:rPr>
          <w:lang w:val="ru-RU"/>
        </w:rPr>
        <w:t>образовательным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областям.</w:t>
      </w:r>
    </w:p>
    <w:p w:rsidR="0089579B" w:rsidRPr="00292CBE" w:rsidRDefault="0089579B" w:rsidP="00174D0E">
      <w:pPr>
        <w:ind w:left="142" w:right="-10" w:firstLine="567"/>
        <w:jc w:val="both"/>
        <w:rPr>
          <w:b/>
          <w:lang w:val="ru-RU"/>
        </w:rPr>
      </w:pPr>
      <w:r>
        <w:rPr>
          <w:noProof/>
          <w:lang w:val="ru-RU" w:eastAsia="ru-RU"/>
        </w:rPr>
        <w:pict>
          <v:shape id="image2.png" o:spid="_x0000_s1036" type="#_x0000_t75" alt="*" style="position:absolute;left:0;text-align:left;margin-left:149.2pt;margin-top:84.1pt;width:6.3pt;height:6.3pt;z-index:-251664384;visibility:visible;mso-wrap-distance-left:0;mso-wrap-distance-right:0;mso-position-horizontal-relative:page">
            <v:imagedata r:id="rId10" o:title=""/>
            <w10:wrap anchorx="page"/>
          </v:shape>
        </w:pict>
      </w:r>
      <w:r>
        <w:rPr>
          <w:noProof/>
          <w:lang w:val="ru-RU" w:eastAsia="ru-RU"/>
        </w:rPr>
        <w:pict>
          <v:shape id="_x0000_s1037" type="#_x0000_t75" alt="*" style="position:absolute;left:0;text-align:left;margin-left:219.75pt;margin-top:84.1pt;width:6.35pt;height:6.3pt;z-index:-251663360;visibility:visible;mso-wrap-distance-left:0;mso-wrap-distance-right:0;mso-position-horizontal-relative:page">
            <v:imagedata r:id="rId10" o:title=""/>
            <w10:wrap anchorx="page"/>
          </v:shape>
        </w:pict>
      </w:r>
      <w:r>
        <w:rPr>
          <w:noProof/>
          <w:lang w:val="ru-RU" w:eastAsia="ru-RU"/>
        </w:rPr>
        <w:pict>
          <v:shape id="_x0000_s1038" type="#_x0000_t75" alt="*" style="position:absolute;left:0;text-align:left;margin-left:406.95pt;margin-top:84.1pt;width:6.35pt;height:6.3pt;z-index:-251662336;visibility:visible;mso-wrap-distance-left:0;mso-wrap-distance-right:0;mso-position-horizontal-relative:page">
            <v:imagedata r:id="rId10" o:title=""/>
            <w10:wrap anchorx="page"/>
          </v:shape>
        </w:pict>
      </w:r>
      <w:r>
        <w:rPr>
          <w:noProof/>
          <w:lang w:val="ru-RU" w:eastAsia="ru-RU"/>
        </w:rPr>
        <w:pict>
          <v:shape id="_x0000_s1039" type="#_x0000_t75" alt="*" style="position:absolute;left:0;text-align:left;margin-left:496.95pt;margin-top:84.1pt;width:6.35pt;height:6.3pt;z-index:-251661312;visibility:visible;mso-wrap-distance-left:0;mso-wrap-distance-right:0;mso-position-horizontal-relative:page">
            <v:imagedata r:id="rId10" o:title=""/>
            <w10:wrap anchorx="page"/>
          </v:shape>
        </w:pict>
      </w:r>
      <w:r w:rsidRPr="00292CBE">
        <w:rPr>
          <w:b/>
          <w:lang w:val="ru-RU"/>
        </w:rPr>
        <w:t>МОДЕЛЬ</w:t>
      </w:r>
      <w:r w:rsidRPr="00292CBE">
        <w:rPr>
          <w:b/>
          <w:spacing w:val="3"/>
          <w:lang w:val="ru-RU"/>
        </w:rPr>
        <w:t xml:space="preserve"> </w:t>
      </w:r>
      <w:r w:rsidRPr="00292CBE">
        <w:rPr>
          <w:b/>
          <w:lang w:val="ru-RU"/>
        </w:rPr>
        <w:t>РППС</w:t>
      </w:r>
      <w:r w:rsidRPr="00292CBE">
        <w:rPr>
          <w:b/>
          <w:spacing w:val="1"/>
          <w:lang w:val="ru-RU"/>
        </w:rPr>
        <w:t xml:space="preserve"> </w:t>
      </w:r>
      <w:r w:rsidRPr="00292CBE">
        <w:rPr>
          <w:b/>
          <w:lang w:val="ru-RU"/>
        </w:rPr>
        <w:t>по</w:t>
      </w:r>
      <w:r w:rsidRPr="00292CBE">
        <w:rPr>
          <w:b/>
          <w:spacing w:val="-5"/>
          <w:lang w:val="ru-RU"/>
        </w:rPr>
        <w:t xml:space="preserve"> </w:t>
      </w:r>
      <w:r w:rsidRPr="00292CBE">
        <w:rPr>
          <w:b/>
          <w:lang w:val="ru-RU"/>
        </w:rPr>
        <w:t>образовательным</w:t>
      </w:r>
      <w:r w:rsidRPr="00292CBE">
        <w:rPr>
          <w:b/>
          <w:spacing w:val="3"/>
          <w:lang w:val="ru-RU"/>
        </w:rPr>
        <w:t xml:space="preserve"> </w:t>
      </w:r>
      <w:r w:rsidRPr="00292CBE">
        <w:rPr>
          <w:b/>
          <w:lang w:val="ru-RU"/>
        </w:rPr>
        <w:t>областям</w:t>
      </w:r>
      <w:r w:rsidRPr="00292CBE">
        <w:rPr>
          <w:b/>
          <w:spacing w:val="-3"/>
          <w:lang w:val="ru-RU"/>
        </w:rPr>
        <w:t xml:space="preserve"> </w:t>
      </w:r>
      <w:r w:rsidRPr="00292CBE">
        <w:rPr>
          <w:b/>
          <w:lang w:val="ru-RU"/>
        </w:rPr>
        <w:t>и</w:t>
      </w:r>
      <w:r w:rsidRPr="00292CBE">
        <w:rPr>
          <w:b/>
          <w:spacing w:val="-6"/>
          <w:lang w:val="ru-RU"/>
        </w:rPr>
        <w:t xml:space="preserve"> </w:t>
      </w:r>
      <w:r w:rsidRPr="00292CBE">
        <w:rPr>
          <w:b/>
          <w:lang w:val="ru-RU"/>
        </w:rPr>
        <w:t>центрам</w:t>
      </w:r>
      <w:r w:rsidRPr="00292CBE">
        <w:rPr>
          <w:b/>
          <w:spacing w:val="2"/>
          <w:lang w:val="ru-RU"/>
        </w:rPr>
        <w:t xml:space="preserve"> </w:t>
      </w:r>
      <w:r w:rsidRPr="00292CBE">
        <w:rPr>
          <w:b/>
          <w:lang w:val="ru-RU"/>
        </w:rPr>
        <w:t>активности</w:t>
      </w:r>
      <w:r w:rsidRPr="00292CBE">
        <w:rPr>
          <w:b/>
          <w:spacing w:val="10"/>
          <w:lang w:val="ru-RU"/>
        </w:rPr>
        <w:t xml:space="preserve"> </w:t>
      </w:r>
      <w:r w:rsidRPr="00292CBE">
        <w:rPr>
          <w:b/>
          <w:lang w:val="ru-RU"/>
        </w:rPr>
        <w:t>в</w:t>
      </w:r>
      <w:r w:rsidRPr="00292CBE">
        <w:rPr>
          <w:b/>
          <w:spacing w:val="-2"/>
          <w:lang w:val="ru-RU"/>
        </w:rPr>
        <w:t xml:space="preserve"> </w:t>
      </w:r>
      <w:r w:rsidRPr="00292CBE">
        <w:rPr>
          <w:b/>
          <w:lang w:val="ru-RU"/>
        </w:rPr>
        <w:t xml:space="preserve">воспитания </w:t>
      </w:r>
      <w:r w:rsidRPr="00CD2FE2">
        <w:rPr>
          <w:b/>
          <w:lang w:val="ru-RU"/>
        </w:rPr>
        <w:t>МАДОУ «Детский сад №</w:t>
      </w:r>
      <w:r>
        <w:rPr>
          <w:b/>
          <w:lang w:val="ru-RU"/>
        </w:rPr>
        <w:t xml:space="preserve"> 228</w:t>
      </w:r>
      <w:r w:rsidRPr="00CD2FE2">
        <w:rPr>
          <w:b/>
          <w:lang w:val="ru-RU"/>
        </w:rPr>
        <w:t xml:space="preserve"> комбинированного вида» </w:t>
      </w:r>
      <w:r>
        <w:rPr>
          <w:b/>
          <w:lang w:val="ru-RU"/>
        </w:rPr>
        <w:t>Кир</w:t>
      </w:r>
      <w:r w:rsidRPr="00CD2FE2">
        <w:rPr>
          <w:b/>
          <w:lang w:val="ru-RU"/>
        </w:rPr>
        <w:t>овского района г.Казани</w:t>
      </w:r>
    </w:p>
    <w:tbl>
      <w:tblPr>
        <w:tblW w:w="9814" w:type="dxa"/>
        <w:tblInd w:w="2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117"/>
        <w:gridCol w:w="100"/>
        <w:gridCol w:w="1411"/>
        <w:gridCol w:w="2217"/>
        <w:gridCol w:w="2621"/>
        <w:gridCol w:w="1348"/>
      </w:tblGrid>
      <w:tr w:rsidR="0089579B" w:rsidRPr="00430086" w:rsidTr="00430086">
        <w:trPr>
          <w:trHeight w:val="345"/>
        </w:trPr>
        <w:tc>
          <w:tcPr>
            <w:tcW w:w="9814" w:type="dxa"/>
            <w:gridSpan w:val="6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Образовательные</w:t>
            </w:r>
            <w:r w:rsidRPr="00430086">
              <w:rPr>
                <w:spacing w:val="-5"/>
              </w:rPr>
              <w:t xml:space="preserve"> </w:t>
            </w:r>
            <w:r w:rsidRPr="000B682A">
              <w:t>области</w:t>
            </w:r>
          </w:p>
        </w:tc>
      </w:tr>
      <w:tr w:rsidR="0089579B" w:rsidRPr="00430086" w:rsidTr="00430086">
        <w:trPr>
          <w:trHeight w:val="690"/>
        </w:trPr>
        <w:tc>
          <w:tcPr>
            <w:tcW w:w="2117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430086">
              <w:rPr>
                <w:spacing w:val="-1"/>
              </w:rPr>
              <w:t>Познавательное</w:t>
            </w:r>
            <w:r w:rsidRPr="00430086">
              <w:rPr>
                <w:spacing w:val="-47"/>
              </w:rPr>
              <w:t xml:space="preserve"> </w:t>
            </w:r>
            <w:r w:rsidRPr="000B682A">
              <w:t>развитие</w:t>
            </w:r>
          </w:p>
        </w:tc>
        <w:tc>
          <w:tcPr>
            <w:tcW w:w="1511" w:type="dxa"/>
            <w:gridSpan w:val="2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Речевое</w:t>
            </w:r>
            <w:r w:rsidRPr="00430086">
              <w:rPr>
                <w:spacing w:val="1"/>
              </w:rPr>
              <w:t xml:space="preserve"> </w:t>
            </w:r>
            <w:r w:rsidRPr="000B682A">
              <w:t>развитие</w:t>
            </w:r>
          </w:p>
        </w:tc>
        <w:tc>
          <w:tcPr>
            <w:tcW w:w="2217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Социально-</w:t>
            </w:r>
            <w:r w:rsidRPr="00430086">
              <w:rPr>
                <w:spacing w:val="-4"/>
              </w:rPr>
              <w:t xml:space="preserve"> </w:t>
            </w:r>
            <w:r w:rsidRPr="000B682A">
              <w:t>коммуникативное</w:t>
            </w:r>
            <w:r w:rsidRPr="00430086">
              <w:rPr>
                <w:spacing w:val="-6"/>
              </w:rPr>
              <w:t xml:space="preserve"> </w:t>
            </w:r>
            <w:r w:rsidRPr="000B682A">
              <w:t>развитие</w:t>
            </w:r>
          </w:p>
        </w:tc>
        <w:tc>
          <w:tcPr>
            <w:tcW w:w="2621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430086">
              <w:rPr>
                <w:spacing w:val="-1"/>
              </w:rPr>
              <w:t>Художественно-</w:t>
            </w:r>
            <w:r w:rsidRPr="00430086">
              <w:rPr>
                <w:spacing w:val="-47"/>
              </w:rPr>
              <w:t xml:space="preserve"> </w:t>
            </w:r>
            <w:r w:rsidRPr="000B682A">
              <w:t>эстетическое</w:t>
            </w:r>
          </w:p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развитие</w:t>
            </w:r>
          </w:p>
        </w:tc>
        <w:tc>
          <w:tcPr>
            <w:tcW w:w="1348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430086">
              <w:rPr>
                <w:spacing w:val="-1"/>
              </w:rPr>
              <w:t>Физическое</w:t>
            </w:r>
            <w:r w:rsidRPr="00430086">
              <w:rPr>
                <w:spacing w:val="-47"/>
              </w:rPr>
              <w:t xml:space="preserve"> </w:t>
            </w:r>
            <w:r w:rsidRPr="000B682A">
              <w:t>развитие</w:t>
            </w:r>
          </w:p>
        </w:tc>
      </w:tr>
      <w:tr w:rsidR="0089579B" w:rsidRPr="008E2D96" w:rsidTr="00430086">
        <w:trPr>
          <w:trHeight w:val="278"/>
        </w:trPr>
        <w:tc>
          <w:tcPr>
            <w:tcW w:w="9814" w:type="dxa"/>
            <w:gridSpan w:val="6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Зонирование</w:t>
            </w:r>
            <w:r w:rsidRPr="00430086">
              <w:rPr>
                <w:spacing w:val="-6"/>
              </w:rPr>
              <w:t xml:space="preserve"> </w:t>
            </w:r>
            <w:r w:rsidRPr="000B682A">
              <w:t>по</w:t>
            </w:r>
            <w:r w:rsidRPr="00430086">
              <w:rPr>
                <w:spacing w:val="-7"/>
              </w:rPr>
              <w:t xml:space="preserve"> </w:t>
            </w:r>
            <w:r w:rsidRPr="000B682A">
              <w:t>центрам</w:t>
            </w:r>
            <w:r w:rsidRPr="00430086">
              <w:rPr>
                <w:spacing w:val="-1"/>
              </w:rPr>
              <w:t xml:space="preserve"> </w:t>
            </w:r>
            <w:r w:rsidRPr="000B682A">
              <w:t>активности</w:t>
            </w:r>
            <w:r w:rsidRPr="00430086">
              <w:rPr>
                <w:spacing w:val="-1"/>
              </w:rPr>
              <w:t xml:space="preserve"> </w:t>
            </w:r>
            <w:r w:rsidRPr="000B682A">
              <w:t>(по</w:t>
            </w:r>
            <w:r w:rsidRPr="00430086">
              <w:rPr>
                <w:spacing w:val="-7"/>
              </w:rPr>
              <w:t xml:space="preserve"> </w:t>
            </w:r>
            <w:r w:rsidRPr="000B682A">
              <w:t>видам</w:t>
            </w:r>
            <w:r w:rsidRPr="00430086">
              <w:rPr>
                <w:spacing w:val="-1"/>
              </w:rPr>
              <w:t xml:space="preserve"> </w:t>
            </w:r>
            <w:r w:rsidRPr="000B682A">
              <w:t>деятельности)</w:t>
            </w:r>
          </w:p>
        </w:tc>
      </w:tr>
      <w:tr w:rsidR="0089579B" w:rsidRPr="00430086" w:rsidTr="00430086">
        <w:trPr>
          <w:trHeight w:val="466"/>
        </w:trPr>
        <w:tc>
          <w:tcPr>
            <w:tcW w:w="2217" w:type="dxa"/>
            <w:gridSpan w:val="2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430086">
              <w:rPr>
                <w:spacing w:val="-1"/>
              </w:rPr>
              <w:t>Экологический</w:t>
            </w:r>
            <w:r w:rsidRPr="00430086">
              <w:rPr>
                <w:spacing w:val="-47"/>
              </w:rPr>
              <w:t xml:space="preserve"> </w:t>
            </w:r>
            <w:r w:rsidRPr="000B682A">
              <w:t>центр</w:t>
            </w:r>
          </w:p>
        </w:tc>
        <w:tc>
          <w:tcPr>
            <w:tcW w:w="1411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430086">
              <w:rPr>
                <w:spacing w:val="-1"/>
              </w:rPr>
              <w:t>Речевой</w:t>
            </w:r>
            <w:r w:rsidRPr="00430086">
              <w:rPr>
                <w:spacing w:val="-47"/>
              </w:rPr>
              <w:t xml:space="preserve"> </w:t>
            </w:r>
            <w:r w:rsidRPr="000B682A">
              <w:t>центр</w:t>
            </w:r>
          </w:p>
        </w:tc>
        <w:tc>
          <w:tcPr>
            <w:tcW w:w="2217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Игровой</w:t>
            </w:r>
            <w:r w:rsidRPr="00430086">
              <w:rPr>
                <w:spacing w:val="-5"/>
              </w:rPr>
              <w:t xml:space="preserve"> </w:t>
            </w:r>
            <w:r w:rsidRPr="000B682A">
              <w:t>центр</w:t>
            </w:r>
          </w:p>
        </w:tc>
        <w:tc>
          <w:tcPr>
            <w:tcW w:w="2621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Центр</w:t>
            </w:r>
          </w:p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искусства и</w:t>
            </w:r>
            <w:r w:rsidRPr="00430086">
              <w:rPr>
                <w:spacing w:val="-47"/>
              </w:rPr>
              <w:t xml:space="preserve"> </w:t>
            </w:r>
            <w:r w:rsidRPr="000B682A">
              <w:t>творчества</w:t>
            </w:r>
          </w:p>
        </w:tc>
        <w:tc>
          <w:tcPr>
            <w:tcW w:w="1348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430086">
              <w:rPr>
                <w:spacing w:val="-1"/>
              </w:rPr>
              <w:t>Спортивный</w:t>
            </w:r>
            <w:r w:rsidRPr="00430086">
              <w:rPr>
                <w:spacing w:val="-47"/>
              </w:rPr>
              <w:t xml:space="preserve"> </w:t>
            </w:r>
            <w:r w:rsidRPr="000B682A">
              <w:t>центр</w:t>
            </w:r>
          </w:p>
        </w:tc>
      </w:tr>
      <w:tr w:rsidR="0089579B" w:rsidRPr="00430086" w:rsidTr="00430086">
        <w:trPr>
          <w:trHeight w:val="460"/>
        </w:trPr>
        <w:tc>
          <w:tcPr>
            <w:tcW w:w="2217" w:type="dxa"/>
            <w:gridSpan w:val="2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Патриотический</w:t>
            </w:r>
          </w:p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центр</w:t>
            </w:r>
          </w:p>
        </w:tc>
        <w:tc>
          <w:tcPr>
            <w:tcW w:w="1411" w:type="dxa"/>
            <w:vMerge w:val="restart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Литерату</w:t>
            </w:r>
            <w:r w:rsidRPr="00430086">
              <w:rPr>
                <w:spacing w:val="-47"/>
              </w:rPr>
              <w:t xml:space="preserve"> </w:t>
            </w:r>
            <w:r w:rsidRPr="000B682A">
              <w:t>рный</w:t>
            </w:r>
            <w:r w:rsidRPr="00430086">
              <w:rPr>
                <w:spacing w:val="1"/>
              </w:rPr>
              <w:t xml:space="preserve"> </w:t>
            </w:r>
            <w:r w:rsidRPr="000B682A">
              <w:t>центр</w:t>
            </w:r>
          </w:p>
        </w:tc>
        <w:tc>
          <w:tcPr>
            <w:tcW w:w="2217" w:type="dxa"/>
          </w:tcPr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b/>
              </w:rPr>
            </w:pPr>
            <w:r w:rsidRPr="000B682A">
              <w:t>Уголок уединения,</w:t>
            </w:r>
            <w:r w:rsidRPr="00430086">
              <w:rPr>
                <w:spacing w:val="1"/>
              </w:rPr>
              <w:t xml:space="preserve"> </w:t>
            </w:r>
            <w:r w:rsidRPr="00430086">
              <w:rPr>
                <w:b/>
              </w:rPr>
              <w:t>релаксации</w:t>
            </w:r>
          </w:p>
        </w:tc>
        <w:tc>
          <w:tcPr>
            <w:tcW w:w="2621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Театрализова</w:t>
            </w:r>
          </w:p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нный</w:t>
            </w:r>
            <w:r w:rsidRPr="00430086">
              <w:rPr>
                <w:spacing w:val="-3"/>
              </w:rPr>
              <w:t xml:space="preserve"> </w:t>
            </w:r>
            <w:r w:rsidRPr="000B682A">
              <w:t>центр</w:t>
            </w:r>
          </w:p>
        </w:tc>
        <w:tc>
          <w:tcPr>
            <w:tcW w:w="1348" w:type="dxa"/>
            <w:vMerge w:val="restart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Центр</w:t>
            </w:r>
            <w:r w:rsidRPr="00430086">
              <w:rPr>
                <w:spacing w:val="1"/>
              </w:rPr>
              <w:t xml:space="preserve"> </w:t>
            </w:r>
            <w:r w:rsidRPr="00430086">
              <w:rPr>
                <w:spacing w:val="-1"/>
              </w:rPr>
              <w:t>здоровья</w:t>
            </w:r>
          </w:p>
        </w:tc>
      </w:tr>
      <w:tr w:rsidR="0089579B" w:rsidRPr="00430086" w:rsidTr="00430086">
        <w:trPr>
          <w:trHeight w:val="283"/>
        </w:trPr>
        <w:tc>
          <w:tcPr>
            <w:tcW w:w="2217" w:type="dxa"/>
            <w:gridSpan w:val="2"/>
            <w:vMerge w:val="restart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430086">
              <w:rPr>
                <w:spacing w:val="-1"/>
              </w:rPr>
              <w:t>Математический</w:t>
            </w:r>
            <w:r w:rsidRPr="00430086">
              <w:rPr>
                <w:spacing w:val="-47"/>
              </w:rPr>
              <w:t xml:space="preserve"> </w:t>
            </w:r>
            <w:r w:rsidRPr="000B682A">
              <w:t>центр и</w:t>
            </w:r>
            <w:r w:rsidRPr="00430086">
              <w:rPr>
                <w:spacing w:val="-2"/>
              </w:rPr>
              <w:t xml:space="preserve"> </w:t>
            </w:r>
            <w:r w:rsidRPr="000B682A">
              <w:t>логики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 w:rsidR="0089579B" w:rsidRPr="00430086" w:rsidRDefault="0089579B" w:rsidP="00430086">
            <w:pPr>
              <w:ind w:left="142" w:right="-10" w:firstLine="567"/>
              <w:jc w:val="both"/>
            </w:pPr>
          </w:p>
        </w:tc>
        <w:tc>
          <w:tcPr>
            <w:tcW w:w="2217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Уголок</w:t>
            </w:r>
            <w:r w:rsidRPr="00430086">
              <w:rPr>
                <w:spacing w:val="-3"/>
              </w:rPr>
              <w:t xml:space="preserve"> </w:t>
            </w:r>
            <w:r w:rsidRPr="000B682A">
              <w:t>дежурства</w:t>
            </w:r>
          </w:p>
        </w:tc>
        <w:tc>
          <w:tcPr>
            <w:tcW w:w="2621" w:type="dxa"/>
            <w:vMerge w:val="restart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Музыкальный</w:t>
            </w:r>
            <w:r w:rsidRPr="00430086">
              <w:rPr>
                <w:spacing w:val="-48"/>
              </w:rPr>
              <w:t xml:space="preserve"> </w:t>
            </w:r>
            <w:r w:rsidRPr="000B682A">
              <w:t>центр</w:t>
            </w:r>
          </w:p>
        </w:tc>
        <w:tc>
          <w:tcPr>
            <w:tcW w:w="1348" w:type="dxa"/>
            <w:vMerge/>
            <w:tcBorders>
              <w:top w:val="nil"/>
            </w:tcBorders>
          </w:tcPr>
          <w:p w:rsidR="0089579B" w:rsidRPr="00430086" w:rsidRDefault="0089579B" w:rsidP="00430086">
            <w:pPr>
              <w:ind w:left="142" w:right="-10" w:firstLine="567"/>
              <w:jc w:val="both"/>
            </w:pPr>
          </w:p>
        </w:tc>
      </w:tr>
      <w:tr w:rsidR="0089579B" w:rsidRPr="00430086" w:rsidTr="00430086">
        <w:trPr>
          <w:trHeight w:val="230"/>
        </w:trPr>
        <w:tc>
          <w:tcPr>
            <w:tcW w:w="2217" w:type="dxa"/>
            <w:gridSpan w:val="2"/>
            <w:vMerge/>
            <w:tcBorders>
              <w:top w:val="nil"/>
            </w:tcBorders>
          </w:tcPr>
          <w:p w:rsidR="0089579B" w:rsidRPr="00430086" w:rsidRDefault="0089579B" w:rsidP="00430086">
            <w:pPr>
              <w:ind w:left="142" w:right="-10" w:firstLine="567"/>
              <w:jc w:val="both"/>
            </w:pPr>
          </w:p>
        </w:tc>
        <w:tc>
          <w:tcPr>
            <w:tcW w:w="1411" w:type="dxa"/>
            <w:vMerge/>
            <w:tcBorders>
              <w:top w:val="nil"/>
            </w:tcBorders>
          </w:tcPr>
          <w:p w:rsidR="0089579B" w:rsidRPr="00430086" w:rsidRDefault="0089579B" w:rsidP="00430086">
            <w:pPr>
              <w:ind w:left="142" w:right="-10" w:firstLine="567"/>
              <w:jc w:val="both"/>
            </w:pPr>
          </w:p>
        </w:tc>
        <w:tc>
          <w:tcPr>
            <w:tcW w:w="2217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Конструктивный</w:t>
            </w:r>
            <w:r w:rsidRPr="00430086">
              <w:rPr>
                <w:spacing w:val="-6"/>
              </w:rPr>
              <w:t xml:space="preserve"> </w:t>
            </w:r>
            <w:r w:rsidRPr="000B682A">
              <w:t>центр</w:t>
            </w:r>
          </w:p>
        </w:tc>
        <w:tc>
          <w:tcPr>
            <w:tcW w:w="2621" w:type="dxa"/>
            <w:vMerge/>
            <w:tcBorders>
              <w:top w:val="nil"/>
            </w:tcBorders>
          </w:tcPr>
          <w:p w:rsidR="0089579B" w:rsidRPr="00430086" w:rsidRDefault="0089579B" w:rsidP="00430086">
            <w:pPr>
              <w:ind w:left="142" w:right="-10" w:firstLine="567"/>
              <w:jc w:val="both"/>
            </w:pPr>
          </w:p>
        </w:tc>
        <w:tc>
          <w:tcPr>
            <w:tcW w:w="1348" w:type="dxa"/>
            <w:vMerge/>
            <w:tcBorders>
              <w:top w:val="nil"/>
            </w:tcBorders>
          </w:tcPr>
          <w:p w:rsidR="0089579B" w:rsidRPr="00430086" w:rsidRDefault="0089579B" w:rsidP="00430086">
            <w:pPr>
              <w:ind w:left="142" w:right="-10" w:firstLine="567"/>
              <w:jc w:val="both"/>
            </w:pPr>
          </w:p>
        </w:tc>
      </w:tr>
      <w:tr w:rsidR="0089579B" w:rsidRPr="00430086" w:rsidTr="00430086">
        <w:trPr>
          <w:trHeight w:val="277"/>
        </w:trPr>
        <w:tc>
          <w:tcPr>
            <w:tcW w:w="2217" w:type="dxa"/>
            <w:gridSpan w:val="2"/>
          </w:tcPr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i/>
              </w:rPr>
            </w:pPr>
            <w:r w:rsidRPr="00430086">
              <w:rPr>
                <w:i/>
              </w:rPr>
              <w:t>Уголок</w:t>
            </w:r>
            <w:r w:rsidRPr="00430086">
              <w:rPr>
                <w:i/>
                <w:spacing w:val="1"/>
              </w:rPr>
              <w:t xml:space="preserve"> </w:t>
            </w:r>
            <w:r w:rsidRPr="00430086">
              <w:rPr>
                <w:i/>
              </w:rPr>
              <w:t>«Мини-музей»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 w:rsidR="0089579B" w:rsidRPr="00430086" w:rsidRDefault="0089579B" w:rsidP="00430086">
            <w:pPr>
              <w:ind w:left="142" w:right="-10" w:firstLine="567"/>
              <w:jc w:val="both"/>
            </w:pPr>
          </w:p>
        </w:tc>
        <w:tc>
          <w:tcPr>
            <w:tcW w:w="2217" w:type="dxa"/>
            <w:vMerge w:val="restart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Семейный</w:t>
            </w:r>
            <w:r w:rsidRPr="00430086">
              <w:rPr>
                <w:spacing w:val="-2"/>
              </w:rPr>
              <w:t xml:space="preserve"> </w:t>
            </w:r>
            <w:r w:rsidRPr="000B682A">
              <w:t>уголок</w:t>
            </w:r>
          </w:p>
        </w:tc>
        <w:tc>
          <w:tcPr>
            <w:tcW w:w="2621" w:type="dxa"/>
            <w:vMerge/>
            <w:tcBorders>
              <w:top w:val="nil"/>
            </w:tcBorders>
          </w:tcPr>
          <w:p w:rsidR="0089579B" w:rsidRPr="00430086" w:rsidRDefault="0089579B" w:rsidP="00430086">
            <w:pPr>
              <w:ind w:left="142" w:right="-10" w:firstLine="567"/>
              <w:jc w:val="both"/>
            </w:pPr>
          </w:p>
        </w:tc>
        <w:tc>
          <w:tcPr>
            <w:tcW w:w="1348" w:type="dxa"/>
            <w:vMerge/>
            <w:tcBorders>
              <w:top w:val="nil"/>
            </w:tcBorders>
          </w:tcPr>
          <w:p w:rsidR="0089579B" w:rsidRPr="00430086" w:rsidRDefault="0089579B" w:rsidP="00430086">
            <w:pPr>
              <w:ind w:left="142" w:right="-10" w:firstLine="567"/>
              <w:jc w:val="both"/>
            </w:pPr>
          </w:p>
        </w:tc>
      </w:tr>
      <w:tr w:rsidR="0089579B" w:rsidRPr="00430086" w:rsidTr="00430086">
        <w:trPr>
          <w:trHeight w:val="278"/>
        </w:trPr>
        <w:tc>
          <w:tcPr>
            <w:tcW w:w="2217" w:type="dxa"/>
            <w:gridSpan w:val="2"/>
          </w:tcPr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i/>
              </w:rPr>
            </w:pPr>
            <w:r w:rsidRPr="00430086">
              <w:rPr>
                <w:i/>
              </w:rPr>
              <w:t>Уголок «Макеты»</w:t>
            </w:r>
          </w:p>
        </w:tc>
        <w:tc>
          <w:tcPr>
            <w:tcW w:w="1411" w:type="dxa"/>
            <w:vMerge/>
            <w:tcBorders>
              <w:top w:val="nil"/>
            </w:tcBorders>
          </w:tcPr>
          <w:p w:rsidR="0089579B" w:rsidRPr="00430086" w:rsidRDefault="0089579B" w:rsidP="00430086">
            <w:pPr>
              <w:ind w:left="142" w:right="-10" w:firstLine="567"/>
              <w:jc w:val="both"/>
            </w:pPr>
          </w:p>
        </w:tc>
        <w:tc>
          <w:tcPr>
            <w:tcW w:w="2217" w:type="dxa"/>
            <w:vMerge/>
            <w:tcBorders>
              <w:top w:val="nil"/>
            </w:tcBorders>
          </w:tcPr>
          <w:p w:rsidR="0089579B" w:rsidRPr="00430086" w:rsidRDefault="0089579B" w:rsidP="00430086">
            <w:pPr>
              <w:ind w:left="142" w:right="-10" w:firstLine="567"/>
              <w:jc w:val="both"/>
            </w:pPr>
          </w:p>
        </w:tc>
        <w:tc>
          <w:tcPr>
            <w:tcW w:w="2621" w:type="dxa"/>
            <w:vMerge/>
            <w:tcBorders>
              <w:top w:val="nil"/>
            </w:tcBorders>
          </w:tcPr>
          <w:p w:rsidR="0089579B" w:rsidRPr="00430086" w:rsidRDefault="0089579B" w:rsidP="00430086">
            <w:pPr>
              <w:ind w:left="142" w:right="-10" w:firstLine="567"/>
              <w:jc w:val="both"/>
            </w:pPr>
          </w:p>
        </w:tc>
        <w:tc>
          <w:tcPr>
            <w:tcW w:w="1348" w:type="dxa"/>
            <w:vMerge/>
            <w:tcBorders>
              <w:top w:val="nil"/>
            </w:tcBorders>
          </w:tcPr>
          <w:p w:rsidR="0089579B" w:rsidRPr="00430086" w:rsidRDefault="0089579B" w:rsidP="00430086">
            <w:pPr>
              <w:ind w:left="142" w:right="-10" w:firstLine="567"/>
              <w:jc w:val="both"/>
            </w:pPr>
          </w:p>
        </w:tc>
      </w:tr>
      <w:tr w:rsidR="0089579B" w:rsidRPr="00430086" w:rsidTr="00430086">
        <w:trPr>
          <w:trHeight w:val="263"/>
        </w:trPr>
        <w:tc>
          <w:tcPr>
            <w:tcW w:w="9814" w:type="dxa"/>
            <w:gridSpan w:val="6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Оборудование,</w:t>
            </w:r>
            <w:r w:rsidRPr="00430086">
              <w:rPr>
                <w:spacing w:val="-6"/>
              </w:rPr>
              <w:t xml:space="preserve"> </w:t>
            </w:r>
            <w:r w:rsidRPr="000B682A">
              <w:t>игрушки,</w:t>
            </w:r>
            <w:r w:rsidRPr="00430086">
              <w:rPr>
                <w:spacing w:val="-2"/>
              </w:rPr>
              <w:t xml:space="preserve"> </w:t>
            </w:r>
            <w:r w:rsidRPr="000B682A">
              <w:t>пособия</w:t>
            </w:r>
          </w:p>
        </w:tc>
      </w:tr>
    </w:tbl>
    <w:p w:rsidR="0089579B" w:rsidRPr="000B682A" w:rsidRDefault="0089579B" w:rsidP="00174D0E">
      <w:pPr>
        <w:pStyle w:val="BodyText"/>
        <w:ind w:left="142" w:right="-10" w:firstLine="567"/>
      </w:pPr>
      <w:r w:rsidRPr="000B682A">
        <w:t>Цель</w:t>
      </w:r>
      <w:r w:rsidRPr="000B682A">
        <w:rPr>
          <w:spacing w:val="-1"/>
        </w:rPr>
        <w:t xml:space="preserve"> </w:t>
      </w:r>
      <w:r w:rsidRPr="000B682A">
        <w:t>создания</w:t>
      </w:r>
      <w:r w:rsidRPr="000B682A">
        <w:rPr>
          <w:spacing w:val="-6"/>
        </w:rPr>
        <w:t xml:space="preserve"> </w:t>
      </w:r>
      <w:r w:rsidRPr="000B682A">
        <w:t>развивающей</w:t>
      </w:r>
      <w:r w:rsidRPr="000B682A">
        <w:rPr>
          <w:spacing w:val="-1"/>
        </w:rPr>
        <w:t xml:space="preserve"> </w:t>
      </w:r>
      <w:r w:rsidRPr="000B682A">
        <w:t>предметно-пространственной</w:t>
      </w:r>
      <w:r w:rsidRPr="000B682A">
        <w:rPr>
          <w:spacing w:val="-1"/>
        </w:rPr>
        <w:t xml:space="preserve"> </w:t>
      </w:r>
      <w:r w:rsidRPr="000B682A">
        <w:t>среды</w:t>
      </w:r>
      <w:r w:rsidRPr="000B682A">
        <w:rPr>
          <w:spacing w:val="-4"/>
        </w:rPr>
        <w:t xml:space="preserve"> </w:t>
      </w:r>
      <w:r w:rsidRPr="000B682A">
        <w:t>в</w:t>
      </w:r>
      <w:r w:rsidRPr="000B682A">
        <w:rPr>
          <w:spacing w:val="-1"/>
        </w:rPr>
        <w:t xml:space="preserve"> </w:t>
      </w:r>
      <w:r w:rsidRPr="000B682A">
        <w:t xml:space="preserve">воспитания </w:t>
      </w:r>
      <w:r w:rsidRPr="00CD2FE2">
        <w:t>МАДОУ «Детский сад №</w:t>
      </w:r>
      <w:r>
        <w:t xml:space="preserve"> 228</w:t>
      </w:r>
      <w:r w:rsidRPr="00CD2FE2">
        <w:t xml:space="preserve"> комбинированного вида» </w:t>
      </w:r>
      <w:r>
        <w:t>Кир</w:t>
      </w:r>
      <w:r w:rsidRPr="00CD2FE2">
        <w:t>овского района г.Казани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обеспечить всестороннее развитие детей дошкольного возраста, в том числе и их нравственное</w:t>
      </w:r>
      <w:r w:rsidRPr="000B682A">
        <w:rPr>
          <w:spacing w:val="1"/>
        </w:rPr>
        <w:t xml:space="preserve"> </w:t>
      </w:r>
      <w:r w:rsidRPr="000B682A">
        <w:t>развитие личности</w:t>
      </w:r>
      <w:r w:rsidRPr="000B682A">
        <w:rPr>
          <w:spacing w:val="-2"/>
        </w:rPr>
        <w:t xml:space="preserve"> </w:t>
      </w:r>
      <w:r w:rsidRPr="000B682A">
        <w:t>в</w:t>
      </w:r>
      <w:r w:rsidRPr="000B682A">
        <w:rPr>
          <w:spacing w:val="2"/>
        </w:rPr>
        <w:t xml:space="preserve"> </w:t>
      </w:r>
      <w:r w:rsidRPr="000B682A">
        <w:t>социально-</w:t>
      </w:r>
      <w:r w:rsidRPr="000B682A">
        <w:rPr>
          <w:spacing w:val="-2"/>
        </w:rPr>
        <w:t xml:space="preserve"> </w:t>
      </w:r>
      <w:r w:rsidRPr="000B682A">
        <w:t>духовном</w:t>
      </w:r>
      <w:r w:rsidRPr="000B682A">
        <w:rPr>
          <w:spacing w:val="2"/>
        </w:rPr>
        <w:t xml:space="preserve"> </w:t>
      </w:r>
      <w:r w:rsidRPr="000B682A">
        <w:t>плане,</w:t>
      </w:r>
      <w:r w:rsidRPr="000B682A">
        <w:rPr>
          <w:spacing w:val="4"/>
        </w:rPr>
        <w:t xml:space="preserve"> </w:t>
      </w:r>
      <w:r w:rsidRPr="000B682A">
        <w:t>развития</w:t>
      </w:r>
      <w:r w:rsidRPr="000B682A">
        <w:rPr>
          <w:spacing w:val="5"/>
        </w:rPr>
        <w:t xml:space="preserve"> </w:t>
      </w:r>
      <w:r w:rsidRPr="000B682A">
        <w:t>самостоятельности.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Среда</w:t>
      </w:r>
      <w:r w:rsidRPr="000B682A">
        <w:rPr>
          <w:spacing w:val="-4"/>
        </w:rPr>
        <w:t xml:space="preserve"> </w:t>
      </w:r>
      <w:r w:rsidRPr="000B682A">
        <w:t>обеспечивает:</w:t>
      </w:r>
    </w:p>
    <w:p w:rsidR="0089579B" w:rsidRPr="000B682A" w:rsidRDefault="0089579B" w:rsidP="00174D0E">
      <w:pPr>
        <w:pStyle w:val="ListParagraph"/>
        <w:numPr>
          <w:ilvl w:val="1"/>
          <w:numId w:val="11"/>
        </w:numPr>
        <w:ind w:left="142" w:right="-10" w:firstLine="567"/>
      </w:pPr>
      <w:r w:rsidRPr="000B682A">
        <w:t>наличие материалов, оборудования и инвентаря для воспитания детей в сфере личностного</w:t>
      </w:r>
      <w:r w:rsidRPr="000B682A">
        <w:rPr>
          <w:spacing w:val="1"/>
        </w:rPr>
        <w:t xml:space="preserve"> </w:t>
      </w:r>
      <w:r w:rsidRPr="000B682A">
        <w:t>развития,</w:t>
      </w:r>
      <w:r w:rsidRPr="000B682A">
        <w:rPr>
          <w:spacing w:val="3"/>
        </w:rPr>
        <w:t xml:space="preserve"> </w:t>
      </w:r>
      <w:r w:rsidRPr="000B682A">
        <w:t>совершенствование</w:t>
      </w:r>
      <w:r w:rsidRPr="000B682A">
        <w:rPr>
          <w:spacing w:val="1"/>
        </w:rPr>
        <w:t xml:space="preserve"> </w:t>
      </w:r>
      <w:r w:rsidRPr="000B682A">
        <w:t>их</w:t>
      </w:r>
      <w:r w:rsidRPr="000B682A">
        <w:rPr>
          <w:spacing w:val="-3"/>
        </w:rPr>
        <w:t xml:space="preserve"> </w:t>
      </w:r>
      <w:r w:rsidRPr="000B682A">
        <w:t>игровых</w:t>
      </w:r>
      <w:r w:rsidRPr="000B682A">
        <w:rPr>
          <w:spacing w:val="-4"/>
        </w:rPr>
        <w:t xml:space="preserve"> </w:t>
      </w:r>
      <w:r w:rsidRPr="000B682A">
        <w:t>и</w:t>
      </w:r>
      <w:r w:rsidRPr="000B682A">
        <w:rPr>
          <w:spacing w:val="-2"/>
        </w:rPr>
        <w:t xml:space="preserve"> </w:t>
      </w:r>
      <w:r w:rsidRPr="000B682A">
        <w:t>трудовых</w:t>
      </w:r>
      <w:r w:rsidRPr="000B682A">
        <w:rPr>
          <w:spacing w:val="-3"/>
        </w:rPr>
        <w:t xml:space="preserve"> </w:t>
      </w:r>
      <w:r w:rsidRPr="000B682A">
        <w:t>навыков;</w:t>
      </w:r>
    </w:p>
    <w:p w:rsidR="0089579B" w:rsidRPr="000B682A" w:rsidRDefault="0089579B" w:rsidP="00174D0E">
      <w:pPr>
        <w:pStyle w:val="ListParagraph"/>
        <w:numPr>
          <w:ilvl w:val="1"/>
          <w:numId w:val="11"/>
        </w:numPr>
        <w:ind w:left="142" w:right="-10" w:firstLine="567"/>
      </w:pPr>
      <w:r w:rsidRPr="000B682A">
        <w:t>учёт</w:t>
      </w:r>
      <w:r w:rsidRPr="000B682A">
        <w:rPr>
          <w:spacing w:val="-2"/>
        </w:rPr>
        <w:t xml:space="preserve"> </w:t>
      </w:r>
      <w:r w:rsidRPr="000B682A">
        <w:t>возрастных</w:t>
      </w:r>
      <w:r w:rsidRPr="000B682A">
        <w:rPr>
          <w:spacing w:val="-11"/>
        </w:rPr>
        <w:t xml:space="preserve"> </w:t>
      </w:r>
      <w:r w:rsidRPr="000B682A">
        <w:t>особенностей</w:t>
      </w:r>
      <w:r w:rsidRPr="000B682A">
        <w:rPr>
          <w:spacing w:val="-6"/>
        </w:rPr>
        <w:t xml:space="preserve"> </w:t>
      </w:r>
      <w:r w:rsidRPr="000B682A">
        <w:t>детей</w:t>
      </w:r>
      <w:r w:rsidRPr="000B682A">
        <w:rPr>
          <w:spacing w:val="-1"/>
        </w:rPr>
        <w:t xml:space="preserve"> </w:t>
      </w:r>
      <w:r w:rsidRPr="000B682A">
        <w:t>дошкольного</w:t>
      </w:r>
      <w:r w:rsidRPr="000B682A">
        <w:rPr>
          <w:spacing w:val="-2"/>
        </w:rPr>
        <w:t xml:space="preserve"> </w:t>
      </w:r>
      <w:r w:rsidRPr="000B682A">
        <w:t>возраста.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 xml:space="preserve">Наполняемость развивающей предметно-пространственной среды воспитания </w:t>
      </w:r>
      <w:r w:rsidRPr="00CD2FE2">
        <w:t>МАДОУ «Детский сад №</w:t>
      </w:r>
      <w:r>
        <w:t xml:space="preserve"> 228</w:t>
      </w:r>
      <w:r w:rsidRPr="00CD2FE2">
        <w:t xml:space="preserve"> комбинированного вида» </w:t>
      </w:r>
      <w:r>
        <w:t>Кир</w:t>
      </w:r>
      <w:r w:rsidRPr="00CD2FE2">
        <w:t xml:space="preserve">овского района г.Казани </w:t>
      </w:r>
      <w:r w:rsidRPr="000B682A">
        <w:t>обеспечивает</w:t>
      </w:r>
      <w:r w:rsidRPr="000B682A">
        <w:rPr>
          <w:spacing w:val="1"/>
        </w:rPr>
        <w:t xml:space="preserve"> </w:t>
      </w:r>
      <w:r w:rsidRPr="000B682A">
        <w:t>целостность</w:t>
      </w:r>
      <w:r w:rsidRPr="000B682A">
        <w:rPr>
          <w:spacing w:val="1"/>
        </w:rPr>
        <w:t xml:space="preserve"> </w:t>
      </w:r>
      <w:r w:rsidRPr="000B682A">
        <w:t>воспитательного</w:t>
      </w:r>
      <w:r w:rsidRPr="000B682A">
        <w:rPr>
          <w:spacing w:val="1"/>
        </w:rPr>
        <w:t xml:space="preserve"> </w:t>
      </w:r>
      <w:r w:rsidRPr="000B682A">
        <w:t>процесса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рамках</w:t>
      </w:r>
      <w:r w:rsidRPr="000B682A">
        <w:rPr>
          <w:spacing w:val="1"/>
        </w:rPr>
        <w:t xml:space="preserve"> </w:t>
      </w:r>
      <w:r w:rsidRPr="000B682A">
        <w:t>реализации</w:t>
      </w:r>
      <w:r w:rsidRPr="000B682A">
        <w:rPr>
          <w:spacing w:val="1"/>
        </w:rPr>
        <w:t xml:space="preserve"> </w:t>
      </w:r>
      <w:r w:rsidRPr="000B682A">
        <w:t>рабочей</w:t>
      </w:r>
      <w:r w:rsidRPr="000B682A">
        <w:rPr>
          <w:spacing w:val="1"/>
        </w:rPr>
        <w:t xml:space="preserve"> </w:t>
      </w:r>
      <w:r w:rsidRPr="000B682A">
        <w:t>программы</w:t>
      </w:r>
      <w:r w:rsidRPr="000B682A">
        <w:rPr>
          <w:spacing w:val="1"/>
        </w:rPr>
        <w:t xml:space="preserve"> </w:t>
      </w:r>
      <w:r w:rsidRPr="000B682A">
        <w:t>воспитания:</w:t>
      </w:r>
    </w:p>
    <w:p w:rsidR="0089579B" w:rsidRPr="000B682A" w:rsidRDefault="0089579B" w:rsidP="00174D0E">
      <w:pPr>
        <w:pStyle w:val="ListParagraph"/>
        <w:numPr>
          <w:ilvl w:val="1"/>
          <w:numId w:val="11"/>
        </w:numPr>
        <w:ind w:left="142" w:right="-10" w:firstLine="567"/>
      </w:pPr>
      <w:r w:rsidRPr="000B682A">
        <w:t>подбор</w:t>
      </w:r>
      <w:r w:rsidRPr="000B682A">
        <w:rPr>
          <w:spacing w:val="-9"/>
        </w:rPr>
        <w:t xml:space="preserve"> </w:t>
      </w:r>
      <w:r w:rsidRPr="000B682A">
        <w:t>художественной</w:t>
      </w:r>
      <w:r w:rsidRPr="000B682A">
        <w:rPr>
          <w:spacing w:val="-3"/>
        </w:rPr>
        <w:t xml:space="preserve"> </w:t>
      </w:r>
      <w:r w:rsidRPr="000B682A">
        <w:t>литературы;</w:t>
      </w:r>
    </w:p>
    <w:p w:rsidR="0089579B" w:rsidRPr="000B682A" w:rsidRDefault="0089579B" w:rsidP="00174D0E">
      <w:pPr>
        <w:pStyle w:val="ListParagraph"/>
        <w:numPr>
          <w:ilvl w:val="1"/>
          <w:numId w:val="11"/>
        </w:numPr>
        <w:ind w:left="142" w:right="-10" w:firstLine="567"/>
      </w:pPr>
      <w:r w:rsidRPr="000B682A">
        <w:t>подбор</w:t>
      </w:r>
      <w:r w:rsidRPr="000B682A">
        <w:rPr>
          <w:spacing w:val="-7"/>
        </w:rPr>
        <w:t xml:space="preserve"> </w:t>
      </w:r>
      <w:r w:rsidRPr="000B682A">
        <w:t>видео</w:t>
      </w:r>
      <w:r w:rsidRPr="000B682A">
        <w:rPr>
          <w:spacing w:val="-2"/>
        </w:rPr>
        <w:t xml:space="preserve"> </w:t>
      </w:r>
      <w:r w:rsidRPr="000B682A">
        <w:t>и</w:t>
      </w:r>
      <w:r w:rsidRPr="000B682A">
        <w:rPr>
          <w:spacing w:val="-1"/>
        </w:rPr>
        <w:t xml:space="preserve"> </w:t>
      </w:r>
      <w:r w:rsidRPr="000B682A">
        <w:t>аудиоматериалов;</w:t>
      </w:r>
    </w:p>
    <w:p w:rsidR="0089579B" w:rsidRPr="000B682A" w:rsidRDefault="0089579B" w:rsidP="00174D0E">
      <w:pPr>
        <w:pStyle w:val="ListParagraph"/>
        <w:numPr>
          <w:ilvl w:val="1"/>
          <w:numId w:val="11"/>
        </w:numPr>
        <w:ind w:left="142" w:right="-10" w:firstLine="567"/>
      </w:pPr>
      <w:r w:rsidRPr="000B682A">
        <w:rPr>
          <w:spacing w:val="-1"/>
        </w:rPr>
        <w:t>подбор</w:t>
      </w:r>
      <w:r w:rsidRPr="000B682A">
        <w:rPr>
          <w:spacing w:val="-14"/>
        </w:rPr>
        <w:t xml:space="preserve"> </w:t>
      </w:r>
      <w:r w:rsidRPr="000B682A">
        <w:rPr>
          <w:spacing w:val="-1"/>
        </w:rPr>
        <w:t>наглядно-демонстрационного</w:t>
      </w:r>
      <w:r w:rsidRPr="000B682A">
        <w:rPr>
          <w:spacing w:val="-10"/>
        </w:rPr>
        <w:t xml:space="preserve"> </w:t>
      </w:r>
      <w:r w:rsidRPr="000B682A">
        <w:t>материала</w:t>
      </w:r>
      <w:r w:rsidRPr="000B682A">
        <w:rPr>
          <w:spacing w:val="-10"/>
        </w:rPr>
        <w:t xml:space="preserve"> </w:t>
      </w:r>
      <w:r w:rsidRPr="000B682A">
        <w:t>(картины,</w:t>
      </w:r>
      <w:r w:rsidRPr="000B682A">
        <w:rPr>
          <w:spacing w:val="-12"/>
        </w:rPr>
        <w:t xml:space="preserve"> </w:t>
      </w:r>
      <w:r w:rsidRPr="000B682A">
        <w:t>плакаты,</w:t>
      </w:r>
      <w:r w:rsidRPr="000B682A">
        <w:rPr>
          <w:spacing w:val="-12"/>
        </w:rPr>
        <w:t xml:space="preserve"> </w:t>
      </w:r>
      <w:r w:rsidRPr="000B682A">
        <w:t>тематические</w:t>
      </w:r>
      <w:r w:rsidRPr="000B682A">
        <w:rPr>
          <w:spacing w:val="-14"/>
        </w:rPr>
        <w:t xml:space="preserve"> </w:t>
      </w:r>
      <w:r w:rsidRPr="000B682A">
        <w:t>иллюстрации</w:t>
      </w:r>
      <w:r w:rsidRPr="000B682A">
        <w:rPr>
          <w:spacing w:val="-58"/>
        </w:rPr>
        <w:t xml:space="preserve"> </w:t>
      </w:r>
      <w:r w:rsidRPr="000B682A">
        <w:t>и</w:t>
      </w:r>
      <w:r w:rsidRPr="000B682A">
        <w:rPr>
          <w:spacing w:val="2"/>
        </w:rPr>
        <w:t xml:space="preserve"> </w:t>
      </w:r>
      <w:r w:rsidRPr="000B682A">
        <w:t>т.п.);</w:t>
      </w:r>
    </w:p>
    <w:p w:rsidR="0089579B" w:rsidRPr="000B682A" w:rsidRDefault="0089579B" w:rsidP="00174D0E">
      <w:pPr>
        <w:pStyle w:val="ListParagraph"/>
        <w:numPr>
          <w:ilvl w:val="1"/>
          <w:numId w:val="11"/>
        </w:numPr>
        <w:ind w:left="142" w:right="-10" w:firstLine="567"/>
      </w:pPr>
      <w:r w:rsidRPr="000B682A">
        <w:rPr>
          <w:spacing w:val="-1"/>
        </w:rPr>
        <w:t>наличие</w:t>
      </w:r>
      <w:r w:rsidRPr="000B682A">
        <w:rPr>
          <w:spacing w:val="-13"/>
        </w:rPr>
        <w:t xml:space="preserve"> </w:t>
      </w:r>
      <w:r w:rsidRPr="000B682A">
        <w:t>демонстрационных</w:t>
      </w:r>
      <w:r w:rsidRPr="000B682A">
        <w:rPr>
          <w:spacing w:val="-11"/>
        </w:rPr>
        <w:t xml:space="preserve"> </w:t>
      </w:r>
      <w:r w:rsidRPr="000B682A">
        <w:t>технических</w:t>
      </w:r>
      <w:r w:rsidRPr="000B682A">
        <w:rPr>
          <w:spacing w:val="-11"/>
        </w:rPr>
        <w:t xml:space="preserve"> </w:t>
      </w:r>
      <w:r w:rsidRPr="000B682A">
        <w:t>средств</w:t>
      </w:r>
      <w:r w:rsidRPr="000B682A">
        <w:rPr>
          <w:spacing w:val="-9"/>
        </w:rPr>
        <w:t xml:space="preserve"> </w:t>
      </w:r>
      <w:r w:rsidRPr="000B682A">
        <w:t>(интерактивное</w:t>
      </w:r>
      <w:r w:rsidRPr="000B682A">
        <w:rPr>
          <w:spacing w:val="-12"/>
        </w:rPr>
        <w:t xml:space="preserve"> </w:t>
      </w:r>
      <w:r w:rsidRPr="000B682A">
        <w:t>оборудование</w:t>
      </w:r>
      <w:r w:rsidRPr="000B682A">
        <w:rPr>
          <w:spacing w:val="-7"/>
        </w:rPr>
        <w:t xml:space="preserve"> </w:t>
      </w:r>
      <w:r w:rsidRPr="000B682A">
        <w:t>, экран</w:t>
      </w:r>
      <w:r w:rsidRPr="000B682A">
        <w:rPr>
          <w:spacing w:val="-10"/>
        </w:rPr>
        <w:t xml:space="preserve"> </w:t>
      </w:r>
      <w:r w:rsidRPr="000B682A">
        <w:t>,</w:t>
      </w:r>
      <w:r w:rsidRPr="000B682A">
        <w:rPr>
          <w:spacing w:val="-2"/>
        </w:rPr>
        <w:t xml:space="preserve"> </w:t>
      </w:r>
      <w:r w:rsidRPr="000B682A">
        <w:t>проектор, ноутбук,</w:t>
      </w:r>
      <w:r w:rsidRPr="000B682A">
        <w:rPr>
          <w:spacing w:val="-1"/>
        </w:rPr>
        <w:t xml:space="preserve"> </w:t>
      </w:r>
      <w:r w:rsidRPr="000B682A">
        <w:t>колонки</w:t>
      </w:r>
      <w:r w:rsidRPr="000B682A">
        <w:rPr>
          <w:spacing w:val="3"/>
        </w:rPr>
        <w:t xml:space="preserve"> </w:t>
      </w:r>
      <w:r w:rsidRPr="000B682A">
        <w:t>и</w:t>
      </w:r>
      <w:r w:rsidRPr="000B682A">
        <w:rPr>
          <w:spacing w:val="-2"/>
        </w:rPr>
        <w:t xml:space="preserve"> </w:t>
      </w:r>
      <w:r w:rsidRPr="000B682A">
        <w:t>т.п.);</w:t>
      </w:r>
    </w:p>
    <w:p w:rsidR="0089579B" w:rsidRPr="000B682A" w:rsidRDefault="0089579B" w:rsidP="00174D0E">
      <w:pPr>
        <w:pStyle w:val="ListParagraph"/>
        <w:numPr>
          <w:ilvl w:val="1"/>
          <w:numId w:val="11"/>
        </w:numPr>
        <w:ind w:left="142" w:right="-10" w:firstLine="567"/>
      </w:pPr>
      <w:r w:rsidRPr="000B682A">
        <w:t>подбор</w:t>
      </w:r>
      <w:r w:rsidRPr="000B682A">
        <w:rPr>
          <w:spacing w:val="-13"/>
        </w:rPr>
        <w:t xml:space="preserve"> </w:t>
      </w:r>
      <w:r w:rsidRPr="000B682A">
        <w:t>оборудования</w:t>
      </w:r>
      <w:r w:rsidRPr="000B682A">
        <w:rPr>
          <w:spacing w:val="-8"/>
        </w:rPr>
        <w:t xml:space="preserve"> </w:t>
      </w:r>
      <w:r w:rsidRPr="000B682A">
        <w:t>для</w:t>
      </w:r>
      <w:r w:rsidRPr="000B682A">
        <w:rPr>
          <w:spacing w:val="-8"/>
        </w:rPr>
        <w:t xml:space="preserve"> </w:t>
      </w:r>
      <w:r w:rsidRPr="000B682A">
        <w:t>организации</w:t>
      </w:r>
      <w:r w:rsidRPr="000B682A">
        <w:rPr>
          <w:spacing w:val="-7"/>
        </w:rPr>
        <w:t xml:space="preserve"> </w:t>
      </w:r>
      <w:r w:rsidRPr="000B682A">
        <w:t>игровой</w:t>
      </w:r>
      <w:r w:rsidRPr="000B682A">
        <w:rPr>
          <w:spacing w:val="-3"/>
        </w:rPr>
        <w:t xml:space="preserve"> </w:t>
      </w:r>
      <w:r w:rsidRPr="000B682A">
        <w:t>деятельности</w:t>
      </w:r>
      <w:r w:rsidRPr="000B682A">
        <w:rPr>
          <w:spacing w:val="-6"/>
        </w:rPr>
        <w:t xml:space="preserve"> </w:t>
      </w:r>
      <w:r w:rsidRPr="000B682A">
        <w:t>(атрибуты</w:t>
      </w:r>
      <w:r w:rsidRPr="000B682A">
        <w:rPr>
          <w:spacing w:val="-2"/>
        </w:rPr>
        <w:t xml:space="preserve"> </w:t>
      </w:r>
      <w:r w:rsidRPr="000B682A">
        <w:t>для</w:t>
      </w:r>
      <w:r w:rsidRPr="000B682A">
        <w:rPr>
          <w:spacing w:val="-3"/>
        </w:rPr>
        <w:t xml:space="preserve"> </w:t>
      </w:r>
      <w:r w:rsidRPr="000B682A">
        <w:t>сюжетно-ролевых,</w:t>
      </w:r>
      <w:r w:rsidRPr="000B682A">
        <w:rPr>
          <w:spacing w:val="-58"/>
        </w:rPr>
        <w:t xml:space="preserve"> </w:t>
      </w:r>
      <w:r w:rsidRPr="000B682A">
        <w:t>театральных,</w:t>
      </w:r>
      <w:r w:rsidRPr="000B682A">
        <w:rPr>
          <w:spacing w:val="3"/>
        </w:rPr>
        <w:t xml:space="preserve"> </w:t>
      </w:r>
      <w:r w:rsidRPr="000B682A">
        <w:t>дидактических</w:t>
      </w:r>
      <w:r w:rsidRPr="000B682A">
        <w:rPr>
          <w:spacing w:val="-3"/>
        </w:rPr>
        <w:t xml:space="preserve"> </w:t>
      </w:r>
      <w:r w:rsidRPr="000B682A">
        <w:t>игр);</w:t>
      </w:r>
    </w:p>
    <w:p w:rsidR="0089579B" w:rsidRPr="000B682A" w:rsidRDefault="0089579B" w:rsidP="00174D0E">
      <w:pPr>
        <w:pStyle w:val="ListParagraph"/>
        <w:numPr>
          <w:ilvl w:val="1"/>
          <w:numId w:val="11"/>
        </w:numPr>
        <w:ind w:left="142" w:right="-10" w:firstLine="567"/>
      </w:pPr>
      <w:r w:rsidRPr="000B682A">
        <w:t>подбор оборудования для организации детской трудовой деятельности (самообслуживание,</w:t>
      </w:r>
      <w:r w:rsidRPr="000B682A">
        <w:rPr>
          <w:spacing w:val="1"/>
        </w:rPr>
        <w:t xml:space="preserve"> </w:t>
      </w:r>
      <w:r w:rsidRPr="000B682A">
        <w:t>бытовой</w:t>
      </w:r>
      <w:r w:rsidRPr="000B682A">
        <w:rPr>
          <w:spacing w:val="2"/>
        </w:rPr>
        <w:t xml:space="preserve"> </w:t>
      </w:r>
      <w:r w:rsidRPr="000B682A">
        <w:t>труд,</w:t>
      </w:r>
      <w:r w:rsidRPr="000B682A">
        <w:rPr>
          <w:spacing w:val="4"/>
        </w:rPr>
        <w:t xml:space="preserve"> </w:t>
      </w:r>
      <w:r w:rsidRPr="000B682A">
        <w:t>ручной</w:t>
      </w:r>
      <w:r w:rsidRPr="000B682A">
        <w:rPr>
          <w:spacing w:val="3"/>
        </w:rPr>
        <w:t xml:space="preserve"> </w:t>
      </w:r>
      <w:r w:rsidRPr="000B682A">
        <w:t>труд).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Материально-техническое</w:t>
      </w:r>
      <w:r w:rsidRPr="000B682A">
        <w:rPr>
          <w:spacing w:val="1"/>
        </w:rPr>
        <w:t xml:space="preserve"> </w:t>
      </w:r>
      <w:r w:rsidRPr="000B682A">
        <w:t>оснащение</w:t>
      </w:r>
      <w:r w:rsidRPr="000B682A">
        <w:rPr>
          <w:spacing w:val="1"/>
        </w:rPr>
        <w:t xml:space="preserve"> </w:t>
      </w:r>
      <w:r w:rsidRPr="000B682A">
        <w:t>развивающей</w:t>
      </w:r>
      <w:r w:rsidRPr="000B682A">
        <w:rPr>
          <w:spacing w:val="1"/>
        </w:rPr>
        <w:t xml:space="preserve"> </w:t>
      </w:r>
      <w:r w:rsidRPr="000B682A">
        <w:t>предметно-</w:t>
      </w:r>
      <w:r w:rsidRPr="000B682A">
        <w:rPr>
          <w:spacing w:val="1"/>
        </w:rPr>
        <w:t xml:space="preserve"> </w:t>
      </w:r>
      <w:r w:rsidRPr="000B682A">
        <w:t>пространственной</w:t>
      </w:r>
      <w:r w:rsidRPr="000B682A">
        <w:rPr>
          <w:spacing w:val="1"/>
        </w:rPr>
        <w:t xml:space="preserve"> </w:t>
      </w:r>
      <w:r w:rsidRPr="000B682A">
        <w:t>среды</w:t>
      </w:r>
      <w:r w:rsidRPr="000B682A">
        <w:rPr>
          <w:spacing w:val="1"/>
        </w:rPr>
        <w:t xml:space="preserve"> </w:t>
      </w:r>
      <w:r w:rsidRPr="000B682A">
        <w:t>изменяется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дополняется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соответствии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t>возрастом</w:t>
      </w:r>
      <w:r w:rsidRPr="000B682A">
        <w:rPr>
          <w:spacing w:val="1"/>
        </w:rPr>
        <w:t xml:space="preserve"> </w:t>
      </w:r>
      <w:r w:rsidRPr="000B682A">
        <w:t>воспитанников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календарным</w:t>
      </w:r>
      <w:r w:rsidRPr="000B682A">
        <w:rPr>
          <w:spacing w:val="1"/>
        </w:rPr>
        <w:t xml:space="preserve"> </w:t>
      </w:r>
      <w:r w:rsidRPr="000B682A">
        <w:t>планом</w:t>
      </w:r>
      <w:r w:rsidRPr="000B682A">
        <w:rPr>
          <w:spacing w:val="1"/>
        </w:rPr>
        <w:t xml:space="preserve"> </w:t>
      </w:r>
      <w:r w:rsidRPr="000B682A">
        <w:t>воспитательной</w:t>
      </w:r>
      <w:r w:rsidRPr="000B682A">
        <w:rPr>
          <w:spacing w:val="-3"/>
        </w:rPr>
        <w:t xml:space="preserve"> </w:t>
      </w:r>
      <w:r w:rsidRPr="000B682A">
        <w:t>работы</w:t>
      </w:r>
      <w:r w:rsidRPr="000B682A">
        <w:rPr>
          <w:spacing w:val="2"/>
        </w:rPr>
        <w:t xml:space="preserve"> </w:t>
      </w:r>
      <w:r w:rsidRPr="000B682A">
        <w:t xml:space="preserve">воспитания </w:t>
      </w:r>
      <w:r w:rsidRPr="00CD2FE2">
        <w:t>МАДОУ «Детский сад №</w:t>
      </w:r>
      <w:r>
        <w:t xml:space="preserve"> 228 </w:t>
      </w:r>
      <w:r w:rsidRPr="00CD2FE2">
        <w:t xml:space="preserve">комбинированного вида» </w:t>
      </w:r>
      <w:r>
        <w:t>Кир</w:t>
      </w:r>
      <w:r w:rsidRPr="00CD2FE2">
        <w:t>овского района г.Казани</w:t>
      </w:r>
      <w:r w:rsidRPr="000B682A">
        <w:t xml:space="preserve"> на</w:t>
      </w:r>
      <w:r w:rsidRPr="000B682A">
        <w:rPr>
          <w:spacing w:val="1"/>
        </w:rPr>
        <w:t xml:space="preserve"> </w:t>
      </w:r>
      <w:r w:rsidRPr="000B682A">
        <w:t>текущий</w:t>
      </w:r>
      <w:r w:rsidRPr="000B682A">
        <w:rPr>
          <w:spacing w:val="6"/>
        </w:rPr>
        <w:t xml:space="preserve"> </w:t>
      </w:r>
      <w:r w:rsidRPr="000B682A">
        <w:t>учебный</w:t>
      </w:r>
      <w:r w:rsidRPr="000B682A">
        <w:rPr>
          <w:spacing w:val="2"/>
        </w:rPr>
        <w:t xml:space="preserve"> </w:t>
      </w:r>
      <w:r w:rsidRPr="000B682A">
        <w:t>год.</w:t>
      </w:r>
    </w:p>
    <w:p w:rsidR="0089579B" w:rsidRPr="000B682A" w:rsidRDefault="0089579B" w:rsidP="00174D0E">
      <w:pPr>
        <w:pStyle w:val="BodyText"/>
        <w:ind w:left="142" w:right="-10" w:firstLine="567"/>
      </w:pPr>
    </w:p>
    <w:p w:rsidR="0089579B" w:rsidRPr="000B682A" w:rsidRDefault="0089579B" w:rsidP="00174D0E">
      <w:pPr>
        <w:pStyle w:val="Heading3"/>
        <w:ind w:left="142" w:right="-10" w:firstLine="567"/>
        <w:jc w:val="both"/>
      </w:pPr>
      <w:bookmarkStart w:id="7" w:name="Психолого-педагогическое_и_социально-пед"/>
      <w:bookmarkEnd w:id="7"/>
      <w:r w:rsidRPr="000B682A">
        <w:t>Психолого-педагогическое</w:t>
      </w:r>
      <w:r w:rsidRPr="000B682A">
        <w:rPr>
          <w:spacing w:val="-6"/>
        </w:rPr>
        <w:t xml:space="preserve"> </w:t>
      </w:r>
      <w:r w:rsidRPr="000B682A">
        <w:t>и</w:t>
      </w:r>
      <w:r w:rsidRPr="000B682A">
        <w:rPr>
          <w:spacing w:val="-6"/>
        </w:rPr>
        <w:t xml:space="preserve"> </w:t>
      </w:r>
      <w:r w:rsidRPr="000B682A">
        <w:t>социально-педагогическое</w:t>
      </w:r>
      <w:r w:rsidRPr="000B682A">
        <w:rPr>
          <w:spacing w:val="-5"/>
        </w:rPr>
        <w:t xml:space="preserve"> </w:t>
      </w:r>
      <w:r w:rsidRPr="000B682A">
        <w:t>обеспечение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Рабочая</w:t>
      </w:r>
      <w:r w:rsidRPr="000B682A">
        <w:rPr>
          <w:spacing w:val="-7"/>
        </w:rPr>
        <w:t xml:space="preserve"> </w:t>
      </w:r>
      <w:r w:rsidRPr="000B682A">
        <w:t>программа</w:t>
      </w:r>
      <w:r w:rsidRPr="000B682A">
        <w:rPr>
          <w:spacing w:val="-7"/>
        </w:rPr>
        <w:t xml:space="preserve"> </w:t>
      </w:r>
      <w:r w:rsidRPr="000B682A">
        <w:t>воспитания</w:t>
      </w:r>
      <w:r w:rsidRPr="000B682A">
        <w:rPr>
          <w:spacing w:val="-6"/>
        </w:rPr>
        <w:t xml:space="preserve"> </w:t>
      </w:r>
      <w:r w:rsidRPr="000B682A">
        <w:t>предполагает</w:t>
      </w:r>
      <w:r w:rsidRPr="000B682A">
        <w:rPr>
          <w:spacing w:val="-5"/>
        </w:rPr>
        <w:t xml:space="preserve"> </w:t>
      </w:r>
      <w:r w:rsidRPr="000B682A">
        <w:t>создание</w:t>
      </w:r>
      <w:r w:rsidRPr="000B682A">
        <w:rPr>
          <w:spacing w:val="-8"/>
        </w:rPr>
        <w:t xml:space="preserve"> </w:t>
      </w:r>
      <w:r w:rsidRPr="000B682A">
        <w:t>следующих</w:t>
      </w:r>
      <w:r w:rsidRPr="000B682A">
        <w:rPr>
          <w:spacing w:val="-11"/>
        </w:rPr>
        <w:t xml:space="preserve"> </w:t>
      </w:r>
      <w:r w:rsidRPr="000B682A">
        <w:t>психолого-</w:t>
      </w:r>
      <w:r w:rsidRPr="000B682A">
        <w:rPr>
          <w:spacing w:val="-4"/>
        </w:rPr>
        <w:t xml:space="preserve"> </w:t>
      </w:r>
      <w:r w:rsidRPr="000B682A">
        <w:t>педагогических</w:t>
      </w:r>
      <w:r w:rsidRPr="000B682A">
        <w:rPr>
          <w:spacing w:val="-58"/>
        </w:rPr>
        <w:t xml:space="preserve"> </w:t>
      </w:r>
      <w:r w:rsidRPr="000B682A">
        <w:t>условий,</w:t>
      </w:r>
      <w:r w:rsidRPr="000B682A">
        <w:rPr>
          <w:spacing w:val="-6"/>
        </w:rPr>
        <w:t xml:space="preserve"> </w:t>
      </w:r>
      <w:r w:rsidRPr="000B682A">
        <w:t>обеспечивающих</w:t>
      </w:r>
      <w:r w:rsidRPr="000B682A">
        <w:rPr>
          <w:spacing w:val="-4"/>
        </w:rPr>
        <w:t xml:space="preserve"> </w:t>
      </w:r>
      <w:r w:rsidRPr="000B682A">
        <w:t>воспитание</w:t>
      </w:r>
      <w:r w:rsidRPr="000B682A">
        <w:rPr>
          <w:spacing w:val="-5"/>
        </w:rPr>
        <w:t xml:space="preserve"> </w:t>
      </w:r>
      <w:r w:rsidRPr="000B682A">
        <w:t>ребенка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2"/>
        </w:rPr>
        <w:t xml:space="preserve"> </w:t>
      </w:r>
      <w:r w:rsidRPr="000B682A">
        <w:t>сфере его</w:t>
      </w:r>
      <w:r w:rsidRPr="000B682A">
        <w:rPr>
          <w:spacing w:val="5"/>
        </w:rPr>
        <w:t xml:space="preserve"> </w:t>
      </w:r>
      <w:r w:rsidRPr="000B682A">
        <w:t>личностного</w:t>
      </w:r>
      <w:r w:rsidRPr="000B682A">
        <w:rPr>
          <w:spacing w:val="1"/>
        </w:rPr>
        <w:t xml:space="preserve"> </w:t>
      </w:r>
      <w:r w:rsidRPr="000B682A">
        <w:t>развития.</w:t>
      </w:r>
    </w:p>
    <w:p w:rsidR="0089579B" w:rsidRPr="000B682A" w:rsidRDefault="0089579B" w:rsidP="00174D0E">
      <w:pPr>
        <w:pStyle w:val="ListParagraph"/>
        <w:numPr>
          <w:ilvl w:val="0"/>
          <w:numId w:val="10"/>
        </w:numPr>
        <w:ind w:left="142" w:right="-10" w:firstLine="567"/>
      </w:pPr>
      <w:r w:rsidRPr="000B682A">
        <w:t>Построение</w:t>
      </w:r>
      <w:r w:rsidRPr="000B682A">
        <w:rPr>
          <w:spacing w:val="1"/>
        </w:rPr>
        <w:t xml:space="preserve"> </w:t>
      </w:r>
      <w:r w:rsidRPr="000B682A">
        <w:t>образовательного</w:t>
      </w:r>
      <w:r w:rsidRPr="000B682A">
        <w:rPr>
          <w:spacing w:val="1"/>
        </w:rPr>
        <w:t xml:space="preserve"> </w:t>
      </w:r>
      <w:r w:rsidRPr="000B682A">
        <w:t>процесса</w:t>
      </w:r>
      <w:r w:rsidRPr="000B682A">
        <w:rPr>
          <w:spacing w:val="1"/>
        </w:rPr>
        <w:t xml:space="preserve"> </w:t>
      </w:r>
      <w:r w:rsidRPr="000B682A">
        <w:t>на</w:t>
      </w:r>
      <w:r w:rsidRPr="000B682A">
        <w:rPr>
          <w:spacing w:val="1"/>
        </w:rPr>
        <w:t xml:space="preserve"> </w:t>
      </w:r>
      <w:r w:rsidRPr="000B682A">
        <w:t>основе</w:t>
      </w:r>
      <w:r w:rsidRPr="000B682A">
        <w:rPr>
          <w:spacing w:val="1"/>
        </w:rPr>
        <w:t xml:space="preserve"> </w:t>
      </w:r>
      <w:r w:rsidRPr="000B682A">
        <w:t>взаимодействия</w:t>
      </w:r>
      <w:r w:rsidRPr="000B682A">
        <w:rPr>
          <w:spacing w:val="1"/>
        </w:rPr>
        <w:t xml:space="preserve"> </w:t>
      </w:r>
      <w:r w:rsidRPr="000B682A">
        <w:t>взрослых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t>детьми,</w:t>
      </w:r>
      <w:r w:rsidRPr="000B682A">
        <w:rPr>
          <w:spacing w:val="1"/>
        </w:rPr>
        <w:t xml:space="preserve"> </w:t>
      </w:r>
      <w:r w:rsidRPr="000B682A">
        <w:t>ориентированного</w:t>
      </w:r>
      <w:r w:rsidRPr="000B682A">
        <w:rPr>
          <w:spacing w:val="1"/>
        </w:rPr>
        <w:t xml:space="preserve"> </w:t>
      </w:r>
      <w:r w:rsidRPr="000B682A">
        <w:t>на</w:t>
      </w:r>
      <w:r w:rsidRPr="000B682A">
        <w:rPr>
          <w:spacing w:val="1"/>
        </w:rPr>
        <w:t xml:space="preserve"> </w:t>
      </w:r>
      <w:r w:rsidRPr="000B682A">
        <w:t>интересы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возможности</w:t>
      </w:r>
      <w:r w:rsidRPr="000B682A">
        <w:rPr>
          <w:spacing w:val="1"/>
        </w:rPr>
        <w:t xml:space="preserve"> </w:t>
      </w:r>
      <w:r w:rsidRPr="000B682A">
        <w:t>каждого</w:t>
      </w:r>
      <w:r w:rsidRPr="000B682A">
        <w:rPr>
          <w:spacing w:val="1"/>
        </w:rPr>
        <w:t xml:space="preserve"> </w:t>
      </w:r>
      <w:r w:rsidRPr="000B682A">
        <w:t>ребёнка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учитывающего</w:t>
      </w:r>
      <w:r w:rsidRPr="000B682A">
        <w:rPr>
          <w:spacing w:val="1"/>
        </w:rPr>
        <w:t xml:space="preserve"> </w:t>
      </w:r>
      <w:r w:rsidRPr="000B682A">
        <w:t>социальную</w:t>
      </w:r>
      <w:r w:rsidRPr="000B682A">
        <w:rPr>
          <w:spacing w:val="1"/>
        </w:rPr>
        <w:t xml:space="preserve"> </w:t>
      </w:r>
      <w:r w:rsidRPr="000B682A">
        <w:t>ситуацию его развития. Создание таких ситуаций, в которых каждому ребенку предоставляется</w:t>
      </w:r>
      <w:r w:rsidRPr="000B682A">
        <w:rPr>
          <w:spacing w:val="1"/>
        </w:rPr>
        <w:t xml:space="preserve"> </w:t>
      </w:r>
      <w:r w:rsidRPr="000B682A">
        <w:t>возможность</w:t>
      </w:r>
      <w:r w:rsidRPr="000B682A">
        <w:rPr>
          <w:spacing w:val="-10"/>
        </w:rPr>
        <w:t xml:space="preserve"> </w:t>
      </w:r>
      <w:r w:rsidRPr="000B682A">
        <w:t>выбора</w:t>
      </w:r>
      <w:r w:rsidRPr="000B682A">
        <w:rPr>
          <w:spacing w:val="-8"/>
        </w:rPr>
        <w:t xml:space="preserve"> </w:t>
      </w:r>
      <w:r w:rsidRPr="000B682A">
        <w:t>деятельности,</w:t>
      </w:r>
      <w:r w:rsidRPr="000B682A">
        <w:rPr>
          <w:spacing w:val="-9"/>
        </w:rPr>
        <w:t xml:space="preserve"> </w:t>
      </w:r>
      <w:r w:rsidRPr="000B682A">
        <w:t>партнера,</w:t>
      </w:r>
      <w:r w:rsidRPr="000B682A">
        <w:rPr>
          <w:spacing w:val="-9"/>
        </w:rPr>
        <w:t xml:space="preserve"> </w:t>
      </w:r>
      <w:r w:rsidRPr="000B682A">
        <w:t>средств</w:t>
      </w:r>
      <w:r w:rsidRPr="000B682A">
        <w:rPr>
          <w:spacing w:val="-5"/>
        </w:rPr>
        <w:t xml:space="preserve"> </w:t>
      </w:r>
      <w:r w:rsidRPr="000B682A">
        <w:t>и</w:t>
      </w:r>
      <w:r w:rsidRPr="000B682A">
        <w:rPr>
          <w:spacing w:val="-10"/>
        </w:rPr>
        <w:t xml:space="preserve"> </w:t>
      </w:r>
      <w:r w:rsidRPr="000B682A">
        <w:t>пр.;</w:t>
      </w:r>
      <w:r w:rsidRPr="000B682A">
        <w:rPr>
          <w:spacing w:val="-11"/>
        </w:rPr>
        <w:t xml:space="preserve"> </w:t>
      </w:r>
      <w:r w:rsidRPr="000B682A">
        <w:t>поддержка</w:t>
      </w:r>
      <w:r w:rsidRPr="000B682A">
        <w:rPr>
          <w:spacing w:val="-8"/>
        </w:rPr>
        <w:t xml:space="preserve"> </w:t>
      </w:r>
      <w:r w:rsidRPr="000B682A">
        <w:t>педагогами</w:t>
      </w:r>
      <w:r w:rsidRPr="000B682A">
        <w:rPr>
          <w:spacing w:val="-6"/>
        </w:rPr>
        <w:t xml:space="preserve"> </w:t>
      </w:r>
      <w:r w:rsidRPr="000B682A">
        <w:t>положительного,</w:t>
      </w:r>
      <w:r w:rsidRPr="000B682A">
        <w:rPr>
          <w:spacing w:val="-58"/>
        </w:rPr>
        <w:t xml:space="preserve"> </w:t>
      </w:r>
      <w:r w:rsidRPr="000B682A">
        <w:t>доброжелательного отношения детей друг к другу и взаимодействия детей друг с другом в разных</w:t>
      </w:r>
      <w:r w:rsidRPr="000B682A">
        <w:rPr>
          <w:spacing w:val="1"/>
        </w:rPr>
        <w:t xml:space="preserve"> </w:t>
      </w:r>
      <w:r w:rsidRPr="000B682A">
        <w:t>видах деятельности, поддержка инициативы и самостоятельности детей в специфических для них</w:t>
      </w:r>
      <w:r w:rsidRPr="000B682A">
        <w:rPr>
          <w:spacing w:val="1"/>
        </w:rPr>
        <w:t xml:space="preserve"> </w:t>
      </w:r>
      <w:r w:rsidRPr="000B682A">
        <w:t>видах</w:t>
      </w:r>
      <w:r w:rsidRPr="000B682A">
        <w:rPr>
          <w:spacing w:val="1"/>
        </w:rPr>
        <w:t xml:space="preserve"> </w:t>
      </w:r>
      <w:r w:rsidRPr="000B682A">
        <w:t>деятельности,</w:t>
      </w:r>
      <w:r w:rsidRPr="000B682A">
        <w:rPr>
          <w:spacing w:val="1"/>
        </w:rPr>
        <w:t xml:space="preserve"> </w:t>
      </w:r>
      <w:r w:rsidRPr="000B682A">
        <w:t>обеспечение</w:t>
      </w:r>
      <w:r w:rsidRPr="000B682A">
        <w:rPr>
          <w:spacing w:val="1"/>
        </w:rPr>
        <w:t xml:space="preserve"> </w:t>
      </w:r>
      <w:r w:rsidRPr="000B682A">
        <w:t>опоры</w:t>
      </w:r>
      <w:r w:rsidRPr="000B682A">
        <w:rPr>
          <w:spacing w:val="1"/>
        </w:rPr>
        <w:t xml:space="preserve"> </w:t>
      </w:r>
      <w:r w:rsidRPr="000B682A">
        <w:t>на</w:t>
      </w:r>
      <w:r w:rsidRPr="000B682A">
        <w:rPr>
          <w:spacing w:val="1"/>
        </w:rPr>
        <w:t xml:space="preserve"> </w:t>
      </w:r>
      <w:r w:rsidRPr="000B682A">
        <w:t>его</w:t>
      </w:r>
      <w:r w:rsidRPr="000B682A">
        <w:rPr>
          <w:spacing w:val="1"/>
        </w:rPr>
        <w:t xml:space="preserve"> </w:t>
      </w:r>
      <w:r w:rsidRPr="000B682A">
        <w:t>личный</w:t>
      </w:r>
      <w:r w:rsidRPr="000B682A">
        <w:rPr>
          <w:spacing w:val="1"/>
        </w:rPr>
        <w:t xml:space="preserve"> </w:t>
      </w:r>
      <w:r w:rsidRPr="000B682A">
        <w:t>опыт</w:t>
      </w:r>
      <w:r w:rsidRPr="000B682A">
        <w:rPr>
          <w:spacing w:val="1"/>
        </w:rPr>
        <w:t xml:space="preserve"> </w:t>
      </w:r>
      <w:r w:rsidRPr="000B682A">
        <w:t>при</w:t>
      </w:r>
      <w:r w:rsidRPr="000B682A">
        <w:rPr>
          <w:spacing w:val="1"/>
        </w:rPr>
        <w:t xml:space="preserve"> </w:t>
      </w:r>
      <w:r w:rsidRPr="000B682A">
        <w:t>освоении</w:t>
      </w:r>
      <w:r w:rsidRPr="000B682A">
        <w:rPr>
          <w:spacing w:val="1"/>
        </w:rPr>
        <w:t xml:space="preserve"> </w:t>
      </w:r>
      <w:r w:rsidRPr="000B682A">
        <w:t>новых</w:t>
      </w:r>
      <w:r w:rsidRPr="000B682A">
        <w:rPr>
          <w:spacing w:val="1"/>
        </w:rPr>
        <w:t xml:space="preserve"> </w:t>
      </w:r>
      <w:r w:rsidRPr="000B682A">
        <w:t>знаний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жизненных</w:t>
      </w:r>
      <w:r w:rsidRPr="000B682A">
        <w:rPr>
          <w:spacing w:val="-4"/>
        </w:rPr>
        <w:t xml:space="preserve"> </w:t>
      </w:r>
      <w:r w:rsidRPr="000B682A">
        <w:t>навыков.</w:t>
      </w:r>
    </w:p>
    <w:p w:rsidR="0089579B" w:rsidRPr="000B682A" w:rsidRDefault="0089579B" w:rsidP="00174D0E">
      <w:pPr>
        <w:pStyle w:val="ListParagraph"/>
        <w:numPr>
          <w:ilvl w:val="0"/>
          <w:numId w:val="10"/>
        </w:numPr>
        <w:ind w:left="142" w:right="-10" w:firstLine="567"/>
      </w:pPr>
      <w:r w:rsidRPr="000B682A">
        <w:t>Использование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образовательном</w:t>
      </w:r>
      <w:r w:rsidRPr="000B682A">
        <w:rPr>
          <w:spacing w:val="1"/>
        </w:rPr>
        <w:t xml:space="preserve"> </w:t>
      </w:r>
      <w:r w:rsidRPr="000B682A">
        <w:t>процессе</w:t>
      </w:r>
      <w:r w:rsidRPr="000B682A">
        <w:rPr>
          <w:spacing w:val="1"/>
        </w:rPr>
        <w:t xml:space="preserve"> </w:t>
      </w:r>
      <w:r w:rsidRPr="000B682A">
        <w:t>форм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методов</w:t>
      </w:r>
      <w:r w:rsidRPr="000B682A">
        <w:rPr>
          <w:spacing w:val="1"/>
        </w:rPr>
        <w:t xml:space="preserve"> </w:t>
      </w:r>
      <w:r w:rsidRPr="000B682A">
        <w:t>работы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t>детьми,</w:t>
      </w:r>
      <w:r w:rsidRPr="000B682A">
        <w:rPr>
          <w:spacing w:val="1"/>
        </w:rPr>
        <w:t xml:space="preserve"> </w:t>
      </w:r>
      <w:r w:rsidRPr="000B682A">
        <w:t>соответствующих</w:t>
      </w:r>
      <w:r w:rsidRPr="000B682A">
        <w:rPr>
          <w:spacing w:val="1"/>
        </w:rPr>
        <w:t xml:space="preserve"> </w:t>
      </w:r>
      <w:r w:rsidRPr="000B682A">
        <w:t>их</w:t>
      </w:r>
      <w:r w:rsidRPr="000B682A">
        <w:rPr>
          <w:spacing w:val="1"/>
        </w:rPr>
        <w:t xml:space="preserve"> </w:t>
      </w:r>
      <w:r w:rsidRPr="000B682A">
        <w:t>возрастным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индивидуальным</w:t>
      </w:r>
      <w:r w:rsidRPr="000B682A">
        <w:rPr>
          <w:spacing w:val="1"/>
        </w:rPr>
        <w:t xml:space="preserve"> </w:t>
      </w:r>
      <w:r w:rsidRPr="000B682A">
        <w:t>особенностям</w:t>
      </w:r>
      <w:r w:rsidRPr="000B682A">
        <w:rPr>
          <w:spacing w:val="1"/>
        </w:rPr>
        <w:t xml:space="preserve"> </w:t>
      </w:r>
      <w:r w:rsidRPr="000B682A">
        <w:t>Формирование</w:t>
      </w:r>
      <w:r w:rsidRPr="000B682A">
        <w:rPr>
          <w:spacing w:val="1"/>
        </w:rPr>
        <w:t xml:space="preserve"> </w:t>
      </w:r>
      <w:r w:rsidRPr="000B682A">
        <w:t>игры</w:t>
      </w:r>
      <w:r w:rsidRPr="000B682A">
        <w:rPr>
          <w:spacing w:val="1"/>
        </w:rPr>
        <w:t xml:space="preserve"> </w:t>
      </w:r>
      <w:r w:rsidRPr="000B682A">
        <w:t>как</w:t>
      </w:r>
      <w:r w:rsidRPr="000B682A">
        <w:rPr>
          <w:spacing w:val="1"/>
        </w:rPr>
        <w:t xml:space="preserve"> </w:t>
      </w:r>
      <w:r w:rsidRPr="000B682A">
        <w:t>важнейшего</w:t>
      </w:r>
      <w:r w:rsidRPr="000B682A">
        <w:rPr>
          <w:spacing w:val="5"/>
        </w:rPr>
        <w:t xml:space="preserve"> </w:t>
      </w:r>
      <w:r w:rsidRPr="000B682A">
        <w:t>стимула воспитания</w:t>
      </w:r>
      <w:r w:rsidRPr="000B682A">
        <w:rPr>
          <w:spacing w:val="-4"/>
        </w:rPr>
        <w:t xml:space="preserve"> </w:t>
      </w:r>
      <w:r w:rsidRPr="000B682A">
        <w:t>ребенка в</w:t>
      </w:r>
      <w:r w:rsidRPr="000B682A">
        <w:rPr>
          <w:spacing w:val="2"/>
        </w:rPr>
        <w:t xml:space="preserve"> </w:t>
      </w:r>
      <w:r w:rsidRPr="000B682A">
        <w:t>сфере его</w:t>
      </w:r>
      <w:r w:rsidRPr="000B682A">
        <w:rPr>
          <w:spacing w:val="5"/>
        </w:rPr>
        <w:t xml:space="preserve"> </w:t>
      </w:r>
      <w:r w:rsidRPr="000B682A">
        <w:t>личностного</w:t>
      </w:r>
      <w:r w:rsidRPr="000B682A">
        <w:rPr>
          <w:spacing w:val="1"/>
        </w:rPr>
        <w:t xml:space="preserve"> </w:t>
      </w:r>
      <w:r w:rsidRPr="000B682A">
        <w:t>развития.</w:t>
      </w:r>
    </w:p>
    <w:p w:rsidR="0089579B" w:rsidRPr="000B682A" w:rsidRDefault="0089579B" w:rsidP="00174D0E">
      <w:pPr>
        <w:pStyle w:val="ListParagraph"/>
        <w:numPr>
          <w:ilvl w:val="0"/>
          <w:numId w:val="10"/>
        </w:numPr>
        <w:ind w:left="142" w:right="-10" w:firstLine="567"/>
      </w:pPr>
      <w:r w:rsidRPr="000B682A">
        <w:t>Создание развивающей предметно-пространственной среды, способствующей воспитанию</w:t>
      </w:r>
      <w:r w:rsidRPr="000B682A">
        <w:rPr>
          <w:spacing w:val="1"/>
        </w:rPr>
        <w:t xml:space="preserve"> </w:t>
      </w:r>
      <w:r w:rsidRPr="000B682A">
        <w:t>ребенка в сфере его личностного развития по образовательным областям: физическое развитие,</w:t>
      </w:r>
      <w:r w:rsidRPr="000B682A">
        <w:rPr>
          <w:spacing w:val="1"/>
        </w:rPr>
        <w:t xml:space="preserve"> </w:t>
      </w:r>
      <w:r w:rsidRPr="000B682A">
        <w:t>социально-коммуникативное развитие, познавательное развитие, речевое развитие, художественно-</w:t>
      </w:r>
      <w:r w:rsidRPr="000B682A">
        <w:rPr>
          <w:spacing w:val="-57"/>
        </w:rPr>
        <w:t xml:space="preserve"> </w:t>
      </w:r>
      <w:r w:rsidRPr="000B682A">
        <w:t>эстетическое</w:t>
      </w:r>
      <w:r w:rsidRPr="000B682A">
        <w:rPr>
          <w:spacing w:val="1"/>
        </w:rPr>
        <w:t xml:space="preserve"> </w:t>
      </w:r>
      <w:r w:rsidRPr="000B682A">
        <w:t>развитие.</w:t>
      </w:r>
    </w:p>
    <w:p w:rsidR="0089579B" w:rsidRPr="000B682A" w:rsidRDefault="0089579B" w:rsidP="00174D0E">
      <w:pPr>
        <w:pStyle w:val="ListParagraph"/>
        <w:numPr>
          <w:ilvl w:val="0"/>
          <w:numId w:val="10"/>
        </w:numPr>
        <w:ind w:left="142" w:right="-10" w:firstLine="567"/>
      </w:pPr>
      <w:r w:rsidRPr="000B682A">
        <w:t>Сбалансированность</w:t>
      </w:r>
      <w:r w:rsidRPr="000B682A">
        <w:rPr>
          <w:spacing w:val="1"/>
        </w:rPr>
        <w:t xml:space="preserve"> </w:t>
      </w:r>
      <w:r w:rsidRPr="000B682A">
        <w:t>игровой,</w:t>
      </w:r>
      <w:r w:rsidRPr="000B682A">
        <w:rPr>
          <w:spacing w:val="1"/>
        </w:rPr>
        <w:t xml:space="preserve"> </w:t>
      </w:r>
      <w:r w:rsidRPr="000B682A">
        <w:t>коммуникативной,</w:t>
      </w:r>
      <w:r w:rsidRPr="000B682A">
        <w:rPr>
          <w:spacing w:val="1"/>
        </w:rPr>
        <w:t xml:space="preserve"> </w:t>
      </w:r>
      <w:r w:rsidRPr="000B682A">
        <w:t>познавательно-исследовательской,</w:t>
      </w:r>
      <w:r w:rsidRPr="000B682A">
        <w:rPr>
          <w:spacing w:val="-57"/>
        </w:rPr>
        <w:t xml:space="preserve"> </w:t>
      </w:r>
      <w:r w:rsidRPr="000B682A">
        <w:t>изобразительной,</w:t>
      </w:r>
      <w:r w:rsidRPr="000B682A">
        <w:rPr>
          <w:spacing w:val="1"/>
        </w:rPr>
        <w:t xml:space="preserve"> </w:t>
      </w:r>
      <w:r w:rsidRPr="000B682A">
        <w:t>музыкальной,</w:t>
      </w:r>
      <w:r w:rsidRPr="000B682A">
        <w:rPr>
          <w:spacing w:val="1"/>
        </w:rPr>
        <w:t xml:space="preserve"> </w:t>
      </w:r>
      <w:r w:rsidRPr="000B682A">
        <w:t>двигательной</w:t>
      </w:r>
      <w:r w:rsidRPr="000B682A">
        <w:rPr>
          <w:spacing w:val="1"/>
        </w:rPr>
        <w:t xml:space="preserve"> </w:t>
      </w:r>
      <w:r w:rsidRPr="000B682A">
        <w:t>деятельности,</w:t>
      </w:r>
      <w:r w:rsidRPr="000B682A">
        <w:rPr>
          <w:spacing w:val="1"/>
        </w:rPr>
        <w:t xml:space="preserve"> </w:t>
      </w:r>
      <w:r w:rsidRPr="000B682A">
        <w:t>восприятия</w:t>
      </w:r>
      <w:r w:rsidRPr="000B682A">
        <w:rPr>
          <w:spacing w:val="1"/>
        </w:rPr>
        <w:t xml:space="preserve"> </w:t>
      </w:r>
      <w:r w:rsidRPr="000B682A">
        <w:t>художественной</w:t>
      </w:r>
      <w:r w:rsidRPr="000B682A">
        <w:rPr>
          <w:spacing w:val="1"/>
        </w:rPr>
        <w:t xml:space="preserve"> </w:t>
      </w:r>
      <w:r w:rsidRPr="000B682A">
        <w:t>литературы и фольклора, конструирования, самообслуживания и элементарного бытового труда, то</w:t>
      </w:r>
      <w:r w:rsidRPr="000B682A">
        <w:rPr>
          <w:spacing w:val="-57"/>
        </w:rPr>
        <w:t xml:space="preserve"> </w:t>
      </w:r>
      <w:r w:rsidRPr="000B682A">
        <w:t>есть</w:t>
      </w:r>
      <w:r w:rsidRPr="000B682A">
        <w:rPr>
          <w:spacing w:val="1"/>
        </w:rPr>
        <w:t xml:space="preserve"> </w:t>
      </w:r>
      <w:r w:rsidRPr="000B682A">
        <w:t>гармоничное</w:t>
      </w:r>
      <w:r w:rsidRPr="000B682A">
        <w:rPr>
          <w:spacing w:val="1"/>
        </w:rPr>
        <w:t xml:space="preserve"> </w:t>
      </w:r>
      <w:r w:rsidRPr="000B682A">
        <w:t>слияние</w:t>
      </w:r>
      <w:r w:rsidRPr="000B682A">
        <w:rPr>
          <w:spacing w:val="1"/>
        </w:rPr>
        <w:t xml:space="preserve"> </w:t>
      </w:r>
      <w:r w:rsidRPr="000B682A">
        <w:t>совместных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самостоятельных,</w:t>
      </w:r>
      <w:r w:rsidRPr="000B682A">
        <w:rPr>
          <w:spacing w:val="1"/>
        </w:rPr>
        <w:t xml:space="preserve"> </w:t>
      </w:r>
      <w:r w:rsidRPr="000B682A">
        <w:t>подвижных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статичных</w:t>
      </w:r>
      <w:r w:rsidRPr="000B682A">
        <w:rPr>
          <w:spacing w:val="1"/>
        </w:rPr>
        <w:t xml:space="preserve"> </w:t>
      </w:r>
      <w:r w:rsidRPr="000B682A">
        <w:t>форм</w:t>
      </w:r>
      <w:r w:rsidRPr="000B682A">
        <w:rPr>
          <w:spacing w:val="1"/>
        </w:rPr>
        <w:t xml:space="preserve"> </w:t>
      </w:r>
      <w:r w:rsidRPr="000B682A">
        <w:t>активности.</w:t>
      </w:r>
    </w:p>
    <w:p w:rsidR="0089579B" w:rsidRPr="000B682A" w:rsidRDefault="0089579B" w:rsidP="00CD2FE2">
      <w:pPr>
        <w:pStyle w:val="ListParagraph"/>
        <w:numPr>
          <w:ilvl w:val="0"/>
          <w:numId w:val="10"/>
        </w:numPr>
        <w:ind w:right="-10"/>
      </w:pPr>
      <w:r w:rsidRPr="000B682A">
        <w:t>Участие семьи как необходимое условие для полноценного воспитания ребенка в сфере его</w:t>
      </w:r>
      <w:r w:rsidRPr="00CD2FE2">
        <w:rPr>
          <w:spacing w:val="-57"/>
        </w:rPr>
        <w:t xml:space="preserve"> </w:t>
      </w:r>
      <w:r w:rsidRPr="000B682A">
        <w:t>личностного</w:t>
      </w:r>
      <w:r w:rsidRPr="00CD2FE2">
        <w:rPr>
          <w:spacing w:val="-4"/>
        </w:rPr>
        <w:t xml:space="preserve"> </w:t>
      </w:r>
      <w:r w:rsidRPr="000B682A">
        <w:t>развития.</w:t>
      </w:r>
      <w:r w:rsidRPr="00CD2FE2">
        <w:rPr>
          <w:spacing w:val="-2"/>
        </w:rPr>
        <w:t xml:space="preserve"> </w:t>
      </w:r>
      <w:r w:rsidRPr="000B682A">
        <w:t>Поддержка</w:t>
      </w:r>
      <w:r w:rsidRPr="00CD2FE2">
        <w:rPr>
          <w:spacing w:val="-5"/>
        </w:rPr>
        <w:t xml:space="preserve"> </w:t>
      </w:r>
      <w:r w:rsidRPr="000B682A">
        <w:t>педагогами</w:t>
      </w:r>
      <w:r w:rsidRPr="00CD2FE2">
        <w:rPr>
          <w:spacing w:val="-12"/>
        </w:rPr>
        <w:t xml:space="preserve"> </w:t>
      </w:r>
      <w:r w:rsidRPr="000B682A">
        <w:t>родителей</w:t>
      </w:r>
      <w:r w:rsidRPr="00CD2FE2">
        <w:rPr>
          <w:spacing w:val="-7"/>
        </w:rPr>
        <w:t xml:space="preserve"> </w:t>
      </w:r>
      <w:r w:rsidRPr="000B682A">
        <w:t>(законных</w:t>
      </w:r>
      <w:r w:rsidRPr="00CD2FE2">
        <w:rPr>
          <w:spacing w:val="-9"/>
        </w:rPr>
        <w:t xml:space="preserve"> </w:t>
      </w:r>
      <w:r w:rsidRPr="000B682A">
        <w:t>представителей)</w:t>
      </w:r>
      <w:r w:rsidRPr="00CD2FE2">
        <w:rPr>
          <w:spacing w:val="-6"/>
        </w:rPr>
        <w:t xml:space="preserve"> </w:t>
      </w:r>
      <w:r w:rsidRPr="000B682A">
        <w:t>дошкольников</w:t>
      </w:r>
      <w:r w:rsidRPr="00CD2FE2">
        <w:rPr>
          <w:spacing w:val="-58"/>
        </w:rPr>
        <w:t xml:space="preserve"> </w:t>
      </w:r>
      <w:r w:rsidRPr="000B682A">
        <w:t>в воспитании детей в сфере их личностного развития и взаимодействие семей воспитанников с</w:t>
      </w:r>
      <w:r w:rsidRPr="00CD2FE2">
        <w:rPr>
          <w:spacing w:val="1"/>
        </w:rPr>
        <w:t xml:space="preserve"> </w:t>
      </w:r>
      <w:r w:rsidRPr="000B682A">
        <w:t xml:space="preserve">воспитания </w:t>
      </w:r>
      <w:r w:rsidRPr="00CD2FE2">
        <w:t xml:space="preserve">МАДОУ «Детский сад №317 комбинированного вида» Московского района г.Казани </w:t>
      </w:r>
      <w:r w:rsidRPr="000B682A">
        <w:t>Профессиональное</w:t>
      </w:r>
      <w:r w:rsidRPr="00CD2FE2">
        <w:rPr>
          <w:spacing w:val="1"/>
        </w:rPr>
        <w:t xml:space="preserve"> </w:t>
      </w:r>
      <w:r w:rsidRPr="000B682A">
        <w:t>развитие</w:t>
      </w:r>
      <w:r w:rsidRPr="00CD2FE2">
        <w:rPr>
          <w:spacing w:val="1"/>
        </w:rPr>
        <w:t xml:space="preserve"> </w:t>
      </w:r>
      <w:r w:rsidRPr="000B682A">
        <w:t>педагогов,</w:t>
      </w:r>
      <w:r w:rsidRPr="00CD2FE2">
        <w:rPr>
          <w:spacing w:val="1"/>
        </w:rPr>
        <w:t xml:space="preserve"> </w:t>
      </w:r>
      <w:r w:rsidRPr="000B682A">
        <w:t>направленное</w:t>
      </w:r>
      <w:r w:rsidRPr="00CD2FE2">
        <w:rPr>
          <w:spacing w:val="1"/>
        </w:rPr>
        <w:t xml:space="preserve"> </w:t>
      </w:r>
      <w:r w:rsidRPr="000B682A">
        <w:t>на</w:t>
      </w:r>
      <w:r w:rsidRPr="00CD2FE2">
        <w:rPr>
          <w:spacing w:val="1"/>
        </w:rPr>
        <w:t xml:space="preserve"> </w:t>
      </w:r>
      <w:r w:rsidRPr="000B682A">
        <w:t>развитие</w:t>
      </w:r>
      <w:r w:rsidRPr="00CD2FE2">
        <w:rPr>
          <w:spacing w:val="1"/>
        </w:rPr>
        <w:t xml:space="preserve"> </w:t>
      </w:r>
      <w:r w:rsidRPr="000B682A">
        <w:t>профессиональных</w:t>
      </w:r>
      <w:r w:rsidRPr="00CD2FE2">
        <w:rPr>
          <w:spacing w:val="1"/>
        </w:rPr>
        <w:t xml:space="preserve"> </w:t>
      </w:r>
      <w:r w:rsidRPr="000B682A">
        <w:t>компетентностей,</w:t>
      </w:r>
      <w:r w:rsidRPr="00CD2FE2">
        <w:rPr>
          <w:spacing w:val="18"/>
        </w:rPr>
        <w:t xml:space="preserve"> </w:t>
      </w:r>
      <w:r w:rsidRPr="000B682A">
        <w:t>в</w:t>
      </w:r>
      <w:r w:rsidRPr="00CD2FE2">
        <w:rPr>
          <w:spacing w:val="17"/>
        </w:rPr>
        <w:t xml:space="preserve"> </w:t>
      </w:r>
      <w:r w:rsidRPr="000B682A">
        <w:t>том</w:t>
      </w:r>
      <w:r w:rsidRPr="00CD2FE2">
        <w:rPr>
          <w:spacing w:val="17"/>
        </w:rPr>
        <w:t xml:space="preserve"> </w:t>
      </w:r>
      <w:r w:rsidRPr="000B682A">
        <w:t>числе</w:t>
      </w:r>
      <w:r w:rsidRPr="00CD2FE2">
        <w:rPr>
          <w:spacing w:val="20"/>
        </w:rPr>
        <w:t xml:space="preserve"> </w:t>
      </w:r>
      <w:r w:rsidRPr="000B682A">
        <w:t>коммуникативной</w:t>
      </w:r>
      <w:r w:rsidRPr="00CD2FE2">
        <w:rPr>
          <w:spacing w:val="17"/>
        </w:rPr>
        <w:t xml:space="preserve"> </w:t>
      </w:r>
      <w:r w:rsidRPr="000B682A">
        <w:t>компетентности</w:t>
      </w:r>
      <w:r w:rsidRPr="00CD2FE2">
        <w:rPr>
          <w:spacing w:val="16"/>
        </w:rPr>
        <w:t xml:space="preserve"> </w:t>
      </w:r>
      <w:r w:rsidRPr="000B682A">
        <w:t>и</w:t>
      </w:r>
      <w:r w:rsidRPr="00CD2FE2">
        <w:rPr>
          <w:spacing w:val="17"/>
        </w:rPr>
        <w:t xml:space="preserve"> </w:t>
      </w:r>
      <w:r w:rsidRPr="000B682A">
        <w:t>мастерства</w:t>
      </w:r>
      <w:r w:rsidRPr="00CD2FE2">
        <w:rPr>
          <w:spacing w:val="15"/>
        </w:rPr>
        <w:t xml:space="preserve"> </w:t>
      </w:r>
      <w:r w:rsidRPr="000B682A">
        <w:t>мотивирования ребенка</w:t>
      </w:r>
      <w:r w:rsidRPr="00CD2FE2">
        <w:rPr>
          <w:spacing w:val="1"/>
        </w:rPr>
        <w:t xml:space="preserve"> </w:t>
      </w:r>
      <w:r w:rsidRPr="000B682A">
        <w:t>уважение</w:t>
      </w:r>
      <w:r w:rsidRPr="00CD2FE2">
        <w:rPr>
          <w:spacing w:val="1"/>
        </w:rPr>
        <w:t xml:space="preserve"> </w:t>
      </w:r>
      <w:r w:rsidRPr="000B682A">
        <w:t>педагогов</w:t>
      </w:r>
      <w:r w:rsidRPr="00CD2FE2">
        <w:rPr>
          <w:spacing w:val="1"/>
        </w:rPr>
        <w:t xml:space="preserve"> </w:t>
      </w:r>
      <w:r w:rsidRPr="000B682A">
        <w:t>к</w:t>
      </w:r>
      <w:r w:rsidRPr="00CD2FE2">
        <w:rPr>
          <w:spacing w:val="1"/>
        </w:rPr>
        <w:t xml:space="preserve"> </w:t>
      </w:r>
      <w:r w:rsidRPr="000B682A">
        <w:t>человеческому</w:t>
      </w:r>
      <w:r w:rsidRPr="00CD2FE2">
        <w:rPr>
          <w:spacing w:val="1"/>
        </w:rPr>
        <w:t xml:space="preserve"> </w:t>
      </w:r>
      <w:r w:rsidRPr="000B682A">
        <w:t>достоинству</w:t>
      </w:r>
      <w:r w:rsidRPr="00CD2FE2">
        <w:rPr>
          <w:spacing w:val="1"/>
        </w:rPr>
        <w:t xml:space="preserve"> </w:t>
      </w:r>
      <w:r w:rsidRPr="000B682A">
        <w:t>воспитанников,</w:t>
      </w:r>
      <w:r w:rsidRPr="00CD2FE2">
        <w:rPr>
          <w:spacing w:val="1"/>
        </w:rPr>
        <w:t xml:space="preserve"> </w:t>
      </w:r>
      <w:r w:rsidRPr="000B682A">
        <w:t>формирование</w:t>
      </w:r>
      <w:r w:rsidRPr="00CD2FE2">
        <w:rPr>
          <w:spacing w:val="1"/>
        </w:rPr>
        <w:t xml:space="preserve"> </w:t>
      </w:r>
      <w:r w:rsidRPr="000B682A">
        <w:t>и</w:t>
      </w:r>
      <w:r w:rsidRPr="00CD2FE2">
        <w:rPr>
          <w:spacing w:val="1"/>
        </w:rPr>
        <w:t xml:space="preserve"> </w:t>
      </w:r>
      <w:r w:rsidRPr="00CD2FE2">
        <w:rPr>
          <w:spacing w:val="-1"/>
        </w:rPr>
        <w:t>поддержка</w:t>
      </w:r>
      <w:r w:rsidRPr="00CD2FE2">
        <w:rPr>
          <w:spacing w:val="-12"/>
        </w:rPr>
        <w:t xml:space="preserve"> </w:t>
      </w:r>
      <w:r w:rsidRPr="00CD2FE2">
        <w:rPr>
          <w:spacing w:val="-1"/>
        </w:rPr>
        <w:t>их</w:t>
      </w:r>
      <w:r w:rsidRPr="00CD2FE2">
        <w:rPr>
          <w:spacing w:val="-13"/>
        </w:rPr>
        <w:t xml:space="preserve"> </w:t>
      </w:r>
      <w:r w:rsidRPr="00CD2FE2">
        <w:rPr>
          <w:spacing w:val="-1"/>
        </w:rPr>
        <w:t>положительной</w:t>
      </w:r>
      <w:r w:rsidRPr="00CD2FE2">
        <w:rPr>
          <w:spacing w:val="-10"/>
        </w:rPr>
        <w:t xml:space="preserve"> </w:t>
      </w:r>
      <w:r w:rsidRPr="000B682A">
        <w:t>самооценки,</w:t>
      </w:r>
      <w:r w:rsidRPr="00CD2FE2">
        <w:rPr>
          <w:spacing w:val="-12"/>
        </w:rPr>
        <w:t xml:space="preserve"> </w:t>
      </w:r>
      <w:r w:rsidRPr="000B682A">
        <w:t>уверенности</w:t>
      </w:r>
      <w:r w:rsidRPr="00CD2FE2">
        <w:rPr>
          <w:spacing w:val="-14"/>
        </w:rPr>
        <w:t xml:space="preserve"> </w:t>
      </w:r>
      <w:r w:rsidRPr="000B682A">
        <w:t>в</w:t>
      </w:r>
      <w:r w:rsidRPr="00CD2FE2">
        <w:rPr>
          <w:spacing w:val="-8"/>
        </w:rPr>
        <w:t xml:space="preserve"> </w:t>
      </w:r>
      <w:r w:rsidRPr="000B682A">
        <w:t>собственных</w:t>
      </w:r>
      <w:r w:rsidRPr="00CD2FE2">
        <w:rPr>
          <w:spacing w:val="-14"/>
        </w:rPr>
        <w:t xml:space="preserve"> </w:t>
      </w:r>
      <w:r w:rsidRPr="000B682A">
        <w:t>возможностях</w:t>
      </w:r>
      <w:r w:rsidRPr="00CD2FE2">
        <w:rPr>
          <w:spacing w:val="-14"/>
        </w:rPr>
        <w:t xml:space="preserve"> </w:t>
      </w:r>
      <w:r w:rsidRPr="000B682A">
        <w:t>и</w:t>
      </w:r>
      <w:r w:rsidRPr="00CD2FE2">
        <w:rPr>
          <w:spacing w:val="-13"/>
        </w:rPr>
        <w:t xml:space="preserve"> </w:t>
      </w:r>
      <w:r w:rsidRPr="000B682A">
        <w:t>способностях</w:t>
      </w:r>
    </w:p>
    <w:p w:rsidR="0089579B" w:rsidRPr="000B682A" w:rsidRDefault="0089579B" w:rsidP="00174D0E">
      <w:pPr>
        <w:pStyle w:val="ListParagraph"/>
        <w:numPr>
          <w:ilvl w:val="0"/>
          <w:numId w:val="10"/>
        </w:numPr>
        <w:ind w:left="142" w:right="-10" w:firstLine="567"/>
      </w:pPr>
      <w:r w:rsidRPr="000B682A">
        <w:t>Оценка результатов освоения рабочей программы воспитания, то есть сравнение нынешних</w:t>
      </w:r>
      <w:r w:rsidRPr="000B682A">
        <w:rPr>
          <w:spacing w:val="-57"/>
        </w:rPr>
        <w:t xml:space="preserve"> </w:t>
      </w:r>
      <w:r w:rsidRPr="000B682A">
        <w:t>и предыдущих достижений ребенка, в вопросах его воспитания в сфере личностного развития,</w:t>
      </w:r>
      <w:r w:rsidRPr="000B682A">
        <w:rPr>
          <w:spacing w:val="1"/>
        </w:rPr>
        <w:t xml:space="preserve"> </w:t>
      </w:r>
      <w:r w:rsidRPr="000B682A">
        <w:t>умение</w:t>
      </w:r>
      <w:r w:rsidRPr="000B682A">
        <w:rPr>
          <w:spacing w:val="-4"/>
        </w:rPr>
        <w:t xml:space="preserve"> </w:t>
      </w:r>
      <w:r w:rsidRPr="000B682A">
        <w:t>ребенком</w:t>
      </w:r>
      <w:r w:rsidRPr="000B682A">
        <w:rPr>
          <w:spacing w:val="-2"/>
        </w:rPr>
        <w:t xml:space="preserve"> </w:t>
      </w:r>
      <w:r w:rsidRPr="000B682A">
        <w:t>самостоятельно</w:t>
      </w:r>
      <w:r w:rsidRPr="000B682A">
        <w:rPr>
          <w:spacing w:val="-2"/>
        </w:rPr>
        <w:t xml:space="preserve"> </w:t>
      </w:r>
      <w:r w:rsidRPr="000B682A">
        <w:t>действовать,</w:t>
      </w:r>
      <w:r w:rsidRPr="000B682A">
        <w:rPr>
          <w:spacing w:val="-6"/>
        </w:rPr>
        <w:t xml:space="preserve"> </w:t>
      </w:r>
      <w:r w:rsidRPr="000B682A">
        <w:t>принимать</w:t>
      </w:r>
      <w:r w:rsidRPr="000B682A">
        <w:rPr>
          <w:spacing w:val="-2"/>
        </w:rPr>
        <w:t xml:space="preserve"> </w:t>
      </w:r>
      <w:r w:rsidRPr="000B682A">
        <w:t>решения,</w:t>
      </w:r>
      <w:r w:rsidRPr="000B682A">
        <w:rPr>
          <w:spacing w:val="-6"/>
        </w:rPr>
        <w:t xml:space="preserve"> </w:t>
      </w:r>
      <w:r w:rsidRPr="000B682A">
        <w:t>анализировать</w:t>
      </w:r>
      <w:r w:rsidRPr="000B682A">
        <w:rPr>
          <w:spacing w:val="-2"/>
        </w:rPr>
        <w:t xml:space="preserve"> </w:t>
      </w:r>
      <w:r w:rsidRPr="000B682A">
        <w:t>свои</w:t>
      </w:r>
      <w:r w:rsidRPr="000B682A">
        <w:rPr>
          <w:spacing w:val="-6"/>
        </w:rPr>
        <w:t xml:space="preserve"> </w:t>
      </w:r>
      <w:r w:rsidRPr="000B682A">
        <w:t>поступки.</w:t>
      </w:r>
    </w:p>
    <w:p w:rsidR="0089579B" w:rsidRPr="000B682A" w:rsidRDefault="0089579B" w:rsidP="00174D0E">
      <w:pPr>
        <w:pStyle w:val="BodyText"/>
        <w:ind w:left="142" w:right="-10" w:firstLine="567"/>
      </w:pPr>
    </w:p>
    <w:p w:rsidR="0089579B" w:rsidRPr="000B682A" w:rsidRDefault="0089579B" w:rsidP="00174D0E">
      <w:pPr>
        <w:pStyle w:val="BodyText"/>
        <w:ind w:left="142" w:right="-10" w:firstLine="567"/>
      </w:pPr>
    </w:p>
    <w:p w:rsidR="0089579B" w:rsidRPr="000B682A" w:rsidRDefault="0089579B" w:rsidP="00174D0E">
      <w:pPr>
        <w:pStyle w:val="Heading3"/>
        <w:numPr>
          <w:ilvl w:val="1"/>
          <w:numId w:val="13"/>
        </w:numPr>
        <w:ind w:left="142" w:right="-10" w:firstLine="567"/>
        <w:jc w:val="both"/>
      </w:pPr>
      <w:bookmarkStart w:id="8" w:name="3.4._Кадровое_обеспечение_воспитательног"/>
      <w:bookmarkEnd w:id="8"/>
      <w:r w:rsidRPr="000B682A">
        <w:t>Кадровое</w:t>
      </w:r>
      <w:r w:rsidRPr="000B682A">
        <w:rPr>
          <w:spacing w:val="-4"/>
        </w:rPr>
        <w:t xml:space="preserve"> </w:t>
      </w:r>
      <w:r w:rsidRPr="000B682A">
        <w:t>обеспечение</w:t>
      </w:r>
      <w:r w:rsidRPr="000B682A">
        <w:rPr>
          <w:spacing w:val="-4"/>
        </w:rPr>
        <w:t xml:space="preserve"> </w:t>
      </w:r>
      <w:r w:rsidRPr="000B682A">
        <w:t>воспитательного</w:t>
      </w:r>
      <w:r w:rsidRPr="000B682A">
        <w:rPr>
          <w:spacing w:val="-12"/>
        </w:rPr>
        <w:t xml:space="preserve"> </w:t>
      </w:r>
      <w:r w:rsidRPr="000B682A">
        <w:t>процесса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Процесс</w:t>
      </w:r>
      <w:r w:rsidRPr="000B682A">
        <w:rPr>
          <w:spacing w:val="1"/>
        </w:rPr>
        <w:t xml:space="preserve"> </w:t>
      </w:r>
      <w:r w:rsidRPr="000B682A">
        <w:t>воспитания</w:t>
      </w:r>
      <w:r w:rsidRPr="000B682A">
        <w:rPr>
          <w:spacing w:val="1"/>
        </w:rPr>
        <w:t xml:space="preserve"> </w:t>
      </w:r>
      <w:r w:rsidRPr="000B682A">
        <w:t>-</w:t>
      </w:r>
      <w:r w:rsidRPr="000B682A">
        <w:rPr>
          <w:spacing w:val="1"/>
        </w:rPr>
        <w:t xml:space="preserve"> </w:t>
      </w:r>
      <w:r w:rsidRPr="000B682A">
        <w:t>процесс</w:t>
      </w:r>
      <w:r w:rsidRPr="000B682A">
        <w:rPr>
          <w:spacing w:val="1"/>
        </w:rPr>
        <w:t xml:space="preserve"> </w:t>
      </w:r>
      <w:r w:rsidRPr="000B682A">
        <w:t>комплексный.</w:t>
      </w:r>
      <w:r w:rsidRPr="000B682A">
        <w:rPr>
          <w:spacing w:val="1"/>
        </w:rPr>
        <w:t xml:space="preserve"> </w:t>
      </w:r>
      <w:r w:rsidRPr="000B682A">
        <w:t>Комплексность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данном</w:t>
      </w:r>
      <w:r w:rsidRPr="000B682A">
        <w:rPr>
          <w:spacing w:val="1"/>
        </w:rPr>
        <w:t xml:space="preserve"> </w:t>
      </w:r>
      <w:r w:rsidRPr="000B682A">
        <w:t>контексте</w:t>
      </w:r>
      <w:r w:rsidRPr="000B682A">
        <w:rPr>
          <w:spacing w:val="1"/>
        </w:rPr>
        <w:t xml:space="preserve"> </w:t>
      </w:r>
      <w:r w:rsidRPr="000B682A">
        <w:t>означает</w:t>
      </w:r>
      <w:r w:rsidRPr="000B682A">
        <w:rPr>
          <w:spacing w:val="1"/>
        </w:rPr>
        <w:t xml:space="preserve"> </w:t>
      </w:r>
      <w:r w:rsidRPr="000B682A">
        <w:t>единство целей, задач, содержания, форм и методов воспитательного процесса, подчиненное идее</w:t>
      </w:r>
      <w:r w:rsidRPr="000B682A">
        <w:rPr>
          <w:spacing w:val="1"/>
        </w:rPr>
        <w:t xml:space="preserve"> </w:t>
      </w:r>
      <w:r w:rsidRPr="000B682A">
        <w:t>целостности</w:t>
      </w:r>
      <w:r w:rsidRPr="000B682A">
        <w:rPr>
          <w:spacing w:val="-1"/>
        </w:rPr>
        <w:t xml:space="preserve"> </w:t>
      </w:r>
      <w:r w:rsidRPr="000B682A">
        <w:t>формирования</w:t>
      </w:r>
      <w:r w:rsidRPr="000B682A">
        <w:rPr>
          <w:spacing w:val="-7"/>
        </w:rPr>
        <w:t xml:space="preserve"> </w:t>
      </w:r>
      <w:r w:rsidRPr="000B682A">
        <w:t>личности.</w:t>
      </w:r>
      <w:r w:rsidRPr="000B682A">
        <w:rPr>
          <w:spacing w:val="-8"/>
        </w:rPr>
        <w:t xml:space="preserve"> </w:t>
      </w:r>
      <w:r w:rsidRPr="000B682A">
        <w:t>Формирование</w:t>
      </w:r>
      <w:r w:rsidRPr="000B682A">
        <w:rPr>
          <w:spacing w:val="-2"/>
        </w:rPr>
        <w:t xml:space="preserve"> </w:t>
      </w:r>
      <w:r w:rsidRPr="000B682A">
        <w:t>личностных</w:t>
      </w:r>
      <w:r w:rsidRPr="000B682A">
        <w:rPr>
          <w:spacing w:val="-7"/>
        </w:rPr>
        <w:t xml:space="preserve"> </w:t>
      </w:r>
      <w:r w:rsidRPr="000B682A">
        <w:t>качеств</w:t>
      </w:r>
      <w:r w:rsidRPr="000B682A">
        <w:rPr>
          <w:spacing w:val="-3"/>
        </w:rPr>
        <w:t xml:space="preserve"> </w:t>
      </w:r>
      <w:r w:rsidRPr="000B682A">
        <w:t>происходит</w:t>
      </w:r>
      <w:r w:rsidRPr="000B682A">
        <w:rPr>
          <w:spacing w:val="-6"/>
        </w:rPr>
        <w:t xml:space="preserve"> </w:t>
      </w:r>
      <w:r w:rsidRPr="000B682A">
        <w:t>не</w:t>
      </w:r>
      <w:r w:rsidRPr="000B682A">
        <w:rPr>
          <w:spacing w:val="-7"/>
        </w:rPr>
        <w:t xml:space="preserve"> </w:t>
      </w:r>
      <w:r w:rsidRPr="000B682A">
        <w:t>поочередно,</w:t>
      </w:r>
      <w:r w:rsidRPr="000B682A">
        <w:rPr>
          <w:spacing w:val="-58"/>
        </w:rPr>
        <w:t xml:space="preserve"> </w:t>
      </w:r>
      <w:r w:rsidRPr="000B682A">
        <w:t>а одновременно, в комплексе, поэтому и педагогическое воздействие должно иметь комплексный</w:t>
      </w:r>
      <w:r w:rsidRPr="000B682A">
        <w:rPr>
          <w:spacing w:val="1"/>
        </w:rPr>
        <w:t xml:space="preserve"> </w:t>
      </w:r>
      <w:r w:rsidRPr="000B682A">
        <w:t>характер.</w:t>
      </w:r>
      <w:r w:rsidRPr="000B682A">
        <w:rPr>
          <w:spacing w:val="1"/>
        </w:rPr>
        <w:t xml:space="preserve"> </w:t>
      </w:r>
      <w:r w:rsidRPr="000B682A">
        <w:t>Это</w:t>
      </w:r>
      <w:r w:rsidRPr="000B682A">
        <w:rPr>
          <w:spacing w:val="1"/>
        </w:rPr>
        <w:t xml:space="preserve"> </w:t>
      </w:r>
      <w:r w:rsidRPr="000B682A">
        <w:t>не исключает,</w:t>
      </w:r>
      <w:r w:rsidRPr="000B682A">
        <w:rPr>
          <w:spacing w:val="1"/>
        </w:rPr>
        <w:t xml:space="preserve"> </w:t>
      </w:r>
      <w:r w:rsidRPr="000B682A">
        <w:t>что в</w:t>
      </w:r>
      <w:r w:rsidRPr="000B682A">
        <w:rPr>
          <w:spacing w:val="1"/>
        </w:rPr>
        <w:t xml:space="preserve"> </w:t>
      </w:r>
      <w:r w:rsidRPr="000B682A">
        <w:t>какой-то</w:t>
      </w:r>
      <w:r w:rsidRPr="000B682A">
        <w:rPr>
          <w:spacing w:val="1"/>
        </w:rPr>
        <w:t xml:space="preserve"> </w:t>
      </w:r>
      <w:r w:rsidRPr="000B682A">
        <w:t>момент приходится уделять</w:t>
      </w:r>
      <w:r w:rsidRPr="000B682A">
        <w:rPr>
          <w:spacing w:val="1"/>
        </w:rPr>
        <w:t xml:space="preserve"> </w:t>
      </w:r>
      <w:r w:rsidRPr="000B682A">
        <w:t>большее внимание</w:t>
      </w:r>
      <w:r w:rsidRPr="000B682A">
        <w:rPr>
          <w:spacing w:val="1"/>
        </w:rPr>
        <w:t xml:space="preserve"> </w:t>
      </w:r>
      <w:r w:rsidRPr="000B682A">
        <w:t>тем</w:t>
      </w:r>
      <w:r w:rsidRPr="000B682A">
        <w:rPr>
          <w:spacing w:val="1"/>
        </w:rPr>
        <w:t xml:space="preserve"> </w:t>
      </w:r>
      <w:r w:rsidRPr="000B682A">
        <w:t>качествам,</w:t>
      </w:r>
      <w:r w:rsidRPr="000B682A">
        <w:rPr>
          <w:spacing w:val="1"/>
        </w:rPr>
        <w:t xml:space="preserve"> </w:t>
      </w:r>
      <w:r w:rsidRPr="000B682A">
        <w:t>которые</w:t>
      </w:r>
      <w:r w:rsidRPr="000B682A">
        <w:rPr>
          <w:spacing w:val="-5"/>
        </w:rPr>
        <w:t xml:space="preserve"> </w:t>
      </w:r>
      <w:r w:rsidRPr="000B682A">
        <w:t>по</w:t>
      </w:r>
      <w:r w:rsidRPr="000B682A">
        <w:rPr>
          <w:spacing w:val="4"/>
        </w:rPr>
        <w:t xml:space="preserve"> </w:t>
      </w:r>
      <w:r w:rsidRPr="000B682A">
        <w:t>уровню</w:t>
      </w:r>
      <w:r w:rsidRPr="000B682A">
        <w:rPr>
          <w:spacing w:val="-2"/>
        </w:rPr>
        <w:t xml:space="preserve"> </w:t>
      </w:r>
      <w:r w:rsidRPr="000B682A">
        <w:t>сформированности</w:t>
      </w:r>
      <w:r w:rsidRPr="000B682A">
        <w:rPr>
          <w:spacing w:val="1"/>
        </w:rPr>
        <w:t xml:space="preserve"> </w:t>
      </w:r>
      <w:r w:rsidRPr="000B682A">
        <w:t>не</w:t>
      </w:r>
      <w:r w:rsidRPr="000B682A">
        <w:rPr>
          <w:spacing w:val="-1"/>
        </w:rPr>
        <w:t xml:space="preserve"> </w:t>
      </w:r>
      <w:r w:rsidRPr="000B682A">
        <w:t>соответствуют развитию</w:t>
      </w:r>
      <w:r w:rsidRPr="000B682A">
        <w:rPr>
          <w:spacing w:val="-2"/>
        </w:rPr>
        <w:t xml:space="preserve"> </w:t>
      </w:r>
      <w:r w:rsidRPr="000B682A">
        <w:t>других</w:t>
      </w:r>
      <w:r w:rsidRPr="000B682A">
        <w:rPr>
          <w:spacing w:val="-5"/>
        </w:rPr>
        <w:t xml:space="preserve"> </w:t>
      </w:r>
      <w:r w:rsidRPr="000B682A">
        <w:t>качеств.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Комплексный</w:t>
      </w:r>
      <w:r w:rsidRPr="000B682A">
        <w:rPr>
          <w:spacing w:val="1"/>
        </w:rPr>
        <w:t xml:space="preserve"> </w:t>
      </w:r>
      <w:r w:rsidRPr="000B682A">
        <w:t>характер</w:t>
      </w:r>
      <w:r w:rsidRPr="000B682A">
        <w:rPr>
          <w:spacing w:val="1"/>
        </w:rPr>
        <w:t xml:space="preserve"> </w:t>
      </w:r>
      <w:r w:rsidRPr="000B682A">
        <w:t>воспитательного</w:t>
      </w:r>
      <w:r w:rsidRPr="000B682A">
        <w:rPr>
          <w:spacing w:val="1"/>
        </w:rPr>
        <w:t xml:space="preserve"> </w:t>
      </w:r>
      <w:r w:rsidRPr="000B682A">
        <w:t>процесса</w:t>
      </w:r>
      <w:r w:rsidRPr="000B682A">
        <w:rPr>
          <w:spacing w:val="1"/>
        </w:rPr>
        <w:t xml:space="preserve"> </w:t>
      </w:r>
      <w:r w:rsidRPr="000B682A">
        <w:t>требует</w:t>
      </w:r>
      <w:r w:rsidRPr="000B682A">
        <w:rPr>
          <w:spacing w:val="1"/>
        </w:rPr>
        <w:t xml:space="preserve"> </w:t>
      </w:r>
      <w:r w:rsidRPr="000B682A">
        <w:t>соблюдения</w:t>
      </w:r>
      <w:r w:rsidRPr="000B682A">
        <w:rPr>
          <w:spacing w:val="1"/>
        </w:rPr>
        <w:t xml:space="preserve"> </w:t>
      </w:r>
      <w:r w:rsidRPr="000B682A">
        <w:t>целого</w:t>
      </w:r>
      <w:r w:rsidRPr="000B682A">
        <w:rPr>
          <w:spacing w:val="1"/>
        </w:rPr>
        <w:t xml:space="preserve"> </w:t>
      </w:r>
      <w:r w:rsidRPr="000B682A">
        <w:t>ряда</w:t>
      </w:r>
      <w:r w:rsidRPr="000B682A">
        <w:rPr>
          <w:spacing w:val="1"/>
        </w:rPr>
        <w:t xml:space="preserve"> </w:t>
      </w:r>
      <w:r w:rsidRPr="000B682A">
        <w:t>важных</w:t>
      </w:r>
      <w:r w:rsidRPr="000B682A">
        <w:rPr>
          <w:spacing w:val="-57"/>
        </w:rPr>
        <w:t xml:space="preserve"> </w:t>
      </w:r>
      <w:r w:rsidRPr="000B682A">
        <w:t>педагогических</w:t>
      </w:r>
      <w:r w:rsidRPr="000B682A">
        <w:rPr>
          <w:spacing w:val="1"/>
        </w:rPr>
        <w:t xml:space="preserve"> </w:t>
      </w:r>
      <w:r w:rsidRPr="000B682A">
        <w:t>требований,</w:t>
      </w:r>
      <w:r w:rsidRPr="000B682A">
        <w:rPr>
          <w:spacing w:val="1"/>
        </w:rPr>
        <w:t xml:space="preserve"> </w:t>
      </w:r>
      <w:r w:rsidRPr="000B682A">
        <w:t>тщательной</w:t>
      </w:r>
      <w:r w:rsidRPr="000B682A">
        <w:rPr>
          <w:spacing w:val="1"/>
        </w:rPr>
        <w:t xml:space="preserve"> </w:t>
      </w:r>
      <w:r w:rsidRPr="000B682A">
        <w:t>организации</w:t>
      </w:r>
      <w:r w:rsidRPr="000B682A">
        <w:rPr>
          <w:spacing w:val="1"/>
        </w:rPr>
        <w:t xml:space="preserve"> </w:t>
      </w:r>
      <w:r w:rsidRPr="000B682A">
        <w:t>взаимодействия</w:t>
      </w:r>
      <w:r w:rsidRPr="000B682A">
        <w:rPr>
          <w:spacing w:val="1"/>
        </w:rPr>
        <w:t xml:space="preserve"> </w:t>
      </w:r>
      <w:r w:rsidRPr="000B682A">
        <w:t>между</w:t>
      </w:r>
      <w:r w:rsidRPr="000B682A">
        <w:rPr>
          <w:spacing w:val="1"/>
        </w:rPr>
        <w:t xml:space="preserve"> </w:t>
      </w:r>
      <w:r w:rsidRPr="000B682A">
        <w:t>воспитателями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воспитанниками.</w:t>
      </w:r>
      <w:r w:rsidRPr="000B682A">
        <w:rPr>
          <w:spacing w:val="1"/>
        </w:rPr>
        <w:t xml:space="preserve"> </w:t>
      </w:r>
      <w:r w:rsidRPr="000B682A">
        <w:t>Воспитательному</w:t>
      </w:r>
      <w:r w:rsidRPr="000B682A">
        <w:rPr>
          <w:spacing w:val="1"/>
        </w:rPr>
        <w:t xml:space="preserve"> </w:t>
      </w:r>
      <w:r w:rsidRPr="000B682A">
        <w:t>процессу</w:t>
      </w:r>
      <w:r w:rsidRPr="000B682A">
        <w:rPr>
          <w:spacing w:val="1"/>
        </w:rPr>
        <w:t xml:space="preserve"> </w:t>
      </w:r>
      <w:r w:rsidRPr="000B682A">
        <w:t>присущи</w:t>
      </w:r>
      <w:r w:rsidRPr="000B682A">
        <w:rPr>
          <w:spacing w:val="1"/>
        </w:rPr>
        <w:t xml:space="preserve"> </w:t>
      </w:r>
      <w:r w:rsidRPr="000B682A">
        <w:t>значительная</w:t>
      </w:r>
      <w:r w:rsidRPr="000B682A">
        <w:rPr>
          <w:spacing w:val="1"/>
        </w:rPr>
        <w:t xml:space="preserve"> </w:t>
      </w:r>
      <w:r w:rsidRPr="000B682A">
        <w:t>вариативность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неопределенность результатов. В одних и тех же условиях последние могут существенно отличаться.</w:t>
      </w:r>
      <w:r w:rsidRPr="000B682A">
        <w:rPr>
          <w:spacing w:val="1"/>
        </w:rPr>
        <w:t xml:space="preserve"> </w:t>
      </w:r>
      <w:r w:rsidRPr="000B682A">
        <w:t>Это обусловлено действиями названных выше субъективных факторов: большими индивидуальными</w:t>
      </w:r>
      <w:r w:rsidRPr="000B682A">
        <w:rPr>
          <w:spacing w:val="-57"/>
        </w:rPr>
        <w:t xml:space="preserve"> </w:t>
      </w:r>
      <w:r w:rsidRPr="000B682A">
        <w:t>различиями</w:t>
      </w:r>
      <w:r w:rsidRPr="000B682A">
        <w:rPr>
          <w:spacing w:val="-3"/>
        </w:rPr>
        <w:t xml:space="preserve"> </w:t>
      </w:r>
      <w:r w:rsidRPr="000B682A">
        <w:t>воспитанников,</w:t>
      </w:r>
      <w:r w:rsidRPr="000B682A">
        <w:rPr>
          <w:spacing w:val="4"/>
        </w:rPr>
        <w:t xml:space="preserve"> </w:t>
      </w:r>
      <w:r w:rsidRPr="000B682A">
        <w:t>их</w:t>
      </w:r>
      <w:r w:rsidRPr="000B682A">
        <w:rPr>
          <w:spacing w:val="-4"/>
        </w:rPr>
        <w:t xml:space="preserve"> </w:t>
      </w:r>
      <w:r w:rsidRPr="000B682A">
        <w:t>социальным</w:t>
      </w:r>
      <w:r w:rsidRPr="000B682A">
        <w:rPr>
          <w:spacing w:val="-6"/>
        </w:rPr>
        <w:t xml:space="preserve"> </w:t>
      </w:r>
      <w:r w:rsidRPr="000B682A">
        <w:t>опытом,</w:t>
      </w:r>
      <w:r w:rsidRPr="000B682A">
        <w:rPr>
          <w:spacing w:val="-5"/>
        </w:rPr>
        <w:t xml:space="preserve"> </w:t>
      </w:r>
      <w:r w:rsidRPr="000B682A">
        <w:t>отношением</w:t>
      </w:r>
      <w:r w:rsidRPr="000B682A">
        <w:rPr>
          <w:spacing w:val="-1"/>
        </w:rPr>
        <w:t xml:space="preserve"> </w:t>
      </w:r>
      <w:r w:rsidRPr="000B682A">
        <w:t>к</w:t>
      </w:r>
      <w:r w:rsidRPr="000B682A">
        <w:rPr>
          <w:spacing w:val="-1"/>
        </w:rPr>
        <w:t xml:space="preserve"> </w:t>
      </w:r>
      <w:r w:rsidRPr="000B682A">
        <w:t>воспитанию.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Уровень профессиональной подготовленности воспитателей, их мастерство, умение руководить</w:t>
      </w:r>
      <w:r w:rsidRPr="000B682A">
        <w:rPr>
          <w:spacing w:val="-57"/>
        </w:rPr>
        <w:t xml:space="preserve"> </w:t>
      </w:r>
      <w:r w:rsidRPr="000B682A">
        <w:t>процессом также оказывают большое влияние на ход и результаты воспитательного процесса. Его</w:t>
      </w:r>
      <w:r w:rsidRPr="000B682A">
        <w:rPr>
          <w:spacing w:val="1"/>
        </w:rPr>
        <w:t xml:space="preserve"> </w:t>
      </w:r>
      <w:r w:rsidRPr="000B682A">
        <w:t>течение</w:t>
      </w:r>
      <w:r w:rsidRPr="000B682A">
        <w:rPr>
          <w:spacing w:val="1"/>
        </w:rPr>
        <w:t xml:space="preserve"> </w:t>
      </w:r>
      <w:r w:rsidRPr="000B682A">
        <w:t>необычно</w:t>
      </w:r>
      <w:r w:rsidRPr="000B682A">
        <w:rPr>
          <w:spacing w:val="1"/>
        </w:rPr>
        <w:t xml:space="preserve"> </w:t>
      </w:r>
      <w:r w:rsidRPr="000B682A">
        <w:t>тем,</w:t>
      </w:r>
      <w:r w:rsidRPr="000B682A">
        <w:rPr>
          <w:spacing w:val="1"/>
        </w:rPr>
        <w:t xml:space="preserve"> </w:t>
      </w:r>
      <w:r w:rsidRPr="000B682A">
        <w:t>что</w:t>
      </w:r>
      <w:r w:rsidRPr="000B682A">
        <w:rPr>
          <w:spacing w:val="1"/>
        </w:rPr>
        <w:t xml:space="preserve"> </w:t>
      </w:r>
      <w:r w:rsidRPr="000B682A">
        <w:t>идет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двух</w:t>
      </w:r>
      <w:r w:rsidRPr="000B682A">
        <w:rPr>
          <w:spacing w:val="1"/>
        </w:rPr>
        <w:t xml:space="preserve"> </w:t>
      </w:r>
      <w:r w:rsidRPr="000B682A">
        <w:t>направлениях:</w:t>
      </w:r>
      <w:r w:rsidRPr="000B682A">
        <w:rPr>
          <w:spacing w:val="1"/>
        </w:rPr>
        <w:t xml:space="preserve"> </w:t>
      </w:r>
      <w:r w:rsidRPr="000B682A">
        <w:t>от</w:t>
      </w:r>
      <w:r w:rsidRPr="000B682A">
        <w:rPr>
          <w:spacing w:val="1"/>
        </w:rPr>
        <w:t xml:space="preserve"> </w:t>
      </w:r>
      <w:r w:rsidRPr="000B682A">
        <w:t>воспитателя</w:t>
      </w:r>
      <w:r w:rsidRPr="000B682A">
        <w:rPr>
          <w:spacing w:val="1"/>
        </w:rPr>
        <w:t xml:space="preserve"> </w:t>
      </w:r>
      <w:r w:rsidRPr="000B682A">
        <w:t>к</w:t>
      </w:r>
      <w:r w:rsidRPr="000B682A">
        <w:rPr>
          <w:spacing w:val="1"/>
        </w:rPr>
        <w:t xml:space="preserve"> </w:t>
      </w:r>
      <w:r w:rsidRPr="000B682A">
        <w:t>воспитаннику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от</w:t>
      </w:r>
      <w:r w:rsidRPr="000B682A">
        <w:rPr>
          <w:spacing w:val="1"/>
        </w:rPr>
        <w:t xml:space="preserve"> </w:t>
      </w:r>
      <w:r w:rsidRPr="000B682A">
        <w:t>воспитанника к воспитателю. Управление процессом строится главным образом на обратных связях,</w:t>
      </w:r>
      <w:r w:rsidRPr="000B682A">
        <w:rPr>
          <w:spacing w:val="1"/>
        </w:rPr>
        <w:t xml:space="preserve"> </w:t>
      </w:r>
      <w:r w:rsidRPr="000B682A">
        <w:t>т.</w:t>
      </w:r>
      <w:r w:rsidRPr="000B682A">
        <w:rPr>
          <w:spacing w:val="1"/>
        </w:rPr>
        <w:t xml:space="preserve"> </w:t>
      </w:r>
      <w:r w:rsidRPr="000B682A">
        <w:t>е.</w:t>
      </w:r>
      <w:r w:rsidRPr="000B682A">
        <w:rPr>
          <w:spacing w:val="1"/>
        </w:rPr>
        <w:t xml:space="preserve"> </w:t>
      </w:r>
      <w:r w:rsidRPr="000B682A">
        <w:t>на той</w:t>
      </w:r>
      <w:r w:rsidRPr="000B682A">
        <w:rPr>
          <w:spacing w:val="1"/>
        </w:rPr>
        <w:t xml:space="preserve"> </w:t>
      </w:r>
      <w:r w:rsidRPr="000B682A">
        <w:t>информации,</w:t>
      </w:r>
      <w:r w:rsidRPr="000B682A">
        <w:rPr>
          <w:spacing w:val="1"/>
        </w:rPr>
        <w:t xml:space="preserve"> </w:t>
      </w:r>
      <w:r w:rsidRPr="000B682A">
        <w:t>которая</w:t>
      </w:r>
      <w:r w:rsidRPr="000B682A">
        <w:rPr>
          <w:spacing w:val="1"/>
        </w:rPr>
        <w:t xml:space="preserve"> </w:t>
      </w:r>
      <w:r w:rsidRPr="000B682A">
        <w:t>поступает</w:t>
      </w:r>
      <w:r w:rsidRPr="000B682A">
        <w:rPr>
          <w:spacing w:val="1"/>
        </w:rPr>
        <w:t xml:space="preserve"> </w:t>
      </w:r>
      <w:r w:rsidRPr="000B682A">
        <w:t>от</w:t>
      </w:r>
      <w:r w:rsidRPr="000B682A">
        <w:rPr>
          <w:spacing w:val="1"/>
        </w:rPr>
        <w:t xml:space="preserve"> </w:t>
      </w:r>
      <w:r w:rsidRPr="000B682A">
        <w:t>воспитанников.</w:t>
      </w:r>
      <w:r w:rsidRPr="000B682A">
        <w:rPr>
          <w:spacing w:val="1"/>
        </w:rPr>
        <w:t xml:space="preserve"> </w:t>
      </w:r>
      <w:r w:rsidRPr="000B682A">
        <w:t>Чем</w:t>
      </w:r>
      <w:r w:rsidRPr="000B682A">
        <w:rPr>
          <w:spacing w:val="1"/>
        </w:rPr>
        <w:t xml:space="preserve"> </w:t>
      </w:r>
      <w:r w:rsidRPr="000B682A">
        <w:t>больше</w:t>
      </w:r>
      <w:r w:rsidRPr="000B682A">
        <w:rPr>
          <w:spacing w:val="1"/>
        </w:rPr>
        <w:t xml:space="preserve"> </w:t>
      </w:r>
      <w:r w:rsidRPr="000B682A">
        <w:t>ее в</w:t>
      </w:r>
      <w:r w:rsidRPr="000B682A">
        <w:rPr>
          <w:spacing w:val="1"/>
        </w:rPr>
        <w:t xml:space="preserve"> </w:t>
      </w:r>
      <w:r w:rsidRPr="000B682A">
        <w:t>распоряжении</w:t>
      </w:r>
      <w:r w:rsidRPr="000B682A">
        <w:rPr>
          <w:spacing w:val="1"/>
        </w:rPr>
        <w:t xml:space="preserve"> </w:t>
      </w:r>
      <w:r w:rsidRPr="000B682A">
        <w:t>воспитателя,</w:t>
      </w:r>
      <w:r w:rsidRPr="000B682A">
        <w:rPr>
          <w:spacing w:val="-2"/>
        </w:rPr>
        <w:t xml:space="preserve"> </w:t>
      </w:r>
      <w:r w:rsidRPr="000B682A">
        <w:t>тем</w:t>
      </w:r>
      <w:r w:rsidRPr="000B682A">
        <w:rPr>
          <w:spacing w:val="-2"/>
        </w:rPr>
        <w:t xml:space="preserve"> </w:t>
      </w:r>
      <w:r w:rsidRPr="000B682A">
        <w:t>целесообразнее</w:t>
      </w:r>
      <w:r w:rsidRPr="000B682A">
        <w:rPr>
          <w:spacing w:val="-4"/>
        </w:rPr>
        <w:t xml:space="preserve"> </w:t>
      </w:r>
      <w:r w:rsidRPr="000B682A">
        <w:t>воспитательное</w:t>
      </w:r>
      <w:r w:rsidRPr="000B682A">
        <w:rPr>
          <w:spacing w:val="-4"/>
        </w:rPr>
        <w:t xml:space="preserve"> </w:t>
      </w:r>
      <w:r w:rsidRPr="000B682A">
        <w:t>воздействие.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Содержание деятельности педагога на этапе осуществления педагогического процесса может</w:t>
      </w:r>
      <w:r w:rsidRPr="000B682A">
        <w:rPr>
          <w:spacing w:val="1"/>
        </w:rPr>
        <w:t xml:space="preserve"> </w:t>
      </w:r>
      <w:r w:rsidRPr="000B682A">
        <w:t>быть</w:t>
      </w:r>
      <w:r w:rsidRPr="000B682A">
        <w:rPr>
          <w:spacing w:val="2"/>
        </w:rPr>
        <w:t xml:space="preserve"> </w:t>
      </w:r>
      <w:r w:rsidRPr="000B682A">
        <w:t>представлено</w:t>
      </w:r>
      <w:r w:rsidRPr="000B682A">
        <w:rPr>
          <w:spacing w:val="1"/>
        </w:rPr>
        <w:t xml:space="preserve"> </w:t>
      </w:r>
      <w:r w:rsidRPr="000B682A">
        <w:t>взаимосвязанной</w:t>
      </w:r>
      <w:r w:rsidRPr="000B682A">
        <w:rPr>
          <w:spacing w:val="-3"/>
        </w:rPr>
        <w:t xml:space="preserve"> </w:t>
      </w:r>
      <w:r w:rsidRPr="000B682A">
        <w:t>системой</w:t>
      </w:r>
      <w:r w:rsidRPr="000B682A">
        <w:rPr>
          <w:spacing w:val="-8"/>
        </w:rPr>
        <w:t xml:space="preserve"> </w:t>
      </w:r>
      <w:r w:rsidRPr="000B682A">
        <w:t>таких</w:t>
      </w:r>
      <w:r w:rsidRPr="000B682A">
        <w:rPr>
          <w:spacing w:val="-3"/>
        </w:rPr>
        <w:t xml:space="preserve"> </w:t>
      </w:r>
      <w:r w:rsidRPr="000B682A">
        <w:t>педагогических</w:t>
      </w:r>
      <w:r w:rsidRPr="000B682A">
        <w:rPr>
          <w:spacing w:val="-4"/>
        </w:rPr>
        <w:t xml:space="preserve"> </w:t>
      </w:r>
      <w:r w:rsidRPr="000B682A">
        <w:t>действий,</w:t>
      </w:r>
      <w:r w:rsidRPr="000B682A">
        <w:rPr>
          <w:spacing w:val="-2"/>
        </w:rPr>
        <w:t xml:space="preserve"> </w:t>
      </w:r>
      <w:r w:rsidRPr="000B682A">
        <w:t>как:</w:t>
      </w:r>
    </w:p>
    <w:p w:rsidR="0089579B" w:rsidRPr="000B682A" w:rsidRDefault="0089579B" w:rsidP="00174D0E">
      <w:pPr>
        <w:pStyle w:val="ListParagraph"/>
        <w:numPr>
          <w:ilvl w:val="0"/>
          <w:numId w:val="9"/>
        </w:numPr>
        <w:ind w:left="142" w:right="-10" w:firstLine="567"/>
      </w:pPr>
      <w:r w:rsidRPr="000B682A">
        <w:t>постановка</w:t>
      </w:r>
      <w:r w:rsidRPr="000B682A">
        <w:rPr>
          <w:spacing w:val="22"/>
        </w:rPr>
        <w:t xml:space="preserve"> </w:t>
      </w:r>
      <w:r w:rsidRPr="000B682A">
        <w:t>перед</w:t>
      </w:r>
      <w:r w:rsidRPr="000B682A">
        <w:rPr>
          <w:spacing w:val="16"/>
        </w:rPr>
        <w:t xml:space="preserve"> </w:t>
      </w:r>
      <w:r w:rsidRPr="000B682A">
        <w:t>воспитанниками</w:t>
      </w:r>
      <w:r w:rsidRPr="000B682A">
        <w:rPr>
          <w:spacing w:val="20"/>
        </w:rPr>
        <w:t xml:space="preserve"> </w:t>
      </w:r>
      <w:r w:rsidRPr="000B682A">
        <w:t>целей</w:t>
      </w:r>
      <w:r w:rsidRPr="000B682A">
        <w:rPr>
          <w:spacing w:val="19"/>
        </w:rPr>
        <w:t xml:space="preserve"> </w:t>
      </w:r>
      <w:r w:rsidRPr="000B682A">
        <w:t>и</w:t>
      </w:r>
      <w:r w:rsidRPr="000B682A">
        <w:rPr>
          <w:spacing w:val="19"/>
        </w:rPr>
        <w:t xml:space="preserve"> </w:t>
      </w:r>
      <w:r w:rsidRPr="000B682A">
        <w:t>разъяснение</w:t>
      </w:r>
      <w:r w:rsidRPr="000B682A">
        <w:rPr>
          <w:spacing w:val="22"/>
        </w:rPr>
        <w:t xml:space="preserve"> </w:t>
      </w:r>
      <w:r w:rsidRPr="000B682A">
        <w:t>задач</w:t>
      </w:r>
      <w:r w:rsidRPr="000B682A">
        <w:rPr>
          <w:spacing w:val="23"/>
        </w:rPr>
        <w:t xml:space="preserve"> </w:t>
      </w:r>
      <w:r w:rsidRPr="000B682A">
        <w:t>деятельности;</w:t>
      </w:r>
      <w:r w:rsidRPr="000B682A">
        <w:rPr>
          <w:spacing w:val="40"/>
        </w:rPr>
        <w:t xml:space="preserve"> </w:t>
      </w:r>
      <w:r w:rsidRPr="000B682A">
        <w:t>-</w:t>
      </w:r>
      <w:r w:rsidRPr="000B682A">
        <w:rPr>
          <w:spacing w:val="20"/>
        </w:rPr>
        <w:t xml:space="preserve"> </w:t>
      </w:r>
      <w:r w:rsidRPr="000B682A">
        <w:t>создание</w:t>
      </w:r>
      <w:r w:rsidRPr="000B682A">
        <w:rPr>
          <w:spacing w:val="-57"/>
        </w:rPr>
        <w:t xml:space="preserve"> </w:t>
      </w:r>
      <w:r w:rsidRPr="000B682A">
        <w:t>условий</w:t>
      </w:r>
      <w:r w:rsidRPr="000B682A">
        <w:rPr>
          <w:spacing w:val="1"/>
        </w:rPr>
        <w:t xml:space="preserve"> </w:t>
      </w:r>
      <w:r w:rsidRPr="000B682A">
        <w:t>для</w:t>
      </w:r>
      <w:r w:rsidRPr="000B682A">
        <w:rPr>
          <w:spacing w:val="-4"/>
        </w:rPr>
        <w:t xml:space="preserve"> </w:t>
      </w:r>
      <w:r w:rsidRPr="000B682A">
        <w:t>принятия</w:t>
      </w:r>
      <w:r w:rsidRPr="000B682A">
        <w:rPr>
          <w:spacing w:val="1"/>
        </w:rPr>
        <w:t xml:space="preserve"> </w:t>
      </w:r>
      <w:r w:rsidRPr="000B682A">
        <w:t>задач деятельности</w:t>
      </w:r>
      <w:r w:rsidRPr="000B682A">
        <w:rPr>
          <w:spacing w:val="2"/>
        </w:rPr>
        <w:t xml:space="preserve"> </w:t>
      </w:r>
      <w:r w:rsidRPr="000B682A">
        <w:t>коллективом</w:t>
      </w:r>
      <w:r w:rsidRPr="000B682A">
        <w:rPr>
          <w:spacing w:val="2"/>
        </w:rPr>
        <w:t xml:space="preserve"> </w:t>
      </w:r>
      <w:r w:rsidRPr="000B682A">
        <w:t>и</w:t>
      </w:r>
      <w:r w:rsidRPr="000B682A">
        <w:rPr>
          <w:spacing w:val="-8"/>
        </w:rPr>
        <w:t xml:space="preserve"> </w:t>
      </w:r>
      <w:r w:rsidRPr="000B682A">
        <w:t>отдельными</w:t>
      </w:r>
      <w:r w:rsidRPr="000B682A">
        <w:rPr>
          <w:spacing w:val="-3"/>
        </w:rPr>
        <w:t xml:space="preserve"> </w:t>
      </w:r>
      <w:r w:rsidRPr="000B682A">
        <w:t>воспитанниками;</w:t>
      </w:r>
    </w:p>
    <w:p w:rsidR="0089579B" w:rsidRPr="000B682A" w:rsidRDefault="0089579B" w:rsidP="00174D0E">
      <w:pPr>
        <w:pStyle w:val="ListParagraph"/>
        <w:numPr>
          <w:ilvl w:val="0"/>
          <w:numId w:val="9"/>
        </w:numPr>
        <w:ind w:left="142" w:right="-10" w:firstLine="567"/>
      </w:pPr>
      <w:r w:rsidRPr="000B682A">
        <w:t>применение отобранных</w:t>
      </w:r>
      <w:r w:rsidRPr="000B682A">
        <w:rPr>
          <w:spacing w:val="1"/>
        </w:rPr>
        <w:t xml:space="preserve"> </w:t>
      </w:r>
      <w:r w:rsidRPr="000B682A">
        <w:t>методов,</w:t>
      </w:r>
      <w:r w:rsidRPr="000B682A">
        <w:rPr>
          <w:spacing w:val="1"/>
        </w:rPr>
        <w:t xml:space="preserve"> </w:t>
      </w:r>
      <w:r w:rsidRPr="000B682A">
        <w:t>средств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приемов</w:t>
      </w:r>
      <w:r w:rsidRPr="000B682A">
        <w:rPr>
          <w:spacing w:val="1"/>
        </w:rPr>
        <w:t xml:space="preserve"> </w:t>
      </w:r>
      <w:r w:rsidRPr="000B682A">
        <w:t>осуществления</w:t>
      </w:r>
      <w:r w:rsidRPr="000B682A">
        <w:rPr>
          <w:spacing w:val="1"/>
        </w:rPr>
        <w:t xml:space="preserve"> </w:t>
      </w:r>
      <w:r w:rsidRPr="000B682A">
        <w:t>педагогического</w:t>
      </w:r>
      <w:r w:rsidRPr="000B682A">
        <w:rPr>
          <w:spacing w:val="-57"/>
        </w:rPr>
        <w:t xml:space="preserve"> </w:t>
      </w:r>
      <w:r w:rsidRPr="000B682A">
        <w:t>процесса;</w:t>
      </w:r>
    </w:p>
    <w:p w:rsidR="0089579B" w:rsidRPr="000B682A" w:rsidRDefault="0089579B" w:rsidP="00174D0E">
      <w:pPr>
        <w:pStyle w:val="ListParagraph"/>
        <w:numPr>
          <w:ilvl w:val="0"/>
          <w:numId w:val="9"/>
        </w:numPr>
        <w:ind w:left="142" w:right="-10" w:firstLine="567"/>
      </w:pPr>
      <w:r w:rsidRPr="000B682A">
        <w:t>обеспечение</w:t>
      </w:r>
      <w:r w:rsidRPr="000B682A">
        <w:rPr>
          <w:spacing w:val="-15"/>
        </w:rPr>
        <w:t xml:space="preserve"> </w:t>
      </w:r>
      <w:r w:rsidRPr="000B682A">
        <w:t>взаимодействия</w:t>
      </w:r>
      <w:r w:rsidRPr="000B682A">
        <w:rPr>
          <w:spacing w:val="-13"/>
        </w:rPr>
        <w:t xml:space="preserve"> </w:t>
      </w:r>
      <w:r w:rsidRPr="000B682A">
        <w:t>субъектов</w:t>
      </w:r>
      <w:r w:rsidRPr="000B682A">
        <w:rPr>
          <w:spacing w:val="-12"/>
        </w:rPr>
        <w:t xml:space="preserve"> </w:t>
      </w:r>
      <w:r w:rsidRPr="000B682A">
        <w:t>педагогического</w:t>
      </w:r>
      <w:r w:rsidRPr="000B682A">
        <w:rPr>
          <w:spacing w:val="-8"/>
        </w:rPr>
        <w:t xml:space="preserve"> </w:t>
      </w:r>
      <w:r w:rsidRPr="000B682A">
        <w:t>процесса</w:t>
      </w:r>
      <w:r w:rsidRPr="000B682A">
        <w:rPr>
          <w:spacing w:val="-15"/>
        </w:rPr>
        <w:t xml:space="preserve"> </w:t>
      </w:r>
      <w:r w:rsidRPr="000B682A">
        <w:t>и</w:t>
      </w:r>
      <w:r w:rsidRPr="000B682A">
        <w:rPr>
          <w:spacing w:val="-12"/>
        </w:rPr>
        <w:t xml:space="preserve"> </w:t>
      </w:r>
      <w:r w:rsidRPr="000B682A">
        <w:t>создание</w:t>
      </w:r>
      <w:r w:rsidRPr="000B682A">
        <w:rPr>
          <w:spacing w:val="-14"/>
        </w:rPr>
        <w:t xml:space="preserve"> </w:t>
      </w:r>
      <w:r w:rsidRPr="000B682A">
        <w:t>условий</w:t>
      </w:r>
      <w:r w:rsidRPr="000B682A">
        <w:rPr>
          <w:spacing w:val="-13"/>
        </w:rPr>
        <w:t xml:space="preserve"> </w:t>
      </w:r>
      <w:r w:rsidRPr="000B682A">
        <w:t>для</w:t>
      </w:r>
      <w:r w:rsidRPr="000B682A">
        <w:rPr>
          <w:spacing w:val="-57"/>
        </w:rPr>
        <w:t xml:space="preserve"> </w:t>
      </w:r>
      <w:r w:rsidRPr="000B682A">
        <w:t>его</w:t>
      </w:r>
      <w:r w:rsidRPr="000B682A">
        <w:rPr>
          <w:spacing w:val="1"/>
        </w:rPr>
        <w:t xml:space="preserve"> </w:t>
      </w:r>
      <w:r w:rsidRPr="000B682A">
        <w:t>эффективного</w:t>
      </w:r>
      <w:r w:rsidRPr="000B682A">
        <w:rPr>
          <w:spacing w:val="6"/>
        </w:rPr>
        <w:t xml:space="preserve"> </w:t>
      </w:r>
      <w:r w:rsidRPr="000B682A">
        <w:t>протекания;</w:t>
      </w:r>
    </w:p>
    <w:p w:rsidR="0089579B" w:rsidRPr="000B682A" w:rsidRDefault="0089579B" w:rsidP="00174D0E">
      <w:pPr>
        <w:pStyle w:val="ListParagraph"/>
        <w:numPr>
          <w:ilvl w:val="0"/>
          <w:numId w:val="9"/>
        </w:numPr>
        <w:ind w:left="142" w:right="-10" w:firstLine="567"/>
      </w:pPr>
      <w:r w:rsidRPr="000B682A">
        <w:t>использование</w:t>
      </w:r>
      <w:r w:rsidRPr="000B682A">
        <w:rPr>
          <w:spacing w:val="80"/>
        </w:rPr>
        <w:t xml:space="preserve"> </w:t>
      </w:r>
      <w:r w:rsidRPr="000B682A">
        <w:t>необходимых</w:t>
      </w:r>
      <w:r w:rsidRPr="000B682A">
        <w:rPr>
          <w:spacing w:val="77"/>
        </w:rPr>
        <w:t xml:space="preserve"> </w:t>
      </w:r>
      <w:r w:rsidRPr="000B682A">
        <w:t>приемов</w:t>
      </w:r>
      <w:r w:rsidRPr="000B682A">
        <w:rPr>
          <w:spacing w:val="84"/>
        </w:rPr>
        <w:t xml:space="preserve"> </w:t>
      </w:r>
      <w:r w:rsidRPr="000B682A">
        <w:t>стимулирования</w:t>
      </w:r>
      <w:r w:rsidRPr="000B682A">
        <w:rPr>
          <w:spacing w:val="77"/>
        </w:rPr>
        <w:t xml:space="preserve"> </w:t>
      </w:r>
      <w:r w:rsidRPr="000B682A">
        <w:t>активности</w:t>
      </w:r>
      <w:r w:rsidRPr="000B682A">
        <w:rPr>
          <w:spacing w:val="74"/>
        </w:rPr>
        <w:t xml:space="preserve"> </w:t>
      </w:r>
      <w:r w:rsidRPr="000B682A">
        <w:t>обучающихся;</w:t>
      </w:r>
      <w:r w:rsidRPr="000B682A">
        <w:tab/>
        <w:t>-</w:t>
      </w:r>
      <w:r w:rsidRPr="000B682A">
        <w:rPr>
          <w:spacing w:val="-57"/>
        </w:rPr>
        <w:t xml:space="preserve"> </w:t>
      </w:r>
      <w:r w:rsidRPr="000B682A">
        <w:t>установление</w:t>
      </w:r>
      <w:r w:rsidRPr="000B682A">
        <w:rPr>
          <w:spacing w:val="-6"/>
        </w:rPr>
        <w:t xml:space="preserve"> </w:t>
      </w:r>
      <w:r w:rsidRPr="000B682A">
        <w:t>обратной</w:t>
      </w:r>
      <w:r w:rsidRPr="000B682A">
        <w:rPr>
          <w:spacing w:val="-3"/>
        </w:rPr>
        <w:t xml:space="preserve"> </w:t>
      </w:r>
      <w:r w:rsidRPr="000B682A">
        <w:t>связи</w:t>
      </w:r>
      <w:r w:rsidRPr="000B682A">
        <w:rPr>
          <w:spacing w:val="-3"/>
        </w:rPr>
        <w:t xml:space="preserve"> </w:t>
      </w:r>
      <w:r w:rsidRPr="000B682A">
        <w:t>и</w:t>
      </w:r>
      <w:r w:rsidRPr="000B682A">
        <w:rPr>
          <w:spacing w:val="-3"/>
        </w:rPr>
        <w:t xml:space="preserve"> </w:t>
      </w:r>
      <w:r w:rsidRPr="000B682A">
        <w:t>своевременная</w:t>
      </w:r>
      <w:r w:rsidRPr="000B682A">
        <w:rPr>
          <w:spacing w:val="-9"/>
        </w:rPr>
        <w:t xml:space="preserve"> </w:t>
      </w:r>
      <w:r w:rsidRPr="000B682A">
        <w:t>корректировка хода педагогического</w:t>
      </w:r>
      <w:r w:rsidRPr="000B682A">
        <w:rPr>
          <w:spacing w:val="1"/>
        </w:rPr>
        <w:t xml:space="preserve"> </w:t>
      </w:r>
      <w:r w:rsidRPr="000B682A">
        <w:t>процесса.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Воспитательная деятельность педагога проявляется, прежде всего, в ее целях. Она не имеет</w:t>
      </w:r>
      <w:r w:rsidRPr="000B682A">
        <w:rPr>
          <w:spacing w:val="1"/>
        </w:rPr>
        <w:t xml:space="preserve"> </w:t>
      </w:r>
      <w:r w:rsidRPr="000B682A">
        <w:t>конкретного предметного результата, который можно было бы воспринимать с помощью органов</w:t>
      </w:r>
      <w:r w:rsidRPr="000B682A">
        <w:rPr>
          <w:spacing w:val="1"/>
        </w:rPr>
        <w:t xml:space="preserve"> </w:t>
      </w:r>
      <w:r w:rsidRPr="000B682A">
        <w:t>чувств,</w:t>
      </w:r>
      <w:r w:rsidRPr="000B682A">
        <w:rPr>
          <w:spacing w:val="1"/>
        </w:rPr>
        <w:t xml:space="preserve"> </w:t>
      </w:r>
      <w:r w:rsidRPr="000B682A">
        <w:t>поскольку</w:t>
      </w:r>
      <w:r w:rsidRPr="000B682A">
        <w:rPr>
          <w:spacing w:val="1"/>
        </w:rPr>
        <w:t xml:space="preserve"> </w:t>
      </w:r>
      <w:r w:rsidRPr="000B682A">
        <w:t>направлена</w:t>
      </w:r>
      <w:r w:rsidRPr="000B682A">
        <w:rPr>
          <w:spacing w:val="1"/>
        </w:rPr>
        <w:t xml:space="preserve"> </w:t>
      </w:r>
      <w:r w:rsidRPr="000B682A">
        <w:t>на</w:t>
      </w:r>
      <w:r w:rsidRPr="000B682A">
        <w:rPr>
          <w:spacing w:val="1"/>
        </w:rPr>
        <w:t xml:space="preserve"> </w:t>
      </w:r>
      <w:r w:rsidRPr="000B682A">
        <w:t>обеспечение</w:t>
      </w:r>
      <w:r w:rsidRPr="000B682A">
        <w:rPr>
          <w:spacing w:val="1"/>
        </w:rPr>
        <w:t xml:space="preserve"> </w:t>
      </w:r>
      <w:r w:rsidRPr="000B682A">
        <w:t>эффективности</w:t>
      </w:r>
      <w:r w:rsidRPr="000B682A">
        <w:rPr>
          <w:spacing w:val="1"/>
        </w:rPr>
        <w:t xml:space="preserve"> </w:t>
      </w:r>
      <w:r w:rsidRPr="000B682A">
        <w:t>других</w:t>
      </w:r>
      <w:r w:rsidRPr="000B682A">
        <w:rPr>
          <w:spacing w:val="1"/>
        </w:rPr>
        <w:t xml:space="preserve"> </w:t>
      </w:r>
      <w:r w:rsidRPr="000B682A">
        <w:t>видов</w:t>
      </w:r>
      <w:r w:rsidRPr="000B682A">
        <w:rPr>
          <w:spacing w:val="1"/>
        </w:rPr>
        <w:t xml:space="preserve"> </w:t>
      </w:r>
      <w:r w:rsidRPr="000B682A">
        <w:t>деятельности</w:t>
      </w:r>
      <w:r w:rsidRPr="000B682A">
        <w:rPr>
          <w:spacing w:val="1"/>
        </w:rPr>
        <w:t xml:space="preserve"> </w:t>
      </w:r>
      <w:r w:rsidRPr="000B682A">
        <w:t>(познавательной,</w:t>
      </w:r>
      <w:r w:rsidRPr="000B682A">
        <w:rPr>
          <w:spacing w:val="-2"/>
        </w:rPr>
        <w:t xml:space="preserve"> </w:t>
      </w:r>
      <w:r w:rsidRPr="000B682A">
        <w:t>трудовой и</w:t>
      </w:r>
      <w:r w:rsidRPr="000B682A">
        <w:rPr>
          <w:spacing w:val="3"/>
        </w:rPr>
        <w:t xml:space="preserve"> </w:t>
      </w:r>
      <w:r w:rsidRPr="000B682A">
        <w:t>др.).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Содержание, формы и методы воспитательной деятельности педагога всегда подчинены тому</w:t>
      </w:r>
      <w:r w:rsidRPr="000B682A">
        <w:rPr>
          <w:spacing w:val="1"/>
        </w:rPr>
        <w:t xml:space="preserve"> </w:t>
      </w:r>
      <w:r w:rsidRPr="000B682A">
        <w:t>или</w:t>
      </w:r>
      <w:r w:rsidRPr="000B682A">
        <w:rPr>
          <w:spacing w:val="3"/>
        </w:rPr>
        <w:t xml:space="preserve"> </w:t>
      </w:r>
      <w:r w:rsidRPr="000B682A">
        <w:t>иному</w:t>
      </w:r>
      <w:r w:rsidRPr="000B682A">
        <w:rPr>
          <w:spacing w:val="-9"/>
        </w:rPr>
        <w:t xml:space="preserve"> </w:t>
      </w:r>
      <w:r w:rsidRPr="000B682A">
        <w:t>виду</w:t>
      </w:r>
      <w:r w:rsidRPr="000B682A">
        <w:rPr>
          <w:spacing w:val="-8"/>
        </w:rPr>
        <w:t xml:space="preserve"> </w:t>
      </w:r>
      <w:r w:rsidRPr="000B682A">
        <w:t>деятельности</w:t>
      </w:r>
      <w:r w:rsidRPr="000B682A">
        <w:rPr>
          <w:spacing w:val="-1"/>
        </w:rPr>
        <w:t xml:space="preserve"> </w:t>
      </w:r>
      <w:r w:rsidRPr="000B682A">
        <w:t>детей.</w:t>
      </w:r>
    </w:p>
    <w:p w:rsidR="0089579B" w:rsidRPr="000B682A" w:rsidRDefault="0089579B" w:rsidP="00174D0E">
      <w:pPr>
        <w:pStyle w:val="BodyText"/>
        <w:ind w:left="142" w:right="-10" w:firstLine="567"/>
      </w:pPr>
    </w:p>
    <w:p w:rsidR="0089579B" w:rsidRPr="00292CBE" w:rsidRDefault="0089579B" w:rsidP="00174D0E">
      <w:pPr>
        <w:ind w:left="142" w:right="-10" w:firstLine="567"/>
        <w:jc w:val="both"/>
        <w:rPr>
          <w:i/>
          <w:lang w:val="ru-RU"/>
        </w:rPr>
      </w:pPr>
      <w:r w:rsidRPr="00292CBE">
        <w:rPr>
          <w:i/>
          <w:lang w:val="ru-RU"/>
        </w:rPr>
        <w:t>О</w:t>
      </w:r>
      <w:r w:rsidRPr="00292CBE">
        <w:rPr>
          <w:i/>
          <w:spacing w:val="-3"/>
          <w:lang w:val="ru-RU"/>
        </w:rPr>
        <w:t xml:space="preserve"> </w:t>
      </w:r>
      <w:r w:rsidRPr="00292CBE">
        <w:rPr>
          <w:i/>
          <w:lang w:val="ru-RU"/>
        </w:rPr>
        <w:t>ее</w:t>
      </w:r>
      <w:r w:rsidRPr="00292CBE">
        <w:rPr>
          <w:i/>
          <w:spacing w:val="-2"/>
          <w:lang w:val="ru-RU"/>
        </w:rPr>
        <w:t xml:space="preserve"> </w:t>
      </w:r>
      <w:r w:rsidRPr="00292CBE">
        <w:rPr>
          <w:i/>
          <w:lang w:val="ru-RU"/>
        </w:rPr>
        <w:t>эффективности</w:t>
      </w:r>
      <w:r w:rsidRPr="00292CBE">
        <w:rPr>
          <w:i/>
          <w:spacing w:val="-4"/>
          <w:lang w:val="ru-RU"/>
        </w:rPr>
        <w:t xml:space="preserve"> </w:t>
      </w:r>
      <w:r w:rsidRPr="00292CBE">
        <w:rPr>
          <w:lang w:val="ru-RU"/>
        </w:rPr>
        <w:t>можно</w:t>
      </w:r>
      <w:r w:rsidRPr="00292CBE">
        <w:rPr>
          <w:spacing w:val="2"/>
          <w:lang w:val="ru-RU"/>
        </w:rPr>
        <w:t xml:space="preserve"> </w:t>
      </w:r>
      <w:r w:rsidRPr="00292CBE">
        <w:rPr>
          <w:lang w:val="ru-RU"/>
        </w:rPr>
        <w:t>судить и</w:t>
      </w:r>
      <w:r w:rsidRPr="00292CBE">
        <w:rPr>
          <w:spacing w:val="1"/>
          <w:lang w:val="ru-RU"/>
        </w:rPr>
        <w:t xml:space="preserve"> </w:t>
      </w:r>
      <w:r w:rsidRPr="00292CBE">
        <w:rPr>
          <w:i/>
          <w:lang w:val="ru-RU"/>
        </w:rPr>
        <w:t>по</w:t>
      </w:r>
      <w:r w:rsidRPr="00292CBE">
        <w:rPr>
          <w:i/>
          <w:spacing w:val="-6"/>
          <w:lang w:val="ru-RU"/>
        </w:rPr>
        <w:t xml:space="preserve"> </w:t>
      </w:r>
      <w:r w:rsidRPr="00292CBE">
        <w:rPr>
          <w:i/>
          <w:lang w:val="ru-RU"/>
        </w:rPr>
        <w:t>таким</w:t>
      </w:r>
      <w:r w:rsidRPr="00292CBE">
        <w:rPr>
          <w:i/>
          <w:spacing w:val="-1"/>
          <w:lang w:val="ru-RU"/>
        </w:rPr>
        <w:t xml:space="preserve"> </w:t>
      </w:r>
      <w:r w:rsidRPr="00292CBE">
        <w:rPr>
          <w:i/>
          <w:lang w:val="ru-RU"/>
        </w:rPr>
        <w:t>критериям:</w:t>
      </w:r>
    </w:p>
    <w:p w:rsidR="0089579B" w:rsidRPr="000B682A" w:rsidRDefault="0089579B" w:rsidP="00174D0E">
      <w:pPr>
        <w:pStyle w:val="ListParagraph"/>
        <w:numPr>
          <w:ilvl w:val="1"/>
          <w:numId w:val="11"/>
        </w:numPr>
        <w:ind w:left="142" w:right="-10" w:firstLine="567"/>
      </w:pPr>
      <w:r w:rsidRPr="000B682A">
        <w:t>как</w:t>
      </w:r>
      <w:r w:rsidRPr="000B682A">
        <w:rPr>
          <w:spacing w:val="-4"/>
        </w:rPr>
        <w:t xml:space="preserve"> </w:t>
      </w:r>
      <w:r w:rsidRPr="000B682A">
        <w:t>уровень</w:t>
      </w:r>
      <w:r w:rsidRPr="000B682A">
        <w:rPr>
          <w:spacing w:val="-2"/>
        </w:rPr>
        <w:t xml:space="preserve"> </w:t>
      </w:r>
      <w:r w:rsidRPr="000B682A">
        <w:t>развития</w:t>
      </w:r>
      <w:r w:rsidRPr="000B682A">
        <w:rPr>
          <w:spacing w:val="-7"/>
        </w:rPr>
        <w:t xml:space="preserve"> </w:t>
      </w:r>
      <w:r w:rsidRPr="000B682A">
        <w:t>коллектива,</w:t>
      </w:r>
    </w:p>
    <w:p w:rsidR="0089579B" w:rsidRPr="000B682A" w:rsidRDefault="0089579B" w:rsidP="00174D0E">
      <w:pPr>
        <w:pStyle w:val="ListParagraph"/>
        <w:numPr>
          <w:ilvl w:val="1"/>
          <w:numId w:val="11"/>
        </w:numPr>
        <w:ind w:left="142" w:right="-10" w:firstLine="567"/>
      </w:pPr>
      <w:r w:rsidRPr="000B682A">
        <w:t>обученность</w:t>
      </w:r>
      <w:r w:rsidRPr="000B682A">
        <w:rPr>
          <w:spacing w:val="-4"/>
        </w:rPr>
        <w:t xml:space="preserve"> </w:t>
      </w:r>
      <w:r w:rsidRPr="000B682A">
        <w:t>и</w:t>
      </w:r>
      <w:r w:rsidRPr="000B682A">
        <w:rPr>
          <w:spacing w:val="-1"/>
        </w:rPr>
        <w:t xml:space="preserve"> </w:t>
      </w:r>
      <w:r w:rsidRPr="000B682A">
        <w:t>воспитанность</w:t>
      </w:r>
      <w:r w:rsidRPr="000B682A">
        <w:rPr>
          <w:spacing w:val="-9"/>
        </w:rPr>
        <w:t xml:space="preserve"> </w:t>
      </w:r>
      <w:r w:rsidRPr="000B682A">
        <w:t>обучающихся,</w:t>
      </w:r>
    </w:p>
    <w:p w:rsidR="0089579B" w:rsidRPr="000B682A" w:rsidRDefault="0089579B" w:rsidP="00174D0E">
      <w:pPr>
        <w:pStyle w:val="ListParagraph"/>
        <w:numPr>
          <w:ilvl w:val="1"/>
          <w:numId w:val="11"/>
        </w:numPr>
        <w:ind w:left="142" w:right="-10" w:firstLine="567"/>
      </w:pPr>
      <w:r w:rsidRPr="000B682A">
        <w:t>характер</w:t>
      </w:r>
      <w:r w:rsidRPr="000B682A">
        <w:rPr>
          <w:spacing w:val="-6"/>
        </w:rPr>
        <w:t xml:space="preserve"> </w:t>
      </w:r>
      <w:r w:rsidRPr="000B682A">
        <w:t>сложившихся</w:t>
      </w:r>
      <w:r w:rsidRPr="000B682A">
        <w:rPr>
          <w:spacing w:val="-5"/>
        </w:rPr>
        <w:t xml:space="preserve"> </w:t>
      </w:r>
      <w:r w:rsidRPr="000B682A">
        <w:t>взаимоотношений,</w:t>
      </w:r>
    </w:p>
    <w:p w:rsidR="0089579B" w:rsidRPr="000B682A" w:rsidRDefault="0089579B" w:rsidP="00174D0E">
      <w:pPr>
        <w:pStyle w:val="ListParagraph"/>
        <w:numPr>
          <w:ilvl w:val="1"/>
          <w:numId w:val="11"/>
        </w:numPr>
        <w:ind w:left="142" w:right="-10" w:firstLine="567"/>
      </w:pPr>
      <w:r w:rsidRPr="000B682A">
        <w:t>сплоченность</w:t>
      </w:r>
      <w:r w:rsidRPr="000B682A">
        <w:rPr>
          <w:spacing w:val="-8"/>
        </w:rPr>
        <w:t xml:space="preserve"> </w:t>
      </w:r>
      <w:r w:rsidRPr="000B682A">
        <w:t>группы</w:t>
      </w:r>
      <w:r w:rsidRPr="000B682A">
        <w:rPr>
          <w:spacing w:val="-4"/>
        </w:rPr>
        <w:t xml:space="preserve"> </w:t>
      </w:r>
      <w:r w:rsidRPr="000B682A">
        <w:t>дошкольников.</w:t>
      </w:r>
    </w:p>
    <w:p w:rsidR="0089579B" w:rsidRPr="000B682A" w:rsidRDefault="0089579B" w:rsidP="00174D0E">
      <w:pPr>
        <w:pStyle w:val="BodyText"/>
        <w:ind w:left="142" w:right="-10" w:firstLine="567"/>
      </w:pP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rPr>
          <w:spacing w:val="-1"/>
        </w:rPr>
        <w:t>Однако</w:t>
      </w:r>
      <w:r w:rsidRPr="000B682A">
        <w:rPr>
          <w:spacing w:val="-10"/>
        </w:rPr>
        <w:t xml:space="preserve"> </w:t>
      </w:r>
      <w:r w:rsidRPr="000B682A">
        <w:rPr>
          <w:spacing w:val="-1"/>
        </w:rPr>
        <w:t>основной</w:t>
      </w:r>
      <w:r w:rsidRPr="000B682A">
        <w:rPr>
          <w:spacing w:val="-13"/>
        </w:rPr>
        <w:t xml:space="preserve"> </w:t>
      </w:r>
      <w:r w:rsidRPr="000B682A">
        <w:rPr>
          <w:spacing w:val="-1"/>
        </w:rPr>
        <w:t>продукт</w:t>
      </w:r>
      <w:r w:rsidRPr="000B682A">
        <w:rPr>
          <w:spacing w:val="-9"/>
        </w:rPr>
        <w:t xml:space="preserve"> </w:t>
      </w:r>
      <w:r w:rsidRPr="000B682A">
        <w:rPr>
          <w:spacing w:val="-1"/>
        </w:rPr>
        <w:t>воспитательной</w:t>
      </w:r>
      <w:r w:rsidRPr="000B682A">
        <w:rPr>
          <w:spacing w:val="-13"/>
        </w:rPr>
        <w:t xml:space="preserve"> </w:t>
      </w:r>
      <w:r w:rsidRPr="000B682A">
        <w:t>деятельности</w:t>
      </w:r>
      <w:r w:rsidRPr="000B682A">
        <w:rPr>
          <w:spacing w:val="-14"/>
        </w:rPr>
        <w:t xml:space="preserve"> </w:t>
      </w:r>
      <w:r w:rsidRPr="000B682A">
        <w:t>всегда</w:t>
      </w:r>
      <w:r w:rsidRPr="000B682A">
        <w:rPr>
          <w:spacing w:val="-15"/>
        </w:rPr>
        <w:t xml:space="preserve"> </w:t>
      </w:r>
      <w:r w:rsidRPr="000B682A">
        <w:t>носит</w:t>
      </w:r>
      <w:r w:rsidRPr="000B682A">
        <w:rPr>
          <w:spacing w:val="-14"/>
        </w:rPr>
        <w:t xml:space="preserve"> </w:t>
      </w:r>
      <w:r w:rsidRPr="000B682A">
        <w:t>психологический</w:t>
      </w:r>
      <w:r w:rsidRPr="000B682A">
        <w:rPr>
          <w:spacing w:val="-13"/>
        </w:rPr>
        <w:t xml:space="preserve"> </w:t>
      </w:r>
      <w:r w:rsidRPr="000B682A">
        <w:t>характер.</w:t>
      </w:r>
      <w:r w:rsidRPr="000B682A">
        <w:rPr>
          <w:spacing w:val="-57"/>
        </w:rPr>
        <w:t xml:space="preserve"> </w:t>
      </w:r>
      <w:r w:rsidRPr="000B682A">
        <w:t>Деятельность педагога-психолога, как и любая другая, строится на основе переработки поступающей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информации.</w:t>
      </w:r>
      <w:r w:rsidRPr="000B682A">
        <w:rPr>
          <w:spacing w:val="-6"/>
        </w:rPr>
        <w:t xml:space="preserve"> </w:t>
      </w:r>
      <w:r w:rsidRPr="000B682A">
        <w:rPr>
          <w:spacing w:val="-1"/>
        </w:rPr>
        <w:t>Важнейшей</w:t>
      </w:r>
      <w:r w:rsidRPr="000B682A">
        <w:rPr>
          <w:spacing w:val="-11"/>
        </w:rPr>
        <w:t xml:space="preserve"> </w:t>
      </w:r>
      <w:r w:rsidRPr="000B682A">
        <w:rPr>
          <w:spacing w:val="-1"/>
        </w:rPr>
        <w:t>является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психологическая</w:t>
      </w:r>
      <w:r w:rsidRPr="000B682A">
        <w:rPr>
          <w:spacing w:val="-8"/>
        </w:rPr>
        <w:t xml:space="preserve"> </w:t>
      </w:r>
      <w:r w:rsidRPr="000B682A">
        <w:t>информация</w:t>
      </w:r>
      <w:r w:rsidRPr="000B682A">
        <w:rPr>
          <w:spacing w:val="-17"/>
        </w:rPr>
        <w:t xml:space="preserve"> </w:t>
      </w:r>
      <w:r w:rsidRPr="000B682A">
        <w:t>о</w:t>
      </w:r>
      <w:r w:rsidRPr="000B682A">
        <w:rPr>
          <w:spacing w:val="-2"/>
        </w:rPr>
        <w:t xml:space="preserve"> </w:t>
      </w:r>
      <w:r w:rsidRPr="000B682A">
        <w:t>свойствах</w:t>
      </w:r>
      <w:r w:rsidRPr="000B682A">
        <w:rPr>
          <w:spacing w:val="-12"/>
        </w:rPr>
        <w:t xml:space="preserve"> </w:t>
      </w:r>
      <w:r w:rsidRPr="000B682A">
        <w:t>и</w:t>
      </w:r>
      <w:r w:rsidRPr="000B682A">
        <w:rPr>
          <w:spacing w:val="-10"/>
        </w:rPr>
        <w:t xml:space="preserve"> </w:t>
      </w:r>
      <w:r w:rsidRPr="000B682A">
        <w:t>состояниях</w:t>
      </w:r>
      <w:r w:rsidRPr="000B682A">
        <w:rPr>
          <w:spacing w:val="-12"/>
        </w:rPr>
        <w:t xml:space="preserve"> </w:t>
      </w:r>
      <w:r w:rsidRPr="000B682A">
        <w:t>коллектива</w:t>
      </w:r>
      <w:r w:rsidRPr="000B682A">
        <w:rPr>
          <w:spacing w:val="-57"/>
        </w:rPr>
        <w:t xml:space="preserve"> </w:t>
      </w:r>
      <w:r w:rsidRPr="000B682A">
        <w:t>и</w:t>
      </w:r>
      <w:r w:rsidRPr="000B682A">
        <w:rPr>
          <w:spacing w:val="-2"/>
        </w:rPr>
        <w:t xml:space="preserve"> </w:t>
      </w:r>
      <w:r w:rsidRPr="000B682A">
        <w:t>его</w:t>
      </w:r>
      <w:r w:rsidRPr="000B682A">
        <w:rPr>
          <w:spacing w:val="-6"/>
        </w:rPr>
        <w:t xml:space="preserve"> </w:t>
      </w:r>
      <w:r w:rsidRPr="000B682A">
        <w:t>отдельных</w:t>
      </w:r>
      <w:r w:rsidRPr="000B682A">
        <w:rPr>
          <w:spacing w:val="-7"/>
        </w:rPr>
        <w:t xml:space="preserve"> </w:t>
      </w:r>
      <w:r w:rsidRPr="000B682A">
        <w:t>членов.</w:t>
      </w:r>
      <w:r w:rsidRPr="000B682A">
        <w:rPr>
          <w:spacing w:val="-5"/>
        </w:rPr>
        <w:t xml:space="preserve"> </w:t>
      </w:r>
      <w:r w:rsidRPr="000B682A">
        <w:t>Отсюда</w:t>
      </w:r>
      <w:r w:rsidRPr="000B682A">
        <w:rPr>
          <w:spacing w:val="-3"/>
        </w:rPr>
        <w:t xml:space="preserve"> </w:t>
      </w:r>
      <w:r w:rsidRPr="000B682A">
        <w:t>воспитательная</w:t>
      </w:r>
      <w:r w:rsidRPr="000B682A">
        <w:rPr>
          <w:spacing w:val="-2"/>
        </w:rPr>
        <w:t xml:space="preserve"> </w:t>
      </w:r>
      <w:r w:rsidRPr="000B682A">
        <w:t>деятельность</w:t>
      </w:r>
      <w:r w:rsidRPr="000B682A">
        <w:rPr>
          <w:spacing w:val="-5"/>
        </w:rPr>
        <w:t xml:space="preserve"> </w:t>
      </w:r>
      <w:r w:rsidRPr="000B682A">
        <w:t>представляет</w:t>
      </w:r>
      <w:r w:rsidRPr="000B682A">
        <w:rPr>
          <w:spacing w:val="-6"/>
        </w:rPr>
        <w:t xml:space="preserve"> </w:t>
      </w:r>
      <w:r w:rsidRPr="000B682A">
        <w:t>собой</w:t>
      </w:r>
      <w:r w:rsidRPr="000B682A">
        <w:rPr>
          <w:spacing w:val="-6"/>
        </w:rPr>
        <w:t xml:space="preserve"> </w:t>
      </w:r>
      <w:r w:rsidRPr="000B682A">
        <w:t>различные</w:t>
      </w:r>
      <w:r w:rsidRPr="000B682A">
        <w:rPr>
          <w:spacing w:val="-12"/>
        </w:rPr>
        <w:t xml:space="preserve"> </w:t>
      </w:r>
      <w:r w:rsidRPr="000B682A">
        <w:t>методы,</w:t>
      </w:r>
      <w:r w:rsidRPr="000B682A">
        <w:rPr>
          <w:spacing w:val="-58"/>
        </w:rPr>
        <w:t xml:space="preserve"> </w:t>
      </w:r>
      <w:r w:rsidRPr="000B682A">
        <w:t>средства</w:t>
      </w:r>
      <w:r w:rsidRPr="000B682A">
        <w:rPr>
          <w:spacing w:val="-1"/>
        </w:rPr>
        <w:t xml:space="preserve"> </w:t>
      </w:r>
      <w:r w:rsidRPr="000B682A">
        <w:t>и</w:t>
      </w:r>
      <w:r w:rsidRPr="000B682A">
        <w:rPr>
          <w:spacing w:val="2"/>
        </w:rPr>
        <w:t xml:space="preserve"> </w:t>
      </w:r>
      <w:r w:rsidRPr="000B682A">
        <w:t>приемы</w:t>
      </w:r>
      <w:r w:rsidRPr="000B682A">
        <w:rPr>
          <w:spacing w:val="1"/>
        </w:rPr>
        <w:t xml:space="preserve"> </w:t>
      </w:r>
      <w:r w:rsidRPr="000B682A">
        <w:t>психологического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2"/>
        </w:rPr>
        <w:t xml:space="preserve"> </w:t>
      </w:r>
      <w:r w:rsidRPr="000B682A">
        <w:t>педагогического воздействия</w:t>
      </w:r>
      <w:r w:rsidRPr="000B682A">
        <w:rPr>
          <w:spacing w:val="-4"/>
        </w:rPr>
        <w:t xml:space="preserve"> </w:t>
      </w:r>
      <w:r w:rsidRPr="000B682A">
        <w:t>и</w:t>
      </w:r>
      <w:r w:rsidRPr="000B682A">
        <w:rPr>
          <w:spacing w:val="-3"/>
        </w:rPr>
        <w:t xml:space="preserve"> </w:t>
      </w:r>
      <w:r w:rsidRPr="000B682A">
        <w:t>взаимодействия.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Основным</w:t>
      </w:r>
      <w:r w:rsidRPr="000B682A">
        <w:rPr>
          <w:spacing w:val="-13"/>
        </w:rPr>
        <w:t xml:space="preserve"> </w:t>
      </w:r>
      <w:r w:rsidRPr="000B682A">
        <w:t>признаком</w:t>
      </w:r>
      <w:r w:rsidRPr="000B682A">
        <w:rPr>
          <w:spacing w:val="-8"/>
        </w:rPr>
        <w:t xml:space="preserve"> </w:t>
      </w:r>
      <w:r w:rsidRPr="000B682A">
        <w:t>эффективного</w:t>
      </w:r>
      <w:r w:rsidRPr="000B682A">
        <w:rPr>
          <w:spacing w:val="-10"/>
        </w:rPr>
        <w:t xml:space="preserve"> </w:t>
      </w:r>
      <w:r w:rsidRPr="000B682A">
        <w:t>педагогического</w:t>
      </w:r>
      <w:r w:rsidRPr="000B682A">
        <w:rPr>
          <w:spacing w:val="-10"/>
        </w:rPr>
        <w:t xml:space="preserve"> </w:t>
      </w:r>
      <w:r w:rsidRPr="000B682A">
        <w:t>взаимодействия</w:t>
      </w:r>
      <w:r w:rsidRPr="000B682A">
        <w:rPr>
          <w:spacing w:val="-10"/>
        </w:rPr>
        <w:t xml:space="preserve"> </w:t>
      </w:r>
      <w:r w:rsidRPr="000B682A">
        <w:t>является</w:t>
      </w:r>
      <w:r w:rsidRPr="000B682A">
        <w:rPr>
          <w:spacing w:val="-14"/>
        </w:rPr>
        <w:t xml:space="preserve"> </w:t>
      </w:r>
      <w:r w:rsidRPr="000B682A">
        <w:t>взаимосвязь</w:t>
      </w:r>
      <w:r w:rsidRPr="000B682A">
        <w:rPr>
          <w:spacing w:val="-14"/>
        </w:rPr>
        <w:t xml:space="preserve"> </w:t>
      </w:r>
      <w:r w:rsidRPr="000B682A">
        <w:t>всех</w:t>
      </w:r>
      <w:r w:rsidRPr="000B682A">
        <w:rPr>
          <w:spacing w:val="-57"/>
        </w:rPr>
        <w:t xml:space="preserve"> </w:t>
      </w:r>
      <w:r w:rsidRPr="000B682A">
        <w:t>педагогов</w:t>
      </w:r>
      <w:r w:rsidRPr="000B682A">
        <w:rPr>
          <w:spacing w:val="-6"/>
        </w:rPr>
        <w:t xml:space="preserve"> </w:t>
      </w:r>
      <w:r w:rsidRPr="000B682A">
        <w:t>ДОУ</w:t>
      </w:r>
      <w:r w:rsidRPr="000B682A">
        <w:rPr>
          <w:spacing w:val="-13"/>
        </w:rPr>
        <w:t xml:space="preserve"> </w:t>
      </w:r>
      <w:r w:rsidRPr="000B682A">
        <w:t>направленная</w:t>
      </w:r>
      <w:r w:rsidRPr="000B682A">
        <w:rPr>
          <w:spacing w:val="-12"/>
        </w:rPr>
        <w:t xml:space="preserve"> </w:t>
      </w:r>
      <w:r w:rsidRPr="000B682A">
        <w:t>на</w:t>
      </w:r>
      <w:r w:rsidRPr="000B682A">
        <w:rPr>
          <w:spacing w:val="-8"/>
        </w:rPr>
        <w:t xml:space="preserve"> </w:t>
      </w:r>
      <w:r w:rsidRPr="000B682A">
        <w:t>развитие</w:t>
      </w:r>
      <w:r w:rsidRPr="000B682A">
        <w:rPr>
          <w:spacing w:val="-13"/>
        </w:rPr>
        <w:t xml:space="preserve"> </w:t>
      </w:r>
      <w:r w:rsidRPr="000B682A">
        <w:t>личности</w:t>
      </w:r>
      <w:r w:rsidRPr="000B682A">
        <w:rPr>
          <w:spacing w:val="-10"/>
        </w:rPr>
        <w:t xml:space="preserve"> </w:t>
      </w:r>
      <w:r w:rsidRPr="000B682A">
        <w:t>ребенка,</w:t>
      </w:r>
      <w:r w:rsidRPr="000B682A">
        <w:rPr>
          <w:spacing w:val="-5"/>
        </w:rPr>
        <w:t xml:space="preserve"> </w:t>
      </w:r>
      <w:r w:rsidRPr="000B682A">
        <w:t>социального</w:t>
      </w:r>
      <w:r w:rsidRPr="000B682A">
        <w:rPr>
          <w:spacing w:val="-7"/>
        </w:rPr>
        <w:t xml:space="preserve"> </w:t>
      </w:r>
      <w:r w:rsidRPr="000B682A">
        <w:t>становления,</w:t>
      </w:r>
      <w:r w:rsidRPr="000B682A">
        <w:rPr>
          <w:spacing w:val="-10"/>
        </w:rPr>
        <w:t xml:space="preserve"> </w:t>
      </w:r>
      <w:r w:rsidRPr="000B682A">
        <w:t>гармонизацию</w:t>
      </w:r>
      <w:r w:rsidRPr="000B682A">
        <w:rPr>
          <w:spacing w:val="-58"/>
        </w:rPr>
        <w:t xml:space="preserve"> </w:t>
      </w:r>
      <w:r w:rsidRPr="000B682A">
        <w:t>взаимоотношений</w:t>
      </w:r>
      <w:r w:rsidRPr="000B682A">
        <w:rPr>
          <w:spacing w:val="2"/>
        </w:rPr>
        <w:t xml:space="preserve"> </w:t>
      </w:r>
      <w:r w:rsidRPr="000B682A">
        <w:t>детей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-5"/>
        </w:rPr>
        <w:t xml:space="preserve"> </w:t>
      </w:r>
      <w:r w:rsidRPr="000B682A">
        <w:t>окружающим</w:t>
      </w:r>
      <w:r w:rsidRPr="000B682A">
        <w:rPr>
          <w:spacing w:val="3"/>
        </w:rPr>
        <w:t xml:space="preserve"> </w:t>
      </w:r>
      <w:r w:rsidRPr="000B682A">
        <w:t>социумом,</w:t>
      </w:r>
      <w:r w:rsidRPr="000B682A">
        <w:rPr>
          <w:spacing w:val="-2"/>
        </w:rPr>
        <w:t xml:space="preserve"> </w:t>
      </w:r>
      <w:r w:rsidRPr="000B682A">
        <w:t>природой,</w:t>
      </w:r>
      <w:r w:rsidRPr="000B682A">
        <w:rPr>
          <w:spacing w:val="3"/>
        </w:rPr>
        <w:t xml:space="preserve"> </w:t>
      </w:r>
      <w:r w:rsidRPr="000B682A">
        <w:t>самим</w:t>
      </w:r>
      <w:r w:rsidRPr="000B682A">
        <w:rPr>
          <w:spacing w:val="2"/>
        </w:rPr>
        <w:t xml:space="preserve"> </w:t>
      </w:r>
      <w:r w:rsidRPr="000B682A">
        <w:t>собой.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При организации воспитательных отношений необходимо использовать потенциал основных и</w:t>
      </w:r>
      <w:r w:rsidRPr="000B682A">
        <w:rPr>
          <w:spacing w:val="1"/>
        </w:rPr>
        <w:t xml:space="preserve"> </w:t>
      </w:r>
      <w:r w:rsidRPr="000B682A">
        <w:t>дополнительных</w:t>
      </w:r>
      <w:r w:rsidRPr="000B682A">
        <w:rPr>
          <w:spacing w:val="1"/>
        </w:rPr>
        <w:t xml:space="preserve"> </w:t>
      </w:r>
      <w:r w:rsidRPr="000B682A">
        <w:t>образовательных</w:t>
      </w:r>
      <w:r w:rsidRPr="000B682A">
        <w:rPr>
          <w:spacing w:val="1"/>
        </w:rPr>
        <w:t xml:space="preserve"> </w:t>
      </w:r>
      <w:r w:rsidRPr="000B682A">
        <w:t>программ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включать</w:t>
      </w:r>
      <w:r w:rsidRPr="000B682A">
        <w:rPr>
          <w:spacing w:val="1"/>
        </w:rPr>
        <w:t xml:space="preserve"> </w:t>
      </w:r>
      <w:r w:rsidRPr="000B682A">
        <w:t>обучающихся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разнообразную,</w:t>
      </w:r>
      <w:r w:rsidRPr="000B682A">
        <w:rPr>
          <w:spacing w:val="1"/>
        </w:rPr>
        <w:t xml:space="preserve"> </w:t>
      </w:r>
      <w:r w:rsidRPr="000B682A">
        <w:t>соответствующую</w:t>
      </w:r>
      <w:r w:rsidRPr="000B682A">
        <w:rPr>
          <w:spacing w:val="-3"/>
        </w:rPr>
        <w:t xml:space="preserve"> </w:t>
      </w:r>
      <w:r w:rsidRPr="000B682A">
        <w:t>их</w:t>
      </w:r>
      <w:r w:rsidRPr="000B682A">
        <w:rPr>
          <w:spacing w:val="-5"/>
        </w:rPr>
        <w:t xml:space="preserve"> </w:t>
      </w:r>
      <w:r w:rsidRPr="000B682A">
        <w:t>возрастным</w:t>
      </w:r>
      <w:r w:rsidRPr="000B682A">
        <w:rPr>
          <w:spacing w:val="-3"/>
        </w:rPr>
        <w:t xml:space="preserve"> </w:t>
      </w:r>
      <w:r w:rsidRPr="000B682A">
        <w:t>индивидуальным</w:t>
      </w:r>
      <w:r w:rsidRPr="000B682A">
        <w:rPr>
          <w:spacing w:val="-7"/>
        </w:rPr>
        <w:t xml:space="preserve"> </w:t>
      </w:r>
      <w:r w:rsidRPr="000B682A">
        <w:t>особенностям,</w:t>
      </w:r>
      <w:r w:rsidRPr="000B682A">
        <w:rPr>
          <w:spacing w:val="-4"/>
        </w:rPr>
        <w:t xml:space="preserve"> </w:t>
      </w:r>
      <w:r w:rsidRPr="000B682A">
        <w:t>деятельность,</w:t>
      </w:r>
      <w:r w:rsidRPr="000B682A">
        <w:rPr>
          <w:spacing w:val="-3"/>
        </w:rPr>
        <w:t xml:space="preserve"> </w:t>
      </w:r>
      <w:r w:rsidRPr="000B682A">
        <w:t>направленную</w:t>
      </w:r>
      <w:r w:rsidRPr="000B682A">
        <w:rPr>
          <w:spacing w:val="-2"/>
        </w:rPr>
        <w:t xml:space="preserve"> </w:t>
      </w:r>
      <w:r w:rsidRPr="000B682A">
        <w:t>на:</w:t>
      </w:r>
    </w:p>
    <w:p w:rsidR="0089579B" w:rsidRPr="000B682A" w:rsidRDefault="0089579B" w:rsidP="00174D0E">
      <w:pPr>
        <w:pStyle w:val="ListParagraph"/>
        <w:numPr>
          <w:ilvl w:val="2"/>
          <w:numId w:val="11"/>
        </w:numPr>
        <w:ind w:left="142" w:right="-10" w:firstLine="567"/>
      </w:pPr>
      <w:r w:rsidRPr="000B682A">
        <w:t>формирование</w:t>
      </w:r>
      <w:r w:rsidRPr="000B682A">
        <w:rPr>
          <w:spacing w:val="-1"/>
        </w:rPr>
        <w:t xml:space="preserve"> </w:t>
      </w:r>
      <w:r w:rsidRPr="000B682A">
        <w:t>у</w:t>
      </w:r>
      <w:r w:rsidRPr="000B682A">
        <w:rPr>
          <w:spacing w:val="-9"/>
        </w:rPr>
        <w:t xml:space="preserve"> </w:t>
      </w:r>
      <w:r w:rsidRPr="000B682A">
        <w:t>детей</w:t>
      </w:r>
      <w:r w:rsidRPr="000B682A">
        <w:rPr>
          <w:spacing w:val="1"/>
        </w:rPr>
        <w:t xml:space="preserve"> </w:t>
      </w:r>
      <w:r w:rsidRPr="000B682A">
        <w:t>гражданственности</w:t>
      </w:r>
      <w:r w:rsidRPr="000B682A">
        <w:rPr>
          <w:spacing w:val="-3"/>
        </w:rPr>
        <w:t xml:space="preserve"> </w:t>
      </w:r>
      <w:r w:rsidRPr="000B682A">
        <w:t>и</w:t>
      </w:r>
      <w:r w:rsidRPr="000B682A">
        <w:rPr>
          <w:spacing w:val="-3"/>
        </w:rPr>
        <w:t xml:space="preserve"> </w:t>
      </w:r>
      <w:r w:rsidRPr="000B682A">
        <w:t>патриотизма;</w:t>
      </w:r>
    </w:p>
    <w:p w:rsidR="0089579B" w:rsidRPr="000B682A" w:rsidRDefault="0089579B" w:rsidP="00174D0E">
      <w:pPr>
        <w:pStyle w:val="ListParagraph"/>
        <w:numPr>
          <w:ilvl w:val="2"/>
          <w:numId w:val="11"/>
        </w:numPr>
        <w:ind w:left="142" w:right="-10" w:firstLine="567"/>
      </w:pPr>
      <w:r w:rsidRPr="000B682A">
        <w:t>опыта</w:t>
      </w:r>
      <w:r w:rsidRPr="000B682A">
        <w:rPr>
          <w:spacing w:val="18"/>
        </w:rPr>
        <w:t xml:space="preserve"> </w:t>
      </w:r>
      <w:r w:rsidRPr="000B682A">
        <w:t>взаимодействия</w:t>
      </w:r>
      <w:r w:rsidRPr="000B682A">
        <w:rPr>
          <w:spacing w:val="33"/>
        </w:rPr>
        <w:t xml:space="preserve"> </w:t>
      </w:r>
      <w:r w:rsidRPr="000B682A">
        <w:t>со</w:t>
      </w:r>
      <w:r w:rsidRPr="000B682A">
        <w:rPr>
          <w:spacing w:val="18"/>
        </w:rPr>
        <w:t xml:space="preserve"> </w:t>
      </w:r>
      <w:r w:rsidRPr="000B682A">
        <w:t>сверстниками</w:t>
      </w:r>
      <w:r w:rsidRPr="000B682A">
        <w:rPr>
          <w:spacing w:val="15"/>
        </w:rPr>
        <w:t xml:space="preserve"> </w:t>
      </w:r>
      <w:r w:rsidRPr="000B682A">
        <w:t>и</w:t>
      </w:r>
      <w:r w:rsidRPr="000B682A">
        <w:rPr>
          <w:spacing w:val="14"/>
        </w:rPr>
        <w:t xml:space="preserve"> </w:t>
      </w:r>
      <w:r w:rsidRPr="000B682A">
        <w:t>взрослыми</w:t>
      </w:r>
      <w:r w:rsidRPr="000B682A">
        <w:rPr>
          <w:spacing w:val="15"/>
        </w:rPr>
        <w:t xml:space="preserve"> </w:t>
      </w:r>
      <w:r w:rsidRPr="000B682A">
        <w:t>в</w:t>
      </w:r>
      <w:r w:rsidRPr="000B682A">
        <w:rPr>
          <w:spacing w:val="20"/>
        </w:rPr>
        <w:t xml:space="preserve"> </w:t>
      </w:r>
      <w:r w:rsidRPr="000B682A">
        <w:t>соответствии</w:t>
      </w:r>
      <w:r w:rsidRPr="000B682A">
        <w:rPr>
          <w:spacing w:val="14"/>
        </w:rPr>
        <w:t xml:space="preserve"> </w:t>
      </w:r>
      <w:r w:rsidRPr="000B682A">
        <w:t>с</w:t>
      </w:r>
      <w:r w:rsidRPr="000B682A">
        <w:rPr>
          <w:spacing w:val="13"/>
        </w:rPr>
        <w:t xml:space="preserve"> </w:t>
      </w:r>
      <w:r w:rsidRPr="000B682A">
        <w:t>общепринятыми</w:t>
      </w:r>
      <w:r w:rsidRPr="000B682A">
        <w:rPr>
          <w:spacing w:val="-57"/>
        </w:rPr>
        <w:t xml:space="preserve"> </w:t>
      </w:r>
      <w:r w:rsidRPr="000B682A">
        <w:t>нравственными</w:t>
      </w:r>
      <w:r w:rsidRPr="000B682A">
        <w:rPr>
          <w:spacing w:val="-3"/>
        </w:rPr>
        <w:t xml:space="preserve"> </w:t>
      </w:r>
      <w:r w:rsidRPr="000B682A">
        <w:t>нормами;</w:t>
      </w:r>
    </w:p>
    <w:p w:rsidR="0089579B" w:rsidRPr="000B682A" w:rsidRDefault="0089579B" w:rsidP="00174D0E">
      <w:pPr>
        <w:pStyle w:val="ListParagraph"/>
        <w:numPr>
          <w:ilvl w:val="2"/>
          <w:numId w:val="11"/>
        </w:numPr>
        <w:ind w:left="142" w:right="-10" w:firstLine="567"/>
      </w:pPr>
      <w:r w:rsidRPr="000B682A">
        <w:t>приобщение</w:t>
      </w:r>
      <w:r w:rsidRPr="000B682A">
        <w:rPr>
          <w:spacing w:val="-4"/>
        </w:rPr>
        <w:t xml:space="preserve"> </w:t>
      </w:r>
      <w:r w:rsidRPr="000B682A">
        <w:t>к</w:t>
      </w:r>
      <w:r w:rsidRPr="000B682A">
        <w:rPr>
          <w:spacing w:val="-5"/>
        </w:rPr>
        <w:t xml:space="preserve"> </w:t>
      </w:r>
      <w:r w:rsidRPr="000B682A">
        <w:t>системе</w:t>
      </w:r>
      <w:r w:rsidRPr="000B682A">
        <w:rPr>
          <w:spacing w:val="-3"/>
        </w:rPr>
        <w:t xml:space="preserve"> </w:t>
      </w:r>
      <w:r w:rsidRPr="000B682A">
        <w:t>культурных</w:t>
      </w:r>
      <w:r w:rsidRPr="000B682A">
        <w:rPr>
          <w:spacing w:val="-8"/>
        </w:rPr>
        <w:t xml:space="preserve"> </w:t>
      </w:r>
      <w:r w:rsidRPr="000B682A">
        <w:t>ценностей;</w:t>
      </w:r>
    </w:p>
    <w:p w:rsidR="0089579B" w:rsidRPr="000B682A" w:rsidRDefault="0089579B" w:rsidP="00174D0E">
      <w:pPr>
        <w:pStyle w:val="ListParagraph"/>
        <w:numPr>
          <w:ilvl w:val="2"/>
          <w:numId w:val="11"/>
        </w:numPr>
        <w:ind w:left="142" w:right="-10" w:firstLine="567"/>
      </w:pPr>
      <w:r w:rsidRPr="000B682A">
        <w:t>готовности</w:t>
      </w:r>
      <w:r w:rsidRPr="000B682A">
        <w:rPr>
          <w:spacing w:val="1"/>
        </w:rPr>
        <w:t xml:space="preserve"> </w:t>
      </w:r>
      <w:r w:rsidRPr="000B682A">
        <w:t>к</w:t>
      </w:r>
      <w:r w:rsidRPr="000B682A">
        <w:rPr>
          <w:spacing w:val="-5"/>
        </w:rPr>
        <w:t xml:space="preserve"> </w:t>
      </w:r>
      <w:r w:rsidRPr="000B682A">
        <w:t>осознанному</w:t>
      </w:r>
      <w:r w:rsidRPr="000B682A">
        <w:rPr>
          <w:spacing w:val="-9"/>
        </w:rPr>
        <w:t xml:space="preserve"> </w:t>
      </w:r>
      <w:r w:rsidRPr="000B682A">
        <w:t>выбору</w:t>
      </w:r>
      <w:r w:rsidRPr="000B682A">
        <w:rPr>
          <w:spacing w:val="-9"/>
        </w:rPr>
        <w:t xml:space="preserve"> </w:t>
      </w:r>
      <w:r w:rsidRPr="000B682A">
        <w:t>профессии;</w:t>
      </w:r>
    </w:p>
    <w:p w:rsidR="0089579B" w:rsidRPr="000B682A" w:rsidRDefault="0089579B" w:rsidP="00174D0E">
      <w:pPr>
        <w:pStyle w:val="ListParagraph"/>
        <w:numPr>
          <w:ilvl w:val="2"/>
          <w:numId w:val="11"/>
        </w:numPr>
        <w:ind w:left="142" w:right="-10" w:firstLine="567"/>
      </w:pPr>
      <w:r w:rsidRPr="000B682A">
        <w:t>экологической</w:t>
      </w:r>
      <w:r w:rsidRPr="000B682A">
        <w:rPr>
          <w:spacing w:val="1"/>
        </w:rPr>
        <w:t xml:space="preserve"> </w:t>
      </w:r>
      <w:r w:rsidRPr="000B682A">
        <w:t>культуры,</w:t>
      </w:r>
      <w:r w:rsidRPr="000B682A">
        <w:rPr>
          <w:spacing w:val="1"/>
        </w:rPr>
        <w:t xml:space="preserve"> </w:t>
      </w:r>
      <w:r w:rsidRPr="000B682A">
        <w:t>предполагающей</w:t>
      </w:r>
      <w:r w:rsidRPr="000B682A">
        <w:rPr>
          <w:spacing w:val="1"/>
        </w:rPr>
        <w:t xml:space="preserve"> </w:t>
      </w:r>
      <w:r w:rsidRPr="000B682A">
        <w:t>ценностное</w:t>
      </w:r>
      <w:r w:rsidRPr="000B682A">
        <w:rPr>
          <w:spacing w:val="1"/>
        </w:rPr>
        <w:t xml:space="preserve"> </w:t>
      </w:r>
      <w:r w:rsidRPr="000B682A">
        <w:t>отношение</w:t>
      </w:r>
      <w:r w:rsidRPr="000B682A">
        <w:rPr>
          <w:spacing w:val="1"/>
        </w:rPr>
        <w:t xml:space="preserve"> </w:t>
      </w:r>
      <w:r w:rsidRPr="000B682A">
        <w:t>к</w:t>
      </w:r>
      <w:r w:rsidRPr="000B682A">
        <w:rPr>
          <w:spacing w:val="1"/>
        </w:rPr>
        <w:t xml:space="preserve"> </w:t>
      </w:r>
      <w:r w:rsidRPr="000B682A">
        <w:t>природе,</w:t>
      </w:r>
      <w:r w:rsidRPr="000B682A">
        <w:rPr>
          <w:spacing w:val="1"/>
        </w:rPr>
        <w:t xml:space="preserve"> </w:t>
      </w:r>
      <w:r w:rsidRPr="000B682A">
        <w:t>людям,</w:t>
      </w:r>
      <w:r w:rsidRPr="000B682A">
        <w:rPr>
          <w:spacing w:val="-57"/>
        </w:rPr>
        <w:t xml:space="preserve"> </w:t>
      </w:r>
      <w:r w:rsidRPr="000B682A">
        <w:t>собственному</w:t>
      </w:r>
      <w:r w:rsidRPr="000B682A">
        <w:rPr>
          <w:spacing w:val="-8"/>
        </w:rPr>
        <w:t xml:space="preserve"> </w:t>
      </w:r>
      <w:r w:rsidRPr="000B682A">
        <w:t>здоровью;</w:t>
      </w:r>
    </w:p>
    <w:p w:rsidR="0089579B" w:rsidRPr="000B682A" w:rsidRDefault="0089579B" w:rsidP="00174D0E">
      <w:pPr>
        <w:pStyle w:val="ListParagraph"/>
        <w:numPr>
          <w:ilvl w:val="2"/>
          <w:numId w:val="11"/>
        </w:numPr>
        <w:ind w:left="142" w:right="-10" w:firstLine="567"/>
      </w:pPr>
      <w:r w:rsidRPr="000B682A">
        <w:t>эстетическое</w:t>
      </w:r>
      <w:r w:rsidRPr="000B682A">
        <w:rPr>
          <w:spacing w:val="-1"/>
        </w:rPr>
        <w:t xml:space="preserve"> </w:t>
      </w:r>
      <w:r w:rsidRPr="000B682A">
        <w:t>отношение</w:t>
      </w:r>
      <w:r w:rsidRPr="000B682A">
        <w:rPr>
          <w:spacing w:val="-5"/>
        </w:rPr>
        <w:t xml:space="preserve"> </w:t>
      </w:r>
      <w:r w:rsidRPr="000B682A">
        <w:t>к</w:t>
      </w:r>
      <w:r w:rsidRPr="000B682A">
        <w:rPr>
          <w:spacing w:val="-6"/>
        </w:rPr>
        <w:t xml:space="preserve"> </w:t>
      </w:r>
      <w:r w:rsidRPr="000B682A">
        <w:t>окружающему</w:t>
      </w:r>
      <w:r w:rsidRPr="000B682A">
        <w:rPr>
          <w:spacing w:val="-9"/>
        </w:rPr>
        <w:t xml:space="preserve"> </w:t>
      </w:r>
      <w:r w:rsidRPr="000B682A">
        <w:t>миру;</w:t>
      </w:r>
    </w:p>
    <w:p w:rsidR="0089579B" w:rsidRPr="000B682A" w:rsidRDefault="0089579B" w:rsidP="00174D0E">
      <w:pPr>
        <w:pStyle w:val="ListParagraph"/>
        <w:numPr>
          <w:ilvl w:val="2"/>
          <w:numId w:val="11"/>
        </w:numPr>
        <w:ind w:left="142" w:right="-10" w:firstLine="567"/>
      </w:pPr>
      <w:r w:rsidRPr="000B682A">
        <w:t>потребности</w:t>
      </w:r>
      <w:r w:rsidRPr="000B682A">
        <w:rPr>
          <w:spacing w:val="7"/>
        </w:rPr>
        <w:t xml:space="preserve"> </w:t>
      </w:r>
      <w:r w:rsidRPr="000B682A">
        <w:t>самовыражения</w:t>
      </w:r>
      <w:r w:rsidRPr="000B682A">
        <w:rPr>
          <w:spacing w:val="59"/>
        </w:rPr>
        <w:t xml:space="preserve"> </w:t>
      </w:r>
      <w:r w:rsidRPr="000B682A">
        <w:t>в</w:t>
      </w:r>
      <w:r w:rsidRPr="000B682A">
        <w:rPr>
          <w:spacing w:val="7"/>
        </w:rPr>
        <w:t xml:space="preserve"> </w:t>
      </w:r>
      <w:r w:rsidRPr="000B682A">
        <w:t>творческой</w:t>
      </w:r>
      <w:r w:rsidRPr="000B682A">
        <w:rPr>
          <w:spacing w:val="10"/>
        </w:rPr>
        <w:t xml:space="preserve"> </w:t>
      </w:r>
      <w:r w:rsidRPr="000B682A">
        <w:t>деятельности,</w:t>
      </w:r>
      <w:r w:rsidRPr="000B682A">
        <w:rPr>
          <w:spacing w:val="2"/>
        </w:rPr>
        <w:t xml:space="preserve"> </w:t>
      </w:r>
      <w:r w:rsidRPr="000B682A">
        <w:t>организационной</w:t>
      </w:r>
      <w:r w:rsidRPr="000B682A">
        <w:rPr>
          <w:spacing w:val="6"/>
        </w:rPr>
        <w:t xml:space="preserve"> </w:t>
      </w:r>
      <w:r w:rsidRPr="000B682A">
        <w:t>культуры,</w:t>
      </w:r>
      <w:r w:rsidRPr="000B682A">
        <w:rPr>
          <w:spacing w:val="-57"/>
        </w:rPr>
        <w:t xml:space="preserve"> </w:t>
      </w:r>
      <w:r w:rsidRPr="000B682A">
        <w:t>активной</w:t>
      </w:r>
      <w:r w:rsidRPr="000B682A">
        <w:rPr>
          <w:spacing w:val="-3"/>
        </w:rPr>
        <w:t xml:space="preserve"> </w:t>
      </w:r>
      <w:r w:rsidRPr="000B682A">
        <w:t>жизненной</w:t>
      </w:r>
      <w:r w:rsidRPr="000B682A">
        <w:rPr>
          <w:spacing w:val="-2"/>
        </w:rPr>
        <w:t xml:space="preserve"> </w:t>
      </w:r>
      <w:r w:rsidRPr="000B682A">
        <w:t>позиции.</w:t>
      </w:r>
    </w:p>
    <w:p w:rsidR="0089579B" w:rsidRPr="000B682A" w:rsidRDefault="0089579B" w:rsidP="00174D0E">
      <w:pPr>
        <w:pStyle w:val="BodyText"/>
        <w:ind w:left="142" w:right="-10" w:firstLine="567"/>
      </w:pP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rPr>
          <w:spacing w:val="-1"/>
        </w:rPr>
        <w:t>Воспитательная</w:t>
      </w:r>
      <w:r w:rsidRPr="000B682A">
        <w:rPr>
          <w:spacing w:val="-14"/>
        </w:rPr>
        <w:t xml:space="preserve"> </w:t>
      </w:r>
      <w:r w:rsidRPr="000B682A">
        <w:rPr>
          <w:spacing w:val="-1"/>
        </w:rPr>
        <w:t>деятельность</w:t>
      </w:r>
      <w:r w:rsidRPr="000B682A">
        <w:rPr>
          <w:spacing w:val="-8"/>
        </w:rPr>
        <w:t xml:space="preserve"> </w:t>
      </w:r>
      <w:r w:rsidRPr="000B682A">
        <w:t>педагога</w:t>
      </w:r>
      <w:r w:rsidRPr="000B682A">
        <w:rPr>
          <w:spacing w:val="-15"/>
        </w:rPr>
        <w:t xml:space="preserve"> </w:t>
      </w:r>
      <w:r w:rsidRPr="000B682A">
        <w:t>включает</w:t>
      </w:r>
      <w:r w:rsidRPr="000B682A">
        <w:rPr>
          <w:spacing w:val="-8"/>
        </w:rPr>
        <w:t xml:space="preserve"> </w:t>
      </w:r>
      <w:r w:rsidRPr="000B682A">
        <w:t>в</w:t>
      </w:r>
      <w:r w:rsidRPr="000B682A">
        <w:rPr>
          <w:spacing w:val="-8"/>
        </w:rPr>
        <w:t xml:space="preserve"> </w:t>
      </w:r>
      <w:r w:rsidRPr="000B682A">
        <w:t>себя</w:t>
      </w:r>
      <w:r w:rsidRPr="000B682A">
        <w:rPr>
          <w:spacing w:val="-9"/>
        </w:rPr>
        <w:t xml:space="preserve"> </w:t>
      </w:r>
      <w:r w:rsidRPr="000B682A">
        <w:t>реализацию</w:t>
      </w:r>
      <w:r w:rsidRPr="000B682A">
        <w:rPr>
          <w:spacing w:val="-11"/>
        </w:rPr>
        <w:t xml:space="preserve"> </w:t>
      </w:r>
      <w:r w:rsidRPr="000B682A">
        <w:t>комплекса</w:t>
      </w:r>
      <w:r w:rsidRPr="000B682A">
        <w:rPr>
          <w:spacing w:val="-10"/>
        </w:rPr>
        <w:t xml:space="preserve"> </w:t>
      </w:r>
      <w:r w:rsidRPr="000B682A">
        <w:t>организационных</w:t>
      </w:r>
      <w:r w:rsidRPr="000B682A">
        <w:rPr>
          <w:spacing w:val="-58"/>
        </w:rPr>
        <w:t xml:space="preserve"> </w:t>
      </w:r>
      <w:r w:rsidRPr="000B682A">
        <w:t>и</w:t>
      </w:r>
      <w:r w:rsidRPr="000B682A">
        <w:rPr>
          <w:spacing w:val="-5"/>
        </w:rPr>
        <w:t xml:space="preserve"> </w:t>
      </w:r>
      <w:r w:rsidRPr="000B682A">
        <w:t>психолого-педагогических</w:t>
      </w:r>
      <w:r w:rsidRPr="000B682A">
        <w:rPr>
          <w:spacing w:val="-10"/>
        </w:rPr>
        <w:t xml:space="preserve"> </w:t>
      </w:r>
      <w:r w:rsidRPr="000B682A">
        <w:t>задач,</w:t>
      </w:r>
      <w:r w:rsidRPr="000B682A">
        <w:rPr>
          <w:spacing w:val="-4"/>
        </w:rPr>
        <w:t xml:space="preserve"> </w:t>
      </w:r>
      <w:r w:rsidRPr="000B682A">
        <w:t>решаемых</w:t>
      </w:r>
      <w:r w:rsidRPr="000B682A">
        <w:rPr>
          <w:spacing w:val="-10"/>
        </w:rPr>
        <w:t xml:space="preserve"> </w:t>
      </w:r>
      <w:r w:rsidRPr="000B682A">
        <w:t>педагогом</w:t>
      </w:r>
      <w:r w:rsidRPr="000B682A">
        <w:rPr>
          <w:spacing w:val="-4"/>
        </w:rPr>
        <w:t xml:space="preserve"> </w:t>
      </w:r>
      <w:r w:rsidRPr="000B682A">
        <w:t>с</w:t>
      </w:r>
      <w:r w:rsidRPr="000B682A">
        <w:rPr>
          <w:spacing w:val="-6"/>
        </w:rPr>
        <w:t xml:space="preserve"> </w:t>
      </w:r>
      <w:r w:rsidRPr="000B682A">
        <w:t>целью</w:t>
      </w:r>
      <w:r w:rsidRPr="000B682A">
        <w:rPr>
          <w:spacing w:val="-11"/>
        </w:rPr>
        <w:t xml:space="preserve"> </w:t>
      </w:r>
      <w:r w:rsidRPr="000B682A">
        <w:t>обеспечения</w:t>
      </w:r>
      <w:r w:rsidRPr="000B682A">
        <w:rPr>
          <w:spacing w:val="-6"/>
        </w:rPr>
        <w:t xml:space="preserve"> </w:t>
      </w:r>
      <w:r w:rsidRPr="000B682A">
        <w:t>оптимального</w:t>
      </w:r>
      <w:r w:rsidRPr="000B682A">
        <w:rPr>
          <w:spacing w:val="-1"/>
        </w:rPr>
        <w:t xml:space="preserve"> </w:t>
      </w:r>
      <w:r w:rsidRPr="000B682A">
        <w:t>развития</w:t>
      </w:r>
      <w:r w:rsidRPr="000B682A">
        <w:rPr>
          <w:spacing w:val="-57"/>
        </w:rPr>
        <w:t xml:space="preserve"> </w:t>
      </w:r>
      <w:r w:rsidRPr="000B682A">
        <w:t>личности</w:t>
      </w:r>
      <w:r w:rsidRPr="000B682A">
        <w:rPr>
          <w:spacing w:val="2"/>
        </w:rPr>
        <w:t xml:space="preserve"> </w:t>
      </w:r>
      <w:r w:rsidRPr="000B682A">
        <w:t>ребенка.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Методическая детализация реализации воспитательной деятельности педагога осуществляется в</w:t>
      </w:r>
      <w:r w:rsidRPr="000B682A">
        <w:rPr>
          <w:spacing w:val="-57"/>
        </w:rPr>
        <w:t xml:space="preserve"> </w:t>
      </w:r>
      <w:r w:rsidRPr="000B682A">
        <w:t>процессе ее</w:t>
      </w:r>
      <w:r w:rsidRPr="000B682A">
        <w:rPr>
          <w:spacing w:val="2"/>
        </w:rPr>
        <w:t xml:space="preserve"> </w:t>
      </w:r>
      <w:r w:rsidRPr="000B682A">
        <w:t>проектирования</w:t>
      </w:r>
      <w:r w:rsidRPr="000B682A">
        <w:rPr>
          <w:spacing w:val="-3"/>
        </w:rPr>
        <w:t xml:space="preserve"> </w:t>
      </w:r>
      <w:r w:rsidRPr="000B682A">
        <w:t>и</w:t>
      </w:r>
      <w:r w:rsidRPr="000B682A">
        <w:rPr>
          <w:spacing w:val="-7"/>
        </w:rPr>
        <w:t xml:space="preserve"> </w:t>
      </w:r>
      <w:r w:rsidRPr="000B682A">
        <w:t>организации.</w:t>
      </w:r>
    </w:p>
    <w:tbl>
      <w:tblPr>
        <w:tblW w:w="9278" w:type="dxa"/>
        <w:tblInd w:w="3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156"/>
        <w:gridCol w:w="7122"/>
      </w:tblGrid>
      <w:tr w:rsidR="0089579B" w:rsidRPr="008E2D96" w:rsidTr="00430086">
        <w:trPr>
          <w:trHeight w:val="1526"/>
        </w:trPr>
        <w:tc>
          <w:tcPr>
            <w:tcW w:w="2156" w:type="dxa"/>
          </w:tcPr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b/>
              </w:rPr>
            </w:pPr>
            <w:r w:rsidRPr="00430086">
              <w:rPr>
                <w:b/>
              </w:rPr>
              <w:t>Наименование</w:t>
            </w:r>
            <w:r w:rsidRPr="00430086">
              <w:rPr>
                <w:b/>
                <w:spacing w:val="-57"/>
              </w:rPr>
              <w:t xml:space="preserve"> </w:t>
            </w:r>
            <w:r w:rsidRPr="00430086">
              <w:rPr>
                <w:b/>
              </w:rPr>
              <w:t>должности</w:t>
            </w:r>
          </w:p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b/>
                <w:i/>
              </w:rPr>
            </w:pPr>
            <w:r w:rsidRPr="00430086">
              <w:rPr>
                <w:b/>
                <w:i/>
              </w:rPr>
              <w:t>(в</w:t>
            </w:r>
            <w:r w:rsidRPr="00430086">
              <w:rPr>
                <w:b/>
                <w:i/>
                <w:spacing w:val="-1"/>
              </w:rPr>
              <w:t xml:space="preserve"> </w:t>
            </w:r>
            <w:r w:rsidRPr="00430086">
              <w:rPr>
                <w:b/>
                <w:i/>
              </w:rPr>
              <w:t>соответствии</w:t>
            </w:r>
            <w:r w:rsidRPr="00430086">
              <w:rPr>
                <w:b/>
                <w:i/>
                <w:spacing w:val="-3"/>
              </w:rPr>
              <w:t xml:space="preserve"> </w:t>
            </w:r>
            <w:r w:rsidRPr="00430086">
              <w:rPr>
                <w:b/>
                <w:i/>
              </w:rPr>
              <w:t>со</w:t>
            </w:r>
          </w:p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b/>
                <w:i/>
              </w:rPr>
            </w:pPr>
            <w:r w:rsidRPr="00430086">
              <w:rPr>
                <w:b/>
                <w:i/>
              </w:rPr>
              <w:t>штатным</w:t>
            </w:r>
            <w:r w:rsidRPr="00430086">
              <w:rPr>
                <w:b/>
                <w:i/>
                <w:spacing w:val="1"/>
              </w:rPr>
              <w:t xml:space="preserve"> </w:t>
            </w:r>
            <w:r w:rsidRPr="00430086">
              <w:rPr>
                <w:b/>
                <w:i/>
                <w:spacing w:val="-1"/>
              </w:rPr>
              <w:t>расписанием)</w:t>
            </w:r>
          </w:p>
        </w:tc>
        <w:tc>
          <w:tcPr>
            <w:tcW w:w="7122" w:type="dxa"/>
          </w:tcPr>
          <w:p w:rsidR="0089579B" w:rsidRPr="00430086" w:rsidRDefault="0089579B" w:rsidP="00430086">
            <w:pPr>
              <w:pStyle w:val="TableParagraph"/>
              <w:ind w:left="142" w:right="-10" w:firstLine="567"/>
              <w:jc w:val="both"/>
              <w:rPr>
                <w:b/>
              </w:rPr>
            </w:pPr>
            <w:r w:rsidRPr="00430086">
              <w:rPr>
                <w:b/>
              </w:rPr>
              <w:t>Функционал, связанный</w:t>
            </w:r>
            <w:r w:rsidRPr="00430086">
              <w:rPr>
                <w:b/>
                <w:spacing w:val="-2"/>
              </w:rPr>
              <w:t xml:space="preserve"> </w:t>
            </w:r>
            <w:r w:rsidRPr="00430086">
              <w:rPr>
                <w:b/>
              </w:rPr>
              <w:t>с</w:t>
            </w:r>
            <w:r w:rsidRPr="00430086">
              <w:rPr>
                <w:b/>
                <w:spacing w:val="-2"/>
              </w:rPr>
              <w:t xml:space="preserve"> </w:t>
            </w:r>
            <w:r w:rsidRPr="00430086">
              <w:rPr>
                <w:b/>
              </w:rPr>
              <w:t>организацией</w:t>
            </w:r>
            <w:r w:rsidRPr="00430086">
              <w:rPr>
                <w:b/>
                <w:spacing w:val="-6"/>
              </w:rPr>
              <w:t xml:space="preserve"> </w:t>
            </w:r>
            <w:r w:rsidRPr="00430086">
              <w:rPr>
                <w:b/>
              </w:rPr>
              <w:t>и</w:t>
            </w:r>
            <w:r w:rsidRPr="00430086">
              <w:rPr>
                <w:b/>
                <w:spacing w:val="-5"/>
              </w:rPr>
              <w:t xml:space="preserve"> </w:t>
            </w:r>
            <w:r w:rsidRPr="00430086">
              <w:rPr>
                <w:b/>
              </w:rPr>
              <w:t>реализацией</w:t>
            </w:r>
            <w:r w:rsidRPr="00430086">
              <w:rPr>
                <w:b/>
                <w:spacing w:val="-57"/>
              </w:rPr>
              <w:t xml:space="preserve"> </w:t>
            </w:r>
            <w:r w:rsidRPr="00430086">
              <w:rPr>
                <w:b/>
              </w:rPr>
              <w:t>воспитательного</w:t>
            </w:r>
            <w:r w:rsidRPr="00430086">
              <w:rPr>
                <w:b/>
                <w:spacing w:val="-4"/>
              </w:rPr>
              <w:t xml:space="preserve"> </w:t>
            </w:r>
            <w:r w:rsidRPr="00430086">
              <w:rPr>
                <w:b/>
              </w:rPr>
              <w:t>процесса</w:t>
            </w:r>
          </w:p>
        </w:tc>
      </w:tr>
      <w:tr w:rsidR="0089579B" w:rsidRPr="008E2D96" w:rsidTr="00430086">
        <w:trPr>
          <w:trHeight w:val="3591"/>
        </w:trPr>
        <w:tc>
          <w:tcPr>
            <w:tcW w:w="2156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Заведующий</w:t>
            </w:r>
            <w:r w:rsidRPr="00430086">
              <w:rPr>
                <w:spacing w:val="1"/>
              </w:rPr>
              <w:t xml:space="preserve"> </w:t>
            </w:r>
            <w:r w:rsidRPr="000B682A">
              <w:t>детским</w:t>
            </w:r>
            <w:r w:rsidRPr="00430086">
              <w:rPr>
                <w:spacing w:val="-13"/>
              </w:rPr>
              <w:t xml:space="preserve"> </w:t>
            </w:r>
            <w:r w:rsidRPr="000B682A">
              <w:t>садом</w:t>
            </w:r>
          </w:p>
        </w:tc>
        <w:tc>
          <w:tcPr>
            <w:tcW w:w="7122" w:type="dxa"/>
          </w:tcPr>
          <w:p w:rsidR="0089579B" w:rsidRPr="000B682A" w:rsidRDefault="0089579B" w:rsidP="00430086">
            <w:pPr>
              <w:pStyle w:val="TableParagraph"/>
              <w:numPr>
                <w:ilvl w:val="0"/>
                <w:numId w:val="8"/>
              </w:numPr>
              <w:ind w:left="142" w:right="-10" w:firstLine="567"/>
              <w:jc w:val="both"/>
            </w:pPr>
            <w:r w:rsidRPr="000B682A">
              <w:t>управляет</w:t>
            </w:r>
            <w:r w:rsidRPr="00430086">
              <w:rPr>
                <w:spacing w:val="-1"/>
              </w:rPr>
              <w:t xml:space="preserve"> </w:t>
            </w:r>
            <w:r w:rsidRPr="000B682A">
              <w:t>воспитательной</w:t>
            </w:r>
            <w:r w:rsidRPr="00430086">
              <w:rPr>
                <w:spacing w:val="-5"/>
              </w:rPr>
              <w:t xml:space="preserve"> </w:t>
            </w:r>
            <w:r w:rsidRPr="000B682A">
              <w:t>деятельностью</w:t>
            </w:r>
            <w:r w:rsidRPr="00430086">
              <w:rPr>
                <w:spacing w:val="-3"/>
              </w:rPr>
              <w:t xml:space="preserve"> </w:t>
            </w:r>
            <w:r w:rsidRPr="000B682A">
              <w:t>на</w:t>
            </w:r>
            <w:r w:rsidRPr="00430086">
              <w:rPr>
                <w:spacing w:val="-7"/>
              </w:rPr>
              <w:t xml:space="preserve"> </w:t>
            </w:r>
            <w:r w:rsidRPr="000B682A">
              <w:t>уровне</w:t>
            </w:r>
            <w:r w:rsidRPr="00430086">
              <w:rPr>
                <w:spacing w:val="-2"/>
              </w:rPr>
              <w:t xml:space="preserve"> </w:t>
            </w:r>
            <w:r w:rsidRPr="000B682A">
              <w:t>ДОУ;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8"/>
              </w:numPr>
              <w:ind w:left="142" w:right="-10" w:firstLine="567"/>
              <w:jc w:val="both"/>
            </w:pPr>
            <w:r w:rsidRPr="000B682A">
              <w:t>создает</w:t>
            </w:r>
            <w:r w:rsidRPr="00430086">
              <w:rPr>
                <w:spacing w:val="10"/>
              </w:rPr>
              <w:t xml:space="preserve"> </w:t>
            </w:r>
            <w:r w:rsidRPr="000B682A">
              <w:t>условия,</w:t>
            </w:r>
            <w:r w:rsidRPr="00430086">
              <w:rPr>
                <w:spacing w:val="10"/>
              </w:rPr>
              <w:t xml:space="preserve"> </w:t>
            </w:r>
            <w:r w:rsidRPr="000B682A">
              <w:t>позволяющие</w:t>
            </w:r>
            <w:r w:rsidRPr="00430086">
              <w:rPr>
                <w:spacing w:val="2"/>
              </w:rPr>
              <w:t xml:space="preserve"> </w:t>
            </w:r>
            <w:r w:rsidRPr="000B682A">
              <w:t>педагогическому</w:t>
            </w:r>
            <w:r w:rsidRPr="00430086">
              <w:rPr>
                <w:spacing w:val="57"/>
              </w:rPr>
              <w:t xml:space="preserve"> </w:t>
            </w:r>
            <w:r w:rsidRPr="000B682A">
              <w:t>составу</w:t>
            </w:r>
            <w:r w:rsidRPr="00430086">
              <w:rPr>
                <w:spacing w:val="58"/>
              </w:rPr>
              <w:t xml:space="preserve"> </w:t>
            </w:r>
            <w:r w:rsidRPr="000B682A">
              <w:t>реализовать</w:t>
            </w:r>
            <w:r w:rsidRPr="00430086">
              <w:rPr>
                <w:spacing w:val="-57"/>
              </w:rPr>
              <w:t xml:space="preserve"> </w:t>
            </w:r>
            <w:r w:rsidRPr="000B682A">
              <w:t>воспитательную</w:t>
            </w:r>
            <w:r w:rsidRPr="00430086">
              <w:rPr>
                <w:spacing w:val="-1"/>
              </w:rPr>
              <w:t xml:space="preserve"> </w:t>
            </w:r>
            <w:r w:rsidRPr="000B682A">
              <w:t>деятельность;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8"/>
              </w:numPr>
              <w:ind w:left="142" w:right="-10" w:firstLine="567"/>
              <w:jc w:val="both"/>
            </w:pPr>
            <w:r w:rsidRPr="000B682A">
              <w:t>формирование</w:t>
            </w:r>
            <w:r w:rsidRPr="00430086">
              <w:rPr>
                <w:spacing w:val="41"/>
              </w:rPr>
              <w:t xml:space="preserve"> </w:t>
            </w:r>
            <w:r w:rsidRPr="000B682A">
              <w:t>мотивации</w:t>
            </w:r>
            <w:r w:rsidRPr="00430086">
              <w:rPr>
                <w:spacing w:val="38"/>
              </w:rPr>
              <w:t xml:space="preserve"> </w:t>
            </w:r>
            <w:r w:rsidRPr="000B682A">
              <w:t>педагогов</w:t>
            </w:r>
            <w:r w:rsidRPr="00430086">
              <w:rPr>
                <w:spacing w:val="44"/>
              </w:rPr>
              <w:t xml:space="preserve"> </w:t>
            </w:r>
            <w:r w:rsidRPr="000B682A">
              <w:t>к</w:t>
            </w:r>
            <w:r w:rsidRPr="00430086">
              <w:rPr>
                <w:spacing w:val="40"/>
              </w:rPr>
              <w:t xml:space="preserve"> </w:t>
            </w:r>
            <w:r w:rsidRPr="000B682A">
              <w:t>участию</w:t>
            </w:r>
            <w:r w:rsidRPr="00430086">
              <w:rPr>
                <w:spacing w:val="40"/>
              </w:rPr>
              <w:t xml:space="preserve"> </w:t>
            </w:r>
            <w:r w:rsidRPr="000B682A">
              <w:t>в</w:t>
            </w:r>
            <w:r w:rsidRPr="00430086">
              <w:rPr>
                <w:spacing w:val="44"/>
              </w:rPr>
              <w:t xml:space="preserve"> </w:t>
            </w:r>
            <w:r w:rsidRPr="000B682A">
              <w:t>разработке</w:t>
            </w:r>
            <w:r w:rsidRPr="00430086">
              <w:rPr>
                <w:spacing w:val="41"/>
              </w:rPr>
              <w:t xml:space="preserve"> </w:t>
            </w:r>
            <w:r w:rsidRPr="000B682A">
              <w:t>и</w:t>
            </w:r>
            <w:r w:rsidRPr="00430086">
              <w:rPr>
                <w:spacing w:val="38"/>
              </w:rPr>
              <w:t xml:space="preserve"> </w:t>
            </w:r>
            <w:r w:rsidRPr="000B682A">
              <w:t>реализации</w:t>
            </w:r>
            <w:r w:rsidRPr="00430086">
              <w:rPr>
                <w:spacing w:val="-57"/>
              </w:rPr>
              <w:t xml:space="preserve"> </w:t>
            </w:r>
            <w:r w:rsidRPr="000B682A">
              <w:t>разнообразных</w:t>
            </w:r>
            <w:r w:rsidRPr="00430086">
              <w:rPr>
                <w:spacing w:val="-4"/>
              </w:rPr>
              <w:t xml:space="preserve"> </w:t>
            </w:r>
            <w:r w:rsidRPr="000B682A">
              <w:t>образовательных</w:t>
            </w:r>
            <w:r w:rsidRPr="00430086">
              <w:rPr>
                <w:spacing w:val="-4"/>
              </w:rPr>
              <w:t xml:space="preserve"> </w:t>
            </w:r>
            <w:r w:rsidRPr="000B682A">
              <w:t>и</w:t>
            </w:r>
            <w:r w:rsidRPr="00430086">
              <w:rPr>
                <w:spacing w:val="2"/>
              </w:rPr>
              <w:t xml:space="preserve"> </w:t>
            </w:r>
            <w:r w:rsidRPr="000B682A">
              <w:t>социально</w:t>
            </w:r>
            <w:r w:rsidRPr="00430086">
              <w:rPr>
                <w:spacing w:val="5"/>
              </w:rPr>
              <w:t xml:space="preserve"> </w:t>
            </w:r>
            <w:r w:rsidRPr="000B682A">
              <w:t>значимых</w:t>
            </w:r>
            <w:r w:rsidRPr="00430086">
              <w:rPr>
                <w:spacing w:val="-4"/>
              </w:rPr>
              <w:t xml:space="preserve"> </w:t>
            </w:r>
            <w:r w:rsidRPr="000B682A">
              <w:t>проектов;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8"/>
              </w:numPr>
              <w:ind w:left="142" w:right="-10" w:firstLine="567"/>
              <w:jc w:val="both"/>
            </w:pPr>
            <w:r w:rsidRPr="000B682A">
              <w:t>организационно-координационная</w:t>
            </w:r>
            <w:r w:rsidRPr="000B682A">
              <w:tab/>
              <w:t>работа</w:t>
            </w:r>
            <w:r w:rsidRPr="000B682A">
              <w:tab/>
              <w:t>при</w:t>
            </w:r>
            <w:r w:rsidRPr="000B682A">
              <w:tab/>
            </w:r>
            <w:r w:rsidRPr="00430086">
              <w:rPr>
                <w:spacing w:val="-1"/>
              </w:rPr>
              <w:t xml:space="preserve">проведении </w:t>
            </w:r>
            <w:bookmarkStart w:id="9" w:name="_GoBack"/>
            <w:bookmarkEnd w:id="9"/>
            <w:r w:rsidRPr="00430086">
              <w:rPr>
                <w:spacing w:val="-57"/>
              </w:rPr>
              <w:t xml:space="preserve"> </w:t>
            </w:r>
            <w:r w:rsidRPr="000B682A">
              <w:t>общесадовых</w:t>
            </w:r>
            <w:r w:rsidRPr="00430086">
              <w:rPr>
                <w:spacing w:val="-4"/>
              </w:rPr>
              <w:t xml:space="preserve"> </w:t>
            </w:r>
            <w:r w:rsidRPr="000B682A">
              <w:t>воспитательных</w:t>
            </w:r>
            <w:r w:rsidRPr="00430086">
              <w:rPr>
                <w:spacing w:val="-3"/>
              </w:rPr>
              <w:t xml:space="preserve"> </w:t>
            </w:r>
            <w:r w:rsidRPr="000B682A">
              <w:t>мероприятий;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8"/>
              </w:numPr>
              <w:ind w:left="142" w:right="-10" w:firstLine="567"/>
              <w:jc w:val="both"/>
            </w:pPr>
            <w:r w:rsidRPr="000B682A">
              <w:t>регулирование</w:t>
            </w:r>
            <w:r w:rsidRPr="00430086">
              <w:rPr>
                <w:spacing w:val="-5"/>
              </w:rPr>
              <w:t xml:space="preserve"> </w:t>
            </w:r>
            <w:r w:rsidRPr="000B682A">
              <w:t>воспитательной</w:t>
            </w:r>
            <w:r w:rsidRPr="00430086">
              <w:rPr>
                <w:spacing w:val="-6"/>
              </w:rPr>
              <w:t xml:space="preserve"> </w:t>
            </w:r>
            <w:r w:rsidRPr="000B682A">
              <w:t>деятельности</w:t>
            </w:r>
            <w:r w:rsidRPr="00430086">
              <w:rPr>
                <w:spacing w:val="-6"/>
              </w:rPr>
              <w:t xml:space="preserve"> </w:t>
            </w:r>
            <w:r w:rsidRPr="000B682A">
              <w:t>в</w:t>
            </w:r>
            <w:r w:rsidRPr="00430086">
              <w:rPr>
                <w:spacing w:val="-3"/>
              </w:rPr>
              <w:t xml:space="preserve"> </w:t>
            </w:r>
            <w:r w:rsidRPr="000B682A">
              <w:t>ДОУ;</w:t>
            </w:r>
          </w:p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–</w:t>
            </w:r>
            <w:r w:rsidRPr="00430086">
              <w:rPr>
                <w:spacing w:val="1"/>
              </w:rPr>
              <w:t xml:space="preserve"> </w:t>
            </w:r>
            <w:r w:rsidRPr="000B682A">
              <w:t>контроль</w:t>
            </w:r>
            <w:r w:rsidRPr="00430086">
              <w:rPr>
                <w:spacing w:val="1"/>
              </w:rPr>
              <w:t xml:space="preserve"> </w:t>
            </w:r>
            <w:r w:rsidRPr="000B682A">
              <w:t>за</w:t>
            </w:r>
            <w:r w:rsidRPr="00430086">
              <w:rPr>
                <w:spacing w:val="1"/>
              </w:rPr>
              <w:t xml:space="preserve"> </w:t>
            </w:r>
            <w:r w:rsidRPr="000B682A">
              <w:t>исполнением</w:t>
            </w:r>
            <w:r w:rsidRPr="00430086">
              <w:rPr>
                <w:spacing w:val="1"/>
              </w:rPr>
              <w:t xml:space="preserve"> </w:t>
            </w:r>
            <w:r w:rsidRPr="000B682A">
              <w:t>управленческих</w:t>
            </w:r>
            <w:r w:rsidRPr="00430086">
              <w:rPr>
                <w:spacing w:val="1"/>
              </w:rPr>
              <w:t xml:space="preserve"> </w:t>
            </w:r>
            <w:r w:rsidRPr="000B682A">
              <w:t>решений</w:t>
            </w:r>
            <w:r w:rsidRPr="00430086">
              <w:rPr>
                <w:spacing w:val="1"/>
              </w:rPr>
              <w:t xml:space="preserve"> </w:t>
            </w:r>
            <w:r w:rsidRPr="000B682A">
              <w:t>по</w:t>
            </w:r>
            <w:r w:rsidRPr="00430086">
              <w:rPr>
                <w:spacing w:val="1"/>
              </w:rPr>
              <w:t xml:space="preserve"> </w:t>
            </w:r>
            <w:r w:rsidRPr="000B682A">
              <w:t>воспитательной</w:t>
            </w:r>
            <w:r w:rsidRPr="00430086">
              <w:rPr>
                <w:spacing w:val="1"/>
              </w:rPr>
              <w:t xml:space="preserve"> </w:t>
            </w:r>
            <w:r w:rsidRPr="000B682A">
              <w:t>деятельности в</w:t>
            </w:r>
            <w:r w:rsidRPr="00430086">
              <w:rPr>
                <w:spacing w:val="1"/>
              </w:rPr>
              <w:t xml:space="preserve"> </w:t>
            </w:r>
            <w:r w:rsidRPr="000B682A">
              <w:t>ДОУ (в том числе осуществляется через мониторинг качества</w:t>
            </w:r>
            <w:r w:rsidRPr="00430086">
              <w:rPr>
                <w:spacing w:val="1"/>
              </w:rPr>
              <w:t xml:space="preserve"> </w:t>
            </w:r>
            <w:r w:rsidRPr="000B682A">
              <w:t>организации</w:t>
            </w:r>
            <w:r w:rsidRPr="00430086">
              <w:rPr>
                <w:spacing w:val="-3"/>
              </w:rPr>
              <w:t xml:space="preserve"> </w:t>
            </w:r>
            <w:r w:rsidRPr="000B682A">
              <w:t>воспитательной</w:t>
            </w:r>
            <w:r w:rsidRPr="00430086">
              <w:rPr>
                <w:spacing w:val="-2"/>
              </w:rPr>
              <w:t xml:space="preserve"> </w:t>
            </w:r>
            <w:r w:rsidRPr="000B682A">
              <w:t>деятельности</w:t>
            </w:r>
            <w:r w:rsidRPr="00430086">
              <w:rPr>
                <w:spacing w:val="-1"/>
              </w:rPr>
              <w:t xml:space="preserve"> </w:t>
            </w:r>
            <w:r w:rsidRPr="000B682A">
              <w:t>в</w:t>
            </w:r>
            <w:r w:rsidRPr="00430086">
              <w:rPr>
                <w:spacing w:val="2"/>
              </w:rPr>
              <w:t xml:space="preserve"> </w:t>
            </w:r>
            <w:r w:rsidRPr="000B682A">
              <w:t>ДОУ)</w:t>
            </w:r>
          </w:p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-</w:t>
            </w:r>
            <w:r w:rsidRPr="00430086">
              <w:rPr>
                <w:spacing w:val="-1"/>
              </w:rPr>
              <w:t xml:space="preserve"> </w:t>
            </w:r>
            <w:r w:rsidRPr="000B682A">
              <w:t>стимулирование</w:t>
            </w:r>
            <w:r w:rsidRPr="00430086">
              <w:rPr>
                <w:spacing w:val="-8"/>
              </w:rPr>
              <w:t xml:space="preserve"> </w:t>
            </w:r>
            <w:r w:rsidRPr="000B682A">
              <w:t>активной</w:t>
            </w:r>
            <w:r w:rsidRPr="00430086">
              <w:rPr>
                <w:spacing w:val="-1"/>
              </w:rPr>
              <w:t xml:space="preserve"> </w:t>
            </w:r>
            <w:r w:rsidRPr="000B682A">
              <w:t>воспитательной</w:t>
            </w:r>
            <w:r w:rsidRPr="00430086">
              <w:rPr>
                <w:spacing w:val="-1"/>
              </w:rPr>
              <w:t xml:space="preserve"> </w:t>
            </w:r>
            <w:r w:rsidRPr="000B682A">
              <w:t>деятельности</w:t>
            </w:r>
            <w:r w:rsidRPr="00430086">
              <w:rPr>
                <w:spacing w:val="-1"/>
              </w:rPr>
              <w:t xml:space="preserve"> </w:t>
            </w:r>
            <w:r w:rsidRPr="000B682A">
              <w:t>педагогов</w:t>
            </w:r>
          </w:p>
        </w:tc>
      </w:tr>
      <w:tr w:rsidR="0089579B" w:rsidRPr="008E2D96" w:rsidTr="00430086">
        <w:trPr>
          <w:trHeight w:val="5244"/>
        </w:trPr>
        <w:tc>
          <w:tcPr>
            <w:tcW w:w="2156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Старший</w:t>
            </w:r>
            <w:r w:rsidRPr="00430086">
              <w:rPr>
                <w:spacing w:val="1"/>
              </w:rPr>
              <w:t xml:space="preserve"> </w:t>
            </w:r>
            <w:r w:rsidRPr="000B682A">
              <w:t>воспитатель</w:t>
            </w:r>
          </w:p>
        </w:tc>
        <w:tc>
          <w:tcPr>
            <w:tcW w:w="7122" w:type="dxa"/>
          </w:tcPr>
          <w:p w:rsidR="0089579B" w:rsidRPr="000B682A" w:rsidRDefault="0089579B" w:rsidP="00430086">
            <w:pPr>
              <w:pStyle w:val="TableParagraph"/>
              <w:numPr>
                <w:ilvl w:val="0"/>
                <w:numId w:val="7"/>
              </w:numPr>
              <w:ind w:left="142" w:right="-10" w:firstLine="567"/>
              <w:jc w:val="both"/>
            </w:pPr>
            <w:r w:rsidRPr="000B682A">
              <w:t>проводит</w:t>
            </w:r>
            <w:r w:rsidRPr="00430086">
              <w:rPr>
                <w:spacing w:val="-2"/>
              </w:rPr>
              <w:t xml:space="preserve"> </w:t>
            </w:r>
            <w:r w:rsidRPr="000B682A">
              <w:t>анализ</w:t>
            </w:r>
            <w:r w:rsidRPr="00430086">
              <w:rPr>
                <w:spacing w:val="-5"/>
              </w:rPr>
              <w:t xml:space="preserve"> </w:t>
            </w:r>
            <w:r w:rsidRPr="000B682A">
              <w:t>итогов</w:t>
            </w:r>
            <w:r w:rsidRPr="00430086">
              <w:rPr>
                <w:spacing w:val="-4"/>
              </w:rPr>
              <w:t xml:space="preserve"> </w:t>
            </w:r>
            <w:r w:rsidRPr="000B682A">
              <w:t>воспитательной</w:t>
            </w:r>
            <w:r w:rsidRPr="00430086">
              <w:rPr>
                <w:spacing w:val="-5"/>
              </w:rPr>
              <w:t xml:space="preserve"> </w:t>
            </w:r>
            <w:r w:rsidRPr="000B682A">
              <w:t>деятельности</w:t>
            </w:r>
            <w:r w:rsidRPr="00430086">
              <w:rPr>
                <w:spacing w:val="-4"/>
              </w:rPr>
              <w:t xml:space="preserve"> </w:t>
            </w:r>
            <w:r w:rsidRPr="000B682A">
              <w:t>в</w:t>
            </w:r>
            <w:r w:rsidRPr="00430086">
              <w:rPr>
                <w:spacing w:val="-1"/>
              </w:rPr>
              <w:t xml:space="preserve"> </w:t>
            </w:r>
            <w:r w:rsidRPr="000B682A">
              <w:t>ДОУ</w:t>
            </w:r>
            <w:r w:rsidRPr="00430086">
              <w:rPr>
                <w:spacing w:val="-3"/>
              </w:rPr>
              <w:t xml:space="preserve"> </w:t>
            </w:r>
            <w:r w:rsidRPr="000B682A">
              <w:t>за</w:t>
            </w:r>
            <w:r w:rsidRPr="00430086">
              <w:rPr>
                <w:spacing w:val="-7"/>
              </w:rPr>
              <w:t xml:space="preserve"> </w:t>
            </w:r>
            <w:r w:rsidRPr="000B682A">
              <w:t>учебный год;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7"/>
              </w:numPr>
              <w:ind w:left="142" w:right="-10" w:firstLine="567"/>
              <w:jc w:val="both"/>
            </w:pPr>
            <w:r w:rsidRPr="000B682A">
              <w:t>планирует</w:t>
            </w:r>
            <w:r w:rsidRPr="00430086">
              <w:rPr>
                <w:spacing w:val="45"/>
              </w:rPr>
              <w:t xml:space="preserve"> </w:t>
            </w:r>
            <w:r w:rsidRPr="000B682A">
              <w:t>воспитательную</w:t>
            </w:r>
            <w:r w:rsidRPr="00430086">
              <w:rPr>
                <w:spacing w:val="43"/>
              </w:rPr>
              <w:t xml:space="preserve"> </w:t>
            </w:r>
            <w:r w:rsidRPr="000B682A">
              <w:t>деятельность</w:t>
            </w:r>
            <w:r w:rsidRPr="00430086">
              <w:rPr>
                <w:spacing w:val="42"/>
              </w:rPr>
              <w:t xml:space="preserve"> </w:t>
            </w:r>
            <w:r w:rsidRPr="000B682A">
              <w:t>в</w:t>
            </w:r>
            <w:r w:rsidRPr="00430086">
              <w:rPr>
                <w:spacing w:val="37"/>
              </w:rPr>
              <w:t xml:space="preserve"> </w:t>
            </w:r>
            <w:r w:rsidRPr="000B682A">
              <w:t>ДОУ</w:t>
            </w:r>
            <w:r w:rsidRPr="00430086">
              <w:rPr>
                <w:spacing w:val="43"/>
              </w:rPr>
              <w:t xml:space="preserve"> </w:t>
            </w:r>
            <w:r w:rsidRPr="000B682A">
              <w:t>на</w:t>
            </w:r>
            <w:r w:rsidRPr="00430086">
              <w:rPr>
                <w:spacing w:val="44"/>
              </w:rPr>
              <w:t xml:space="preserve"> </w:t>
            </w:r>
            <w:r w:rsidRPr="000B682A">
              <w:t>учебный</w:t>
            </w:r>
            <w:r w:rsidRPr="00430086">
              <w:rPr>
                <w:spacing w:val="46"/>
              </w:rPr>
              <w:t xml:space="preserve"> </w:t>
            </w:r>
            <w:r w:rsidRPr="000B682A">
              <w:t>год,</w:t>
            </w:r>
            <w:r w:rsidRPr="00430086">
              <w:rPr>
                <w:spacing w:val="43"/>
              </w:rPr>
              <w:t xml:space="preserve"> </w:t>
            </w:r>
            <w:r w:rsidRPr="000B682A">
              <w:t>включая</w:t>
            </w:r>
            <w:r w:rsidRPr="00430086">
              <w:rPr>
                <w:spacing w:val="-57"/>
              </w:rPr>
              <w:t xml:space="preserve"> </w:t>
            </w:r>
            <w:r w:rsidRPr="000B682A">
              <w:t>календарный</w:t>
            </w:r>
            <w:r w:rsidRPr="00430086">
              <w:rPr>
                <w:spacing w:val="2"/>
              </w:rPr>
              <w:t xml:space="preserve"> </w:t>
            </w:r>
            <w:r w:rsidRPr="000B682A">
              <w:t>план</w:t>
            </w:r>
            <w:r w:rsidRPr="00430086">
              <w:rPr>
                <w:spacing w:val="-2"/>
              </w:rPr>
              <w:t xml:space="preserve"> </w:t>
            </w:r>
            <w:r w:rsidRPr="000B682A">
              <w:t>воспитательной</w:t>
            </w:r>
            <w:r w:rsidRPr="00430086">
              <w:rPr>
                <w:spacing w:val="2"/>
              </w:rPr>
              <w:t xml:space="preserve"> </w:t>
            </w:r>
            <w:r w:rsidRPr="000B682A">
              <w:t>работы на уч.</w:t>
            </w:r>
            <w:r w:rsidRPr="00430086">
              <w:rPr>
                <w:spacing w:val="4"/>
              </w:rPr>
              <w:t xml:space="preserve"> </w:t>
            </w:r>
            <w:r w:rsidRPr="000B682A">
              <w:t>год;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7"/>
              </w:numPr>
              <w:ind w:left="142" w:right="-10" w:firstLine="567"/>
              <w:jc w:val="both"/>
            </w:pPr>
            <w:r w:rsidRPr="000B682A">
              <w:t>информирование</w:t>
            </w:r>
            <w:r w:rsidRPr="00430086">
              <w:rPr>
                <w:spacing w:val="58"/>
              </w:rPr>
              <w:t xml:space="preserve"> </w:t>
            </w:r>
            <w:r w:rsidRPr="000B682A">
              <w:t>о</w:t>
            </w:r>
            <w:r w:rsidRPr="00430086">
              <w:rPr>
                <w:spacing w:val="10"/>
              </w:rPr>
              <w:t xml:space="preserve"> </w:t>
            </w:r>
            <w:r w:rsidRPr="000B682A">
              <w:t>наличии</w:t>
            </w:r>
            <w:r w:rsidRPr="00430086">
              <w:rPr>
                <w:spacing w:val="1"/>
              </w:rPr>
              <w:t xml:space="preserve"> </w:t>
            </w:r>
            <w:r w:rsidRPr="000B682A">
              <w:t>возможностей</w:t>
            </w:r>
            <w:r w:rsidRPr="00430086">
              <w:rPr>
                <w:spacing w:val="6"/>
              </w:rPr>
              <w:t xml:space="preserve"> </w:t>
            </w:r>
            <w:r w:rsidRPr="000B682A">
              <w:t>для</w:t>
            </w:r>
            <w:r w:rsidRPr="00430086">
              <w:rPr>
                <w:spacing w:val="10"/>
              </w:rPr>
              <w:t xml:space="preserve"> </w:t>
            </w:r>
            <w:r w:rsidRPr="000B682A">
              <w:t>участия</w:t>
            </w:r>
            <w:r w:rsidRPr="00430086">
              <w:rPr>
                <w:spacing w:val="5"/>
              </w:rPr>
              <w:t xml:space="preserve"> </w:t>
            </w:r>
            <w:r w:rsidRPr="000B682A">
              <w:t>педагогов</w:t>
            </w:r>
            <w:r w:rsidRPr="00430086">
              <w:rPr>
                <w:spacing w:val="2"/>
              </w:rPr>
              <w:t xml:space="preserve"> </w:t>
            </w:r>
            <w:r w:rsidRPr="000B682A">
              <w:t>в</w:t>
            </w:r>
            <w:r w:rsidRPr="00430086">
              <w:rPr>
                <w:spacing w:val="-57"/>
              </w:rPr>
              <w:t xml:space="preserve"> </w:t>
            </w:r>
            <w:r w:rsidRPr="000B682A">
              <w:t>воспитательной</w:t>
            </w:r>
            <w:r w:rsidRPr="00430086">
              <w:rPr>
                <w:spacing w:val="-3"/>
              </w:rPr>
              <w:t xml:space="preserve"> </w:t>
            </w:r>
            <w:r w:rsidRPr="000B682A">
              <w:t>деятельности;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7"/>
              </w:numPr>
              <w:ind w:left="142" w:right="-10" w:firstLine="567"/>
              <w:jc w:val="both"/>
            </w:pPr>
            <w:r w:rsidRPr="000B682A">
              <w:t>наполнение</w:t>
            </w:r>
            <w:r w:rsidRPr="00430086">
              <w:rPr>
                <w:spacing w:val="-2"/>
              </w:rPr>
              <w:t xml:space="preserve"> </w:t>
            </w:r>
            <w:r w:rsidRPr="000B682A">
              <w:t>сайта</w:t>
            </w:r>
            <w:r w:rsidRPr="00430086">
              <w:rPr>
                <w:spacing w:val="-6"/>
              </w:rPr>
              <w:t xml:space="preserve"> </w:t>
            </w:r>
            <w:r w:rsidRPr="000B682A">
              <w:t>ДОУ</w:t>
            </w:r>
            <w:r w:rsidRPr="00430086">
              <w:rPr>
                <w:spacing w:val="-3"/>
              </w:rPr>
              <w:t xml:space="preserve"> </w:t>
            </w:r>
            <w:r w:rsidRPr="000B682A">
              <w:t>информацией</w:t>
            </w:r>
            <w:r w:rsidRPr="00430086">
              <w:rPr>
                <w:spacing w:val="-10"/>
              </w:rPr>
              <w:t xml:space="preserve"> </w:t>
            </w:r>
            <w:r w:rsidRPr="000B682A">
              <w:t>о</w:t>
            </w:r>
            <w:r w:rsidRPr="00430086">
              <w:rPr>
                <w:spacing w:val="-1"/>
              </w:rPr>
              <w:t xml:space="preserve"> </w:t>
            </w:r>
            <w:r w:rsidRPr="000B682A">
              <w:t>воспитательной деятельности;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7"/>
              </w:numPr>
              <w:ind w:left="142" w:right="-10" w:firstLine="567"/>
              <w:jc w:val="both"/>
            </w:pPr>
            <w:r w:rsidRPr="000B682A">
              <w:t>организация</w:t>
            </w:r>
            <w:r w:rsidRPr="000B682A">
              <w:tab/>
              <w:t>повышения</w:t>
            </w:r>
            <w:r w:rsidRPr="000B682A">
              <w:tab/>
              <w:t>психолого-педагогической</w:t>
            </w:r>
            <w:r w:rsidRPr="000B682A">
              <w:tab/>
            </w:r>
            <w:r w:rsidRPr="00430086">
              <w:rPr>
                <w:spacing w:val="-1"/>
              </w:rPr>
              <w:t>квалификации</w:t>
            </w:r>
            <w:r w:rsidRPr="00430086">
              <w:rPr>
                <w:spacing w:val="-57"/>
              </w:rPr>
              <w:t xml:space="preserve"> </w:t>
            </w:r>
            <w:r w:rsidRPr="000B682A">
              <w:t>воспитателей;</w:t>
            </w:r>
          </w:p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-участие</w:t>
            </w:r>
            <w:r w:rsidRPr="00430086">
              <w:rPr>
                <w:spacing w:val="-2"/>
              </w:rPr>
              <w:t xml:space="preserve"> </w:t>
            </w:r>
            <w:r w:rsidRPr="000B682A">
              <w:t>обучающихся</w:t>
            </w:r>
            <w:r w:rsidRPr="00430086">
              <w:rPr>
                <w:spacing w:val="-1"/>
              </w:rPr>
              <w:t xml:space="preserve"> </w:t>
            </w:r>
            <w:r w:rsidRPr="000B682A">
              <w:t>в</w:t>
            </w:r>
            <w:r w:rsidRPr="00430086">
              <w:rPr>
                <w:spacing w:val="1"/>
              </w:rPr>
              <w:t xml:space="preserve"> </w:t>
            </w:r>
            <w:r w:rsidRPr="000B682A">
              <w:t>районных</w:t>
            </w:r>
            <w:r w:rsidRPr="00430086">
              <w:rPr>
                <w:spacing w:val="-5"/>
              </w:rPr>
              <w:t xml:space="preserve"> </w:t>
            </w:r>
            <w:r w:rsidRPr="000B682A">
              <w:t>и</w:t>
            </w:r>
            <w:r w:rsidRPr="00430086">
              <w:rPr>
                <w:spacing w:val="-5"/>
              </w:rPr>
              <w:t xml:space="preserve"> </w:t>
            </w:r>
            <w:r w:rsidRPr="000B682A">
              <w:t>городских,</w:t>
            </w:r>
            <w:r w:rsidRPr="00430086">
              <w:rPr>
                <w:spacing w:val="2"/>
              </w:rPr>
              <w:t xml:space="preserve"> </w:t>
            </w:r>
            <w:r w:rsidRPr="000B682A">
              <w:t>конкурсах</w:t>
            </w:r>
            <w:r w:rsidRPr="00430086">
              <w:rPr>
                <w:spacing w:val="-6"/>
              </w:rPr>
              <w:t xml:space="preserve"> </w:t>
            </w:r>
            <w:r w:rsidRPr="000B682A">
              <w:t>и</w:t>
            </w:r>
            <w:r w:rsidRPr="00430086">
              <w:rPr>
                <w:spacing w:val="1"/>
              </w:rPr>
              <w:t xml:space="preserve"> </w:t>
            </w:r>
            <w:r w:rsidRPr="000B682A">
              <w:t>т.д.;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7"/>
              </w:numPr>
              <w:ind w:left="142" w:right="-10" w:firstLine="567"/>
              <w:jc w:val="both"/>
            </w:pPr>
            <w:r w:rsidRPr="000B682A">
              <w:t>организационно-методическое</w:t>
            </w:r>
            <w:r w:rsidRPr="000B682A">
              <w:tab/>
              <w:t>сопровождение</w:t>
            </w:r>
            <w:r w:rsidRPr="000B682A">
              <w:tab/>
            </w:r>
            <w:r w:rsidRPr="00430086">
              <w:rPr>
                <w:spacing w:val="-1"/>
              </w:rPr>
              <w:t>воспитательной</w:t>
            </w:r>
            <w:r w:rsidRPr="00430086">
              <w:rPr>
                <w:spacing w:val="-57"/>
              </w:rPr>
              <w:t xml:space="preserve"> </w:t>
            </w:r>
            <w:r w:rsidRPr="000B682A">
              <w:t>деятельности</w:t>
            </w:r>
            <w:r w:rsidRPr="00430086">
              <w:rPr>
                <w:spacing w:val="-2"/>
              </w:rPr>
              <w:t xml:space="preserve"> </w:t>
            </w:r>
            <w:r w:rsidRPr="000B682A">
              <w:t>педагогических</w:t>
            </w:r>
            <w:r w:rsidRPr="00430086">
              <w:rPr>
                <w:spacing w:val="59"/>
              </w:rPr>
              <w:t xml:space="preserve"> </w:t>
            </w:r>
            <w:r w:rsidRPr="000B682A">
              <w:t>инициатив;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7"/>
              </w:numPr>
              <w:ind w:left="142" w:right="-10" w:firstLine="567"/>
              <w:jc w:val="both"/>
            </w:pPr>
            <w:r w:rsidRPr="00430086">
              <w:rPr>
                <w:spacing w:val="-1"/>
              </w:rPr>
              <w:t>создание</w:t>
            </w:r>
            <w:r w:rsidRPr="00430086">
              <w:rPr>
                <w:spacing w:val="-14"/>
              </w:rPr>
              <w:t xml:space="preserve"> </w:t>
            </w:r>
            <w:r w:rsidRPr="00430086">
              <w:rPr>
                <w:spacing w:val="-1"/>
              </w:rPr>
              <w:t>необходимой</w:t>
            </w:r>
            <w:r w:rsidRPr="00430086">
              <w:rPr>
                <w:spacing w:val="-12"/>
              </w:rPr>
              <w:t xml:space="preserve"> </w:t>
            </w:r>
            <w:r w:rsidRPr="00430086">
              <w:rPr>
                <w:spacing w:val="-1"/>
              </w:rPr>
              <w:t>для</w:t>
            </w:r>
            <w:r w:rsidRPr="00430086">
              <w:rPr>
                <w:spacing w:val="-13"/>
              </w:rPr>
              <w:t xml:space="preserve"> </w:t>
            </w:r>
            <w:r w:rsidRPr="000B682A">
              <w:t>осуществления</w:t>
            </w:r>
            <w:r w:rsidRPr="00430086">
              <w:rPr>
                <w:spacing w:val="-9"/>
              </w:rPr>
              <w:t xml:space="preserve"> </w:t>
            </w:r>
            <w:r w:rsidRPr="000B682A">
              <w:t>воспитательной</w:t>
            </w:r>
            <w:r w:rsidRPr="00430086">
              <w:rPr>
                <w:spacing w:val="-8"/>
              </w:rPr>
              <w:t xml:space="preserve"> </w:t>
            </w:r>
            <w:r w:rsidRPr="000B682A">
              <w:t>деятельности</w:t>
            </w:r>
          </w:p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инфраструктуры;</w:t>
            </w:r>
            <w:r>
              <w:t xml:space="preserve"> </w:t>
            </w:r>
          </w:p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-</w:t>
            </w:r>
            <w:r w:rsidRPr="000B682A">
              <w:tab/>
              <w:t>развитие</w:t>
            </w:r>
            <w:r w:rsidRPr="00430086">
              <w:rPr>
                <w:spacing w:val="-4"/>
              </w:rPr>
              <w:t xml:space="preserve"> </w:t>
            </w:r>
            <w:r w:rsidRPr="000B682A">
              <w:t>сотрудничества</w:t>
            </w:r>
            <w:r w:rsidRPr="00430086">
              <w:rPr>
                <w:spacing w:val="-3"/>
              </w:rPr>
              <w:t xml:space="preserve"> </w:t>
            </w:r>
            <w:r w:rsidRPr="000B682A">
              <w:t>с</w:t>
            </w:r>
            <w:r w:rsidRPr="00430086">
              <w:rPr>
                <w:spacing w:val="-3"/>
              </w:rPr>
              <w:t xml:space="preserve"> </w:t>
            </w:r>
            <w:r w:rsidRPr="000B682A">
              <w:t>социальными</w:t>
            </w:r>
            <w:r w:rsidRPr="00430086">
              <w:rPr>
                <w:spacing w:val="-2"/>
              </w:rPr>
              <w:t xml:space="preserve"> </w:t>
            </w:r>
            <w:r w:rsidRPr="000B682A">
              <w:t>партнерами;</w:t>
            </w:r>
          </w:p>
        </w:tc>
      </w:tr>
      <w:tr w:rsidR="0089579B" w:rsidRPr="008E2D96" w:rsidTr="00430086">
        <w:trPr>
          <w:trHeight w:val="1675"/>
        </w:trPr>
        <w:tc>
          <w:tcPr>
            <w:tcW w:w="2156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Педагог-психолог</w:t>
            </w:r>
          </w:p>
        </w:tc>
        <w:tc>
          <w:tcPr>
            <w:tcW w:w="7122" w:type="dxa"/>
          </w:tcPr>
          <w:p w:rsidR="0089579B" w:rsidRPr="000B682A" w:rsidRDefault="0089579B" w:rsidP="00430086">
            <w:pPr>
              <w:pStyle w:val="TableParagraph"/>
              <w:numPr>
                <w:ilvl w:val="0"/>
                <w:numId w:val="6"/>
              </w:numPr>
              <w:ind w:left="142" w:right="-10" w:firstLine="567"/>
              <w:jc w:val="both"/>
            </w:pPr>
            <w:r w:rsidRPr="000B682A">
              <w:t>оказание</w:t>
            </w:r>
            <w:r w:rsidRPr="00430086">
              <w:rPr>
                <w:spacing w:val="-9"/>
              </w:rPr>
              <w:t xml:space="preserve"> </w:t>
            </w:r>
            <w:r w:rsidRPr="000B682A">
              <w:t>психолого-педагогической</w:t>
            </w:r>
            <w:r w:rsidRPr="00430086">
              <w:rPr>
                <w:spacing w:val="-3"/>
              </w:rPr>
              <w:t xml:space="preserve"> </w:t>
            </w:r>
            <w:r w:rsidRPr="000B682A">
              <w:t>помощи;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6"/>
              </w:numPr>
              <w:ind w:left="142" w:right="-10" w:firstLine="567"/>
              <w:jc w:val="both"/>
            </w:pPr>
            <w:r w:rsidRPr="000B682A">
              <w:t>осуществление</w:t>
            </w:r>
            <w:r w:rsidRPr="00430086">
              <w:rPr>
                <w:spacing w:val="-4"/>
              </w:rPr>
              <w:t xml:space="preserve"> </w:t>
            </w:r>
            <w:r w:rsidRPr="000B682A">
              <w:t>социологических</w:t>
            </w:r>
            <w:r w:rsidRPr="00430086">
              <w:rPr>
                <w:spacing w:val="-6"/>
              </w:rPr>
              <w:t xml:space="preserve"> </w:t>
            </w:r>
            <w:r w:rsidRPr="000B682A">
              <w:t>исследований</w:t>
            </w:r>
            <w:r w:rsidRPr="00430086">
              <w:rPr>
                <w:spacing w:val="-11"/>
              </w:rPr>
              <w:t xml:space="preserve"> </w:t>
            </w:r>
            <w:r w:rsidRPr="000B682A">
              <w:t>обучающихся;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6"/>
              </w:numPr>
              <w:ind w:left="142" w:right="-10" w:firstLine="567"/>
              <w:jc w:val="both"/>
            </w:pPr>
            <w:r w:rsidRPr="000B682A">
              <w:t>организация</w:t>
            </w:r>
            <w:r w:rsidRPr="00430086">
              <w:rPr>
                <w:spacing w:val="-6"/>
              </w:rPr>
              <w:t xml:space="preserve"> </w:t>
            </w:r>
            <w:r w:rsidRPr="000B682A">
              <w:t>и</w:t>
            </w:r>
            <w:r w:rsidRPr="00430086">
              <w:rPr>
                <w:spacing w:val="-5"/>
              </w:rPr>
              <w:t xml:space="preserve"> </w:t>
            </w:r>
            <w:r w:rsidRPr="000B682A">
              <w:t>проведение</w:t>
            </w:r>
            <w:r w:rsidRPr="00430086">
              <w:rPr>
                <w:spacing w:val="-1"/>
              </w:rPr>
              <w:t xml:space="preserve"> </w:t>
            </w:r>
            <w:r w:rsidRPr="000B682A">
              <w:t>различных</w:t>
            </w:r>
            <w:r w:rsidRPr="00430086">
              <w:rPr>
                <w:spacing w:val="-6"/>
              </w:rPr>
              <w:t xml:space="preserve"> </w:t>
            </w:r>
            <w:r w:rsidRPr="000B682A">
              <w:t>видов</w:t>
            </w:r>
            <w:r w:rsidRPr="00430086">
              <w:rPr>
                <w:spacing w:val="-3"/>
              </w:rPr>
              <w:t xml:space="preserve"> </w:t>
            </w:r>
            <w:r w:rsidRPr="000B682A">
              <w:t>воспитательной работы;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6"/>
              </w:numPr>
              <w:ind w:left="142" w:right="-10" w:firstLine="567"/>
              <w:jc w:val="both"/>
            </w:pPr>
            <w:r w:rsidRPr="000B682A">
              <w:t>подготовка</w:t>
            </w:r>
            <w:r w:rsidRPr="00430086">
              <w:rPr>
                <w:spacing w:val="1"/>
              </w:rPr>
              <w:t xml:space="preserve"> </w:t>
            </w:r>
            <w:r w:rsidRPr="000B682A">
              <w:t>предложений по</w:t>
            </w:r>
            <w:r w:rsidRPr="00430086">
              <w:rPr>
                <w:spacing w:val="1"/>
              </w:rPr>
              <w:t xml:space="preserve"> </w:t>
            </w:r>
            <w:r w:rsidRPr="000B682A">
              <w:t>поощрению обучающихся</w:t>
            </w:r>
            <w:r w:rsidRPr="00430086">
              <w:rPr>
                <w:spacing w:val="1"/>
              </w:rPr>
              <w:t xml:space="preserve"> </w:t>
            </w:r>
            <w:r w:rsidRPr="000B682A">
              <w:t>и</w:t>
            </w:r>
            <w:r w:rsidRPr="00430086">
              <w:rPr>
                <w:spacing w:val="1"/>
              </w:rPr>
              <w:t xml:space="preserve"> </w:t>
            </w:r>
            <w:r w:rsidRPr="000B682A">
              <w:t>педагогов за</w:t>
            </w:r>
            <w:r w:rsidRPr="00430086">
              <w:rPr>
                <w:spacing w:val="-57"/>
              </w:rPr>
              <w:t xml:space="preserve"> </w:t>
            </w:r>
            <w:r w:rsidRPr="000B682A">
              <w:t>активное участие</w:t>
            </w:r>
            <w:r w:rsidRPr="00430086">
              <w:rPr>
                <w:spacing w:val="1"/>
              </w:rPr>
              <w:t xml:space="preserve"> </w:t>
            </w:r>
            <w:r w:rsidRPr="000B682A">
              <w:t>в</w:t>
            </w:r>
            <w:r w:rsidRPr="00430086">
              <w:rPr>
                <w:spacing w:val="3"/>
              </w:rPr>
              <w:t xml:space="preserve"> </w:t>
            </w:r>
            <w:r w:rsidRPr="000B682A">
              <w:t>воспитательном</w:t>
            </w:r>
            <w:r w:rsidRPr="00430086">
              <w:rPr>
                <w:spacing w:val="-2"/>
              </w:rPr>
              <w:t xml:space="preserve"> </w:t>
            </w:r>
            <w:r w:rsidRPr="000B682A">
              <w:t>процессе.</w:t>
            </w:r>
          </w:p>
        </w:tc>
      </w:tr>
      <w:tr w:rsidR="0089579B" w:rsidRPr="008E2D96" w:rsidTr="00430086">
        <w:trPr>
          <w:trHeight w:val="3734"/>
        </w:trPr>
        <w:tc>
          <w:tcPr>
            <w:tcW w:w="2156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Воспитатель</w:t>
            </w:r>
            <w:r w:rsidRPr="00430086">
              <w:rPr>
                <w:spacing w:val="1"/>
              </w:rPr>
              <w:t xml:space="preserve"> </w:t>
            </w:r>
            <w:r w:rsidRPr="000B682A">
              <w:t>Музыкальный</w:t>
            </w:r>
            <w:r w:rsidRPr="00430086">
              <w:rPr>
                <w:spacing w:val="1"/>
              </w:rPr>
              <w:t xml:space="preserve"> </w:t>
            </w:r>
            <w:r w:rsidRPr="000B682A">
              <w:t>руководитель</w:t>
            </w:r>
            <w:r w:rsidRPr="00430086">
              <w:rPr>
                <w:spacing w:val="1"/>
              </w:rPr>
              <w:t xml:space="preserve"> </w:t>
            </w:r>
          </w:p>
        </w:tc>
        <w:tc>
          <w:tcPr>
            <w:tcW w:w="7122" w:type="dxa"/>
          </w:tcPr>
          <w:p w:rsidR="0089579B" w:rsidRPr="000B682A" w:rsidRDefault="0089579B" w:rsidP="00430086">
            <w:pPr>
              <w:pStyle w:val="TableParagraph"/>
              <w:numPr>
                <w:ilvl w:val="0"/>
                <w:numId w:val="5"/>
              </w:numPr>
              <w:ind w:left="142" w:right="-10" w:firstLine="567"/>
              <w:jc w:val="both"/>
            </w:pPr>
            <w:r w:rsidRPr="000B682A">
              <w:t>обеспечивает занятие обучающихся</w:t>
            </w:r>
            <w:r w:rsidRPr="00430086">
              <w:rPr>
                <w:spacing w:val="1"/>
              </w:rPr>
              <w:t xml:space="preserve"> </w:t>
            </w:r>
            <w:r w:rsidRPr="000B682A">
              <w:t>творчеством, медиа, физической</w:t>
            </w:r>
            <w:r w:rsidRPr="00430086">
              <w:rPr>
                <w:spacing w:val="1"/>
              </w:rPr>
              <w:t xml:space="preserve"> </w:t>
            </w:r>
            <w:r w:rsidRPr="000B682A">
              <w:t>культурой;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5"/>
              </w:numPr>
              <w:ind w:left="142" w:right="-10" w:firstLine="567"/>
              <w:jc w:val="both"/>
            </w:pPr>
            <w:r w:rsidRPr="000B682A">
              <w:t>формирование</w:t>
            </w:r>
            <w:r w:rsidRPr="00430086">
              <w:rPr>
                <w:spacing w:val="1"/>
              </w:rPr>
              <w:t xml:space="preserve"> </w:t>
            </w:r>
            <w:r w:rsidRPr="000B682A">
              <w:t>у</w:t>
            </w:r>
            <w:r w:rsidRPr="00430086">
              <w:rPr>
                <w:spacing w:val="1"/>
              </w:rPr>
              <w:t xml:space="preserve"> </w:t>
            </w:r>
            <w:r w:rsidRPr="000B682A">
              <w:t>обучающихся</w:t>
            </w:r>
            <w:r w:rsidRPr="00430086">
              <w:rPr>
                <w:spacing w:val="1"/>
              </w:rPr>
              <w:t xml:space="preserve"> </w:t>
            </w:r>
            <w:r w:rsidRPr="000B682A">
              <w:t>активной</w:t>
            </w:r>
            <w:r w:rsidRPr="00430086">
              <w:rPr>
                <w:spacing w:val="1"/>
              </w:rPr>
              <w:t xml:space="preserve"> </w:t>
            </w:r>
            <w:r w:rsidRPr="000B682A">
              <w:t>гражданской</w:t>
            </w:r>
            <w:r w:rsidRPr="00430086">
              <w:rPr>
                <w:spacing w:val="1"/>
              </w:rPr>
              <w:t xml:space="preserve"> </w:t>
            </w:r>
            <w:r w:rsidRPr="000B682A">
              <w:t>позиции,</w:t>
            </w:r>
            <w:r w:rsidRPr="00430086">
              <w:rPr>
                <w:spacing w:val="1"/>
              </w:rPr>
              <w:t xml:space="preserve"> </w:t>
            </w:r>
            <w:r w:rsidRPr="000B682A">
              <w:t>сохранение и приумножение нравственных, культурных и научных ценностей</w:t>
            </w:r>
            <w:r w:rsidRPr="00430086">
              <w:rPr>
                <w:spacing w:val="-57"/>
              </w:rPr>
              <w:t xml:space="preserve"> </w:t>
            </w:r>
            <w:r w:rsidRPr="000B682A">
              <w:t>в условиях современной жизни, сохранение традиций ДОУ; – организация</w:t>
            </w:r>
            <w:r w:rsidRPr="00430086">
              <w:rPr>
                <w:spacing w:val="1"/>
              </w:rPr>
              <w:t xml:space="preserve"> </w:t>
            </w:r>
            <w:r w:rsidRPr="000B682A">
              <w:t>работы по формированию общей культуры будущего школьника; - внедрение</w:t>
            </w:r>
            <w:r w:rsidRPr="00430086">
              <w:rPr>
                <w:spacing w:val="1"/>
              </w:rPr>
              <w:t xml:space="preserve"> </w:t>
            </w:r>
            <w:r w:rsidRPr="000B682A">
              <w:t>здорового</w:t>
            </w:r>
            <w:r w:rsidRPr="00430086">
              <w:rPr>
                <w:spacing w:val="1"/>
              </w:rPr>
              <w:t xml:space="preserve"> </w:t>
            </w:r>
            <w:r w:rsidRPr="000B682A">
              <w:t>образа</w:t>
            </w:r>
            <w:r w:rsidRPr="00430086">
              <w:rPr>
                <w:spacing w:val="-4"/>
              </w:rPr>
              <w:t xml:space="preserve"> </w:t>
            </w:r>
            <w:r w:rsidRPr="000B682A">
              <w:t>жизни;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5"/>
              </w:numPr>
              <w:ind w:left="142" w:right="-10" w:firstLine="567"/>
              <w:jc w:val="both"/>
            </w:pPr>
            <w:r w:rsidRPr="000B682A">
              <w:t>внедрение</w:t>
            </w:r>
            <w:r w:rsidRPr="00430086">
              <w:rPr>
                <w:spacing w:val="1"/>
              </w:rPr>
              <w:t xml:space="preserve"> </w:t>
            </w:r>
            <w:r w:rsidRPr="000B682A">
              <w:t>в</w:t>
            </w:r>
            <w:r w:rsidRPr="00430086">
              <w:rPr>
                <w:spacing w:val="1"/>
              </w:rPr>
              <w:t xml:space="preserve"> </w:t>
            </w:r>
            <w:r w:rsidRPr="000B682A">
              <w:t>практику</w:t>
            </w:r>
            <w:r w:rsidRPr="00430086">
              <w:rPr>
                <w:spacing w:val="1"/>
              </w:rPr>
              <w:t xml:space="preserve"> </w:t>
            </w:r>
            <w:r w:rsidRPr="000B682A">
              <w:t>воспитательной</w:t>
            </w:r>
            <w:r w:rsidRPr="00430086">
              <w:rPr>
                <w:spacing w:val="1"/>
              </w:rPr>
              <w:t xml:space="preserve"> </w:t>
            </w:r>
            <w:r w:rsidRPr="000B682A">
              <w:t>деятельности</w:t>
            </w:r>
            <w:r w:rsidRPr="00430086">
              <w:rPr>
                <w:spacing w:val="1"/>
              </w:rPr>
              <w:t xml:space="preserve"> </w:t>
            </w:r>
            <w:r w:rsidRPr="000B682A">
              <w:t>научных</w:t>
            </w:r>
            <w:r w:rsidRPr="00430086">
              <w:rPr>
                <w:spacing w:val="1"/>
              </w:rPr>
              <w:t xml:space="preserve"> </w:t>
            </w:r>
            <w:r w:rsidRPr="000B682A">
              <w:t>достижений,</w:t>
            </w:r>
            <w:r w:rsidRPr="00430086">
              <w:rPr>
                <w:spacing w:val="-2"/>
              </w:rPr>
              <w:t xml:space="preserve"> </w:t>
            </w:r>
            <w:r w:rsidRPr="000B682A">
              <w:t>новых</w:t>
            </w:r>
            <w:r w:rsidRPr="00430086">
              <w:rPr>
                <w:spacing w:val="-4"/>
              </w:rPr>
              <w:t xml:space="preserve"> </w:t>
            </w:r>
            <w:r w:rsidRPr="000B682A">
              <w:t>технологий</w:t>
            </w:r>
            <w:r w:rsidRPr="00430086">
              <w:rPr>
                <w:spacing w:val="-2"/>
              </w:rPr>
              <w:t xml:space="preserve"> </w:t>
            </w:r>
            <w:r w:rsidRPr="000B682A">
              <w:t>образовательного</w:t>
            </w:r>
            <w:r w:rsidRPr="00430086">
              <w:rPr>
                <w:spacing w:val="1"/>
              </w:rPr>
              <w:t xml:space="preserve"> </w:t>
            </w:r>
            <w:r w:rsidRPr="000B682A">
              <w:t>процесса;</w:t>
            </w:r>
          </w:p>
          <w:p w:rsidR="0089579B" w:rsidRPr="000B682A" w:rsidRDefault="0089579B" w:rsidP="00430086">
            <w:pPr>
              <w:pStyle w:val="TableParagraph"/>
              <w:numPr>
                <w:ilvl w:val="0"/>
                <w:numId w:val="5"/>
              </w:numPr>
              <w:ind w:left="142" w:right="-10" w:firstLine="567"/>
              <w:jc w:val="both"/>
            </w:pPr>
            <w:r w:rsidRPr="000B682A">
              <w:t>организация</w:t>
            </w:r>
            <w:r w:rsidRPr="00430086">
              <w:rPr>
                <w:spacing w:val="1"/>
              </w:rPr>
              <w:t xml:space="preserve"> </w:t>
            </w:r>
            <w:r w:rsidRPr="000B682A">
              <w:t>участия</w:t>
            </w:r>
            <w:r w:rsidRPr="00430086">
              <w:rPr>
                <w:spacing w:val="1"/>
              </w:rPr>
              <w:t xml:space="preserve"> </w:t>
            </w:r>
            <w:r w:rsidRPr="000B682A">
              <w:t>обучающихся</w:t>
            </w:r>
            <w:r w:rsidRPr="00430086">
              <w:rPr>
                <w:spacing w:val="1"/>
              </w:rPr>
              <w:t xml:space="preserve"> </w:t>
            </w:r>
            <w:r w:rsidRPr="000B682A">
              <w:t>в</w:t>
            </w:r>
            <w:r w:rsidRPr="00430086">
              <w:rPr>
                <w:spacing w:val="1"/>
              </w:rPr>
              <w:t xml:space="preserve"> </w:t>
            </w:r>
            <w:r w:rsidRPr="000B682A">
              <w:t>мероприятиях,</w:t>
            </w:r>
            <w:r w:rsidRPr="00430086">
              <w:rPr>
                <w:spacing w:val="1"/>
              </w:rPr>
              <w:t xml:space="preserve"> </w:t>
            </w:r>
            <w:r w:rsidRPr="000B682A">
              <w:t>проводимых</w:t>
            </w:r>
            <w:r w:rsidRPr="00430086">
              <w:rPr>
                <w:spacing w:val="1"/>
              </w:rPr>
              <w:t xml:space="preserve"> </w:t>
            </w:r>
            <w:r w:rsidRPr="000B682A">
              <w:t>районными,</w:t>
            </w:r>
            <w:r w:rsidRPr="00430086">
              <w:rPr>
                <w:spacing w:val="1"/>
              </w:rPr>
              <w:t xml:space="preserve"> </w:t>
            </w:r>
            <w:r w:rsidRPr="000B682A">
              <w:t>городскими</w:t>
            </w:r>
            <w:r w:rsidRPr="00430086">
              <w:rPr>
                <w:spacing w:val="1"/>
              </w:rPr>
              <w:t xml:space="preserve"> </w:t>
            </w:r>
            <w:r w:rsidRPr="000B682A">
              <w:t>и</w:t>
            </w:r>
            <w:r w:rsidRPr="00430086">
              <w:rPr>
                <w:spacing w:val="1"/>
              </w:rPr>
              <w:t xml:space="preserve"> </w:t>
            </w:r>
            <w:r w:rsidRPr="000B682A">
              <w:t>другими</w:t>
            </w:r>
            <w:r w:rsidRPr="00430086">
              <w:rPr>
                <w:spacing w:val="1"/>
              </w:rPr>
              <w:t xml:space="preserve"> </w:t>
            </w:r>
            <w:r w:rsidRPr="000B682A">
              <w:t>структурами</w:t>
            </w:r>
            <w:r w:rsidRPr="00430086">
              <w:rPr>
                <w:spacing w:val="1"/>
              </w:rPr>
              <w:t xml:space="preserve"> </w:t>
            </w:r>
            <w:r w:rsidRPr="000B682A">
              <w:t>в</w:t>
            </w:r>
            <w:r w:rsidRPr="00430086">
              <w:rPr>
                <w:spacing w:val="1"/>
              </w:rPr>
              <w:t xml:space="preserve"> </w:t>
            </w:r>
            <w:r w:rsidRPr="000B682A">
              <w:t>рамках</w:t>
            </w:r>
            <w:r w:rsidRPr="00430086">
              <w:rPr>
                <w:spacing w:val="1"/>
              </w:rPr>
              <w:t xml:space="preserve"> </w:t>
            </w:r>
            <w:r w:rsidRPr="000B682A">
              <w:t>воспитательной</w:t>
            </w:r>
            <w:r w:rsidRPr="00430086">
              <w:rPr>
                <w:spacing w:val="1"/>
              </w:rPr>
              <w:t xml:space="preserve"> </w:t>
            </w:r>
            <w:r w:rsidRPr="000B682A">
              <w:t>деятельности;</w:t>
            </w:r>
          </w:p>
        </w:tc>
      </w:tr>
      <w:tr w:rsidR="0089579B" w:rsidRPr="008E2D96" w:rsidTr="00430086">
        <w:trPr>
          <w:trHeight w:val="1161"/>
        </w:trPr>
        <w:tc>
          <w:tcPr>
            <w:tcW w:w="2156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Младший</w:t>
            </w:r>
            <w:r w:rsidRPr="00430086">
              <w:rPr>
                <w:spacing w:val="1"/>
              </w:rPr>
              <w:t xml:space="preserve"> </w:t>
            </w:r>
            <w:r w:rsidRPr="000B682A">
              <w:t>воспитателя</w:t>
            </w:r>
          </w:p>
        </w:tc>
        <w:tc>
          <w:tcPr>
            <w:tcW w:w="7122" w:type="dxa"/>
          </w:tcPr>
          <w:p w:rsidR="0089579B" w:rsidRPr="000B682A" w:rsidRDefault="0089579B" w:rsidP="00430086">
            <w:pPr>
              <w:pStyle w:val="TableParagraph"/>
              <w:ind w:left="142" w:right="-10" w:firstLine="567"/>
              <w:jc w:val="both"/>
            </w:pPr>
            <w:r w:rsidRPr="000B682A">
              <w:t>-</w:t>
            </w:r>
            <w:r w:rsidRPr="00430086">
              <w:rPr>
                <w:spacing w:val="1"/>
              </w:rPr>
              <w:t xml:space="preserve"> </w:t>
            </w:r>
            <w:r w:rsidRPr="000B682A">
              <w:t>совместно</w:t>
            </w:r>
            <w:r w:rsidRPr="00430086">
              <w:rPr>
                <w:spacing w:val="1"/>
              </w:rPr>
              <w:t xml:space="preserve"> </w:t>
            </w:r>
            <w:r w:rsidRPr="000B682A">
              <w:t>с</w:t>
            </w:r>
            <w:r w:rsidRPr="00430086">
              <w:rPr>
                <w:spacing w:val="1"/>
              </w:rPr>
              <w:t xml:space="preserve"> </w:t>
            </w:r>
            <w:r w:rsidRPr="000B682A">
              <w:t>воспитателем</w:t>
            </w:r>
            <w:r w:rsidRPr="00430086">
              <w:rPr>
                <w:spacing w:val="1"/>
              </w:rPr>
              <w:t xml:space="preserve"> </w:t>
            </w:r>
            <w:r w:rsidRPr="000B682A">
              <w:t>обеспечивает</w:t>
            </w:r>
            <w:r w:rsidRPr="00430086">
              <w:rPr>
                <w:spacing w:val="61"/>
              </w:rPr>
              <w:t xml:space="preserve"> </w:t>
            </w:r>
            <w:r w:rsidRPr="000B682A">
              <w:t>занятие</w:t>
            </w:r>
            <w:r w:rsidRPr="00430086">
              <w:rPr>
                <w:spacing w:val="61"/>
              </w:rPr>
              <w:t xml:space="preserve"> </w:t>
            </w:r>
            <w:r w:rsidRPr="000B682A">
              <w:t>обучающихся</w:t>
            </w:r>
            <w:r w:rsidRPr="00430086">
              <w:rPr>
                <w:spacing w:val="1"/>
              </w:rPr>
              <w:t xml:space="preserve"> </w:t>
            </w:r>
            <w:r w:rsidRPr="000B682A">
              <w:t>творчеством, трудовой деятельностью; - участвует в организации работы по</w:t>
            </w:r>
            <w:r w:rsidRPr="00430086">
              <w:rPr>
                <w:spacing w:val="1"/>
              </w:rPr>
              <w:t xml:space="preserve"> </w:t>
            </w:r>
            <w:r w:rsidRPr="000B682A">
              <w:t>формированию</w:t>
            </w:r>
            <w:r w:rsidRPr="00430086">
              <w:rPr>
                <w:spacing w:val="-6"/>
              </w:rPr>
              <w:t xml:space="preserve"> </w:t>
            </w:r>
            <w:r w:rsidRPr="000B682A">
              <w:t>общей</w:t>
            </w:r>
            <w:r w:rsidRPr="00430086">
              <w:rPr>
                <w:spacing w:val="-2"/>
              </w:rPr>
              <w:t xml:space="preserve"> </w:t>
            </w:r>
            <w:r w:rsidRPr="000B682A">
              <w:t>культуры</w:t>
            </w:r>
            <w:r w:rsidRPr="00430086">
              <w:rPr>
                <w:spacing w:val="2"/>
              </w:rPr>
              <w:t xml:space="preserve"> </w:t>
            </w:r>
            <w:r w:rsidRPr="000B682A">
              <w:t>будущего</w:t>
            </w:r>
            <w:r w:rsidRPr="00430086">
              <w:rPr>
                <w:spacing w:val="2"/>
              </w:rPr>
              <w:t xml:space="preserve"> </w:t>
            </w:r>
            <w:r w:rsidRPr="000B682A">
              <w:t>школьника;</w:t>
            </w:r>
          </w:p>
        </w:tc>
      </w:tr>
    </w:tbl>
    <w:p w:rsidR="0089579B" w:rsidRPr="000B682A" w:rsidRDefault="0089579B" w:rsidP="00174D0E">
      <w:pPr>
        <w:pStyle w:val="BodyText"/>
        <w:ind w:left="142" w:right="-10" w:firstLine="567"/>
      </w:pPr>
    </w:p>
    <w:p w:rsidR="0089579B" w:rsidRPr="000B682A" w:rsidRDefault="0089579B" w:rsidP="00174D0E">
      <w:pPr>
        <w:pStyle w:val="Heading3"/>
        <w:numPr>
          <w:ilvl w:val="1"/>
          <w:numId w:val="13"/>
        </w:numPr>
        <w:ind w:left="142" w:right="-10" w:firstLine="567"/>
        <w:jc w:val="both"/>
      </w:pPr>
      <w:bookmarkStart w:id="10" w:name="3.5._Нормативно-методическое_обеспечение"/>
      <w:bookmarkEnd w:id="10"/>
      <w:r w:rsidRPr="000B682A">
        <w:t>Нормативно-методическое</w:t>
      </w:r>
      <w:r w:rsidRPr="000B682A">
        <w:rPr>
          <w:spacing w:val="-5"/>
        </w:rPr>
        <w:t xml:space="preserve"> </w:t>
      </w:r>
      <w:r w:rsidRPr="000B682A">
        <w:t>обеспечение</w:t>
      </w:r>
      <w:r w:rsidRPr="000B682A">
        <w:rPr>
          <w:spacing w:val="-9"/>
        </w:rPr>
        <w:t xml:space="preserve"> </w:t>
      </w:r>
      <w:r w:rsidRPr="000B682A">
        <w:t>реализации</w:t>
      </w:r>
      <w:r w:rsidRPr="000B682A">
        <w:rPr>
          <w:spacing w:val="-4"/>
        </w:rPr>
        <w:t xml:space="preserve"> </w:t>
      </w:r>
      <w:r w:rsidRPr="000B682A">
        <w:t>Программы</w:t>
      </w:r>
      <w:r w:rsidRPr="000B682A">
        <w:rPr>
          <w:spacing w:val="-4"/>
        </w:rPr>
        <w:t xml:space="preserve"> </w:t>
      </w:r>
      <w:r w:rsidRPr="000B682A">
        <w:t>воспитания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Перечень</w:t>
      </w:r>
      <w:r w:rsidRPr="000B682A">
        <w:tab/>
        <w:t>локальных</w:t>
      </w:r>
      <w:r w:rsidRPr="000B682A">
        <w:tab/>
        <w:t>правовых</w:t>
      </w:r>
      <w:r w:rsidRPr="000B682A">
        <w:tab/>
        <w:t>документов</w:t>
      </w:r>
      <w:r w:rsidRPr="000B682A">
        <w:tab/>
      </w:r>
      <w:r w:rsidRPr="000B682A">
        <w:rPr>
          <w:spacing w:val="-2"/>
        </w:rPr>
        <w:t>ДОО,</w:t>
      </w:r>
      <w:r w:rsidRPr="000B682A">
        <w:rPr>
          <w:spacing w:val="-57"/>
        </w:rPr>
        <w:t xml:space="preserve"> </w:t>
      </w:r>
      <w:r w:rsidRPr="000B682A">
        <w:t>в</w:t>
      </w:r>
      <w:r w:rsidRPr="000B682A">
        <w:rPr>
          <w:spacing w:val="2"/>
        </w:rPr>
        <w:t xml:space="preserve"> </w:t>
      </w:r>
      <w:r w:rsidRPr="000B682A">
        <w:t>которые</w:t>
      </w:r>
      <w:r w:rsidRPr="000B682A">
        <w:rPr>
          <w:spacing w:val="-4"/>
        </w:rPr>
        <w:t xml:space="preserve"> </w:t>
      </w:r>
      <w:r w:rsidRPr="000B682A">
        <w:t>вносятся</w:t>
      </w:r>
      <w:r w:rsidRPr="000B682A">
        <w:rPr>
          <w:spacing w:val="-4"/>
        </w:rPr>
        <w:t xml:space="preserve"> </w:t>
      </w:r>
      <w:r w:rsidRPr="000B682A">
        <w:t>изменения</w:t>
      </w:r>
      <w:r w:rsidRPr="000B682A">
        <w:rPr>
          <w:spacing w:val="-3"/>
        </w:rPr>
        <w:t xml:space="preserve"> </w:t>
      </w:r>
      <w:r w:rsidRPr="000B682A">
        <w:t>в</w:t>
      </w:r>
      <w:r w:rsidRPr="000B682A">
        <w:rPr>
          <w:spacing w:val="2"/>
        </w:rPr>
        <w:t xml:space="preserve"> </w:t>
      </w:r>
      <w:r w:rsidRPr="000B682A">
        <w:t>соответствии</w:t>
      </w:r>
      <w:r w:rsidRPr="000B682A">
        <w:rPr>
          <w:spacing w:val="-2"/>
        </w:rPr>
        <w:t xml:space="preserve"> </w:t>
      </w:r>
      <w:r w:rsidRPr="000B682A">
        <w:t>с</w:t>
      </w:r>
      <w:r w:rsidRPr="000B682A">
        <w:rPr>
          <w:spacing w:val="2"/>
        </w:rPr>
        <w:t xml:space="preserve"> </w:t>
      </w:r>
      <w:r w:rsidRPr="000B682A">
        <w:t>рабочей</w:t>
      </w:r>
      <w:r w:rsidRPr="000B682A">
        <w:rPr>
          <w:spacing w:val="-2"/>
        </w:rPr>
        <w:t xml:space="preserve"> </w:t>
      </w:r>
      <w:r w:rsidRPr="000B682A">
        <w:t>программой</w:t>
      </w:r>
      <w:r w:rsidRPr="000B682A">
        <w:rPr>
          <w:spacing w:val="-2"/>
        </w:rPr>
        <w:t xml:space="preserve"> </w:t>
      </w:r>
      <w:r w:rsidRPr="000B682A">
        <w:t>воспитания:</w:t>
      </w:r>
    </w:p>
    <w:p w:rsidR="0089579B" w:rsidRPr="000B682A" w:rsidRDefault="0089579B" w:rsidP="00CD2FE2">
      <w:pPr>
        <w:pStyle w:val="ListParagraph"/>
        <w:numPr>
          <w:ilvl w:val="2"/>
          <w:numId w:val="13"/>
        </w:numPr>
        <w:ind w:right="-10"/>
      </w:pPr>
      <w:r w:rsidRPr="000B682A">
        <w:t>Программа</w:t>
      </w:r>
      <w:r w:rsidRPr="000B682A">
        <w:rPr>
          <w:spacing w:val="-7"/>
        </w:rPr>
        <w:t xml:space="preserve"> </w:t>
      </w:r>
      <w:r w:rsidRPr="000B682A">
        <w:t xml:space="preserve">развития </w:t>
      </w:r>
      <w:r>
        <w:t>МАДОУ «Детский сад № 228</w:t>
      </w:r>
      <w:r w:rsidRPr="00CD2FE2">
        <w:t xml:space="preserve"> комбинированного вида» </w:t>
      </w:r>
      <w:r>
        <w:t>Кир</w:t>
      </w:r>
      <w:r w:rsidRPr="00CD2FE2">
        <w:t xml:space="preserve">овского района г.Казани </w:t>
      </w:r>
      <w:r w:rsidRPr="000B682A">
        <w:t>на</w:t>
      </w:r>
      <w:r w:rsidRPr="000B682A">
        <w:rPr>
          <w:spacing w:val="-1"/>
        </w:rPr>
        <w:t xml:space="preserve"> </w:t>
      </w:r>
      <w:r>
        <w:t>2015</w:t>
      </w:r>
      <w:r w:rsidRPr="000B682A">
        <w:t>-20</w:t>
      </w:r>
      <w:r>
        <w:t>21</w:t>
      </w:r>
      <w:r w:rsidRPr="000B682A">
        <w:rPr>
          <w:spacing w:val="-6"/>
        </w:rPr>
        <w:t xml:space="preserve"> </w:t>
      </w:r>
      <w:r w:rsidRPr="000B682A">
        <w:t>гг.</w:t>
      </w:r>
    </w:p>
    <w:p w:rsidR="0089579B" w:rsidRPr="000B682A" w:rsidRDefault="0089579B" w:rsidP="00CD2FE2">
      <w:pPr>
        <w:pStyle w:val="ListParagraph"/>
        <w:numPr>
          <w:ilvl w:val="2"/>
          <w:numId w:val="13"/>
        </w:numPr>
        <w:ind w:right="-10"/>
      </w:pPr>
      <w:r w:rsidRPr="000B682A">
        <w:t>Годовой</w:t>
      </w:r>
      <w:r w:rsidRPr="000B682A">
        <w:rPr>
          <w:spacing w:val="-5"/>
        </w:rPr>
        <w:t xml:space="preserve"> </w:t>
      </w:r>
      <w:r w:rsidRPr="000B682A">
        <w:t>план</w:t>
      </w:r>
      <w:r w:rsidRPr="000B682A">
        <w:rPr>
          <w:spacing w:val="-3"/>
        </w:rPr>
        <w:t xml:space="preserve"> </w:t>
      </w:r>
      <w:r w:rsidRPr="000B682A">
        <w:t>работы</w:t>
      </w:r>
      <w:r w:rsidRPr="000B682A">
        <w:rPr>
          <w:spacing w:val="1"/>
        </w:rPr>
        <w:t xml:space="preserve"> </w:t>
      </w:r>
      <w:r w:rsidRPr="000B682A">
        <w:t xml:space="preserve">воспитания </w:t>
      </w:r>
      <w:r w:rsidRPr="00CD2FE2">
        <w:t>МАДОУ «Детский сад №</w:t>
      </w:r>
      <w:r>
        <w:t xml:space="preserve"> 228</w:t>
      </w:r>
      <w:r w:rsidRPr="00CD2FE2">
        <w:t xml:space="preserve"> комбинированного вида» </w:t>
      </w:r>
      <w:r>
        <w:t>Кир</w:t>
      </w:r>
      <w:r w:rsidRPr="00CD2FE2">
        <w:t>овского района г.Казани</w:t>
      </w:r>
      <w:r w:rsidRPr="000B682A">
        <w:t xml:space="preserve"> на</w:t>
      </w:r>
      <w:r w:rsidRPr="000B682A">
        <w:rPr>
          <w:spacing w:val="3"/>
        </w:rPr>
        <w:t xml:space="preserve"> </w:t>
      </w:r>
      <w:r w:rsidRPr="000B682A">
        <w:t>учебный год</w:t>
      </w:r>
      <w:r>
        <w:t>.</w:t>
      </w:r>
    </w:p>
    <w:p w:rsidR="0089579B" w:rsidRPr="000B682A" w:rsidRDefault="0089579B" w:rsidP="00174D0E">
      <w:pPr>
        <w:pStyle w:val="ListParagraph"/>
        <w:numPr>
          <w:ilvl w:val="2"/>
          <w:numId w:val="13"/>
        </w:numPr>
        <w:ind w:left="142" w:right="-10" w:firstLine="567"/>
      </w:pPr>
      <w:r w:rsidRPr="000B682A">
        <w:t>Календарный</w:t>
      </w:r>
      <w:r w:rsidRPr="000B682A">
        <w:rPr>
          <w:spacing w:val="-1"/>
        </w:rPr>
        <w:t xml:space="preserve"> </w:t>
      </w:r>
      <w:r w:rsidRPr="000B682A">
        <w:t>учебный</w:t>
      </w:r>
      <w:r w:rsidRPr="000B682A">
        <w:rPr>
          <w:spacing w:val="-4"/>
        </w:rPr>
        <w:t xml:space="preserve"> </w:t>
      </w:r>
      <w:r w:rsidRPr="000B682A">
        <w:t>график;</w:t>
      </w:r>
    </w:p>
    <w:p w:rsidR="0089579B" w:rsidRPr="000B682A" w:rsidRDefault="0089579B" w:rsidP="00174D0E">
      <w:pPr>
        <w:pStyle w:val="ListParagraph"/>
        <w:numPr>
          <w:ilvl w:val="2"/>
          <w:numId w:val="13"/>
        </w:numPr>
        <w:ind w:left="142" w:right="-10" w:firstLine="567"/>
      </w:pPr>
      <w:r w:rsidRPr="000B682A">
        <w:t>Должностные</w:t>
      </w:r>
      <w:r w:rsidRPr="000B682A">
        <w:rPr>
          <w:spacing w:val="48"/>
        </w:rPr>
        <w:t xml:space="preserve"> </w:t>
      </w:r>
      <w:r w:rsidRPr="000B682A">
        <w:t>инструкции</w:t>
      </w:r>
      <w:r w:rsidRPr="000B682A">
        <w:rPr>
          <w:spacing w:val="58"/>
        </w:rPr>
        <w:t xml:space="preserve"> </w:t>
      </w:r>
      <w:r w:rsidRPr="000B682A">
        <w:t>педагогов,</w:t>
      </w:r>
      <w:r w:rsidRPr="000B682A">
        <w:rPr>
          <w:spacing w:val="47"/>
        </w:rPr>
        <w:t xml:space="preserve"> </w:t>
      </w:r>
      <w:r w:rsidRPr="000B682A">
        <w:t>отвечающих</w:t>
      </w:r>
      <w:r w:rsidRPr="000B682A">
        <w:rPr>
          <w:spacing w:val="49"/>
        </w:rPr>
        <w:t xml:space="preserve"> </w:t>
      </w:r>
      <w:r w:rsidRPr="000B682A">
        <w:t>за</w:t>
      </w:r>
      <w:r w:rsidRPr="000B682A">
        <w:rPr>
          <w:spacing w:val="53"/>
        </w:rPr>
        <w:t xml:space="preserve"> </w:t>
      </w:r>
      <w:r w:rsidRPr="000B682A">
        <w:t>организацию</w:t>
      </w:r>
      <w:r w:rsidRPr="000B682A">
        <w:rPr>
          <w:spacing w:val="57"/>
        </w:rPr>
        <w:t xml:space="preserve"> </w:t>
      </w:r>
      <w:r w:rsidRPr="000B682A">
        <w:t>воспитательной</w:t>
      </w:r>
      <w:r w:rsidRPr="000B682A">
        <w:rPr>
          <w:spacing w:val="-57"/>
        </w:rPr>
        <w:t xml:space="preserve"> </w:t>
      </w:r>
      <w:r w:rsidRPr="000B682A">
        <w:t>деятельности</w:t>
      </w:r>
      <w:r w:rsidRPr="000B682A">
        <w:rPr>
          <w:spacing w:val="-2"/>
        </w:rPr>
        <w:t xml:space="preserve"> </w:t>
      </w:r>
      <w:r w:rsidRPr="000B682A">
        <w:t>в</w:t>
      </w:r>
      <w:r w:rsidRPr="000B682A">
        <w:rPr>
          <w:spacing w:val="3"/>
        </w:rPr>
        <w:t xml:space="preserve"> </w:t>
      </w:r>
      <w:r w:rsidRPr="000B682A">
        <w:t>ДОУ;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Подробное</w:t>
      </w:r>
      <w:r w:rsidRPr="000B682A">
        <w:rPr>
          <w:spacing w:val="7"/>
        </w:rPr>
        <w:t xml:space="preserve"> </w:t>
      </w:r>
      <w:r w:rsidRPr="000B682A">
        <w:t>описание</w:t>
      </w:r>
      <w:r w:rsidRPr="000B682A">
        <w:rPr>
          <w:spacing w:val="13"/>
        </w:rPr>
        <w:t xml:space="preserve"> </w:t>
      </w:r>
      <w:r w:rsidRPr="000B682A">
        <w:t>приведено</w:t>
      </w:r>
      <w:r w:rsidRPr="000B682A">
        <w:rPr>
          <w:spacing w:val="18"/>
        </w:rPr>
        <w:t xml:space="preserve"> </w:t>
      </w:r>
      <w:r w:rsidRPr="000B682A">
        <w:t>на</w:t>
      </w:r>
      <w:r w:rsidRPr="000B682A">
        <w:rPr>
          <w:spacing w:val="13"/>
        </w:rPr>
        <w:t xml:space="preserve"> </w:t>
      </w:r>
      <w:r w:rsidRPr="000B682A">
        <w:t>сайте</w:t>
      </w:r>
      <w:r w:rsidRPr="000B682A">
        <w:rPr>
          <w:spacing w:val="18"/>
        </w:rPr>
        <w:t xml:space="preserve"> </w:t>
      </w:r>
      <w:r>
        <w:t>МАДОУ «Детский сад № 228</w:t>
      </w:r>
      <w:r w:rsidRPr="00CD2FE2">
        <w:t xml:space="preserve"> комбинированного вида» </w:t>
      </w:r>
      <w:r>
        <w:t>Кир</w:t>
      </w:r>
      <w:r w:rsidRPr="00CD2FE2">
        <w:t xml:space="preserve">овского района г.Казани </w:t>
      </w:r>
      <w:r w:rsidRPr="000B682A">
        <w:t>в</w:t>
      </w:r>
      <w:r w:rsidRPr="000B682A">
        <w:rPr>
          <w:spacing w:val="15"/>
        </w:rPr>
        <w:t xml:space="preserve"> </w:t>
      </w:r>
      <w:r w:rsidRPr="000B682A">
        <w:t>разделе</w:t>
      </w:r>
      <w:r w:rsidRPr="000B682A">
        <w:rPr>
          <w:spacing w:val="18"/>
        </w:rPr>
        <w:t xml:space="preserve"> </w:t>
      </w:r>
      <w:r w:rsidRPr="000B682A">
        <w:t>«Документы»</w:t>
      </w:r>
      <w:r w:rsidRPr="000B682A">
        <w:rPr>
          <w:spacing w:val="-57"/>
        </w:rPr>
        <w:t xml:space="preserve"> </w:t>
      </w:r>
      <w:r w:rsidRPr="000B682A">
        <w:t>«Образование»</w:t>
      </w:r>
      <w:r w:rsidRPr="000B682A">
        <w:rPr>
          <w:spacing w:val="1"/>
        </w:rPr>
        <w:t xml:space="preserve"> </w:t>
      </w:r>
    </w:p>
    <w:p w:rsidR="0089579B" w:rsidRPr="000B682A" w:rsidRDefault="0089579B" w:rsidP="00174D0E">
      <w:pPr>
        <w:pStyle w:val="BodyText"/>
        <w:ind w:left="142" w:right="-10" w:firstLine="567"/>
      </w:pPr>
    </w:p>
    <w:p w:rsidR="0089579B" w:rsidRPr="000B682A" w:rsidRDefault="0089579B" w:rsidP="00174D0E">
      <w:pPr>
        <w:pStyle w:val="Heading3"/>
        <w:ind w:left="142" w:right="-10" w:firstLine="567"/>
        <w:jc w:val="both"/>
      </w:pPr>
      <w:bookmarkStart w:id="11" w:name="Информационное_обеспечение_реализации_Пр"/>
      <w:bookmarkEnd w:id="11"/>
      <w:r w:rsidRPr="000B682A">
        <w:t>Информационное</w:t>
      </w:r>
      <w:r w:rsidRPr="000B682A">
        <w:rPr>
          <w:spacing w:val="-5"/>
        </w:rPr>
        <w:t xml:space="preserve"> </w:t>
      </w:r>
      <w:r w:rsidRPr="000B682A">
        <w:t>обеспечение</w:t>
      </w:r>
      <w:r w:rsidRPr="000B682A">
        <w:rPr>
          <w:spacing w:val="-4"/>
        </w:rPr>
        <w:t xml:space="preserve"> </w:t>
      </w:r>
      <w:r w:rsidRPr="000B682A">
        <w:t>реализации</w:t>
      </w:r>
      <w:r w:rsidRPr="000B682A">
        <w:rPr>
          <w:spacing w:val="-4"/>
        </w:rPr>
        <w:t xml:space="preserve"> </w:t>
      </w:r>
      <w:r w:rsidRPr="000B682A">
        <w:t>Программы</w:t>
      </w:r>
      <w:r w:rsidRPr="000B682A">
        <w:rPr>
          <w:spacing w:val="-4"/>
        </w:rPr>
        <w:t xml:space="preserve"> </w:t>
      </w:r>
      <w:r w:rsidRPr="000B682A">
        <w:t>воспитания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Учет регионального (территориального) контекста воспитательной работы</w:t>
      </w:r>
      <w:r w:rsidRPr="000B682A">
        <w:rPr>
          <w:spacing w:val="1"/>
        </w:rPr>
        <w:t xml:space="preserve"> </w:t>
      </w:r>
      <w:r w:rsidRPr="000B682A">
        <w:t>в ДОУ, организация</w:t>
      </w:r>
      <w:r w:rsidRPr="000B682A">
        <w:rPr>
          <w:spacing w:val="-57"/>
        </w:rPr>
        <w:t xml:space="preserve"> </w:t>
      </w:r>
      <w:r w:rsidRPr="000B682A">
        <w:t>коммуникативного</w:t>
      </w:r>
      <w:r w:rsidRPr="000B682A">
        <w:rPr>
          <w:spacing w:val="1"/>
        </w:rPr>
        <w:t xml:space="preserve"> </w:t>
      </w:r>
      <w:r w:rsidRPr="000B682A">
        <w:t>пространства</w:t>
      </w:r>
      <w:r w:rsidRPr="000B682A">
        <w:rPr>
          <w:spacing w:val="1"/>
        </w:rPr>
        <w:t xml:space="preserve"> </w:t>
      </w:r>
      <w:r w:rsidRPr="000B682A">
        <w:t>по</w:t>
      </w:r>
      <w:r w:rsidRPr="000B682A">
        <w:rPr>
          <w:spacing w:val="1"/>
        </w:rPr>
        <w:t xml:space="preserve"> </w:t>
      </w:r>
      <w:r w:rsidRPr="000B682A">
        <w:t>ее</w:t>
      </w:r>
      <w:r w:rsidRPr="000B682A">
        <w:rPr>
          <w:spacing w:val="1"/>
        </w:rPr>
        <w:t xml:space="preserve"> </w:t>
      </w:r>
      <w:r w:rsidRPr="000B682A">
        <w:t>планированию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t>позиций</w:t>
      </w:r>
      <w:r w:rsidRPr="000B682A">
        <w:rPr>
          <w:spacing w:val="1"/>
        </w:rPr>
        <w:t xml:space="preserve"> </w:t>
      </w:r>
      <w:r w:rsidRPr="000B682A">
        <w:t>кластерного,</w:t>
      </w:r>
      <w:r w:rsidRPr="000B682A">
        <w:rPr>
          <w:spacing w:val="1"/>
        </w:rPr>
        <w:t xml:space="preserve"> </w:t>
      </w:r>
      <w:r w:rsidRPr="000B682A">
        <w:t>отраслевого,</w:t>
      </w:r>
      <w:r w:rsidRPr="000B682A">
        <w:rPr>
          <w:spacing w:val="1"/>
        </w:rPr>
        <w:t xml:space="preserve"> </w:t>
      </w:r>
      <w:r w:rsidRPr="000B682A">
        <w:t>территориального и муниципального развития позволяет</w:t>
      </w:r>
      <w:r w:rsidRPr="000B682A">
        <w:rPr>
          <w:spacing w:val="1"/>
        </w:rPr>
        <w:t xml:space="preserve"> </w:t>
      </w:r>
      <w:r w:rsidRPr="000B682A">
        <w:t>отобрать и содержательно наполнить</w:t>
      </w:r>
      <w:r w:rsidRPr="000B682A">
        <w:rPr>
          <w:spacing w:val="1"/>
        </w:rPr>
        <w:t xml:space="preserve"> </w:t>
      </w:r>
      <w:r w:rsidRPr="000B682A">
        <w:t>ее структуру. Информационное обеспечение реализации программы воспитания обеспечивает</w:t>
      </w:r>
      <w:r w:rsidRPr="000B682A">
        <w:rPr>
          <w:spacing w:val="1"/>
        </w:rPr>
        <w:t xml:space="preserve"> </w:t>
      </w:r>
      <w:r w:rsidRPr="000B682A">
        <w:t>эффективность взаимодействия с родителями воспитанников: оперативность ознакомления их с</w:t>
      </w:r>
      <w:r w:rsidRPr="000B682A">
        <w:rPr>
          <w:spacing w:val="-57"/>
        </w:rPr>
        <w:t xml:space="preserve"> </w:t>
      </w:r>
      <w:r w:rsidRPr="000B682A">
        <w:rPr>
          <w:spacing w:val="-1"/>
        </w:rPr>
        <w:t>ожидаемыми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результатами,</w:t>
      </w:r>
      <w:r w:rsidRPr="000B682A">
        <w:rPr>
          <w:spacing w:val="-9"/>
        </w:rPr>
        <w:t xml:space="preserve"> </w:t>
      </w:r>
      <w:r w:rsidRPr="000B682A">
        <w:rPr>
          <w:spacing w:val="-1"/>
        </w:rPr>
        <w:t>представление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в</w:t>
      </w:r>
      <w:r w:rsidRPr="000B682A">
        <w:rPr>
          <w:spacing w:val="-20"/>
        </w:rPr>
        <w:t xml:space="preserve"> </w:t>
      </w:r>
      <w:r w:rsidRPr="000B682A">
        <w:rPr>
          <w:spacing w:val="-1"/>
        </w:rPr>
        <w:t>открытом</w:t>
      </w:r>
      <w:r w:rsidRPr="000B682A">
        <w:rPr>
          <w:spacing w:val="-9"/>
        </w:rPr>
        <w:t xml:space="preserve"> </w:t>
      </w:r>
      <w:r w:rsidRPr="000B682A">
        <w:t>доступе,</w:t>
      </w:r>
      <w:r w:rsidRPr="000B682A">
        <w:rPr>
          <w:spacing w:val="-9"/>
        </w:rPr>
        <w:t xml:space="preserve"> </w:t>
      </w:r>
      <w:r w:rsidRPr="000B682A">
        <w:t>ситуативная</w:t>
      </w:r>
      <w:r w:rsidRPr="000B682A">
        <w:rPr>
          <w:spacing w:val="-12"/>
        </w:rPr>
        <w:t xml:space="preserve"> </w:t>
      </w:r>
      <w:r w:rsidRPr="000B682A">
        <w:t>коррекция</w:t>
      </w:r>
      <w:r w:rsidRPr="000B682A">
        <w:rPr>
          <w:spacing w:val="-11"/>
        </w:rPr>
        <w:t xml:space="preserve"> </w:t>
      </w:r>
      <w:r w:rsidRPr="000B682A">
        <w:t>в</w:t>
      </w:r>
      <w:r w:rsidRPr="000B682A">
        <w:rPr>
          <w:spacing w:val="-15"/>
        </w:rPr>
        <w:t xml:space="preserve"> </w:t>
      </w:r>
      <w:r w:rsidRPr="000B682A">
        <w:t>течение</w:t>
      </w:r>
      <w:r w:rsidRPr="000B682A">
        <w:rPr>
          <w:spacing w:val="-58"/>
        </w:rPr>
        <w:t xml:space="preserve"> </w:t>
      </w:r>
      <w:r w:rsidRPr="000B682A">
        <w:t>года,</w:t>
      </w:r>
      <w:r w:rsidRPr="000B682A">
        <w:rPr>
          <w:spacing w:val="1"/>
        </w:rPr>
        <w:t xml:space="preserve"> </w:t>
      </w:r>
      <w:r w:rsidRPr="000B682A">
        <w:t>организация</w:t>
      </w:r>
      <w:r w:rsidRPr="000B682A">
        <w:rPr>
          <w:spacing w:val="1"/>
        </w:rPr>
        <w:t xml:space="preserve"> </w:t>
      </w:r>
      <w:r w:rsidRPr="000B682A">
        <w:t>внесения</w:t>
      </w:r>
      <w:r w:rsidRPr="000B682A">
        <w:rPr>
          <w:spacing w:val="1"/>
        </w:rPr>
        <w:t xml:space="preserve"> </w:t>
      </w:r>
      <w:r w:rsidRPr="000B682A">
        <w:t>предложений,</w:t>
      </w:r>
      <w:r w:rsidRPr="000B682A">
        <w:rPr>
          <w:spacing w:val="1"/>
        </w:rPr>
        <w:t xml:space="preserve"> </w:t>
      </w:r>
      <w:r w:rsidRPr="000B682A">
        <w:t>касающихся</w:t>
      </w:r>
      <w:r w:rsidRPr="000B682A">
        <w:rPr>
          <w:spacing w:val="1"/>
        </w:rPr>
        <w:t xml:space="preserve"> </w:t>
      </w:r>
      <w:r w:rsidRPr="000B682A">
        <w:t>конкретных</w:t>
      </w:r>
      <w:r w:rsidRPr="000B682A">
        <w:rPr>
          <w:spacing w:val="1"/>
        </w:rPr>
        <w:t xml:space="preserve"> </w:t>
      </w:r>
      <w:r w:rsidRPr="000B682A">
        <w:t>активностей,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рамках</w:t>
      </w:r>
      <w:r w:rsidRPr="000B682A">
        <w:rPr>
          <w:spacing w:val="1"/>
        </w:rPr>
        <w:t xml:space="preserve"> </w:t>
      </w:r>
      <w:r w:rsidRPr="000B682A">
        <w:t>которых</w:t>
      </w:r>
      <w:r w:rsidRPr="000B682A">
        <w:rPr>
          <w:spacing w:val="-4"/>
        </w:rPr>
        <w:t xml:space="preserve"> </w:t>
      </w:r>
      <w:r w:rsidRPr="000B682A">
        <w:t>можно</w:t>
      </w:r>
      <w:r w:rsidRPr="000B682A">
        <w:rPr>
          <w:spacing w:val="1"/>
        </w:rPr>
        <w:t xml:space="preserve"> </w:t>
      </w:r>
      <w:r w:rsidRPr="000B682A">
        <w:t>получить</w:t>
      </w:r>
      <w:r w:rsidRPr="000B682A">
        <w:rPr>
          <w:spacing w:val="2"/>
        </w:rPr>
        <w:t xml:space="preserve"> </w:t>
      </w:r>
      <w:r w:rsidRPr="000B682A">
        <w:t>требуемый</w:t>
      </w:r>
      <w:r w:rsidRPr="000B682A">
        <w:rPr>
          <w:spacing w:val="-3"/>
        </w:rPr>
        <w:t xml:space="preserve"> </w:t>
      </w:r>
      <w:r w:rsidRPr="000B682A">
        <w:t>опыт</w:t>
      </w:r>
      <w:r w:rsidRPr="000B682A">
        <w:rPr>
          <w:spacing w:val="-2"/>
        </w:rPr>
        <w:t xml:space="preserve"> </w:t>
      </w:r>
      <w:r w:rsidRPr="000B682A">
        <w:t>и</w:t>
      </w:r>
      <w:r w:rsidRPr="000B682A">
        <w:rPr>
          <w:spacing w:val="-3"/>
        </w:rPr>
        <w:t xml:space="preserve"> </w:t>
      </w:r>
      <w:r w:rsidRPr="000B682A">
        <w:t>которые востребованы</w:t>
      </w:r>
      <w:r w:rsidRPr="000B682A">
        <w:rPr>
          <w:spacing w:val="-7"/>
        </w:rPr>
        <w:t xml:space="preserve"> </w:t>
      </w:r>
      <w:r w:rsidRPr="000B682A">
        <w:t>обучающимися.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Качество</w:t>
      </w:r>
      <w:r w:rsidRPr="000B682A">
        <w:rPr>
          <w:spacing w:val="1"/>
        </w:rPr>
        <w:t xml:space="preserve"> </w:t>
      </w:r>
      <w:r w:rsidRPr="000B682A">
        <w:t>работы</w:t>
      </w:r>
      <w:r w:rsidRPr="000B682A">
        <w:rPr>
          <w:spacing w:val="1"/>
        </w:rPr>
        <w:t xml:space="preserve"> </w:t>
      </w:r>
      <w:r w:rsidRPr="000B682A">
        <w:t>детского</w:t>
      </w:r>
      <w:r w:rsidRPr="000B682A">
        <w:rPr>
          <w:spacing w:val="1"/>
        </w:rPr>
        <w:t xml:space="preserve"> </w:t>
      </w:r>
      <w:r w:rsidRPr="000B682A">
        <w:t>сада</w:t>
      </w:r>
      <w:r w:rsidRPr="000B682A">
        <w:rPr>
          <w:spacing w:val="1"/>
        </w:rPr>
        <w:t xml:space="preserve"> </w:t>
      </w:r>
      <w:r w:rsidRPr="000B682A">
        <w:t>всегда</w:t>
      </w:r>
      <w:r w:rsidRPr="000B682A">
        <w:rPr>
          <w:spacing w:val="1"/>
        </w:rPr>
        <w:t xml:space="preserve"> </w:t>
      </w:r>
      <w:r w:rsidRPr="000B682A">
        <w:t>оценивается</w:t>
      </w:r>
      <w:r w:rsidRPr="000B682A">
        <w:rPr>
          <w:spacing w:val="1"/>
        </w:rPr>
        <w:t xml:space="preserve"> </w:t>
      </w:r>
      <w:r w:rsidRPr="000B682A">
        <w:t>главными</w:t>
      </w:r>
      <w:r w:rsidRPr="000B682A">
        <w:rPr>
          <w:spacing w:val="1"/>
        </w:rPr>
        <w:t xml:space="preserve"> </w:t>
      </w:r>
      <w:r w:rsidRPr="000B682A">
        <w:t>экспертами</w:t>
      </w:r>
      <w:r w:rsidRPr="000B682A">
        <w:rPr>
          <w:spacing w:val="1"/>
        </w:rPr>
        <w:t xml:space="preserve"> </w:t>
      </w:r>
      <w:r w:rsidRPr="000B682A">
        <w:t>-</w:t>
      </w:r>
      <w:r w:rsidRPr="000B682A">
        <w:rPr>
          <w:spacing w:val="1"/>
        </w:rPr>
        <w:t xml:space="preserve"> </w:t>
      </w:r>
      <w:r w:rsidRPr="000B682A">
        <w:t>родителями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воспитанников.</w:t>
      </w:r>
      <w:r w:rsidRPr="000B682A">
        <w:rPr>
          <w:spacing w:val="-11"/>
        </w:rPr>
        <w:t xml:space="preserve"> </w:t>
      </w:r>
      <w:r w:rsidRPr="000B682A">
        <w:rPr>
          <w:spacing w:val="-1"/>
        </w:rPr>
        <w:t>Их</w:t>
      </w:r>
      <w:r w:rsidRPr="000B682A">
        <w:rPr>
          <w:spacing w:val="-9"/>
        </w:rPr>
        <w:t xml:space="preserve"> </w:t>
      </w:r>
      <w:r w:rsidRPr="000B682A">
        <w:rPr>
          <w:spacing w:val="-1"/>
        </w:rPr>
        <w:t>удовлетворённость</w:t>
      </w:r>
      <w:r w:rsidRPr="000B682A">
        <w:rPr>
          <w:spacing w:val="-12"/>
        </w:rPr>
        <w:t xml:space="preserve"> </w:t>
      </w:r>
      <w:r w:rsidRPr="000B682A">
        <w:t>образовательным</w:t>
      </w:r>
      <w:r w:rsidRPr="000B682A">
        <w:rPr>
          <w:spacing w:val="-11"/>
        </w:rPr>
        <w:t xml:space="preserve"> </w:t>
      </w:r>
      <w:r w:rsidRPr="000B682A">
        <w:t>процессом</w:t>
      </w:r>
      <w:r w:rsidRPr="000B682A">
        <w:rPr>
          <w:spacing w:val="-7"/>
        </w:rPr>
        <w:t xml:space="preserve"> </w:t>
      </w:r>
      <w:r w:rsidRPr="000B682A">
        <w:t>лучшая</w:t>
      </w:r>
      <w:r w:rsidRPr="000B682A">
        <w:rPr>
          <w:spacing w:val="-9"/>
        </w:rPr>
        <w:t xml:space="preserve"> </w:t>
      </w:r>
      <w:r w:rsidRPr="000B682A">
        <w:t>оценка</w:t>
      </w:r>
      <w:r w:rsidRPr="000B682A">
        <w:rPr>
          <w:spacing w:val="-14"/>
        </w:rPr>
        <w:t xml:space="preserve"> </w:t>
      </w:r>
      <w:r w:rsidRPr="000B682A">
        <w:t>деятельности педагогического коллектива. Но чтобы заслужить доверие таких разных семей необходимо,</w:t>
      </w:r>
      <w:r w:rsidRPr="000B682A">
        <w:rPr>
          <w:spacing w:val="1"/>
        </w:rPr>
        <w:t xml:space="preserve"> </w:t>
      </w:r>
      <w:r w:rsidRPr="000B682A">
        <w:t>чтобы</w:t>
      </w:r>
      <w:r w:rsidRPr="000B682A">
        <w:rPr>
          <w:spacing w:val="1"/>
        </w:rPr>
        <w:t xml:space="preserve"> </w:t>
      </w:r>
      <w:r w:rsidRPr="000B682A">
        <w:t>они</w:t>
      </w:r>
      <w:r w:rsidRPr="000B682A">
        <w:rPr>
          <w:spacing w:val="1"/>
        </w:rPr>
        <w:t xml:space="preserve"> </w:t>
      </w:r>
      <w:r w:rsidRPr="000B682A">
        <w:t>стали</w:t>
      </w:r>
      <w:r w:rsidRPr="000B682A">
        <w:rPr>
          <w:spacing w:val="1"/>
        </w:rPr>
        <w:t xml:space="preserve"> </w:t>
      </w:r>
      <w:r w:rsidRPr="000B682A">
        <w:t>соратниками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единомышленниками,</w:t>
      </w:r>
      <w:r w:rsidRPr="000B682A">
        <w:rPr>
          <w:spacing w:val="1"/>
        </w:rPr>
        <w:t xml:space="preserve"> </w:t>
      </w:r>
      <w:r w:rsidRPr="000B682A">
        <w:t>равноправными</w:t>
      </w:r>
      <w:r w:rsidRPr="000B682A">
        <w:rPr>
          <w:spacing w:val="1"/>
        </w:rPr>
        <w:t xml:space="preserve"> </w:t>
      </w:r>
      <w:r w:rsidRPr="000B682A">
        <w:t>участниками</w:t>
      </w:r>
      <w:r w:rsidRPr="000B682A">
        <w:rPr>
          <w:spacing w:val="1"/>
        </w:rPr>
        <w:t xml:space="preserve"> </w:t>
      </w:r>
      <w:r w:rsidRPr="000B682A">
        <w:t>жизни</w:t>
      </w:r>
      <w:r w:rsidRPr="000B682A">
        <w:rPr>
          <w:spacing w:val="1"/>
        </w:rPr>
        <w:t xml:space="preserve"> </w:t>
      </w:r>
      <w:r w:rsidRPr="000B682A">
        <w:t>детского</w:t>
      </w:r>
      <w:r w:rsidRPr="000B682A">
        <w:rPr>
          <w:spacing w:val="5"/>
        </w:rPr>
        <w:t xml:space="preserve"> </w:t>
      </w:r>
      <w:r w:rsidRPr="000B682A">
        <w:t>сада.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В общении с родителями активно используются дистанционные образовательные технологии.</w:t>
      </w:r>
      <w:r w:rsidRPr="000B682A">
        <w:rPr>
          <w:spacing w:val="1"/>
        </w:rPr>
        <w:t xml:space="preserve"> </w:t>
      </w:r>
      <w:r w:rsidRPr="000B682A">
        <w:t>Информационная оперативность и доступность общения обеспечивается</w:t>
      </w:r>
      <w:r w:rsidRPr="000B682A">
        <w:rPr>
          <w:spacing w:val="1"/>
        </w:rPr>
        <w:t xml:space="preserve"> </w:t>
      </w:r>
      <w:r w:rsidRPr="000B682A">
        <w:t>в режиме общения</w:t>
      </w:r>
      <w:r w:rsidRPr="000B682A">
        <w:rPr>
          <w:spacing w:val="1"/>
        </w:rPr>
        <w:t xml:space="preserve"> </w:t>
      </w:r>
      <w:r w:rsidRPr="000B682A">
        <w:t>групп,</w:t>
      </w:r>
      <w:r w:rsidRPr="000B682A">
        <w:rPr>
          <w:spacing w:val="2"/>
        </w:rPr>
        <w:t xml:space="preserve"> </w:t>
      </w:r>
      <w:r w:rsidRPr="000B682A">
        <w:t>созданных</w:t>
      </w:r>
      <w:r w:rsidRPr="000B682A">
        <w:rPr>
          <w:spacing w:val="-5"/>
        </w:rPr>
        <w:t xml:space="preserve"> </w:t>
      </w:r>
      <w:r w:rsidRPr="000B682A">
        <w:t>в</w:t>
      </w:r>
      <w:r w:rsidRPr="000B682A">
        <w:rPr>
          <w:spacing w:val="-3"/>
        </w:rPr>
        <w:t xml:space="preserve"> </w:t>
      </w:r>
      <w:r w:rsidRPr="000B682A">
        <w:t>социальных</w:t>
      </w:r>
      <w:r w:rsidRPr="000B682A">
        <w:rPr>
          <w:spacing w:val="-5"/>
        </w:rPr>
        <w:t xml:space="preserve"> </w:t>
      </w:r>
      <w:r w:rsidRPr="000B682A">
        <w:t>сетях,</w:t>
      </w:r>
      <w:r w:rsidRPr="000B682A">
        <w:rPr>
          <w:spacing w:val="2"/>
        </w:rPr>
        <w:t xml:space="preserve"> </w:t>
      </w:r>
      <w:r w:rsidRPr="000B682A">
        <w:t>электронной</w:t>
      </w:r>
      <w:r w:rsidRPr="000B682A">
        <w:rPr>
          <w:spacing w:val="-3"/>
        </w:rPr>
        <w:t xml:space="preserve"> </w:t>
      </w:r>
      <w:r w:rsidRPr="000B682A">
        <w:t>перепиской</w:t>
      </w:r>
      <w:r w:rsidRPr="000B682A">
        <w:rPr>
          <w:spacing w:val="-4"/>
        </w:rPr>
        <w:t xml:space="preserve"> </w:t>
      </w:r>
      <w:r w:rsidRPr="000B682A">
        <w:t>через</w:t>
      </w:r>
      <w:r w:rsidRPr="000B682A">
        <w:rPr>
          <w:spacing w:val="1"/>
        </w:rPr>
        <w:t xml:space="preserve"> </w:t>
      </w:r>
      <w:r w:rsidRPr="000B682A">
        <w:t>почту</w:t>
      </w:r>
      <w:r w:rsidRPr="000B682A">
        <w:rPr>
          <w:spacing w:val="-9"/>
        </w:rPr>
        <w:t xml:space="preserve"> </w:t>
      </w:r>
      <w:r w:rsidRPr="000B682A">
        <w:t>детского сада.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С целью информационного обеспечения реализации программы воспитания на официальном</w:t>
      </w:r>
      <w:r w:rsidRPr="000B682A">
        <w:rPr>
          <w:spacing w:val="1"/>
        </w:rPr>
        <w:t xml:space="preserve"> </w:t>
      </w:r>
      <w:r w:rsidRPr="000B682A">
        <w:t>сайте</w:t>
      </w:r>
      <w:r w:rsidRPr="000B682A">
        <w:rPr>
          <w:spacing w:val="5"/>
        </w:rPr>
        <w:t xml:space="preserve"> </w:t>
      </w:r>
      <w:r w:rsidRPr="000B682A">
        <w:t>учреждения</w:t>
      </w:r>
      <w:r w:rsidRPr="000B682A">
        <w:rPr>
          <w:spacing w:val="2"/>
        </w:rPr>
        <w:t xml:space="preserve"> </w:t>
      </w:r>
      <w:r w:rsidRPr="000B682A">
        <w:t>представлены</w:t>
      </w:r>
      <w:r w:rsidRPr="000B682A">
        <w:rPr>
          <w:spacing w:val="3"/>
        </w:rPr>
        <w:t xml:space="preserve"> </w:t>
      </w:r>
      <w:r w:rsidRPr="000B682A">
        <w:t>разделы:</w:t>
      </w:r>
    </w:p>
    <w:p w:rsidR="0089579B" w:rsidRPr="000B682A" w:rsidRDefault="0089579B" w:rsidP="00174D0E">
      <w:pPr>
        <w:pStyle w:val="ListParagraph"/>
        <w:numPr>
          <w:ilvl w:val="1"/>
          <w:numId w:val="11"/>
        </w:numPr>
        <w:ind w:left="142" w:right="-10" w:firstLine="567"/>
      </w:pPr>
      <w:bookmarkStart w:id="12" w:name="-_консультации_педагогов_и__специалистов"/>
      <w:bookmarkEnd w:id="12"/>
      <w:r w:rsidRPr="000B682A">
        <w:t>консультации педагогов и</w:t>
      </w:r>
      <w:r w:rsidRPr="000B682A">
        <w:rPr>
          <w:spacing w:val="1"/>
        </w:rPr>
        <w:t xml:space="preserve"> </w:t>
      </w:r>
      <w:r w:rsidRPr="000B682A">
        <w:t>специалистов</w:t>
      </w:r>
      <w:r w:rsidRPr="000B682A">
        <w:rPr>
          <w:spacing w:val="1"/>
        </w:rPr>
        <w:t xml:space="preserve"> </w:t>
      </w:r>
    </w:p>
    <w:p w:rsidR="0089579B" w:rsidRPr="000B682A" w:rsidRDefault="0089579B" w:rsidP="00174D0E">
      <w:pPr>
        <w:pStyle w:val="ListParagraph"/>
        <w:numPr>
          <w:ilvl w:val="1"/>
          <w:numId w:val="11"/>
        </w:numPr>
        <w:ind w:left="142" w:right="-10" w:firstLine="567"/>
      </w:pPr>
      <w:bookmarkStart w:id="13" w:name="-_Электронные_образовательные_ресурсы"/>
      <w:bookmarkEnd w:id="13"/>
      <w:r w:rsidRPr="000B682A">
        <w:rPr>
          <w:spacing w:val="-1"/>
        </w:rPr>
        <w:t>Электронные</w:t>
      </w:r>
      <w:r w:rsidRPr="000B682A">
        <w:rPr>
          <w:spacing w:val="-12"/>
        </w:rPr>
        <w:t xml:space="preserve"> </w:t>
      </w:r>
      <w:r w:rsidRPr="000B682A">
        <w:t>образовательные</w:t>
      </w:r>
      <w:r w:rsidRPr="000B682A">
        <w:rPr>
          <w:spacing w:val="-3"/>
        </w:rPr>
        <w:t xml:space="preserve"> </w:t>
      </w:r>
      <w:r w:rsidRPr="000B682A">
        <w:t>ресурсы</w:t>
      </w:r>
    </w:p>
    <w:p w:rsidR="0089579B" w:rsidRPr="000B682A" w:rsidRDefault="0089579B" w:rsidP="00174D0E">
      <w:pPr>
        <w:pStyle w:val="ListParagraph"/>
        <w:numPr>
          <w:ilvl w:val="1"/>
          <w:numId w:val="11"/>
        </w:numPr>
        <w:ind w:left="142" w:right="-10" w:firstLine="567"/>
      </w:pPr>
      <w:bookmarkStart w:id="14" w:name="-__Образование"/>
      <w:bookmarkEnd w:id="14"/>
      <w:r w:rsidRPr="000B682A">
        <w:t>Образование</w:t>
      </w:r>
      <w:r w:rsidRPr="000B682A">
        <w:rPr>
          <w:spacing w:val="1"/>
        </w:rPr>
        <w:t xml:space="preserve"> </w:t>
      </w:r>
    </w:p>
    <w:p w:rsidR="0089579B" w:rsidRPr="000B682A" w:rsidRDefault="0089579B" w:rsidP="00174D0E">
      <w:pPr>
        <w:pStyle w:val="BodyText"/>
        <w:ind w:left="142" w:right="-10" w:firstLine="567"/>
      </w:pPr>
    </w:p>
    <w:p w:rsidR="0089579B" w:rsidRPr="000B682A" w:rsidRDefault="0089579B" w:rsidP="00174D0E">
      <w:pPr>
        <w:pStyle w:val="Heading3"/>
        <w:numPr>
          <w:ilvl w:val="1"/>
          <w:numId w:val="13"/>
        </w:numPr>
        <w:ind w:left="142" w:right="-10" w:firstLine="567"/>
        <w:jc w:val="both"/>
      </w:pPr>
      <w:r w:rsidRPr="000B682A">
        <w:t>Особые</w:t>
      </w:r>
      <w:r w:rsidRPr="000B682A">
        <w:rPr>
          <w:spacing w:val="39"/>
        </w:rPr>
        <w:t xml:space="preserve"> </w:t>
      </w:r>
      <w:r w:rsidRPr="000B682A">
        <w:t>требования</w:t>
      </w:r>
      <w:r w:rsidRPr="000B682A">
        <w:rPr>
          <w:spacing w:val="39"/>
        </w:rPr>
        <w:t xml:space="preserve"> </w:t>
      </w:r>
      <w:r w:rsidRPr="000B682A">
        <w:t>к</w:t>
      </w:r>
      <w:r w:rsidRPr="000B682A">
        <w:rPr>
          <w:spacing w:val="40"/>
        </w:rPr>
        <w:t xml:space="preserve"> </w:t>
      </w:r>
      <w:r w:rsidRPr="000B682A">
        <w:t>условиям,</w:t>
      </w:r>
      <w:r w:rsidRPr="000B682A">
        <w:rPr>
          <w:spacing w:val="37"/>
        </w:rPr>
        <w:t xml:space="preserve"> </w:t>
      </w:r>
      <w:r w:rsidRPr="000B682A">
        <w:t>обеспечивающим</w:t>
      </w:r>
      <w:r w:rsidRPr="000B682A">
        <w:rPr>
          <w:spacing w:val="45"/>
        </w:rPr>
        <w:t xml:space="preserve"> </w:t>
      </w:r>
      <w:r w:rsidRPr="000B682A">
        <w:t>достижение</w:t>
      </w:r>
      <w:r w:rsidRPr="000B682A">
        <w:rPr>
          <w:spacing w:val="39"/>
        </w:rPr>
        <w:t xml:space="preserve"> </w:t>
      </w:r>
      <w:r w:rsidRPr="000B682A">
        <w:t>планируемых</w:t>
      </w:r>
      <w:r w:rsidRPr="000B682A">
        <w:rPr>
          <w:spacing w:val="-57"/>
        </w:rPr>
        <w:t xml:space="preserve"> </w:t>
      </w:r>
      <w:r w:rsidRPr="000B682A">
        <w:t>личностных</w:t>
      </w:r>
      <w:r w:rsidRPr="000B682A">
        <w:rPr>
          <w:spacing w:val="-4"/>
        </w:rPr>
        <w:t xml:space="preserve"> </w:t>
      </w:r>
      <w:r w:rsidRPr="000B682A">
        <w:t>результатов</w:t>
      </w:r>
      <w:r w:rsidRPr="000B682A">
        <w:rPr>
          <w:spacing w:val="-3"/>
        </w:rPr>
        <w:t xml:space="preserve"> </w:t>
      </w:r>
      <w:r w:rsidRPr="000B682A">
        <w:t>в</w:t>
      </w:r>
      <w:r w:rsidRPr="000B682A">
        <w:rPr>
          <w:spacing w:val="-3"/>
        </w:rPr>
        <w:t xml:space="preserve"> </w:t>
      </w:r>
      <w:r w:rsidRPr="000B682A">
        <w:t>работе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-4"/>
        </w:rPr>
        <w:t xml:space="preserve"> </w:t>
      </w:r>
      <w:r w:rsidRPr="000B682A">
        <w:t>особыми</w:t>
      </w:r>
      <w:r w:rsidRPr="000B682A">
        <w:rPr>
          <w:spacing w:val="-3"/>
        </w:rPr>
        <w:t xml:space="preserve"> </w:t>
      </w:r>
      <w:r w:rsidRPr="000B682A">
        <w:t>категориями</w:t>
      </w:r>
      <w:r w:rsidRPr="000B682A">
        <w:rPr>
          <w:spacing w:val="2"/>
        </w:rPr>
        <w:t xml:space="preserve"> </w:t>
      </w:r>
      <w:r w:rsidRPr="000B682A">
        <w:t>детей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В</w:t>
      </w:r>
      <w:r w:rsidRPr="000B682A">
        <w:rPr>
          <w:spacing w:val="-4"/>
        </w:rPr>
        <w:t xml:space="preserve"> </w:t>
      </w:r>
      <w:r w:rsidRPr="000B682A">
        <w:t>дошкольном</w:t>
      </w:r>
      <w:r w:rsidRPr="000B682A">
        <w:rPr>
          <w:spacing w:val="-5"/>
        </w:rPr>
        <w:t xml:space="preserve"> </w:t>
      </w:r>
      <w:r w:rsidRPr="000B682A">
        <w:t>возрасте</w:t>
      </w:r>
      <w:r w:rsidRPr="000B682A">
        <w:rPr>
          <w:spacing w:val="-2"/>
        </w:rPr>
        <w:t xml:space="preserve"> </w:t>
      </w:r>
      <w:r w:rsidRPr="000B682A">
        <w:t>воспитание,</w:t>
      </w:r>
      <w:r w:rsidRPr="000B682A">
        <w:rPr>
          <w:spacing w:val="-5"/>
        </w:rPr>
        <w:t xml:space="preserve"> </w:t>
      </w:r>
      <w:r w:rsidRPr="000B682A">
        <w:t>образование</w:t>
      </w:r>
      <w:r w:rsidRPr="000B682A">
        <w:rPr>
          <w:spacing w:val="-3"/>
        </w:rPr>
        <w:t xml:space="preserve"> </w:t>
      </w:r>
      <w:r w:rsidRPr="000B682A">
        <w:t>и развитие</w:t>
      </w:r>
      <w:r w:rsidRPr="000B682A">
        <w:rPr>
          <w:spacing w:val="1"/>
        </w:rPr>
        <w:t xml:space="preserve"> </w:t>
      </w:r>
      <w:r w:rsidRPr="000B682A">
        <w:t>–</w:t>
      </w:r>
      <w:r w:rsidRPr="000B682A">
        <w:rPr>
          <w:spacing w:val="-2"/>
        </w:rPr>
        <w:t xml:space="preserve"> </w:t>
      </w:r>
      <w:r w:rsidRPr="000B682A">
        <w:t>это</w:t>
      </w:r>
      <w:r w:rsidRPr="000B682A">
        <w:rPr>
          <w:spacing w:val="2"/>
        </w:rPr>
        <w:t xml:space="preserve"> </w:t>
      </w:r>
      <w:r w:rsidRPr="000B682A">
        <w:t>единый</w:t>
      </w:r>
      <w:r w:rsidRPr="000B682A">
        <w:rPr>
          <w:spacing w:val="-6"/>
        </w:rPr>
        <w:t xml:space="preserve"> </w:t>
      </w:r>
      <w:r w:rsidRPr="000B682A">
        <w:t>процесс.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Инклюзия (дословно – «включение») – это готовность образовательной системы принять любого</w:t>
      </w:r>
      <w:r w:rsidRPr="000B682A">
        <w:rPr>
          <w:spacing w:val="1"/>
        </w:rPr>
        <w:t xml:space="preserve"> </w:t>
      </w:r>
      <w:r w:rsidRPr="000B682A">
        <w:t>ребенка независимо от его индивидуальных особенностей (психофизиологических, социальных,</w:t>
      </w:r>
      <w:r w:rsidRPr="000B682A">
        <w:rPr>
          <w:spacing w:val="1"/>
        </w:rPr>
        <w:t xml:space="preserve"> </w:t>
      </w:r>
      <w:r w:rsidRPr="000B682A">
        <w:t>психологических,</w:t>
      </w:r>
      <w:r w:rsidRPr="000B682A">
        <w:rPr>
          <w:spacing w:val="1"/>
        </w:rPr>
        <w:t xml:space="preserve"> </w:t>
      </w:r>
      <w:r w:rsidRPr="000B682A">
        <w:t>этнокультурных,</w:t>
      </w:r>
      <w:r w:rsidRPr="000B682A">
        <w:rPr>
          <w:spacing w:val="1"/>
        </w:rPr>
        <w:t xml:space="preserve"> </w:t>
      </w:r>
      <w:r w:rsidRPr="000B682A">
        <w:t>национальных,</w:t>
      </w:r>
      <w:r w:rsidRPr="000B682A">
        <w:rPr>
          <w:spacing w:val="1"/>
        </w:rPr>
        <w:t xml:space="preserve"> </w:t>
      </w:r>
      <w:r w:rsidRPr="000B682A">
        <w:t>религиозных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др.)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обеспечить</w:t>
      </w:r>
      <w:r w:rsidRPr="000B682A">
        <w:rPr>
          <w:spacing w:val="1"/>
        </w:rPr>
        <w:t xml:space="preserve"> </w:t>
      </w:r>
      <w:r w:rsidRPr="000B682A">
        <w:t>ему</w:t>
      </w:r>
      <w:r w:rsidRPr="000B682A">
        <w:rPr>
          <w:spacing w:val="1"/>
        </w:rPr>
        <w:t xml:space="preserve"> </w:t>
      </w:r>
      <w:r w:rsidRPr="000B682A">
        <w:t>оптимальную</w:t>
      </w:r>
      <w:r w:rsidRPr="000B682A">
        <w:rPr>
          <w:spacing w:val="-1"/>
        </w:rPr>
        <w:t xml:space="preserve"> </w:t>
      </w:r>
      <w:r w:rsidRPr="000B682A">
        <w:t>социальную ситуацию развития.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Инклюзия</w:t>
      </w:r>
      <w:r w:rsidRPr="000B682A">
        <w:rPr>
          <w:spacing w:val="1"/>
        </w:rPr>
        <w:t xml:space="preserve"> </w:t>
      </w:r>
      <w:r w:rsidRPr="000B682A">
        <w:t>является</w:t>
      </w:r>
      <w:r w:rsidRPr="000B682A">
        <w:rPr>
          <w:spacing w:val="1"/>
        </w:rPr>
        <w:t xml:space="preserve"> </w:t>
      </w:r>
      <w:r w:rsidRPr="000B682A">
        <w:t>ценностной</w:t>
      </w:r>
      <w:r w:rsidRPr="000B682A">
        <w:rPr>
          <w:spacing w:val="1"/>
        </w:rPr>
        <w:t xml:space="preserve"> </w:t>
      </w:r>
      <w:r w:rsidRPr="000B682A">
        <w:t>основой</w:t>
      </w:r>
      <w:r w:rsidRPr="000B682A">
        <w:rPr>
          <w:spacing w:val="1"/>
        </w:rPr>
        <w:t xml:space="preserve"> </w:t>
      </w:r>
      <w:r w:rsidRPr="000B682A">
        <w:t>уклада</w:t>
      </w:r>
      <w:r w:rsidRPr="000B682A">
        <w:rPr>
          <w:spacing w:val="1"/>
        </w:rPr>
        <w:t xml:space="preserve"> </w:t>
      </w:r>
      <w:r w:rsidRPr="000B682A">
        <w:t>ДОО и</w:t>
      </w:r>
      <w:r w:rsidRPr="000B682A">
        <w:rPr>
          <w:spacing w:val="1"/>
        </w:rPr>
        <w:t xml:space="preserve"> </w:t>
      </w:r>
      <w:r w:rsidRPr="000B682A">
        <w:t>основанием для проектирования</w:t>
      </w:r>
      <w:r w:rsidRPr="000B682A">
        <w:rPr>
          <w:spacing w:val="1"/>
        </w:rPr>
        <w:t xml:space="preserve"> </w:t>
      </w:r>
      <w:r w:rsidRPr="000B682A">
        <w:t>воспитывающих</w:t>
      </w:r>
      <w:r w:rsidRPr="000B682A">
        <w:rPr>
          <w:spacing w:val="-4"/>
        </w:rPr>
        <w:t xml:space="preserve"> </w:t>
      </w:r>
      <w:r w:rsidRPr="000B682A">
        <w:t>сред,</w:t>
      </w:r>
      <w:r w:rsidRPr="000B682A">
        <w:rPr>
          <w:spacing w:val="4"/>
        </w:rPr>
        <w:t xml:space="preserve"> </w:t>
      </w:r>
      <w:r w:rsidRPr="000B682A">
        <w:t>деятельностей</w:t>
      </w:r>
      <w:r w:rsidRPr="000B682A">
        <w:rPr>
          <w:spacing w:val="-2"/>
        </w:rPr>
        <w:t xml:space="preserve"> </w:t>
      </w:r>
      <w:r w:rsidRPr="000B682A">
        <w:t>и</w:t>
      </w:r>
      <w:r w:rsidRPr="000B682A">
        <w:rPr>
          <w:spacing w:val="-2"/>
        </w:rPr>
        <w:t xml:space="preserve"> </w:t>
      </w:r>
      <w:r w:rsidRPr="000B682A">
        <w:t>событий.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На уровне уклада ДОО инклюзивное образование</w:t>
      </w:r>
      <w:r w:rsidRPr="000B682A">
        <w:rPr>
          <w:spacing w:val="1"/>
        </w:rPr>
        <w:t xml:space="preserve"> </w:t>
      </w:r>
      <w:r w:rsidRPr="000B682A">
        <w:t>– это</w:t>
      </w:r>
      <w:r w:rsidRPr="000B682A">
        <w:rPr>
          <w:spacing w:val="1"/>
        </w:rPr>
        <w:t xml:space="preserve"> </w:t>
      </w:r>
      <w:r w:rsidRPr="000B682A">
        <w:t>идеальная</w:t>
      </w:r>
      <w:r w:rsidRPr="000B682A">
        <w:rPr>
          <w:spacing w:val="1"/>
        </w:rPr>
        <w:t xml:space="preserve"> </w:t>
      </w:r>
      <w:r w:rsidRPr="000B682A">
        <w:t>норма для воспитания,</w:t>
      </w:r>
      <w:r w:rsidRPr="000B682A">
        <w:rPr>
          <w:spacing w:val="1"/>
        </w:rPr>
        <w:t xml:space="preserve"> </w:t>
      </w:r>
      <w:r w:rsidRPr="000B682A">
        <w:t>реализующая</w:t>
      </w:r>
      <w:r w:rsidRPr="000B682A">
        <w:rPr>
          <w:spacing w:val="1"/>
        </w:rPr>
        <w:t xml:space="preserve"> </w:t>
      </w:r>
      <w:r w:rsidRPr="000B682A">
        <w:t>такие</w:t>
      </w:r>
      <w:r w:rsidRPr="000B682A">
        <w:rPr>
          <w:spacing w:val="1"/>
        </w:rPr>
        <w:t xml:space="preserve"> </w:t>
      </w:r>
      <w:r w:rsidRPr="000B682A">
        <w:t>социокультурные</w:t>
      </w:r>
      <w:r w:rsidRPr="000B682A">
        <w:rPr>
          <w:spacing w:val="1"/>
        </w:rPr>
        <w:t xml:space="preserve"> </w:t>
      </w:r>
      <w:r w:rsidRPr="000B682A">
        <w:t>ценности,</w:t>
      </w:r>
      <w:r w:rsidRPr="000B682A">
        <w:rPr>
          <w:spacing w:val="1"/>
        </w:rPr>
        <w:t xml:space="preserve"> </w:t>
      </w:r>
      <w:r w:rsidRPr="000B682A">
        <w:t>как</w:t>
      </w:r>
      <w:r w:rsidRPr="000B682A">
        <w:rPr>
          <w:spacing w:val="1"/>
        </w:rPr>
        <w:t xml:space="preserve"> </w:t>
      </w:r>
      <w:r w:rsidRPr="000B682A">
        <w:t>забота,</w:t>
      </w:r>
      <w:r w:rsidRPr="000B682A">
        <w:rPr>
          <w:spacing w:val="1"/>
        </w:rPr>
        <w:t xml:space="preserve"> </w:t>
      </w:r>
      <w:r w:rsidRPr="000B682A">
        <w:t>принятие,</w:t>
      </w:r>
      <w:r w:rsidRPr="000B682A">
        <w:rPr>
          <w:spacing w:val="1"/>
        </w:rPr>
        <w:t xml:space="preserve"> </w:t>
      </w:r>
      <w:r w:rsidRPr="000B682A">
        <w:t>взаимоуважение,</w:t>
      </w:r>
      <w:r w:rsidRPr="000B682A">
        <w:rPr>
          <w:spacing w:val="1"/>
        </w:rPr>
        <w:t xml:space="preserve"> </w:t>
      </w:r>
      <w:r w:rsidRPr="000B682A">
        <w:t>взаимопомощь,</w:t>
      </w:r>
      <w:r w:rsidRPr="000B682A">
        <w:rPr>
          <w:spacing w:val="1"/>
        </w:rPr>
        <w:t xml:space="preserve"> </w:t>
      </w:r>
      <w:r w:rsidRPr="000B682A">
        <w:t>совместность,</w:t>
      </w:r>
      <w:r w:rsidRPr="000B682A">
        <w:rPr>
          <w:spacing w:val="1"/>
        </w:rPr>
        <w:t xml:space="preserve"> </w:t>
      </w:r>
      <w:r w:rsidRPr="000B682A">
        <w:t>сопричастность,</w:t>
      </w:r>
      <w:r w:rsidRPr="000B682A">
        <w:rPr>
          <w:spacing w:val="1"/>
        </w:rPr>
        <w:t xml:space="preserve"> </w:t>
      </w:r>
      <w:r w:rsidRPr="000B682A">
        <w:t>социальная</w:t>
      </w:r>
      <w:r w:rsidRPr="000B682A">
        <w:rPr>
          <w:spacing w:val="1"/>
        </w:rPr>
        <w:t xml:space="preserve"> </w:t>
      </w:r>
      <w:r w:rsidRPr="000B682A">
        <w:t>ответственность.</w:t>
      </w:r>
      <w:r w:rsidRPr="000B682A">
        <w:rPr>
          <w:spacing w:val="1"/>
        </w:rPr>
        <w:t xml:space="preserve"> </w:t>
      </w:r>
      <w:r w:rsidRPr="000B682A">
        <w:t>Эти</w:t>
      </w:r>
      <w:r w:rsidRPr="000B682A">
        <w:rPr>
          <w:spacing w:val="1"/>
        </w:rPr>
        <w:t xml:space="preserve"> </w:t>
      </w:r>
      <w:r w:rsidRPr="000B682A">
        <w:t>ценности</w:t>
      </w:r>
      <w:r w:rsidRPr="000B682A">
        <w:rPr>
          <w:spacing w:val="1"/>
        </w:rPr>
        <w:t xml:space="preserve"> </w:t>
      </w:r>
      <w:r w:rsidRPr="000B682A">
        <w:t>должны</w:t>
      </w:r>
      <w:r w:rsidRPr="000B682A">
        <w:rPr>
          <w:spacing w:val="2"/>
        </w:rPr>
        <w:t xml:space="preserve"> </w:t>
      </w:r>
      <w:r w:rsidRPr="000B682A">
        <w:t>разделяться</w:t>
      </w:r>
      <w:r w:rsidRPr="000B682A">
        <w:rPr>
          <w:spacing w:val="-4"/>
        </w:rPr>
        <w:t xml:space="preserve"> </w:t>
      </w:r>
      <w:r w:rsidRPr="000B682A">
        <w:t>всеми</w:t>
      </w:r>
      <w:r w:rsidRPr="000B682A">
        <w:rPr>
          <w:spacing w:val="-2"/>
        </w:rPr>
        <w:t xml:space="preserve"> </w:t>
      </w:r>
      <w:r w:rsidRPr="000B682A">
        <w:t>участниками</w:t>
      </w:r>
      <w:r w:rsidRPr="000B682A">
        <w:rPr>
          <w:spacing w:val="2"/>
        </w:rPr>
        <w:t xml:space="preserve"> </w:t>
      </w:r>
      <w:r w:rsidRPr="000B682A">
        <w:t>образовательных</w:t>
      </w:r>
      <w:r w:rsidRPr="000B682A">
        <w:rPr>
          <w:spacing w:val="-8"/>
        </w:rPr>
        <w:t xml:space="preserve"> </w:t>
      </w:r>
      <w:r w:rsidRPr="000B682A">
        <w:t>отношений</w:t>
      </w:r>
      <w:r w:rsidRPr="000B682A">
        <w:rPr>
          <w:spacing w:val="-3"/>
        </w:rPr>
        <w:t xml:space="preserve"> </w:t>
      </w:r>
      <w:r w:rsidRPr="000B682A">
        <w:t>в</w:t>
      </w:r>
      <w:r w:rsidRPr="000B682A">
        <w:rPr>
          <w:spacing w:val="2"/>
        </w:rPr>
        <w:t xml:space="preserve"> </w:t>
      </w:r>
      <w:r w:rsidRPr="000B682A">
        <w:t>ДОО.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На</w:t>
      </w:r>
      <w:r w:rsidRPr="000B682A">
        <w:rPr>
          <w:spacing w:val="1"/>
        </w:rPr>
        <w:t xml:space="preserve"> </w:t>
      </w:r>
      <w:r w:rsidRPr="000B682A">
        <w:t>уровне</w:t>
      </w:r>
      <w:r w:rsidRPr="000B682A">
        <w:rPr>
          <w:spacing w:val="-7"/>
        </w:rPr>
        <w:t xml:space="preserve"> </w:t>
      </w:r>
      <w:r w:rsidRPr="000B682A">
        <w:t>воспитывающих</w:t>
      </w:r>
      <w:r w:rsidRPr="000B682A">
        <w:rPr>
          <w:spacing w:val="-6"/>
        </w:rPr>
        <w:t xml:space="preserve"> </w:t>
      </w:r>
      <w:r w:rsidRPr="000B682A">
        <w:t>сред:</w:t>
      </w:r>
    </w:p>
    <w:p w:rsidR="0089579B" w:rsidRPr="000B682A" w:rsidRDefault="0089579B" w:rsidP="00174D0E">
      <w:pPr>
        <w:pStyle w:val="ListParagraph"/>
        <w:numPr>
          <w:ilvl w:val="0"/>
          <w:numId w:val="4"/>
        </w:numPr>
        <w:ind w:left="142" w:right="-10" w:firstLine="567"/>
      </w:pPr>
      <w:r w:rsidRPr="000B682A">
        <w:t>предметно-пространственная</w:t>
      </w:r>
      <w:r w:rsidRPr="000B682A">
        <w:rPr>
          <w:spacing w:val="-8"/>
        </w:rPr>
        <w:t xml:space="preserve"> </w:t>
      </w:r>
      <w:r w:rsidRPr="000B682A">
        <w:t>среда</w:t>
      </w:r>
      <w:r w:rsidRPr="000B682A">
        <w:rPr>
          <w:spacing w:val="-5"/>
        </w:rPr>
        <w:t xml:space="preserve"> </w:t>
      </w:r>
      <w:r w:rsidRPr="000B682A">
        <w:t>строится</w:t>
      </w:r>
      <w:r w:rsidRPr="000B682A">
        <w:rPr>
          <w:spacing w:val="-4"/>
        </w:rPr>
        <w:t xml:space="preserve"> </w:t>
      </w:r>
      <w:r w:rsidRPr="000B682A">
        <w:t>как</w:t>
      </w:r>
      <w:r w:rsidRPr="000B682A">
        <w:rPr>
          <w:spacing w:val="-5"/>
        </w:rPr>
        <w:t xml:space="preserve"> </w:t>
      </w:r>
      <w:r w:rsidRPr="000B682A">
        <w:t>максимально доступная</w:t>
      </w:r>
      <w:r w:rsidRPr="000B682A">
        <w:rPr>
          <w:spacing w:val="3"/>
        </w:rPr>
        <w:t xml:space="preserve"> </w:t>
      </w:r>
      <w:r w:rsidRPr="000B682A">
        <w:t>для</w:t>
      </w:r>
      <w:r w:rsidRPr="000B682A">
        <w:rPr>
          <w:spacing w:val="-3"/>
        </w:rPr>
        <w:t xml:space="preserve"> </w:t>
      </w:r>
      <w:r w:rsidRPr="000B682A">
        <w:t>детей</w:t>
      </w:r>
      <w:r w:rsidRPr="000B682A">
        <w:rPr>
          <w:spacing w:val="-3"/>
        </w:rPr>
        <w:t xml:space="preserve"> </w:t>
      </w:r>
      <w:r w:rsidRPr="000B682A">
        <w:t>с</w:t>
      </w:r>
      <w:r w:rsidRPr="000B682A">
        <w:rPr>
          <w:spacing w:val="-5"/>
        </w:rPr>
        <w:t xml:space="preserve"> </w:t>
      </w:r>
      <w:r w:rsidRPr="000B682A">
        <w:t>ОВЗ;</w:t>
      </w:r>
    </w:p>
    <w:p w:rsidR="0089579B" w:rsidRPr="000B682A" w:rsidRDefault="0089579B" w:rsidP="00174D0E">
      <w:pPr>
        <w:pStyle w:val="ListParagraph"/>
        <w:numPr>
          <w:ilvl w:val="0"/>
          <w:numId w:val="4"/>
        </w:numPr>
        <w:ind w:left="142" w:right="-10" w:firstLine="567"/>
      </w:pPr>
      <w:r w:rsidRPr="000B682A">
        <w:t>событийная среда ДОО обеспечивает возможность включения каждого ребенка в различные</w:t>
      </w:r>
      <w:r w:rsidRPr="000B682A">
        <w:rPr>
          <w:spacing w:val="1"/>
        </w:rPr>
        <w:t xml:space="preserve"> </w:t>
      </w:r>
      <w:r w:rsidRPr="000B682A">
        <w:t>формы</w:t>
      </w:r>
      <w:r w:rsidRPr="000B682A">
        <w:rPr>
          <w:spacing w:val="-2"/>
        </w:rPr>
        <w:t xml:space="preserve"> </w:t>
      </w:r>
      <w:r w:rsidRPr="000B682A">
        <w:t>жизни</w:t>
      </w:r>
      <w:r w:rsidRPr="000B682A">
        <w:rPr>
          <w:spacing w:val="-2"/>
        </w:rPr>
        <w:t xml:space="preserve"> </w:t>
      </w:r>
      <w:r w:rsidRPr="000B682A">
        <w:t>детского</w:t>
      </w:r>
      <w:r w:rsidRPr="000B682A">
        <w:rPr>
          <w:spacing w:val="2"/>
        </w:rPr>
        <w:t xml:space="preserve"> </w:t>
      </w:r>
      <w:r w:rsidRPr="000B682A">
        <w:t>сообщества;</w:t>
      </w:r>
    </w:p>
    <w:p w:rsidR="0089579B" w:rsidRPr="000B682A" w:rsidRDefault="0089579B" w:rsidP="00174D0E">
      <w:pPr>
        <w:pStyle w:val="ListParagraph"/>
        <w:numPr>
          <w:ilvl w:val="0"/>
          <w:numId w:val="4"/>
        </w:numPr>
        <w:ind w:left="142" w:right="-10" w:firstLine="567"/>
      </w:pPr>
      <w:r w:rsidRPr="000B682A">
        <w:t>рукотворная</w:t>
      </w:r>
      <w:r w:rsidRPr="000B682A">
        <w:rPr>
          <w:spacing w:val="-9"/>
        </w:rPr>
        <w:t xml:space="preserve"> </w:t>
      </w:r>
      <w:r w:rsidRPr="000B682A">
        <w:t>среда</w:t>
      </w:r>
      <w:r w:rsidRPr="000B682A">
        <w:rPr>
          <w:spacing w:val="-5"/>
        </w:rPr>
        <w:t xml:space="preserve"> </w:t>
      </w:r>
      <w:r w:rsidRPr="000B682A">
        <w:t>обеспечивает</w:t>
      </w:r>
      <w:r w:rsidRPr="000B682A">
        <w:rPr>
          <w:spacing w:val="-8"/>
        </w:rPr>
        <w:t xml:space="preserve"> </w:t>
      </w:r>
      <w:r w:rsidRPr="000B682A">
        <w:t>возможность</w:t>
      </w:r>
      <w:r w:rsidRPr="000B682A">
        <w:rPr>
          <w:spacing w:val="-7"/>
        </w:rPr>
        <w:t xml:space="preserve"> </w:t>
      </w:r>
      <w:r w:rsidRPr="000B682A">
        <w:t>демонстрации</w:t>
      </w:r>
      <w:r w:rsidRPr="000B682A">
        <w:rPr>
          <w:spacing w:val="-8"/>
        </w:rPr>
        <w:t xml:space="preserve"> </w:t>
      </w:r>
      <w:r w:rsidRPr="000B682A">
        <w:t>уникальности</w:t>
      </w:r>
      <w:r w:rsidRPr="000B682A">
        <w:rPr>
          <w:spacing w:val="-3"/>
        </w:rPr>
        <w:t xml:space="preserve"> </w:t>
      </w:r>
      <w:r w:rsidRPr="000B682A">
        <w:t>достижений</w:t>
      </w:r>
      <w:r w:rsidRPr="000B682A">
        <w:rPr>
          <w:spacing w:val="-3"/>
        </w:rPr>
        <w:t xml:space="preserve"> </w:t>
      </w:r>
      <w:r w:rsidRPr="000B682A">
        <w:t>каждого</w:t>
      </w:r>
      <w:r w:rsidRPr="000B682A">
        <w:rPr>
          <w:spacing w:val="-58"/>
        </w:rPr>
        <w:t xml:space="preserve"> </w:t>
      </w:r>
      <w:r w:rsidRPr="000B682A">
        <w:t>ребенка.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На</w:t>
      </w:r>
      <w:r w:rsidRPr="000B682A">
        <w:rPr>
          <w:spacing w:val="1"/>
        </w:rPr>
        <w:t xml:space="preserve"> </w:t>
      </w:r>
      <w:r w:rsidRPr="000B682A">
        <w:t>уровне</w:t>
      </w:r>
      <w:r w:rsidRPr="000B682A">
        <w:rPr>
          <w:spacing w:val="1"/>
        </w:rPr>
        <w:t xml:space="preserve"> </w:t>
      </w:r>
      <w:r w:rsidRPr="000B682A">
        <w:t>общности:</w:t>
      </w:r>
      <w:r w:rsidRPr="000B682A">
        <w:rPr>
          <w:spacing w:val="1"/>
        </w:rPr>
        <w:t xml:space="preserve"> </w:t>
      </w:r>
      <w:r w:rsidRPr="000B682A">
        <w:t>формируются</w:t>
      </w:r>
      <w:r w:rsidRPr="000B682A">
        <w:rPr>
          <w:spacing w:val="1"/>
        </w:rPr>
        <w:t xml:space="preserve"> </w:t>
      </w:r>
      <w:r w:rsidRPr="000B682A">
        <w:t>условия освоения</w:t>
      </w:r>
      <w:r w:rsidRPr="000B682A">
        <w:rPr>
          <w:spacing w:val="1"/>
        </w:rPr>
        <w:t xml:space="preserve"> </w:t>
      </w:r>
      <w:r w:rsidRPr="000B682A">
        <w:t>социальных ролей,</w:t>
      </w:r>
      <w:r w:rsidRPr="000B682A">
        <w:rPr>
          <w:spacing w:val="1"/>
        </w:rPr>
        <w:t xml:space="preserve"> </w:t>
      </w:r>
      <w:r w:rsidRPr="000B682A">
        <w:t>ответственности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самостоятельности, сопричастности к реализации целей и смыслов сообщества, приобретается</w:t>
      </w:r>
      <w:r w:rsidRPr="000B682A">
        <w:rPr>
          <w:spacing w:val="1"/>
        </w:rPr>
        <w:t xml:space="preserve"> </w:t>
      </w:r>
      <w:r w:rsidRPr="000B682A">
        <w:t>опыт развития отношений между детьми, родителями, воспитателями. Детская и детско-взрослая</w:t>
      </w:r>
      <w:r w:rsidRPr="000B682A">
        <w:rPr>
          <w:spacing w:val="-57"/>
        </w:rPr>
        <w:t xml:space="preserve"> </w:t>
      </w:r>
      <w:r w:rsidRPr="000B682A">
        <w:t>общность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инклюзивном образовании развивается</w:t>
      </w:r>
      <w:r w:rsidRPr="000B682A">
        <w:rPr>
          <w:spacing w:val="1"/>
        </w:rPr>
        <w:t xml:space="preserve"> </w:t>
      </w:r>
      <w:r w:rsidRPr="000B682A">
        <w:t>на</w:t>
      </w:r>
      <w:r w:rsidRPr="000B682A">
        <w:rPr>
          <w:spacing w:val="1"/>
        </w:rPr>
        <w:t xml:space="preserve"> </w:t>
      </w:r>
      <w:r w:rsidRPr="000B682A">
        <w:t>принципах заботы,</w:t>
      </w:r>
      <w:r w:rsidRPr="000B682A">
        <w:rPr>
          <w:spacing w:val="1"/>
        </w:rPr>
        <w:t xml:space="preserve"> </w:t>
      </w:r>
      <w:r w:rsidRPr="000B682A">
        <w:t>взаимоуважения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сотрудничества в</w:t>
      </w:r>
      <w:r w:rsidRPr="000B682A">
        <w:rPr>
          <w:spacing w:val="3"/>
        </w:rPr>
        <w:t xml:space="preserve"> </w:t>
      </w:r>
      <w:r w:rsidRPr="000B682A">
        <w:t>совместной</w:t>
      </w:r>
      <w:r w:rsidRPr="000B682A">
        <w:rPr>
          <w:spacing w:val="-2"/>
        </w:rPr>
        <w:t xml:space="preserve"> </w:t>
      </w:r>
      <w:r w:rsidRPr="000B682A">
        <w:t>деятельности.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На</w:t>
      </w:r>
      <w:r w:rsidRPr="000B682A">
        <w:rPr>
          <w:spacing w:val="1"/>
        </w:rPr>
        <w:t xml:space="preserve"> </w:t>
      </w:r>
      <w:r w:rsidRPr="000B682A">
        <w:t>уровне</w:t>
      </w:r>
      <w:r w:rsidRPr="000B682A">
        <w:rPr>
          <w:spacing w:val="1"/>
        </w:rPr>
        <w:t xml:space="preserve"> </w:t>
      </w:r>
      <w:r w:rsidRPr="000B682A">
        <w:t>деятельностей:</w:t>
      </w:r>
      <w:r w:rsidRPr="000B682A">
        <w:rPr>
          <w:spacing w:val="1"/>
        </w:rPr>
        <w:t xml:space="preserve"> </w:t>
      </w:r>
      <w:r w:rsidRPr="000B682A">
        <w:t>педагогическое</w:t>
      </w:r>
      <w:r w:rsidRPr="000B682A">
        <w:rPr>
          <w:spacing w:val="1"/>
        </w:rPr>
        <w:t xml:space="preserve"> </w:t>
      </w:r>
      <w:r w:rsidRPr="000B682A">
        <w:t>проектирование</w:t>
      </w:r>
      <w:r w:rsidRPr="000B682A">
        <w:rPr>
          <w:spacing w:val="1"/>
        </w:rPr>
        <w:t xml:space="preserve"> </w:t>
      </w:r>
      <w:r w:rsidRPr="000B682A">
        <w:t>совместной</w:t>
      </w:r>
      <w:r w:rsidRPr="000B682A">
        <w:rPr>
          <w:spacing w:val="1"/>
        </w:rPr>
        <w:t xml:space="preserve"> </w:t>
      </w:r>
      <w:r w:rsidRPr="000B682A">
        <w:t>деятельности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разновозрастных группах, в малых группах детей, в детско-родительских группах обеспечивает</w:t>
      </w:r>
      <w:r w:rsidRPr="000B682A">
        <w:rPr>
          <w:spacing w:val="1"/>
        </w:rPr>
        <w:t xml:space="preserve"> </w:t>
      </w:r>
      <w:r w:rsidRPr="000B682A">
        <w:t>условия</w:t>
      </w:r>
      <w:r w:rsidRPr="000B682A">
        <w:rPr>
          <w:spacing w:val="1"/>
        </w:rPr>
        <w:t xml:space="preserve"> </w:t>
      </w:r>
      <w:r w:rsidRPr="000B682A">
        <w:t>освоения</w:t>
      </w:r>
      <w:r w:rsidRPr="000B682A">
        <w:rPr>
          <w:spacing w:val="1"/>
        </w:rPr>
        <w:t xml:space="preserve"> </w:t>
      </w:r>
      <w:r w:rsidRPr="000B682A">
        <w:t>доступных</w:t>
      </w:r>
      <w:r w:rsidRPr="000B682A">
        <w:rPr>
          <w:spacing w:val="1"/>
        </w:rPr>
        <w:t xml:space="preserve"> </w:t>
      </w:r>
      <w:r w:rsidRPr="000B682A">
        <w:t>навыков, формирует</w:t>
      </w:r>
      <w:r w:rsidRPr="000B682A">
        <w:rPr>
          <w:spacing w:val="61"/>
        </w:rPr>
        <w:t xml:space="preserve"> </w:t>
      </w:r>
      <w:r w:rsidRPr="000B682A">
        <w:t>опыт</w:t>
      </w:r>
      <w:r w:rsidRPr="000B682A">
        <w:rPr>
          <w:spacing w:val="61"/>
        </w:rPr>
        <w:t xml:space="preserve"> </w:t>
      </w:r>
      <w:r w:rsidRPr="000B682A">
        <w:t>работы</w:t>
      </w:r>
      <w:r w:rsidRPr="000B682A">
        <w:rPr>
          <w:spacing w:val="60"/>
        </w:rPr>
        <w:t xml:space="preserve"> </w:t>
      </w:r>
      <w:r w:rsidRPr="000B682A">
        <w:t>в команде,</w:t>
      </w:r>
      <w:r w:rsidRPr="000B682A">
        <w:rPr>
          <w:spacing w:val="60"/>
        </w:rPr>
        <w:t xml:space="preserve"> </w:t>
      </w:r>
      <w:r w:rsidRPr="000B682A">
        <w:t>развивает</w:t>
      </w:r>
      <w:r w:rsidRPr="000B682A">
        <w:rPr>
          <w:spacing w:val="1"/>
        </w:rPr>
        <w:t xml:space="preserve"> </w:t>
      </w:r>
      <w:r w:rsidRPr="000B682A">
        <w:t>активность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-8"/>
        </w:rPr>
        <w:t xml:space="preserve"> </w:t>
      </w:r>
      <w:r w:rsidRPr="000B682A">
        <w:t>ответственность</w:t>
      </w:r>
      <w:r w:rsidRPr="000B682A">
        <w:rPr>
          <w:spacing w:val="-3"/>
        </w:rPr>
        <w:t xml:space="preserve"> </w:t>
      </w:r>
      <w:r w:rsidRPr="000B682A">
        <w:t>каждого</w:t>
      </w:r>
      <w:r w:rsidRPr="000B682A">
        <w:rPr>
          <w:spacing w:val="5"/>
        </w:rPr>
        <w:t xml:space="preserve"> </w:t>
      </w:r>
      <w:r w:rsidRPr="000B682A">
        <w:t>ребенка</w:t>
      </w:r>
      <w:r w:rsidRPr="000B682A">
        <w:rPr>
          <w:spacing w:val="-6"/>
        </w:rPr>
        <w:t xml:space="preserve"> </w:t>
      </w:r>
      <w:r w:rsidRPr="000B682A">
        <w:t>в</w:t>
      </w:r>
      <w:r w:rsidRPr="000B682A">
        <w:rPr>
          <w:spacing w:val="2"/>
        </w:rPr>
        <w:t xml:space="preserve"> </w:t>
      </w:r>
      <w:r w:rsidRPr="000B682A">
        <w:t>социальной</w:t>
      </w:r>
      <w:r w:rsidRPr="000B682A">
        <w:rPr>
          <w:spacing w:val="1"/>
        </w:rPr>
        <w:t xml:space="preserve"> </w:t>
      </w:r>
      <w:r w:rsidRPr="000B682A">
        <w:t>ситуации</w:t>
      </w:r>
      <w:r w:rsidRPr="000B682A">
        <w:rPr>
          <w:spacing w:val="2"/>
        </w:rPr>
        <w:t xml:space="preserve"> </w:t>
      </w:r>
      <w:r w:rsidRPr="000B682A">
        <w:t>его</w:t>
      </w:r>
      <w:r w:rsidRPr="000B682A">
        <w:rPr>
          <w:spacing w:val="4"/>
        </w:rPr>
        <w:t xml:space="preserve"> </w:t>
      </w:r>
      <w:r w:rsidRPr="000B682A">
        <w:t>развития.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На уровне событий:</w:t>
      </w:r>
      <w:r w:rsidRPr="000B682A">
        <w:rPr>
          <w:spacing w:val="1"/>
        </w:rPr>
        <w:t xml:space="preserve"> </w:t>
      </w:r>
      <w:r w:rsidRPr="000B682A">
        <w:t>проектирование</w:t>
      </w:r>
      <w:r w:rsidRPr="000B682A">
        <w:rPr>
          <w:spacing w:val="1"/>
        </w:rPr>
        <w:t xml:space="preserve"> </w:t>
      </w:r>
      <w:r w:rsidRPr="000B682A">
        <w:t>педагогами</w:t>
      </w:r>
      <w:r w:rsidRPr="000B682A">
        <w:rPr>
          <w:spacing w:val="1"/>
        </w:rPr>
        <w:t xml:space="preserve"> </w:t>
      </w:r>
      <w:r w:rsidRPr="000B682A">
        <w:t>ритмов жизни,</w:t>
      </w:r>
      <w:r w:rsidRPr="000B682A">
        <w:rPr>
          <w:spacing w:val="1"/>
        </w:rPr>
        <w:t xml:space="preserve"> </w:t>
      </w:r>
      <w:r w:rsidRPr="000B682A">
        <w:t>праздников и общих дел с</w:t>
      </w:r>
      <w:r w:rsidRPr="000B682A">
        <w:rPr>
          <w:spacing w:val="1"/>
        </w:rPr>
        <w:t xml:space="preserve"> </w:t>
      </w:r>
      <w:r w:rsidRPr="000B682A">
        <w:t>учетом специфики социальной и культурной ситуации развития каждого ребенка обеспечивает</w:t>
      </w:r>
      <w:r w:rsidRPr="000B682A">
        <w:rPr>
          <w:spacing w:val="1"/>
        </w:rPr>
        <w:t xml:space="preserve"> </w:t>
      </w:r>
      <w:r w:rsidRPr="000B682A">
        <w:t>возможность</w:t>
      </w:r>
      <w:r w:rsidRPr="000B682A">
        <w:rPr>
          <w:spacing w:val="1"/>
        </w:rPr>
        <w:t xml:space="preserve"> </w:t>
      </w:r>
      <w:r w:rsidRPr="000B682A">
        <w:t>участия</w:t>
      </w:r>
      <w:r w:rsidRPr="000B682A">
        <w:rPr>
          <w:spacing w:val="1"/>
        </w:rPr>
        <w:t xml:space="preserve"> </w:t>
      </w:r>
      <w:r w:rsidRPr="000B682A">
        <w:t>каждого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жизни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событиях</w:t>
      </w:r>
      <w:r w:rsidRPr="000B682A">
        <w:rPr>
          <w:spacing w:val="1"/>
        </w:rPr>
        <w:t xml:space="preserve"> </w:t>
      </w:r>
      <w:r w:rsidRPr="000B682A">
        <w:t>группы,</w:t>
      </w:r>
      <w:r w:rsidRPr="000B682A">
        <w:rPr>
          <w:spacing w:val="1"/>
        </w:rPr>
        <w:t xml:space="preserve"> </w:t>
      </w:r>
      <w:r w:rsidRPr="000B682A">
        <w:t>формирует</w:t>
      </w:r>
      <w:r w:rsidRPr="000B682A">
        <w:rPr>
          <w:spacing w:val="1"/>
        </w:rPr>
        <w:t xml:space="preserve"> </w:t>
      </w:r>
      <w:r w:rsidRPr="000B682A">
        <w:t>личностный</w:t>
      </w:r>
      <w:r w:rsidRPr="000B682A">
        <w:rPr>
          <w:spacing w:val="1"/>
        </w:rPr>
        <w:t xml:space="preserve"> </w:t>
      </w:r>
      <w:r w:rsidRPr="000B682A">
        <w:t>опыт,</w:t>
      </w:r>
      <w:r w:rsidRPr="000B682A">
        <w:rPr>
          <w:spacing w:val="1"/>
        </w:rPr>
        <w:t xml:space="preserve"> </w:t>
      </w:r>
      <w:r w:rsidRPr="000B682A">
        <w:t>развивает самооценку и уверенность ребенка в своих силах. Событийная организация должна</w:t>
      </w:r>
      <w:r w:rsidRPr="000B682A">
        <w:rPr>
          <w:spacing w:val="1"/>
        </w:rPr>
        <w:t xml:space="preserve"> </w:t>
      </w:r>
      <w:r w:rsidRPr="000B682A">
        <w:t>обеспечить переживание ребенком опыта самостоятельности, счастья и свободы в коллективе</w:t>
      </w:r>
      <w:r w:rsidRPr="000B682A">
        <w:rPr>
          <w:spacing w:val="1"/>
        </w:rPr>
        <w:t xml:space="preserve"> </w:t>
      </w:r>
      <w:r w:rsidRPr="000B682A">
        <w:t>детей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3"/>
        </w:rPr>
        <w:t xml:space="preserve"> </w:t>
      </w:r>
      <w:r w:rsidRPr="000B682A">
        <w:t>взрослых.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Основными</w:t>
      </w:r>
      <w:r w:rsidRPr="000B682A">
        <w:rPr>
          <w:spacing w:val="1"/>
        </w:rPr>
        <w:t xml:space="preserve"> </w:t>
      </w:r>
      <w:r w:rsidRPr="000B682A">
        <w:t>принципами</w:t>
      </w:r>
      <w:r w:rsidRPr="000B682A">
        <w:rPr>
          <w:spacing w:val="1"/>
        </w:rPr>
        <w:t xml:space="preserve"> </w:t>
      </w:r>
      <w:r w:rsidRPr="000B682A">
        <w:t>реализации</w:t>
      </w:r>
      <w:r w:rsidRPr="000B682A">
        <w:rPr>
          <w:spacing w:val="1"/>
        </w:rPr>
        <w:t xml:space="preserve"> </w:t>
      </w:r>
      <w:r w:rsidRPr="000B682A">
        <w:t>Программы</w:t>
      </w:r>
      <w:r w:rsidRPr="000B682A">
        <w:rPr>
          <w:spacing w:val="1"/>
        </w:rPr>
        <w:t xml:space="preserve"> </w:t>
      </w:r>
      <w:r w:rsidRPr="000B682A">
        <w:t>воспитания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ДОО,</w:t>
      </w:r>
      <w:r w:rsidRPr="000B682A">
        <w:rPr>
          <w:spacing w:val="1"/>
        </w:rPr>
        <w:t xml:space="preserve"> </w:t>
      </w:r>
      <w:r w:rsidRPr="000B682A">
        <w:t>реализующих</w:t>
      </w:r>
      <w:r w:rsidRPr="000B682A">
        <w:rPr>
          <w:spacing w:val="1"/>
        </w:rPr>
        <w:t xml:space="preserve"> </w:t>
      </w:r>
      <w:r w:rsidRPr="000B682A">
        <w:t>инклюзивное</w:t>
      </w:r>
      <w:r w:rsidRPr="000B682A">
        <w:rPr>
          <w:spacing w:val="-5"/>
        </w:rPr>
        <w:t xml:space="preserve"> </w:t>
      </w:r>
      <w:r w:rsidRPr="000B682A">
        <w:t>образование,</w:t>
      </w:r>
      <w:r w:rsidRPr="000B682A">
        <w:rPr>
          <w:spacing w:val="-1"/>
        </w:rPr>
        <w:t xml:space="preserve"> </w:t>
      </w:r>
      <w:r w:rsidRPr="000B682A">
        <w:t>являются:</w:t>
      </w:r>
    </w:p>
    <w:p w:rsidR="0089579B" w:rsidRPr="000B682A" w:rsidRDefault="0089579B" w:rsidP="00174D0E">
      <w:pPr>
        <w:pStyle w:val="ListParagraph"/>
        <w:numPr>
          <w:ilvl w:val="1"/>
          <w:numId w:val="4"/>
        </w:numPr>
        <w:ind w:left="142" w:right="-10" w:firstLine="567"/>
      </w:pPr>
      <w:r w:rsidRPr="000B682A">
        <w:t>принцип полноценного проживания ребенком всех этапов детства (младенческого, раннего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2"/>
        </w:rPr>
        <w:t xml:space="preserve"> </w:t>
      </w:r>
      <w:r w:rsidRPr="000B682A">
        <w:t>дошкольного</w:t>
      </w:r>
      <w:r w:rsidRPr="000B682A">
        <w:rPr>
          <w:spacing w:val="5"/>
        </w:rPr>
        <w:t xml:space="preserve"> </w:t>
      </w:r>
      <w:r w:rsidRPr="000B682A">
        <w:t>возраста),</w:t>
      </w:r>
      <w:r w:rsidRPr="000B682A">
        <w:rPr>
          <w:spacing w:val="-5"/>
        </w:rPr>
        <w:t xml:space="preserve"> </w:t>
      </w:r>
      <w:r w:rsidRPr="000B682A">
        <w:t>обогащение</w:t>
      </w:r>
      <w:r w:rsidRPr="000B682A">
        <w:rPr>
          <w:spacing w:val="-4"/>
        </w:rPr>
        <w:t xml:space="preserve"> </w:t>
      </w:r>
      <w:r w:rsidRPr="000B682A">
        <w:t>(амплификация)</w:t>
      </w:r>
      <w:r w:rsidRPr="000B682A">
        <w:rPr>
          <w:spacing w:val="2"/>
        </w:rPr>
        <w:t xml:space="preserve"> </w:t>
      </w:r>
      <w:r w:rsidRPr="000B682A">
        <w:t>детского</w:t>
      </w:r>
      <w:r w:rsidRPr="000B682A">
        <w:rPr>
          <w:spacing w:val="5"/>
        </w:rPr>
        <w:t xml:space="preserve"> </w:t>
      </w:r>
      <w:r w:rsidRPr="000B682A">
        <w:t>развития;</w:t>
      </w:r>
    </w:p>
    <w:p w:rsidR="0089579B" w:rsidRPr="000B682A" w:rsidRDefault="0089579B" w:rsidP="00174D0E">
      <w:pPr>
        <w:pStyle w:val="ListParagraph"/>
        <w:numPr>
          <w:ilvl w:val="1"/>
          <w:numId w:val="4"/>
        </w:numPr>
        <w:ind w:left="142" w:right="-10" w:firstLine="567"/>
      </w:pPr>
      <w:r w:rsidRPr="000B682A">
        <w:t>принцип</w:t>
      </w:r>
      <w:r w:rsidRPr="000B682A">
        <w:rPr>
          <w:spacing w:val="2"/>
        </w:rPr>
        <w:t xml:space="preserve"> </w:t>
      </w:r>
      <w:r w:rsidRPr="000B682A">
        <w:t>построения</w:t>
      </w:r>
      <w:r w:rsidRPr="000B682A">
        <w:rPr>
          <w:spacing w:val="-3"/>
        </w:rPr>
        <w:t xml:space="preserve"> </w:t>
      </w:r>
      <w:r w:rsidRPr="000B682A">
        <w:t>воспитательной</w:t>
      </w:r>
      <w:r w:rsidRPr="000B682A">
        <w:rPr>
          <w:spacing w:val="2"/>
        </w:rPr>
        <w:t xml:space="preserve"> </w:t>
      </w:r>
      <w:r w:rsidRPr="000B682A">
        <w:t>деятельности с</w:t>
      </w:r>
      <w:r w:rsidRPr="000B682A">
        <w:rPr>
          <w:spacing w:val="5"/>
        </w:rPr>
        <w:t xml:space="preserve"> </w:t>
      </w:r>
      <w:r w:rsidRPr="000B682A">
        <w:t>учетом</w:t>
      </w:r>
      <w:r w:rsidRPr="000B682A">
        <w:rPr>
          <w:spacing w:val="3"/>
        </w:rPr>
        <w:t xml:space="preserve"> </w:t>
      </w:r>
      <w:r w:rsidRPr="000B682A">
        <w:t>индивидуальных</w:t>
      </w:r>
      <w:r w:rsidRPr="000B682A">
        <w:rPr>
          <w:spacing w:val="-3"/>
        </w:rPr>
        <w:t xml:space="preserve"> </w:t>
      </w:r>
      <w:r w:rsidRPr="000B682A">
        <w:t>особенностей</w:t>
      </w:r>
      <w:r w:rsidRPr="000B682A">
        <w:rPr>
          <w:spacing w:val="-57"/>
        </w:rPr>
        <w:t xml:space="preserve"> </w:t>
      </w:r>
      <w:r w:rsidRPr="000B682A">
        <w:t>каждого ребенка,</w:t>
      </w:r>
      <w:r w:rsidRPr="000B682A">
        <w:rPr>
          <w:spacing w:val="2"/>
        </w:rPr>
        <w:t xml:space="preserve"> </w:t>
      </w:r>
      <w:r w:rsidRPr="000B682A">
        <w:t>при</w:t>
      </w:r>
      <w:r w:rsidRPr="000B682A">
        <w:rPr>
          <w:spacing w:val="-3"/>
        </w:rPr>
        <w:t xml:space="preserve"> </w:t>
      </w:r>
      <w:r w:rsidRPr="000B682A">
        <w:t>котором</w:t>
      </w:r>
      <w:r w:rsidRPr="000B682A">
        <w:rPr>
          <w:spacing w:val="1"/>
        </w:rPr>
        <w:t xml:space="preserve"> </w:t>
      </w:r>
      <w:r w:rsidRPr="000B682A">
        <w:t>сам</w:t>
      </w:r>
      <w:r w:rsidRPr="000B682A">
        <w:rPr>
          <w:spacing w:val="-2"/>
        </w:rPr>
        <w:t xml:space="preserve"> </w:t>
      </w:r>
      <w:r w:rsidRPr="000B682A">
        <w:t>ребенок</w:t>
      </w:r>
      <w:r w:rsidRPr="000B682A">
        <w:rPr>
          <w:spacing w:val="-2"/>
        </w:rPr>
        <w:t xml:space="preserve"> </w:t>
      </w:r>
      <w:r w:rsidRPr="000B682A">
        <w:t>становится активным</w:t>
      </w:r>
      <w:r w:rsidRPr="000B682A">
        <w:rPr>
          <w:spacing w:val="1"/>
        </w:rPr>
        <w:t xml:space="preserve"> </w:t>
      </w:r>
      <w:r w:rsidRPr="000B682A">
        <w:t>субъектом</w:t>
      </w:r>
      <w:r w:rsidRPr="000B682A">
        <w:rPr>
          <w:spacing w:val="-2"/>
        </w:rPr>
        <w:t xml:space="preserve"> </w:t>
      </w:r>
      <w:r w:rsidRPr="000B682A">
        <w:t>воспитания;</w:t>
      </w:r>
    </w:p>
    <w:p w:rsidR="0089579B" w:rsidRPr="000B682A" w:rsidRDefault="0089579B" w:rsidP="00174D0E">
      <w:pPr>
        <w:pStyle w:val="ListParagraph"/>
        <w:numPr>
          <w:ilvl w:val="1"/>
          <w:numId w:val="4"/>
        </w:numPr>
        <w:ind w:left="142" w:right="-10" w:firstLine="567"/>
      </w:pPr>
      <w:r w:rsidRPr="000B682A">
        <w:t>принцип</w:t>
      </w:r>
      <w:r w:rsidRPr="000B682A">
        <w:rPr>
          <w:spacing w:val="11"/>
        </w:rPr>
        <w:t xml:space="preserve"> </w:t>
      </w:r>
      <w:r w:rsidRPr="000B682A">
        <w:t>содействия</w:t>
      </w:r>
      <w:r w:rsidRPr="000B682A">
        <w:rPr>
          <w:spacing w:val="11"/>
        </w:rPr>
        <w:t xml:space="preserve"> </w:t>
      </w:r>
      <w:r w:rsidRPr="000B682A">
        <w:t>и</w:t>
      </w:r>
      <w:r w:rsidRPr="000B682A">
        <w:rPr>
          <w:spacing w:val="11"/>
        </w:rPr>
        <w:t xml:space="preserve"> </w:t>
      </w:r>
      <w:r w:rsidRPr="000B682A">
        <w:t>сотрудничества</w:t>
      </w:r>
      <w:r w:rsidRPr="000B682A">
        <w:rPr>
          <w:spacing w:val="14"/>
        </w:rPr>
        <w:t xml:space="preserve"> </w:t>
      </w:r>
      <w:r w:rsidRPr="000B682A">
        <w:t>детей</w:t>
      </w:r>
      <w:r w:rsidRPr="000B682A">
        <w:rPr>
          <w:spacing w:val="17"/>
        </w:rPr>
        <w:t xml:space="preserve"> </w:t>
      </w:r>
      <w:r w:rsidRPr="000B682A">
        <w:t>и</w:t>
      </w:r>
      <w:r w:rsidRPr="000B682A">
        <w:rPr>
          <w:spacing w:val="11"/>
        </w:rPr>
        <w:t xml:space="preserve"> </w:t>
      </w:r>
      <w:r w:rsidRPr="000B682A">
        <w:t>взрослых,</w:t>
      </w:r>
      <w:r w:rsidRPr="000B682A">
        <w:rPr>
          <w:spacing w:val="13"/>
        </w:rPr>
        <w:t xml:space="preserve"> </w:t>
      </w:r>
      <w:r w:rsidRPr="000B682A">
        <w:t>признания</w:t>
      </w:r>
      <w:r w:rsidRPr="000B682A">
        <w:rPr>
          <w:spacing w:val="10"/>
        </w:rPr>
        <w:t xml:space="preserve"> </w:t>
      </w:r>
      <w:r w:rsidRPr="000B682A">
        <w:t>ребенка</w:t>
      </w:r>
      <w:r w:rsidRPr="000B682A">
        <w:rPr>
          <w:spacing w:val="14"/>
        </w:rPr>
        <w:t xml:space="preserve"> </w:t>
      </w:r>
      <w:r w:rsidRPr="000B682A">
        <w:t>полноценным</w:t>
      </w:r>
      <w:r w:rsidRPr="000B682A">
        <w:rPr>
          <w:spacing w:val="-57"/>
        </w:rPr>
        <w:t xml:space="preserve"> </w:t>
      </w:r>
      <w:r w:rsidRPr="000B682A">
        <w:t>участником</w:t>
      </w:r>
      <w:r w:rsidRPr="000B682A">
        <w:rPr>
          <w:spacing w:val="-2"/>
        </w:rPr>
        <w:t xml:space="preserve"> </w:t>
      </w:r>
      <w:r w:rsidRPr="000B682A">
        <w:t>(субъектом)</w:t>
      </w:r>
      <w:r w:rsidRPr="000B682A">
        <w:rPr>
          <w:spacing w:val="-1"/>
        </w:rPr>
        <w:t xml:space="preserve"> </w:t>
      </w:r>
      <w:r w:rsidRPr="000B682A">
        <w:t>образовательных</w:t>
      </w:r>
      <w:r w:rsidRPr="000B682A">
        <w:rPr>
          <w:spacing w:val="-8"/>
        </w:rPr>
        <w:t xml:space="preserve"> </w:t>
      </w:r>
      <w:r w:rsidRPr="000B682A">
        <w:t>отношений;</w:t>
      </w:r>
    </w:p>
    <w:p w:rsidR="0089579B" w:rsidRPr="000B682A" w:rsidRDefault="0089579B" w:rsidP="00174D0E">
      <w:pPr>
        <w:pStyle w:val="ListParagraph"/>
        <w:numPr>
          <w:ilvl w:val="1"/>
          <w:numId w:val="4"/>
        </w:numPr>
        <w:ind w:left="142" w:right="-10" w:firstLine="567"/>
      </w:pPr>
      <w:r w:rsidRPr="000B682A">
        <w:t>принцип формирования и поддержки инициативы детей в различных видах детской</w:t>
      </w:r>
      <w:r w:rsidRPr="000B682A">
        <w:rPr>
          <w:spacing w:val="-57"/>
        </w:rPr>
        <w:t xml:space="preserve"> </w:t>
      </w:r>
      <w:r w:rsidRPr="000B682A">
        <w:t>деятельности;</w:t>
      </w:r>
    </w:p>
    <w:p w:rsidR="0089579B" w:rsidRPr="000B682A" w:rsidRDefault="0089579B" w:rsidP="00174D0E">
      <w:pPr>
        <w:pStyle w:val="ListParagraph"/>
        <w:numPr>
          <w:ilvl w:val="1"/>
          <w:numId w:val="4"/>
        </w:numPr>
        <w:ind w:left="142" w:right="-10" w:firstLine="567"/>
      </w:pPr>
      <w:r w:rsidRPr="000B682A">
        <w:t>принцип активного привлечения ближайшего социального окружения к воспитанию</w:t>
      </w:r>
      <w:r w:rsidRPr="000B682A">
        <w:rPr>
          <w:spacing w:val="-57"/>
        </w:rPr>
        <w:t xml:space="preserve"> </w:t>
      </w:r>
      <w:r w:rsidRPr="000B682A">
        <w:t>ребенка.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Задачами воспитания</w:t>
      </w:r>
      <w:r w:rsidRPr="000B682A">
        <w:rPr>
          <w:spacing w:val="-6"/>
        </w:rPr>
        <w:t xml:space="preserve"> </w:t>
      </w:r>
      <w:r w:rsidRPr="000B682A">
        <w:t>детей с</w:t>
      </w:r>
      <w:r w:rsidRPr="000B682A">
        <w:rPr>
          <w:spacing w:val="-2"/>
        </w:rPr>
        <w:t xml:space="preserve"> </w:t>
      </w:r>
      <w:r w:rsidRPr="000B682A">
        <w:t>ОВЗ</w:t>
      </w:r>
      <w:r w:rsidRPr="000B682A">
        <w:rPr>
          <w:spacing w:val="-1"/>
        </w:rPr>
        <w:t xml:space="preserve"> </w:t>
      </w:r>
      <w:r w:rsidRPr="000B682A">
        <w:t>в</w:t>
      </w:r>
      <w:r w:rsidRPr="000B682A">
        <w:rPr>
          <w:spacing w:val="-4"/>
        </w:rPr>
        <w:t xml:space="preserve"> </w:t>
      </w:r>
      <w:r w:rsidRPr="000B682A">
        <w:t>условиях</w:t>
      </w:r>
      <w:r w:rsidRPr="000B682A">
        <w:rPr>
          <w:spacing w:val="-5"/>
        </w:rPr>
        <w:t xml:space="preserve"> </w:t>
      </w:r>
      <w:r w:rsidRPr="000B682A">
        <w:t>ДОО</w:t>
      </w:r>
      <w:r w:rsidRPr="000B682A">
        <w:rPr>
          <w:spacing w:val="-2"/>
        </w:rPr>
        <w:t xml:space="preserve"> </w:t>
      </w:r>
      <w:r w:rsidRPr="000B682A">
        <w:t>являются:</w:t>
      </w:r>
    </w:p>
    <w:p w:rsidR="0089579B" w:rsidRPr="000B682A" w:rsidRDefault="0089579B" w:rsidP="00174D0E">
      <w:pPr>
        <w:pStyle w:val="ListParagraph"/>
        <w:numPr>
          <w:ilvl w:val="1"/>
          <w:numId w:val="4"/>
        </w:numPr>
        <w:ind w:left="142" w:right="-10" w:firstLine="567"/>
      </w:pPr>
      <w:r w:rsidRPr="000B682A">
        <w:t>формирование общей культуры личности детей, развитие их социальных, нравственных,</w:t>
      </w:r>
      <w:r w:rsidRPr="000B682A">
        <w:rPr>
          <w:spacing w:val="1"/>
        </w:rPr>
        <w:t xml:space="preserve"> </w:t>
      </w:r>
      <w:r w:rsidRPr="000B682A">
        <w:t>эстетических,</w:t>
      </w:r>
      <w:r w:rsidRPr="000B682A">
        <w:rPr>
          <w:spacing w:val="1"/>
        </w:rPr>
        <w:t xml:space="preserve"> </w:t>
      </w:r>
      <w:r w:rsidRPr="000B682A">
        <w:t>интеллектуальных,</w:t>
      </w:r>
      <w:r w:rsidRPr="000B682A">
        <w:rPr>
          <w:spacing w:val="1"/>
        </w:rPr>
        <w:t xml:space="preserve"> </w:t>
      </w:r>
      <w:r w:rsidRPr="000B682A">
        <w:t>физических</w:t>
      </w:r>
      <w:r w:rsidRPr="000B682A">
        <w:rPr>
          <w:spacing w:val="1"/>
        </w:rPr>
        <w:t xml:space="preserve"> </w:t>
      </w:r>
      <w:r w:rsidRPr="000B682A">
        <w:t>качеств,</w:t>
      </w:r>
      <w:r w:rsidRPr="000B682A">
        <w:rPr>
          <w:spacing w:val="1"/>
        </w:rPr>
        <w:t xml:space="preserve"> </w:t>
      </w:r>
      <w:r w:rsidRPr="000B682A">
        <w:t>инициативности,</w:t>
      </w:r>
      <w:r w:rsidRPr="000B682A">
        <w:rPr>
          <w:spacing w:val="1"/>
        </w:rPr>
        <w:t xml:space="preserve"> </w:t>
      </w:r>
      <w:r w:rsidRPr="000B682A">
        <w:t>самостоятельности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ответственности</w:t>
      </w:r>
      <w:r w:rsidRPr="000B682A">
        <w:rPr>
          <w:spacing w:val="-2"/>
        </w:rPr>
        <w:t xml:space="preserve"> </w:t>
      </w:r>
      <w:r w:rsidRPr="000B682A">
        <w:t>ребенка;</w:t>
      </w:r>
    </w:p>
    <w:p w:rsidR="0089579B" w:rsidRPr="000B682A" w:rsidRDefault="0089579B" w:rsidP="00174D0E">
      <w:pPr>
        <w:pStyle w:val="ListParagraph"/>
        <w:numPr>
          <w:ilvl w:val="1"/>
          <w:numId w:val="4"/>
        </w:numPr>
        <w:ind w:left="142" w:right="-10" w:firstLine="567"/>
      </w:pPr>
      <w:r w:rsidRPr="000B682A">
        <w:t>формирование доброжелательного отношения к</w:t>
      </w:r>
      <w:r w:rsidRPr="000B682A">
        <w:rPr>
          <w:spacing w:val="1"/>
        </w:rPr>
        <w:t xml:space="preserve"> </w:t>
      </w:r>
      <w:r w:rsidRPr="000B682A">
        <w:t>детям</w:t>
      </w:r>
      <w:r w:rsidRPr="000B682A">
        <w:rPr>
          <w:spacing w:val="61"/>
        </w:rPr>
        <w:t xml:space="preserve"> </w:t>
      </w:r>
      <w:r w:rsidRPr="000B682A">
        <w:t>с</w:t>
      </w:r>
      <w:r w:rsidRPr="000B682A">
        <w:rPr>
          <w:spacing w:val="61"/>
        </w:rPr>
        <w:t xml:space="preserve"> </w:t>
      </w:r>
      <w:r w:rsidRPr="000B682A">
        <w:t>ОВЗ</w:t>
      </w:r>
      <w:r w:rsidRPr="000B682A">
        <w:rPr>
          <w:spacing w:val="61"/>
        </w:rPr>
        <w:t xml:space="preserve"> </w:t>
      </w:r>
      <w:r w:rsidRPr="000B682A">
        <w:t>и</w:t>
      </w:r>
      <w:r w:rsidRPr="000B682A">
        <w:rPr>
          <w:spacing w:val="60"/>
        </w:rPr>
        <w:t xml:space="preserve"> </w:t>
      </w:r>
      <w:r w:rsidRPr="000B682A">
        <w:t>их</w:t>
      </w:r>
      <w:r w:rsidRPr="000B682A">
        <w:rPr>
          <w:spacing w:val="61"/>
        </w:rPr>
        <w:t xml:space="preserve"> </w:t>
      </w:r>
      <w:r w:rsidRPr="000B682A">
        <w:t>семьям со стороны</w:t>
      </w:r>
      <w:r w:rsidRPr="000B682A">
        <w:rPr>
          <w:spacing w:val="1"/>
        </w:rPr>
        <w:t xml:space="preserve"> </w:t>
      </w:r>
      <w:r w:rsidRPr="000B682A">
        <w:t>всех</w:t>
      </w:r>
      <w:r w:rsidRPr="000B682A">
        <w:rPr>
          <w:spacing w:val="1"/>
        </w:rPr>
        <w:t xml:space="preserve"> </w:t>
      </w:r>
      <w:r w:rsidRPr="000B682A">
        <w:t>участников</w:t>
      </w:r>
      <w:r w:rsidRPr="000B682A">
        <w:rPr>
          <w:spacing w:val="-1"/>
        </w:rPr>
        <w:t xml:space="preserve"> </w:t>
      </w:r>
      <w:r w:rsidRPr="000B682A">
        <w:t>образовательных</w:t>
      </w:r>
      <w:r w:rsidRPr="000B682A">
        <w:rPr>
          <w:spacing w:val="-3"/>
        </w:rPr>
        <w:t xml:space="preserve"> </w:t>
      </w:r>
      <w:r w:rsidRPr="000B682A">
        <w:t>отношений;</w:t>
      </w:r>
    </w:p>
    <w:p w:rsidR="0089579B" w:rsidRPr="000B682A" w:rsidRDefault="0089579B" w:rsidP="00174D0E">
      <w:pPr>
        <w:pStyle w:val="ListParagraph"/>
        <w:numPr>
          <w:ilvl w:val="1"/>
          <w:numId w:val="4"/>
        </w:numPr>
        <w:ind w:left="142" w:right="-10" w:firstLine="567"/>
      </w:pPr>
      <w:r w:rsidRPr="000B682A">
        <w:t>обеспечение психолого-педагогической</w:t>
      </w:r>
      <w:r w:rsidRPr="000B682A">
        <w:rPr>
          <w:spacing w:val="1"/>
        </w:rPr>
        <w:t xml:space="preserve"> </w:t>
      </w:r>
      <w:r w:rsidRPr="000B682A">
        <w:t>поддержки</w:t>
      </w:r>
      <w:r w:rsidRPr="000B682A">
        <w:rPr>
          <w:spacing w:val="1"/>
        </w:rPr>
        <w:t xml:space="preserve"> </w:t>
      </w:r>
      <w:r w:rsidRPr="000B682A">
        <w:t>семье</w:t>
      </w:r>
      <w:r w:rsidRPr="000B682A">
        <w:rPr>
          <w:spacing w:val="1"/>
        </w:rPr>
        <w:t xml:space="preserve"> </w:t>
      </w:r>
      <w:r w:rsidRPr="000B682A">
        <w:t>ребенка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t>особенностями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развитии</w:t>
      </w:r>
      <w:r w:rsidRPr="000B682A">
        <w:rPr>
          <w:spacing w:val="-4"/>
        </w:rPr>
        <w:t xml:space="preserve"> </w:t>
      </w:r>
      <w:r w:rsidRPr="000B682A">
        <w:t>и</w:t>
      </w:r>
      <w:r w:rsidRPr="000B682A">
        <w:rPr>
          <w:spacing w:val="-3"/>
        </w:rPr>
        <w:t xml:space="preserve"> </w:t>
      </w:r>
      <w:r w:rsidRPr="000B682A">
        <w:t>содействие повышению</w:t>
      </w:r>
      <w:r w:rsidRPr="000B682A">
        <w:rPr>
          <w:spacing w:val="-2"/>
        </w:rPr>
        <w:t xml:space="preserve"> </w:t>
      </w:r>
      <w:r w:rsidRPr="000B682A">
        <w:t>уровня</w:t>
      </w:r>
      <w:r w:rsidRPr="000B682A">
        <w:rPr>
          <w:spacing w:val="1"/>
        </w:rPr>
        <w:t xml:space="preserve"> </w:t>
      </w:r>
      <w:r w:rsidRPr="000B682A">
        <w:t>педагогической</w:t>
      </w:r>
      <w:r w:rsidRPr="000B682A">
        <w:rPr>
          <w:spacing w:val="-3"/>
        </w:rPr>
        <w:t xml:space="preserve"> </w:t>
      </w:r>
      <w:r w:rsidRPr="000B682A">
        <w:t>компетентности</w:t>
      </w:r>
      <w:r w:rsidRPr="000B682A">
        <w:rPr>
          <w:spacing w:val="1"/>
        </w:rPr>
        <w:t xml:space="preserve"> </w:t>
      </w:r>
      <w:r w:rsidRPr="000B682A">
        <w:t>родителей;</w:t>
      </w:r>
    </w:p>
    <w:p w:rsidR="0089579B" w:rsidRPr="000B682A" w:rsidRDefault="0089579B" w:rsidP="00174D0E">
      <w:pPr>
        <w:pStyle w:val="ListParagraph"/>
        <w:numPr>
          <w:ilvl w:val="1"/>
          <w:numId w:val="4"/>
        </w:numPr>
        <w:ind w:left="142" w:right="-10" w:firstLine="567"/>
      </w:pPr>
      <w:r w:rsidRPr="000B682A">
        <w:rPr>
          <w:spacing w:val="-1"/>
        </w:rPr>
        <w:t>налаживание</w:t>
      </w:r>
      <w:r w:rsidRPr="000B682A">
        <w:rPr>
          <w:spacing w:val="-13"/>
        </w:rPr>
        <w:t xml:space="preserve"> </w:t>
      </w:r>
      <w:r w:rsidRPr="000B682A">
        <w:rPr>
          <w:spacing w:val="-1"/>
        </w:rPr>
        <w:t>эмоционально-положительного</w:t>
      </w:r>
      <w:r w:rsidRPr="000B682A">
        <w:rPr>
          <w:spacing w:val="-11"/>
        </w:rPr>
        <w:t xml:space="preserve"> </w:t>
      </w:r>
      <w:r w:rsidRPr="000B682A">
        <w:t>взаимодействия</w:t>
      </w:r>
      <w:r w:rsidRPr="000B682A">
        <w:rPr>
          <w:spacing w:val="-11"/>
        </w:rPr>
        <w:t xml:space="preserve"> </w:t>
      </w:r>
      <w:r w:rsidRPr="000B682A">
        <w:t>детей</w:t>
      </w:r>
      <w:r w:rsidRPr="000B682A">
        <w:rPr>
          <w:spacing w:val="-5"/>
        </w:rPr>
        <w:t xml:space="preserve"> </w:t>
      </w:r>
      <w:r w:rsidRPr="000B682A">
        <w:t>с</w:t>
      </w:r>
      <w:r w:rsidRPr="000B682A">
        <w:rPr>
          <w:spacing w:val="-18"/>
        </w:rPr>
        <w:t xml:space="preserve"> </w:t>
      </w:r>
      <w:r w:rsidRPr="000B682A">
        <w:t>окружающими,</w:t>
      </w:r>
      <w:r w:rsidRPr="000B682A">
        <w:rPr>
          <w:spacing w:val="-9"/>
        </w:rPr>
        <w:t xml:space="preserve"> </w:t>
      </w:r>
      <w:r w:rsidRPr="000B682A">
        <w:t>в</w:t>
      </w:r>
      <w:r w:rsidRPr="000B682A">
        <w:rPr>
          <w:spacing w:val="-10"/>
        </w:rPr>
        <w:t xml:space="preserve"> </w:t>
      </w:r>
      <w:r w:rsidRPr="000B682A">
        <w:t>целях</w:t>
      </w:r>
      <w:r w:rsidRPr="000B682A">
        <w:rPr>
          <w:spacing w:val="-57"/>
        </w:rPr>
        <w:t xml:space="preserve"> </w:t>
      </w:r>
      <w:r w:rsidRPr="000B682A">
        <w:t>их</w:t>
      </w:r>
      <w:r w:rsidRPr="000B682A">
        <w:rPr>
          <w:spacing w:val="1"/>
        </w:rPr>
        <w:t xml:space="preserve"> </w:t>
      </w:r>
      <w:r w:rsidRPr="000B682A">
        <w:t>успешной</w:t>
      </w:r>
      <w:r w:rsidRPr="000B682A">
        <w:rPr>
          <w:spacing w:val="3"/>
        </w:rPr>
        <w:t xml:space="preserve"> </w:t>
      </w:r>
      <w:r w:rsidRPr="000B682A">
        <w:t>адаптации</w:t>
      </w:r>
      <w:r w:rsidRPr="000B682A">
        <w:rPr>
          <w:spacing w:val="-2"/>
        </w:rPr>
        <w:t xml:space="preserve"> </w:t>
      </w:r>
      <w:r w:rsidRPr="000B682A">
        <w:t>и</w:t>
      </w:r>
      <w:r w:rsidRPr="000B682A">
        <w:rPr>
          <w:spacing w:val="-2"/>
        </w:rPr>
        <w:t xml:space="preserve"> </w:t>
      </w:r>
      <w:r w:rsidRPr="000B682A">
        <w:t>интеграции</w:t>
      </w:r>
      <w:r w:rsidRPr="000B682A">
        <w:rPr>
          <w:spacing w:val="-2"/>
        </w:rPr>
        <w:t xml:space="preserve"> </w:t>
      </w:r>
      <w:r w:rsidRPr="000B682A">
        <w:t>в</w:t>
      </w:r>
      <w:r w:rsidRPr="000B682A">
        <w:rPr>
          <w:spacing w:val="-2"/>
        </w:rPr>
        <w:t xml:space="preserve"> </w:t>
      </w:r>
      <w:r w:rsidRPr="000B682A">
        <w:t>общество;</w:t>
      </w:r>
    </w:p>
    <w:p w:rsidR="0089579B" w:rsidRPr="000B682A" w:rsidRDefault="0089579B" w:rsidP="00174D0E">
      <w:pPr>
        <w:pStyle w:val="ListParagraph"/>
        <w:numPr>
          <w:ilvl w:val="1"/>
          <w:numId w:val="4"/>
        </w:numPr>
        <w:ind w:left="142" w:right="-10" w:firstLine="567"/>
      </w:pPr>
      <w:r w:rsidRPr="000B682A">
        <w:t>взаимодействие</w:t>
      </w:r>
      <w:r w:rsidRPr="000B682A">
        <w:rPr>
          <w:spacing w:val="-3"/>
        </w:rPr>
        <w:t xml:space="preserve"> </w:t>
      </w:r>
      <w:r w:rsidRPr="000B682A">
        <w:t>с</w:t>
      </w:r>
      <w:r w:rsidRPr="000B682A">
        <w:rPr>
          <w:spacing w:val="-8"/>
        </w:rPr>
        <w:t xml:space="preserve"> </w:t>
      </w:r>
      <w:r w:rsidRPr="000B682A">
        <w:t>семьей</w:t>
      </w:r>
      <w:r w:rsidRPr="000B682A">
        <w:rPr>
          <w:spacing w:val="-5"/>
        </w:rPr>
        <w:t xml:space="preserve"> </w:t>
      </w:r>
      <w:r w:rsidRPr="000B682A">
        <w:t>для</w:t>
      </w:r>
      <w:r w:rsidRPr="000B682A">
        <w:rPr>
          <w:spacing w:val="-7"/>
        </w:rPr>
        <w:t xml:space="preserve"> </w:t>
      </w:r>
      <w:r w:rsidRPr="000B682A">
        <w:t>обеспечения</w:t>
      </w:r>
      <w:r w:rsidRPr="000B682A">
        <w:rPr>
          <w:spacing w:val="-2"/>
        </w:rPr>
        <w:t xml:space="preserve"> </w:t>
      </w:r>
      <w:r w:rsidRPr="000B682A">
        <w:t>полноценного</w:t>
      </w:r>
      <w:r w:rsidRPr="000B682A">
        <w:rPr>
          <w:spacing w:val="-2"/>
        </w:rPr>
        <w:t xml:space="preserve"> </w:t>
      </w:r>
      <w:r w:rsidRPr="000B682A">
        <w:t>развития</w:t>
      </w:r>
      <w:r w:rsidRPr="000B682A">
        <w:rPr>
          <w:spacing w:val="-1"/>
        </w:rPr>
        <w:t xml:space="preserve"> </w:t>
      </w:r>
      <w:r w:rsidRPr="000B682A">
        <w:t>детей</w:t>
      </w:r>
      <w:r w:rsidRPr="000B682A">
        <w:rPr>
          <w:spacing w:val="-6"/>
        </w:rPr>
        <w:t xml:space="preserve"> </w:t>
      </w:r>
      <w:r w:rsidRPr="000B682A">
        <w:t>с</w:t>
      </w:r>
      <w:r w:rsidRPr="000B682A">
        <w:rPr>
          <w:spacing w:val="-3"/>
        </w:rPr>
        <w:t xml:space="preserve"> </w:t>
      </w:r>
      <w:r w:rsidRPr="000B682A">
        <w:t>ОВЗ;</w:t>
      </w:r>
    </w:p>
    <w:p w:rsidR="0089579B" w:rsidRPr="000B682A" w:rsidRDefault="0089579B" w:rsidP="00174D0E">
      <w:pPr>
        <w:pStyle w:val="ListParagraph"/>
        <w:numPr>
          <w:ilvl w:val="1"/>
          <w:numId w:val="4"/>
        </w:numPr>
        <w:ind w:left="142" w:right="-10" w:firstLine="567"/>
      </w:pPr>
      <w:r w:rsidRPr="000B682A">
        <w:t>охрана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укрепление</w:t>
      </w:r>
      <w:r w:rsidRPr="000B682A">
        <w:rPr>
          <w:spacing w:val="1"/>
        </w:rPr>
        <w:t xml:space="preserve"> </w:t>
      </w:r>
      <w:r w:rsidRPr="000B682A">
        <w:t>физического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психического</w:t>
      </w:r>
      <w:r w:rsidRPr="000B682A">
        <w:rPr>
          <w:spacing w:val="1"/>
        </w:rPr>
        <w:t xml:space="preserve"> </w:t>
      </w:r>
      <w:r w:rsidRPr="000B682A">
        <w:t>здоровья</w:t>
      </w:r>
      <w:r w:rsidRPr="000B682A">
        <w:rPr>
          <w:spacing w:val="1"/>
        </w:rPr>
        <w:t xml:space="preserve"> </w:t>
      </w:r>
      <w:r w:rsidRPr="000B682A">
        <w:t>детей,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том</w:t>
      </w:r>
      <w:r w:rsidRPr="000B682A">
        <w:rPr>
          <w:spacing w:val="1"/>
        </w:rPr>
        <w:t xml:space="preserve"> </w:t>
      </w:r>
      <w:r w:rsidRPr="000B682A">
        <w:t>числе</w:t>
      </w:r>
      <w:r w:rsidRPr="000B682A">
        <w:rPr>
          <w:spacing w:val="1"/>
        </w:rPr>
        <w:t xml:space="preserve"> </w:t>
      </w:r>
      <w:r w:rsidRPr="000B682A">
        <w:t>их</w:t>
      </w:r>
      <w:r w:rsidRPr="000B682A">
        <w:rPr>
          <w:spacing w:val="1"/>
        </w:rPr>
        <w:t xml:space="preserve"> </w:t>
      </w:r>
      <w:r w:rsidRPr="000B682A">
        <w:t>эмоционального</w:t>
      </w:r>
      <w:r w:rsidRPr="000B682A">
        <w:rPr>
          <w:spacing w:val="1"/>
        </w:rPr>
        <w:t xml:space="preserve"> </w:t>
      </w:r>
      <w:r w:rsidRPr="000B682A">
        <w:t>благополучия;</w:t>
      </w:r>
    </w:p>
    <w:p w:rsidR="0089579B" w:rsidRPr="000B682A" w:rsidRDefault="0089579B" w:rsidP="00174D0E">
      <w:pPr>
        <w:pStyle w:val="ListParagraph"/>
        <w:numPr>
          <w:ilvl w:val="1"/>
          <w:numId w:val="4"/>
        </w:numPr>
        <w:ind w:left="142" w:right="-10" w:firstLine="567"/>
      </w:pPr>
      <w:r w:rsidRPr="000B682A">
        <w:t>объединение</w:t>
      </w:r>
      <w:r w:rsidRPr="000B682A">
        <w:rPr>
          <w:spacing w:val="1"/>
        </w:rPr>
        <w:t xml:space="preserve"> </w:t>
      </w:r>
      <w:r w:rsidRPr="000B682A">
        <w:t>обучения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воспитания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целостный</w:t>
      </w:r>
      <w:r w:rsidRPr="000B682A">
        <w:rPr>
          <w:spacing w:val="1"/>
        </w:rPr>
        <w:t xml:space="preserve"> </w:t>
      </w:r>
      <w:r w:rsidRPr="000B682A">
        <w:t>образовательный</w:t>
      </w:r>
      <w:r w:rsidRPr="000B682A">
        <w:rPr>
          <w:spacing w:val="1"/>
        </w:rPr>
        <w:t xml:space="preserve"> </w:t>
      </w:r>
      <w:r w:rsidRPr="000B682A">
        <w:t>процесс</w:t>
      </w:r>
      <w:r w:rsidRPr="000B682A">
        <w:rPr>
          <w:spacing w:val="1"/>
        </w:rPr>
        <w:t xml:space="preserve"> </w:t>
      </w:r>
      <w:r w:rsidRPr="000B682A">
        <w:t>на</w:t>
      </w:r>
      <w:r w:rsidRPr="000B682A">
        <w:rPr>
          <w:spacing w:val="1"/>
        </w:rPr>
        <w:t xml:space="preserve"> </w:t>
      </w:r>
      <w:r w:rsidRPr="000B682A">
        <w:t>основе</w:t>
      </w:r>
      <w:r w:rsidRPr="000B682A">
        <w:rPr>
          <w:spacing w:val="-57"/>
        </w:rPr>
        <w:t xml:space="preserve"> </w:t>
      </w:r>
      <w:r w:rsidRPr="000B682A">
        <w:t>духовно-нравственных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социокультурных</w:t>
      </w:r>
      <w:r w:rsidRPr="000B682A">
        <w:rPr>
          <w:spacing w:val="1"/>
        </w:rPr>
        <w:t xml:space="preserve"> </w:t>
      </w:r>
      <w:r w:rsidRPr="000B682A">
        <w:t>ценностей,</w:t>
      </w:r>
      <w:r w:rsidRPr="000B682A">
        <w:rPr>
          <w:spacing w:val="1"/>
        </w:rPr>
        <w:t xml:space="preserve"> </w:t>
      </w:r>
      <w:r w:rsidRPr="000B682A">
        <w:t>принятых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обществе</w:t>
      </w:r>
      <w:r w:rsidRPr="000B682A">
        <w:rPr>
          <w:spacing w:val="1"/>
        </w:rPr>
        <w:t xml:space="preserve"> </w:t>
      </w:r>
      <w:r w:rsidRPr="000B682A">
        <w:t>правил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норм</w:t>
      </w:r>
      <w:r w:rsidRPr="000B682A">
        <w:rPr>
          <w:spacing w:val="1"/>
        </w:rPr>
        <w:t xml:space="preserve"> </w:t>
      </w:r>
      <w:r w:rsidRPr="000B682A">
        <w:t>поведения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-1"/>
        </w:rPr>
        <w:t xml:space="preserve"> </w:t>
      </w:r>
      <w:r w:rsidRPr="000B682A">
        <w:t>интересах</w:t>
      </w:r>
      <w:r w:rsidRPr="000B682A">
        <w:rPr>
          <w:spacing w:val="-3"/>
        </w:rPr>
        <w:t xml:space="preserve"> </w:t>
      </w:r>
      <w:r w:rsidRPr="000B682A">
        <w:t>человека,</w:t>
      </w:r>
      <w:r w:rsidRPr="000B682A">
        <w:rPr>
          <w:spacing w:val="-1"/>
        </w:rPr>
        <w:t xml:space="preserve"> </w:t>
      </w:r>
      <w:r w:rsidRPr="000B682A">
        <w:t>семьи,</w:t>
      </w:r>
      <w:r w:rsidRPr="000B682A">
        <w:rPr>
          <w:spacing w:val="-2"/>
        </w:rPr>
        <w:t xml:space="preserve"> </w:t>
      </w:r>
      <w:r w:rsidRPr="000B682A">
        <w:t>общества.</w:t>
      </w:r>
    </w:p>
    <w:p w:rsidR="0089579B" w:rsidRPr="000B682A" w:rsidRDefault="0089579B" w:rsidP="00174D0E">
      <w:pPr>
        <w:pStyle w:val="BodyText"/>
        <w:ind w:left="142" w:right="-10" w:firstLine="567"/>
      </w:pPr>
    </w:p>
    <w:p w:rsidR="0089579B" w:rsidRPr="000B682A" w:rsidRDefault="0089579B" w:rsidP="00174D0E">
      <w:pPr>
        <w:pStyle w:val="Heading3"/>
        <w:numPr>
          <w:ilvl w:val="1"/>
          <w:numId w:val="13"/>
        </w:numPr>
        <w:ind w:left="142" w:right="-10" w:firstLine="567"/>
        <w:jc w:val="both"/>
      </w:pPr>
      <w:r w:rsidRPr="000B682A">
        <w:t>Примерный</w:t>
      </w:r>
      <w:r w:rsidRPr="000B682A">
        <w:rPr>
          <w:spacing w:val="-4"/>
        </w:rPr>
        <w:t xml:space="preserve"> </w:t>
      </w:r>
      <w:r w:rsidRPr="000B682A">
        <w:t>календарный</w:t>
      </w:r>
      <w:r w:rsidRPr="000B682A">
        <w:rPr>
          <w:spacing w:val="-3"/>
        </w:rPr>
        <w:t xml:space="preserve"> </w:t>
      </w:r>
      <w:r w:rsidRPr="000B682A">
        <w:t>план</w:t>
      </w:r>
      <w:r w:rsidRPr="000B682A">
        <w:rPr>
          <w:spacing w:val="-4"/>
        </w:rPr>
        <w:t xml:space="preserve"> </w:t>
      </w:r>
      <w:r w:rsidRPr="000B682A">
        <w:t>воспитательной</w:t>
      </w:r>
      <w:r w:rsidRPr="000B682A">
        <w:rPr>
          <w:spacing w:val="-3"/>
        </w:rPr>
        <w:t xml:space="preserve"> </w:t>
      </w:r>
      <w:r w:rsidRPr="000B682A">
        <w:t>работы</w:t>
      </w:r>
    </w:p>
    <w:p w:rsidR="0089579B" w:rsidRPr="000B682A" w:rsidRDefault="0089579B" w:rsidP="00174D0E">
      <w:pPr>
        <w:pStyle w:val="BodyText"/>
        <w:ind w:left="142" w:right="-10" w:firstLine="567"/>
        <w:rPr>
          <w:b/>
        </w:rPr>
      </w:pPr>
    </w:p>
    <w:p w:rsidR="0089579B" w:rsidRPr="00292CBE" w:rsidRDefault="0089579B" w:rsidP="00174D0E">
      <w:pPr>
        <w:ind w:left="142" w:right="-10" w:firstLine="567"/>
        <w:jc w:val="both"/>
        <w:rPr>
          <w:lang w:val="ru-RU"/>
        </w:rPr>
      </w:pPr>
      <w:r w:rsidRPr="00292CBE">
        <w:rPr>
          <w:lang w:val="ru-RU"/>
        </w:rPr>
        <w:t>На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основе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рабочей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программы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воспитания</w:t>
      </w:r>
      <w:r w:rsidRPr="00292CBE">
        <w:rPr>
          <w:spacing w:val="1"/>
          <w:lang w:val="ru-RU"/>
        </w:rPr>
        <w:t xml:space="preserve"> </w:t>
      </w:r>
      <w:r w:rsidRPr="00292CBE">
        <w:rPr>
          <w:lang w:val="ru-RU"/>
        </w:rPr>
        <w:t>ДОО</w:t>
      </w:r>
      <w:r w:rsidRPr="00292CBE">
        <w:rPr>
          <w:spacing w:val="60"/>
          <w:lang w:val="ru-RU"/>
        </w:rPr>
        <w:t xml:space="preserve"> </w:t>
      </w:r>
      <w:r w:rsidRPr="00292CBE">
        <w:rPr>
          <w:lang w:val="ru-RU"/>
        </w:rPr>
        <w:t>составляет</w:t>
      </w:r>
      <w:r w:rsidRPr="00292CBE">
        <w:rPr>
          <w:spacing w:val="60"/>
          <w:lang w:val="ru-RU"/>
        </w:rPr>
        <w:t xml:space="preserve"> </w:t>
      </w:r>
      <w:r w:rsidRPr="00292CBE">
        <w:rPr>
          <w:b/>
          <w:lang w:val="ru-RU"/>
        </w:rPr>
        <w:t>примерный</w:t>
      </w:r>
      <w:r w:rsidRPr="00292CBE">
        <w:rPr>
          <w:b/>
          <w:spacing w:val="60"/>
          <w:lang w:val="ru-RU"/>
        </w:rPr>
        <w:t xml:space="preserve"> </w:t>
      </w:r>
      <w:r w:rsidRPr="00292CBE">
        <w:rPr>
          <w:b/>
          <w:lang w:val="ru-RU"/>
        </w:rPr>
        <w:t>календарный</w:t>
      </w:r>
      <w:r w:rsidRPr="00292CBE">
        <w:rPr>
          <w:b/>
          <w:spacing w:val="1"/>
          <w:lang w:val="ru-RU"/>
        </w:rPr>
        <w:t xml:space="preserve"> </w:t>
      </w:r>
      <w:r w:rsidRPr="00292CBE">
        <w:rPr>
          <w:b/>
          <w:lang w:val="ru-RU"/>
        </w:rPr>
        <w:t>план</w:t>
      </w:r>
      <w:r w:rsidRPr="00292CBE">
        <w:rPr>
          <w:b/>
          <w:spacing w:val="1"/>
          <w:lang w:val="ru-RU"/>
        </w:rPr>
        <w:t xml:space="preserve"> </w:t>
      </w:r>
      <w:r w:rsidRPr="00292CBE">
        <w:rPr>
          <w:b/>
          <w:lang w:val="ru-RU"/>
        </w:rPr>
        <w:t>воспитательной</w:t>
      </w:r>
      <w:r w:rsidRPr="00292CBE">
        <w:rPr>
          <w:b/>
          <w:spacing w:val="2"/>
          <w:lang w:val="ru-RU"/>
        </w:rPr>
        <w:t xml:space="preserve"> </w:t>
      </w:r>
      <w:r w:rsidRPr="00292CBE">
        <w:rPr>
          <w:b/>
          <w:lang w:val="ru-RU"/>
        </w:rPr>
        <w:t>работы</w:t>
      </w:r>
      <w:r w:rsidRPr="00292CBE">
        <w:rPr>
          <w:lang w:val="ru-RU"/>
        </w:rPr>
        <w:t>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Примерный</w:t>
      </w:r>
      <w:r w:rsidRPr="000B682A">
        <w:rPr>
          <w:spacing w:val="4"/>
        </w:rPr>
        <w:t xml:space="preserve"> </w:t>
      </w:r>
      <w:r w:rsidRPr="000B682A">
        <w:t>план</w:t>
      </w:r>
      <w:r w:rsidRPr="000B682A">
        <w:rPr>
          <w:spacing w:val="10"/>
        </w:rPr>
        <w:t xml:space="preserve"> </w:t>
      </w:r>
      <w:r w:rsidRPr="000B682A">
        <w:t>воспитательной</w:t>
      </w:r>
      <w:r w:rsidRPr="000B682A">
        <w:rPr>
          <w:spacing w:val="10"/>
        </w:rPr>
        <w:t xml:space="preserve"> </w:t>
      </w:r>
      <w:r w:rsidRPr="000B682A">
        <w:t>работы</w:t>
      </w:r>
      <w:r w:rsidRPr="000B682A">
        <w:rPr>
          <w:spacing w:val="11"/>
        </w:rPr>
        <w:t xml:space="preserve"> </w:t>
      </w:r>
      <w:r w:rsidRPr="000B682A">
        <w:t>строится</w:t>
      </w:r>
      <w:r w:rsidRPr="000B682A">
        <w:rPr>
          <w:spacing w:val="4"/>
        </w:rPr>
        <w:t xml:space="preserve"> </w:t>
      </w:r>
      <w:r w:rsidRPr="000B682A">
        <w:t>на</w:t>
      </w:r>
      <w:r w:rsidRPr="000B682A">
        <w:rPr>
          <w:spacing w:val="4"/>
        </w:rPr>
        <w:t xml:space="preserve"> </w:t>
      </w:r>
      <w:r w:rsidRPr="000B682A">
        <w:t>основе</w:t>
      </w:r>
      <w:r w:rsidRPr="000B682A">
        <w:rPr>
          <w:spacing w:val="8"/>
        </w:rPr>
        <w:t xml:space="preserve"> </w:t>
      </w:r>
      <w:r w:rsidRPr="000B682A">
        <w:t>базовых</w:t>
      </w:r>
      <w:r w:rsidRPr="000B682A">
        <w:rPr>
          <w:spacing w:val="4"/>
        </w:rPr>
        <w:t xml:space="preserve"> </w:t>
      </w:r>
      <w:r w:rsidRPr="000B682A">
        <w:t>ценностей</w:t>
      </w:r>
      <w:r w:rsidRPr="000B682A">
        <w:rPr>
          <w:spacing w:val="16"/>
        </w:rPr>
        <w:t xml:space="preserve"> </w:t>
      </w:r>
      <w:r w:rsidRPr="000B682A">
        <w:t>по</w:t>
      </w:r>
      <w:r w:rsidRPr="000B682A">
        <w:rPr>
          <w:spacing w:val="14"/>
        </w:rPr>
        <w:t xml:space="preserve"> </w:t>
      </w:r>
      <w:r w:rsidRPr="000B682A">
        <w:t>этапам:</w:t>
      </w:r>
    </w:p>
    <w:p w:rsidR="0089579B" w:rsidRPr="000B682A" w:rsidRDefault="0089579B" w:rsidP="00174D0E">
      <w:pPr>
        <w:pStyle w:val="ListParagraph"/>
        <w:numPr>
          <w:ilvl w:val="0"/>
          <w:numId w:val="3"/>
        </w:numPr>
        <w:ind w:left="142" w:right="-10" w:firstLine="567"/>
      </w:pPr>
      <w:r w:rsidRPr="000B682A">
        <w:t>погружение-знакомство,</w:t>
      </w:r>
      <w:r w:rsidRPr="000B682A">
        <w:tab/>
        <w:t>реализуется</w:t>
      </w:r>
      <w:r w:rsidRPr="000B682A">
        <w:tab/>
        <w:t>в</w:t>
      </w:r>
      <w:r w:rsidRPr="000B682A">
        <w:tab/>
        <w:t>формах</w:t>
      </w:r>
      <w:r w:rsidRPr="000B682A">
        <w:tab/>
        <w:t>(чтение,</w:t>
      </w:r>
      <w:r w:rsidRPr="000B682A">
        <w:tab/>
      </w:r>
      <w:r w:rsidRPr="000B682A">
        <w:rPr>
          <w:spacing w:val="-1"/>
        </w:rPr>
        <w:t>просмотр,</w:t>
      </w:r>
      <w:r w:rsidRPr="000B682A">
        <w:rPr>
          <w:spacing w:val="-1"/>
        </w:rPr>
        <w:tab/>
      </w:r>
      <w:r w:rsidRPr="000B682A">
        <w:t>экскурсии</w:t>
      </w:r>
      <w:r w:rsidRPr="000B682A">
        <w:tab/>
        <w:t>и</w:t>
      </w:r>
      <w:r w:rsidRPr="000B682A">
        <w:tab/>
        <w:t>т.п.)</w:t>
      </w:r>
    </w:p>
    <w:p w:rsidR="0089579B" w:rsidRPr="000B682A" w:rsidRDefault="0089579B" w:rsidP="00174D0E">
      <w:pPr>
        <w:pStyle w:val="ListParagraph"/>
        <w:numPr>
          <w:ilvl w:val="0"/>
          <w:numId w:val="3"/>
        </w:numPr>
        <w:ind w:left="142" w:right="-10" w:firstLine="567"/>
      </w:pPr>
      <w:r w:rsidRPr="000B682A">
        <w:t>разработка</w:t>
      </w:r>
      <w:r w:rsidRPr="000B682A">
        <w:rPr>
          <w:spacing w:val="107"/>
        </w:rPr>
        <w:t xml:space="preserve"> </w:t>
      </w:r>
      <w:r w:rsidRPr="000B682A">
        <w:t>коллективного</w:t>
      </w:r>
      <w:r w:rsidRPr="000B682A">
        <w:rPr>
          <w:spacing w:val="108"/>
        </w:rPr>
        <w:t xml:space="preserve"> </w:t>
      </w:r>
      <w:r w:rsidRPr="000B682A">
        <w:t>проекта,</w:t>
      </w:r>
      <w:r w:rsidRPr="000B682A">
        <w:rPr>
          <w:spacing w:val="105"/>
        </w:rPr>
        <w:t xml:space="preserve"> </w:t>
      </w:r>
      <w:r w:rsidRPr="000B682A">
        <w:t>в</w:t>
      </w:r>
      <w:r w:rsidRPr="000B682A">
        <w:rPr>
          <w:spacing w:val="110"/>
        </w:rPr>
        <w:t xml:space="preserve"> </w:t>
      </w:r>
      <w:r w:rsidRPr="000B682A">
        <w:t>рамках</w:t>
      </w:r>
      <w:r w:rsidRPr="000B682A">
        <w:rPr>
          <w:spacing w:val="103"/>
        </w:rPr>
        <w:t xml:space="preserve"> </w:t>
      </w:r>
      <w:r w:rsidRPr="000B682A">
        <w:t>которого</w:t>
      </w:r>
      <w:r w:rsidRPr="000B682A">
        <w:rPr>
          <w:spacing w:val="108"/>
        </w:rPr>
        <w:t xml:space="preserve"> </w:t>
      </w:r>
      <w:r w:rsidRPr="000B682A">
        <w:t>создаются</w:t>
      </w:r>
      <w:r w:rsidRPr="000B682A">
        <w:rPr>
          <w:spacing w:val="108"/>
        </w:rPr>
        <w:t xml:space="preserve"> </w:t>
      </w:r>
      <w:r w:rsidRPr="000B682A">
        <w:t>творческие</w:t>
      </w:r>
      <w:r w:rsidRPr="000B682A">
        <w:rPr>
          <w:spacing w:val="108"/>
        </w:rPr>
        <w:t xml:space="preserve"> </w:t>
      </w:r>
      <w:r w:rsidRPr="000B682A">
        <w:t>продукты;</w:t>
      </w:r>
    </w:p>
    <w:p w:rsidR="0089579B" w:rsidRPr="000B682A" w:rsidRDefault="0089579B" w:rsidP="00174D0E">
      <w:pPr>
        <w:pStyle w:val="ListParagraph"/>
        <w:numPr>
          <w:ilvl w:val="0"/>
          <w:numId w:val="3"/>
        </w:numPr>
        <w:ind w:left="142" w:right="-10" w:firstLine="567"/>
      </w:pPr>
      <w:r w:rsidRPr="000B682A">
        <w:t>организация</w:t>
      </w:r>
      <w:r w:rsidRPr="000B682A">
        <w:tab/>
      </w:r>
      <w:r w:rsidRPr="000B682A">
        <w:tab/>
      </w:r>
      <w:r w:rsidRPr="000B682A">
        <w:tab/>
        <w:t>события,</w:t>
      </w:r>
      <w:r w:rsidRPr="000B682A">
        <w:tab/>
      </w:r>
      <w:r w:rsidRPr="000B682A">
        <w:tab/>
        <w:t>которое</w:t>
      </w:r>
      <w:r w:rsidRPr="000B682A">
        <w:tab/>
      </w:r>
      <w:r w:rsidRPr="000B682A">
        <w:tab/>
        <w:t>формирует</w:t>
      </w:r>
      <w:r w:rsidRPr="000B682A">
        <w:tab/>
      </w:r>
      <w:r w:rsidRPr="000B682A">
        <w:tab/>
        <w:t>ценности.</w:t>
      </w:r>
      <w:r w:rsidRPr="000B682A">
        <w:rPr>
          <w:spacing w:val="-57"/>
        </w:rPr>
        <w:t xml:space="preserve"> </w:t>
      </w:r>
      <w:r w:rsidRPr="000B682A">
        <w:t>Данная</w:t>
      </w:r>
      <w:r w:rsidRPr="000B682A">
        <w:rPr>
          <w:spacing w:val="60"/>
        </w:rPr>
        <w:t xml:space="preserve"> </w:t>
      </w:r>
      <w:r w:rsidRPr="000B682A">
        <w:t>последовательность</w:t>
      </w:r>
      <w:r w:rsidRPr="000B682A">
        <w:rPr>
          <w:spacing w:val="58"/>
        </w:rPr>
        <w:t xml:space="preserve"> </w:t>
      </w:r>
      <w:r w:rsidRPr="000B682A">
        <w:t>является</w:t>
      </w:r>
      <w:r w:rsidRPr="000B682A">
        <w:rPr>
          <w:spacing w:val="61"/>
        </w:rPr>
        <w:t xml:space="preserve"> </w:t>
      </w:r>
      <w:r w:rsidRPr="000B682A">
        <w:t>циклом,</w:t>
      </w:r>
      <w:r w:rsidRPr="000B682A">
        <w:rPr>
          <w:spacing w:val="63"/>
        </w:rPr>
        <w:t xml:space="preserve"> </w:t>
      </w:r>
      <w:r w:rsidRPr="000B682A">
        <w:t>который</w:t>
      </w:r>
      <w:r w:rsidRPr="000B682A">
        <w:rPr>
          <w:spacing w:val="62"/>
        </w:rPr>
        <w:t xml:space="preserve"> </w:t>
      </w:r>
      <w:r w:rsidRPr="000B682A">
        <w:t>при</w:t>
      </w:r>
      <w:r w:rsidRPr="000B682A">
        <w:rPr>
          <w:spacing w:val="61"/>
        </w:rPr>
        <w:t xml:space="preserve"> </w:t>
      </w:r>
      <w:r w:rsidRPr="000B682A">
        <w:t>необходимости</w:t>
      </w:r>
      <w:r w:rsidRPr="000B682A">
        <w:rPr>
          <w:spacing w:val="58"/>
        </w:rPr>
        <w:t xml:space="preserve"> </w:t>
      </w:r>
      <w:r w:rsidRPr="000B682A">
        <w:t>может</w:t>
      </w:r>
      <w:r w:rsidRPr="000B682A">
        <w:rPr>
          <w:spacing w:val="1"/>
        </w:rPr>
        <w:t xml:space="preserve"> </w:t>
      </w:r>
      <w:r w:rsidRPr="000B682A">
        <w:t>повторяться в расширенном, углубленном и соответствующем возрасту варианте неограниченное</w:t>
      </w:r>
      <w:r w:rsidRPr="000B682A">
        <w:rPr>
          <w:spacing w:val="-57"/>
        </w:rPr>
        <w:t xml:space="preserve"> </w:t>
      </w:r>
      <w:r w:rsidRPr="000B682A">
        <w:t>количество</w:t>
      </w:r>
      <w:r w:rsidRPr="000B682A">
        <w:tab/>
        <w:t>раз.</w:t>
      </w:r>
      <w:r w:rsidRPr="000B682A">
        <w:tab/>
        <w:t>На</w:t>
      </w:r>
      <w:r w:rsidRPr="000B682A">
        <w:tab/>
      </w:r>
      <w:r w:rsidRPr="000B682A">
        <w:tab/>
        <w:t>практике</w:t>
      </w:r>
      <w:r w:rsidRPr="000B682A">
        <w:tab/>
        <w:t>цикл</w:t>
      </w:r>
      <w:r w:rsidRPr="000B682A">
        <w:tab/>
      </w:r>
      <w:r w:rsidRPr="000B682A">
        <w:tab/>
        <w:t>может</w:t>
      </w:r>
      <w:r w:rsidRPr="000B682A">
        <w:tab/>
        <w:t>начинаться</w:t>
      </w:r>
      <w:r w:rsidRPr="000B682A">
        <w:tab/>
        <w:t>с</w:t>
      </w:r>
      <w:r w:rsidRPr="000B682A">
        <w:tab/>
        <w:t>яркого</w:t>
      </w:r>
      <w:r w:rsidRPr="000B682A">
        <w:tab/>
      </w:r>
      <w:r w:rsidRPr="000B682A">
        <w:tab/>
        <w:t>события,</w:t>
      </w:r>
      <w:r w:rsidRPr="000B682A">
        <w:rPr>
          <w:spacing w:val="-57"/>
        </w:rPr>
        <w:t xml:space="preserve"> </w:t>
      </w:r>
      <w:r w:rsidRPr="000B682A">
        <w:t>после</w:t>
      </w:r>
      <w:r w:rsidRPr="000B682A">
        <w:rPr>
          <w:spacing w:val="1"/>
        </w:rPr>
        <w:t xml:space="preserve"> </w:t>
      </w:r>
      <w:r w:rsidRPr="000B682A">
        <w:t>которого</w:t>
      </w:r>
      <w:r w:rsidRPr="000B682A">
        <w:rPr>
          <w:spacing w:val="1"/>
        </w:rPr>
        <w:t xml:space="preserve"> </w:t>
      </w:r>
      <w:r w:rsidRPr="000B682A">
        <w:t>будет</w:t>
      </w:r>
      <w:r w:rsidRPr="000B682A">
        <w:rPr>
          <w:spacing w:val="1"/>
        </w:rPr>
        <w:t xml:space="preserve"> </w:t>
      </w:r>
      <w:r w:rsidRPr="000B682A">
        <w:t>развертываться</w:t>
      </w:r>
      <w:r w:rsidRPr="000B682A">
        <w:rPr>
          <w:spacing w:val="60"/>
        </w:rPr>
        <w:t xml:space="preserve"> </w:t>
      </w:r>
      <w:r w:rsidRPr="000B682A">
        <w:t>погружение</w:t>
      </w:r>
      <w:r w:rsidRPr="000B682A">
        <w:rPr>
          <w:spacing w:val="60"/>
        </w:rPr>
        <w:t xml:space="preserve"> </w:t>
      </w:r>
      <w:r w:rsidRPr="000B682A">
        <w:t>и</w:t>
      </w:r>
      <w:r w:rsidRPr="000B682A">
        <w:rPr>
          <w:spacing w:val="60"/>
        </w:rPr>
        <w:t xml:space="preserve"> </w:t>
      </w:r>
      <w:r w:rsidRPr="000B682A">
        <w:t>приобщение</w:t>
      </w:r>
      <w:r w:rsidRPr="000B682A">
        <w:rPr>
          <w:spacing w:val="60"/>
        </w:rPr>
        <w:t xml:space="preserve"> </w:t>
      </w:r>
      <w:r w:rsidRPr="000B682A">
        <w:t>к</w:t>
      </w:r>
      <w:r w:rsidRPr="000B682A">
        <w:rPr>
          <w:spacing w:val="60"/>
        </w:rPr>
        <w:t xml:space="preserve"> </w:t>
      </w:r>
      <w:r w:rsidRPr="000B682A">
        <w:t>культурному содержанию</w:t>
      </w:r>
      <w:r w:rsidRPr="000B682A">
        <w:rPr>
          <w:spacing w:val="-57"/>
        </w:rPr>
        <w:t xml:space="preserve"> </w:t>
      </w:r>
      <w:r w:rsidRPr="000B682A">
        <w:t>на</w:t>
      </w:r>
      <w:r w:rsidRPr="000B682A">
        <w:rPr>
          <w:spacing w:val="2"/>
        </w:rPr>
        <w:t xml:space="preserve"> </w:t>
      </w:r>
      <w:r w:rsidRPr="000B682A">
        <w:t>основе</w:t>
      </w:r>
      <w:r w:rsidRPr="000B682A">
        <w:rPr>
          <w:spacing w:val="2"/>
        </w:rPr>
        <w:t xml:space="preserve"> </w:t>
      </w:r>
      <w:r w:rsidRPr="000B682A">
        <w:t>ценности.</w:t>
      </w:r>
      <w:r w:rsidRPr="000B682A">
        <w:rPr>
          <w:spacing w:val="9"/>
        </w:rPr>
        <w:t xml:space="preserve"> </w:t>
      </w:r>
      <w:r w:rsidRPr="000B682A">
        <w:t>События,</w:t>
      </w:r>
      <w:r w:rsidRPr="000B682A">
        <w:rPr>
          <w:spacing w:val="6"/>
        </w:rPr>
        <w:t xml:space="preserve"> </w:t>
      </w:r>
      <w:r w:rsidRPr="000B682A">
        <w:t>формы</w:t>
      </w:r>
      <w:r w:rsidRPr="000B682A">
        <w:rPr>
          <w:spacing w:val="4"/>
        </w:rPr>
        <w:t xml:space="preserve"> </w:t>
      </w:r>
      <w:r w:rsidRPr="000B682A">
        <w:t>и методы</w:t>
      </w:r>
      <w:r w:rsidRPr="000B682A">
        <w:rPr>
          <w:spacing w:val="9"/>
        </w:rPr>
        <w:t xml:space="preserve"> </w:t>
      </w:r>
      <w:r w:rsidRPr="000B682A">
        <w:t>работы</w:t>
      </w:r>
      <w:r w:rsidRPr="000B682A">
        <w:rPr>
          <w:spacing w:val="5"/>
        </w:rPr>
        <w:t xml:space="preserve"> </w:t>
      </w:r>
      <w:r w:rsidRPr="000B682A">
        <w:t>по</w:t>
      </w:r>
      <w:r w:rsidRPr="000B682A">
        <w:rPr>
          <w:spacing w:val="8"/>
        </w:rPr>
        <w:t xml:space="preserve"> </w:t>
      </w:r>
      <w:r w:rsidRPr="000B682A">
        <w:t>решению</w:t>
      </w:r>
      <w:r w:rsidRPr="000B682A">
        <w:rPr>
          <w:spacing w:val="1"/>
        </w:rPr>
        <w:t xml:space="preserve"> </w:t>
      </w:r>
      <w:r w:rsidRPr="000B682A">
        <w:t>воспитательных</w:t>
      </w:r>
      <w:r w:rsidRPr="000B682A">
        <w:rPr>
          <w:spacing w:val="3"/>
        </w:rPr>
        <w:t xml:space="preserve"> </w:t>
      </w:r>
      <w:r w:rsidRPr="000B682A">
        <w:t>задач</w:t>
      </w:r>
      <w:r w:rsidRPr="000B682A">
        <w:rPr>
          <w:spacing w:val="2"/>
        </w:rPr>
        <w:t xml:space="preserve"> </w:t>
      </w:r>
      <w:r w:rsidRPr="000B682A">
        <w:t>могут</w:t>
      </w:r>
      <w:r w:rsidRPr="000B682A">
        <w:rPr>
          <w:spacing w:val="-57"/>
        </w:rPr>
        <w:t xml:space="preserve"> </w:t>
      </w:r>
      <w:r w:rsidRPr="000B682A">
        <w:t>быть</w:t>
      </w:r>
      <w:r w:rsidRPr="000B682A">
        <w:rPr>
          <w:spacing w:val="100"/>
        </w:rPr>
        <w:t xml:space="preserve"> </w:t>
      </w:r>
      <w:r w:rsidRPr="000B682A">
        <w:t>интегративными.</w:t>
      </w:r>
      <w:r w:rsidRPr="000B682A">
        <w:rPr>
          <w:spacing w:val="102"/>
        </w:rPr>
        <w:t xml:space="preserve"> </w:t>
      </w:r>
      <w:r w:rsidRPr="000B682A">
        <w:t>Каждый</w:t>
      </w:r>
      <w:r w:rsidRPr="000B682A">
        <w:rPr>
          <w:spacing w:val="100"/>
        </w:rPr>
        <w:t xml:space="preserve"> </w:t>
      </w:r>
      <w:r w:rsidRPr="000B682A">
        <w:t>воспитатель</w:t>
      </w:r>
      <w:r w:rsidRPr="000B682A">
        <w:rPr>
          <w:spacing w:val="98"/>
        </w:rPr>
        <w:t xml:space="preserve"> </w:t>
      </w:r>
      <w:r w:rsidRPr="000B682A">
        <w:t>разрабатывает</w:t>
      </w:r>
      <w:r w:rsidRPr="000B682A">
        <w:rPr>
          <w:spacing w:val="99"/>
        </w:rPr>
        <w:t xml:space="preserve"> </w:t>
      </w:r>
      <w:r w:rsidRPr="000B682A">
        <w:t>конкретные</w:t>
      </w:r>
      <w:r w:rsidRPr="000B682A">
        <w:rPr>
          <w:spacing w:val="97"/>
        </w:rPr>
        <w:t xml:space="preserve"> </w:t>
      </w:r>
      <w:r w:rsidRPr="000B682A">
        <w:t>формы</w:t>
      </w:r>
      <w:r w:rsidRPr="000B682A">
        <w:rPr>
          <w:spacing w:val="100"/>
        </w:rPr>
        <w:t xml:space="preserve"> </w:t>
      </w:r>
      <w:r w:rsidRPr="000B682A">
        <w:t>реализации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воспитательного цикла.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В ходе разработки должны быть определены цель и алгоритм действия взрослых, а также</w:t>
      </w:r>
      <w:r w:rsidRPr="000B682A">
        <w:rPr>
          <w:spacing w:val="1"/>
        </w:rPr>
        <w:t xml:space="preserve"> </w:t>
      </w:r>
      <w:r w:rsidRPr="000B682A">
        <w:t xml:space="preserve">задачии       </w:t>
      </w:r>
      <w:r w:rsidRPr="000B682A">
        <w:rPr>
          <w:spacing w:val="1"/>
        </w:rPr>
        <w:t xml:space="preserve"> </w:t>
      </w:r>
      <w:r w:rsidRPr="000B682A">
        <w:t>виды         деятельности         детей         в         каждой         из         форм         работы.</w:t>
      </w:r>
      <w:r w:rsidRPr="000B682A">
        <w:rPr>
          <w:spacing w:val="-57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течение</w:t>
      </w:r>
      <w:r w:rsidRPr="000B682A">
        <w:rPr>
          <w:spacing w:val="1"/>
        </w:rPr>
        <w:t xml:space="preserve"> </w:t>
      </w:r>
      <w:r w:rsidRPr="000B682A">
        <w:t>всего</w:t>
      </w:r>
      <w:r w:rsidRPr="000B682A">
        <w:rPr>
          <w:spacing w:val="1"/>
        </w:rPr>
        <w:t xml:space="preserve"> </w:t>
      </w:r>
      <w:r w:rsidRPr="000B682A">
        <w:t>года</w:t>
      </w:r>
      <w:r w:rsidRPr="000B682A">
        <w:rPr>
          <w:spacing w:val="1"/>
        </w:rPr>
        <w:t xml:space="preserve"> </w:t>
      </w:r>
      <w:r w:rsidRPr="000B682A">
        <w:t>воспитатель</w:t>
      </w:r>
      <w:r w:rsidRPr="000B682A">
        <w:rPr>
          <w:spacing w:val="1"/>
        </w:rPr>
        <w:t xml:space="preserve"> </w:t>
      </w:r>
      <w:r w:rsidRPr="000B682A">
        <w:t>осуществляет</w:t>
      </w:r>
      <w:r w:rsidRPr="000B682A">
        <w:rPr>
          <w:spacing w:val="1"/>
        </w:rPr>
        <w:t xml:space="preserve"> </w:t>
      </w:r>
      <w:r w:rsidRPr="000B682A">
        <w:rPr>
          <w:b/>
        </w:rPr>
        <w:t>педагогическую</w:t>
      </w:r>
      <w:r w:rsidRPr="000B682A">
        <w:rPr>
          <w:b/>
          <w:spacing w:val="1"/>
        </w:rPr>
        <w:t xml:space="preserve"> </w:t>
      </w:r>
      <w:r w:rsidRPr="000B682A">
        <w:rPr>
          <w:b/>
        </w:rPr>
        <w:t>диагностику</w:t>
      </w:r>
      <w:r w:rsidRPr="000B682A">
        <w:rPr>
          <w:b/>
          <w:spacing w:val="1"/>
        </w:rPr>
        <w:t xml:space="preserve"> </w:t>
      </w:r>
      <w:r w:rsidRPr="000B682A">
        <w:t>на</w:t>
      </w:r>
      <w:r w:rsidRPr="000B682A">
        <w:rPr>
          <w:spacing w:val="1"/>
        </w:rPr>
        <w:t xml:space="preserve"> </w:t>
      </w:r>
      <w:r w:rsidRPr="000B682A">
        <w:t>основе</w:t>
      </w:r>
      <w:r w:rsidRPr="000B682A">
        <w:rPr>
          <w:spacing w:val="1"/>
        </w:rPr>
        <w:t xml:space="preserve"> </w:t>
      </w:r>
      <w:r w:rsidRPr="000B682A">
        <w:t>наблюдения за поведением детей. В фокусе педагогической диагностики находится понимание</w:t>
      </w:r>
      <w:r w:rsidRPr="000B682A">
        <w:rPr>
          <w:spacing w:val="1"/>
        </w:rPr>
        <w:t xml:space="preserve"> </w:t>
      </w:r>
      <w:r w:rsidRPr="000B682A">
        <w:t>ребенком</w:t>
      </w:r>
      <w:r w:rsidRPr="000B682A">
        <w:rPr>
          <w:spacing w:val="2"/>
        </w:rPr>
        <w:t xml:space="preserve"> </w:t>
      </w:r>
      <w:r w:rsidRPr="000B682A">
        <w:t>смысла конкретной</w:t>
      </w:r>
      <w:r w:rsidRPr="000B682A">
        <w:rPr>
          <w:spacing w:val="-2"/>
        </w:rPr>
        <w:t xml:space="preserve"> </w:t>
      </w:r>
      <w:r w:rsidRPr="000B682A">
        <w:t>ценности</w:t>
      </w:r>
      <w:r w:rsidRPr="000B682A">
        <w:rPr>
          <w:spacing w:val="-2"/>
        </w:rPr>
        <w:t xml:space="preserve"> </w:t>
      </w:r>
      <w:r w:rsidRPr="000B682A">
        <w:t>и</w:t>
      </w:r>
      <w:r w:rsidRPr="000B682A">
        <w:rPr>
          <w:spacing w:val="3"/>
        </w:rPr>
        <w:t xml:space="preserve"> </w:t>
      </w:r>
      <w:r w:rsidRPr="000B682A">
        <w:t>ее</w:t>
      </w:r>
      <w:r w:rsidRPr="000B682A">
        <w:rPr>
          <w:spacing w:val="-5"/>
        </w:rPr>
        <w:t xml:space="preserve"> </w:t>
      </w:r>
      <w:r w:rsidRPr="000B682A">
        <w:t>проявление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-2"/>
        </w:rPr>
        <w:t xml:space="preserve"> </w:t>
      </w:r>
      <w:r w:rsidRPr="000B682A">
        <w:t>его</w:t>
      </w:r>
      <w:r w:rsidRPr="000B682A">
        <w:rPr>
          <w:spacing w:val="2"/>
        </w:rPr>
        <w:t xml:space="preserve"> </w:t>
      </w:r>
      <w:r w:rsidRPr="000B682A">
        <w:t>поведении.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Воспитательный</w:t>
      </w:r>
      <w:r w:rsidRPr="000B682A">
        <w:rPr>
          <w:spacing w:val="1"/>
        </w:rPr>
        <w:t xml:space="preserve"> </w:t>
      </w:r>
      <w:r w:rsidRPr="000B682A">
        <w:t>процесс</w:t>
      </w:r>
      <w:r w:rsidRPr="000B682A">
        <w:rPr>
          <w:spacing w:val="1"/>
        </w:rPr>
        <w:t xml:space="preserve"> </w:t>
      </w:r>
      <w:r w:rsidRPr="000B682A">
        <w:t>следует</w:t>
      </w:r>
      <w:r w:rsidRPr="000B682A">
        <w:rPr>
          <w:spacing w:val="1"/>
        </w:rPr>
        <w:t xml:space="preserve"> </w:t>
      </w:r>
      <w:r w:rsidRPr="000B682A">
        <w:t>строить,</w:t>
      </w:r>
      <w:r w:rsidRPr="000B682A">
        <w:rPr>
          <w:spacing w:val="1"/>
        </w:rPr>
        <w:t xml:space="preserve"> </w:t>
      </w:r>
      <w:r w:rsidRPr="000B682A">
        <w:t>учитывая</w:t>
      </w:r>
      <w:r w:rsidRPr="000B682A">
        <w:rPr>
          <w:spacing w:val="1"/>
        </w:rPr>
        <w:t xml:space="preserve"> </w:t>
      </w:r>
      <w:r w:rsidRPr="000B682A">
        <w:t>контингент</w:t>
      </w:r>
      <w:r w:rsidRPr="000B682A">
        <w:rPr>
          <w:spacing w:val="1"/>
        </w:rPr>
        <w:t xml:space="preserve"> </w:t>
      </w:r>
      <w:r w:rsidRPr="000B682A">
        <w:t>воспитанников,</w:t>
      </w:r>
      <w:r w:rsidRPr="000B682A">
        <w:rPr>
          <w:spacing w:val="1"/>
        </w:rPr>
        <w:t xml:space="preserve"> </w:t>
      </w:r>
      <w:r w:rsidRPr="000B682A">
        <w:t>их</w:t>
      </w:r>
      <w:r w:rsidRPr="000B682A">
        <w:rPr>
          <w:spacing w:val="1"/>
        </w:rPr>
        <w:t xml:space="preserve"> </w:t>
      </w:r>
      <w:r w:rsidRPr="000B682A">
        <w:t>индивидуальные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возрастные</w:t>
      </w:r>
      <w:r w:rsidRPr="000B682A">
        <w:rPr>
          <w:spacing w:val="1"/>
        </w:rPr>
        <w:t xml:space="preserve"> </w:t>
      </w:r>
      <w:r w:rsidRPr="000B682A">
        <w:t>особенности,</w:t>
      </w:r>
      <w:r w:rsidRPr="000B682A">
        <w:rPr>
          <w:spacing w:val="1"/>
        </w:rPr>
        <w:t xml:space="preserve"> </w:t>
      </w:r>
      <w:r w:rsidRPr="000B682A">
        <w:t>социальный</w:t>
      </w:r>
      <w:r w:rsidRPr="000B682A">
        <w:rPr>
          <w:spacing w:val="1"/>
        </w:rPr>
        <w:t xml:space="preserve"> </w:t>
      </w:r>
      <w:r w:rsidRPr="000B682A">
        <w:t>запрос</w:t>
      </w:r>
      <w:r w:rsidRPr="000B682A">
        <w:rPr>
          <w:spacing w:val="1"/>
        </w:rPr>
        <w:t xml:space="preserve"> </w:t>
      </w:r>
      <w:r w:rsidRPr="000B682A">
        <w:t>их</w:t>
      </w:r>
      <w:r w:rsidRPr="000B682A">
        <w:rPr>
          <w:spacing w:val="1"/>
        </w:rPr>
        <w:t xml:space="preserve"> </w:t>
      </w:r>
      <w:r w:rsidRPr="000B682A">
        <w:t>родителей</w:t>
      </w:r>
      <w:r w:rsidRPr="000B682A">
        <w:rPr>
          <w:spacing w:val="1"/>
        </w:rPr>
        <w:t xml:space="preserve"> </w:t>
      </w:r>
      <w:r w:rsidRPr="000B682A">
        <w:t>(законных</w:t>
      </w:r>
      <w:r w:rsidRPr="000B682A">
        <w:rPr>
          <w:spacing w:val="1"/>
        </w:rPr>
        <w:t xml:space="preserve"> </w:t>
      </w:r>
      <w:r w:rsidRPr="000B682A">
        <w:t>представителей).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Планирование</w:t>
      </w:r>
      <w:r w:rsidRPr="000B682A">
        <w:rPr>
          <w:spacing w:val="1"/>
        </w:rPr>
        <w:t xml:space="preserve"> </w:t>
      </w:r>
      <w:r w:rsidRPr="000B682A">
        <w:t>воспитательной</w:t>
      </w:r>
      <w:r w:rsidRPr="000B682A">
        <w:rPr>
          <w:spacing w:val="1"/>
        </w:rPr>
        <w:t xml:space="preserve"> </w:t>
      </w:r>
      <w:r w:rsidRPr="000B682A">
        <w:t>работы</w:t>
      </w:r>
      <w:r w:rsidRPr="000B682A">
        <w:rPr>
          <w:spacing w:val="1"/>
        </w:rPr>
        <w:t xml:space="preserve"> </w:t>
      </w:r>
      <w:r w:rsidRPr="000B682A">
        <w:t>должно</w:t>
      </w:r>
      <w:r w:rsidRPr="000B682A">
        <w:rPr>
          <w:spacing w:val="1"/>
        </w:rPr>
        <w:t xml:space="preserve"> </w:t>
      </w:r>
      <w:r w:rsidRPr="000B682A">
        <w:t>обеспечить</w:t>
      </w:r>
      <w:r w:rsidRPr="000B682A">
        <w:rPr>
          <w:spacing w:val="1"/>
        </w:rPr>
        <w:t xml:space="preserve"> </w:t>
      </w:r>
      <w:r w:rsidRPr="000B682A">
        <w:t>интеграцию</w:t>
      </w:r>
      <w:r w:rsidRPr="000B682A">
        <w:rPr>
          <w:spacing w:val="1"/>
        </w:rPr>
        <w:t xml:space="preserve"> </w:t>
      </w:r>
      <w:r w:rsidRPr="000B682A">
        <w:t>разнообразного</w:t>
      </w:r>
      <w:r w:rsidRPr="000B682A">
        <w:rPr>
          <w:spacing w:val="1"/>
        </w:rPr>
        <w:t xml:space="preserve"> </w:t>
      </w:r>
      <w:r w:rsidRPr="000B682A">
        <w:t>содержания</w:t>
      </w:r>
      <w:r w:rsidRPr="000B682A">
        <w:rPr>
          <w:spacing w:val="-5"/>
        </w:rPr>
        <w:t xml:space="preserve"> </w:t>
      </w:r>
      <w:r w:rsidRPr="000B682A">
        <w:t>форм работы</w:t>
      </w:r>
      <w:r w:rsidRPr="000B682A">
        <w:rPr>
          <w:spacing w:val="-2"/>
        </w:rPr>
        <w:t xml:space="preserve"> </w:t>
      </w:r>
      <w:r w:rsidRPr="000B682A">
        <w:t>с</w:t>
      </w:r>
      <w:r w:rsidRPr="000B682A">
        <w:rPr>
          <w:spacing w:val="-5"/>
        </w:rPr>
        <w:t xml:space="preserve"> </w:t>
      </w:r>
      <w:r w:rsidRPr="00CD2FE2">
        <w:t>МАДОУ «Детский сад №</w:t>
      </w:r>
      <w:r>
        <w:t xml:space="preserve"> 228</w:t>
      </w:r>
      <w:r w:rsidRPr="00CD2FE2">
        <w:t xml:space="preserve"> комбинированного вида» </w:t>
      </w:r>
      <w:r>
        <w:t>Кир</w:t>
      </w:r>
      <w:r w:rsidRPr="00CD2FE2">
        <w:t xml:space="preserve">овского района г.Казани </w:t>
      </w:r>
      <w:r w:rsidRPr="000B682A">
        <w:t>по всем</w:t>
      </w:r>
      <w:r w:rsidRPr="000B682A">
        <w:rPr>
          <w:spacing w:val="-7"/>
        </w:rPr>
        <w:t xml:space="preserve"> </w:t>
      </w:r>
      <w:r w:rsidRPr="000B682A">
        <w:t>образовательным</w:t>
      </w:r>
      <w:r w:rsidRPr="000B682A">
        <w:rPr>
          <w:spacing w:val="-7"/>
        </w:rPr>
        <w:t xml:space="preserve"> </w:t>
      </w:r>
      <w:r w:rsidRPr="000B682A">
        <w:t>областям</w:t>
      </w:r>
      <w:r w:rsidRPr="000B682A">
        <w:rPr>
          <w:spacing w:val="-3"/>
        </w:rPr>
        <w:t xml:space="preserve"> </w:t>
      </w:r>
      <w:r w:rsidRPr="000B682A">
        <w:t>ООП</w:t>
      </w:r>
      <w:r w:rsidRPr="000B682A">
        <w:rPr>
          <w:spacing w:val="-57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направлениям</w:t>
      </w:r>
      <w:r w:rsidRPr="000B682A">
        <w:rPr>
          <w:spacing w:val="2"/>
        </w:rPr>
        <w:t xml:space="preserve"> </w:t>
      </w:r>
      <w:r w:rsidRPr="000B682A">
        <w:t>рабочей</w:t>
      </w:r>
      <w:r w:rsidRPr="000B682A">
        <w:rPr>
          <w:spacing w:val="-3"/>
        </w:rPr>
        <w:t xml:space="preserve"> </w:t>
      </w:r>
      <w:r w:rsidRPr="000B682A">
        <w:t>программы</w:t>
      </w:r>
      <w:r w:rsidRPr="000B682A">
        <w:rPr>
          <w:spacing w:val="-2"/>
        </w:rPr>
        <w:t xml:space="preserve"> </w:t>
      </w:r>
      <w:r w:rsidRPr="000B682A">
        <w:t>воспитания</w:t>
      </w:r>
      <w:r w:rsidRPr="000B682A">
        <w:rPr>
          <w:spacing w:val="1"/>
        </w:rPr>
        <w:t xml:space="preserve"> </w:t>
      </w:r>
      <w:r w:rsidRPr="000B682A">
        <w:t>во всех</w:t>
      </w:r>
      <w:r w:rsidRPr="000B682A">
        <w:rPr>
          <w:spacing w:val="-4"/>
        </w:rPr>
        <w:t xml:space="preserve"> </w:t>
      </w:r>
      <w:r w:rsidRPr="000B682A">
        <w:t>видах</w:t>
      </w:r>
      <w:r w:rsidRPr="000B682A">
        <w:rPr>
          <w:spacing w:val="-4"/>
        </w:rPr>
        <w:t xml:space="preserve"> </w:t>
      </w:r>
      <w:r w:rsidRPr="000B682A">
        <w:t>детской</w:t>
      </w:r>
      <w:r w:rsidRPr="000B682A">
        <w:rPr>
          <w:spacing w:val="2"/>
        </w:rPr>
        <w:t xml:space="preserve"> </w:t>
      </w:r>
      <w:r w:rsidRPr="000B682A">
        <w:t>деятельности.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При</w:t>
      </w:r>
      <w:r w:rsidRPr="000B682A">
        <w:rPr>
          <w:spacing w:val="1"/>
        </w:rPr>
        <w:t xml:space="preserve"> </w:t>
      </w:r>
      <w:r w:rsidRPr="000B682A">
        <w:t>организации</w:t>
      </w:r>
      <w:r w:rsidRPr="000B682A">
        <w:rPr>
          <w:spacing w:val="1"/>
        </w:rPr>
        <w:t xml:space="preserve"> </w:t>
      </w:r>
      <w:r w:rsidRPr="000B682A">
        <w:t>воспитательного</w:t>
      </w:r>
      <w:r w:rsidRPr="000B682A">
        <w:rPr>
          <w:spacing w:val="1"/>
        </w:rPr>
        <w:t xml:space="preserve"> </w:t>
      </w:r>
      <w:r w:rsidRPr="000B682A">
        <w:t>процесса</w:t>
      </w:r>
      <w:r w:rsidRPr="000B682A">
        <w:rPr>
          <w:spacing w:val="1"/>
        </w:rPr>
        <w:t xml:space="preserve"> </w:t>
      </w:r>
      <w:r w:rsidRPr="000B682A">
        <w:t>необходимо</w:t>
      </w:r>
      <w:r w:rsidRPr="000B682A">
        <w:rPr>
          <w:spacing w:val="1"/>
        </w:rPr>
        <w:t xml:space="preserve"> </w:t>
      </w:r>
      <w:r w:rsidRPr="000B682A">
        <w:t>обеспечить</w:t>
      </w:r>
      <w:r w:rsidRPr="000B682A">
        <w:rPr>
          <w:spacing w:val="1"/>
        </w:rPr>
        <w:t xml:space="preserve"> </w:t>
      </w:r>
      <w:r w:rsidRPr="000B682A">
        <w:t>единство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воспитательных,</w:t>
      </w:r>
      <w:r w:rsidRPr="000B682A">
        <w:rPr>
          <w:spacing w:val="-6"/>
        </w:rPr>
        <w:t xml:space="preserve"> </w:t>
      </w:r>
      <w:r w:rsidRPr="000B682A">
        <w:rPr>
          <w:spacing w:val="-1"/>
        </w:rPr>
        <w:t>развивающих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и</w:t>
      </w:r>
      <w:r w:rsidRPr="000B682A">
        <w:rPr>
          <w:spacing w:val="-16"/>
        </w:rPr>
        <w:t xml:space="preserve"> </w:t>
      </w:r>
      <w:r w:rsidRPr="000B682A">
        <w:rPr>
          <w:spacing w:val="-1"/>
        </w:rPr>
        <w:t>обучающих</w:t>
      </w:r>
      <w:r w:rsidRPr="000B682A">
        <w:rPr>
          <w:spacing w:val="-12"/>
        </w:rPr>
        <w:t xml:space="preserve"> </w:t>
      </w:r>
      <w:r w:rsidRPr="000B682A">
        <w:rPr>
          <w:spacing w:val="-1"/>
        </w:rPr>
        <w:t>целей</w:t>
      </w:r>
      <w:r w:rsidRPr="000B682A">
        <w:rPr>
          <w:spacing w:val="-7"/>
        </w:rPr>
        <w:t xml:space="preserve"> </w:t>
      </w:r>
      <w:r w:rsidRPr="000B682A">
        <w:rPr>
          <w:spacing w:val="-1"/>
        </w:rPr>
        <w:t>и</w:t>
      </w:r>
      <w:r w:rsidRPr="000B682A">
        <w:rPr>
          <w:spacing w:val="-11"/>
        </w:rPr>
        <w:t xml:space="preserve"> </w:t>
      </w:r>
      <w:r w:rsidRPr="000B682A">
        <w:rPr>
          <w:spacing w:val="-1"/>
        </w:rPr>
        <w:t>задач.</w:t>
      </w:r>
      <w:r w:rsidRPr="000B682A">
        <w:rPr>
          <w:spacing w:val="-10"/>
        </w:rPr>
        <w:t xml:space="preserve"> </w:t>
      </w:r>
      <w:r w:rsidRPr="000B682A">
        <w:t>Построение</w:t>
      </w:r>
      <w:r w:rsidRPr="000B682A">
        <w:rPr>
          <w:spacing w:val="-13"/>
        </w:rPr>
        <w:t xml:space="preserve"> </w:t>
      </w:r>
      <w:r w:rsidRPr="000B682A">
        <w:t>воспитательного</w:t>
      </w:r>
      <w:r w:rsidRPr="000B682A">
        <w:rPr>
          <w:spacing w:val="-8"/>
        </w:rPr>
        <w:t xml:space="preserve"> </w:t>
      </w:r>
      <w:r w:rsidRPr="000B682A">
        <w:t>процесса</w:t>
      </w:r>
      <w:r w:rsidRPr="000B682A">
        <w:rPr>
          <w:spacing w:val="-57"/>
        </w:rPr>
        <w:t xml:space="preserve"> </w:t>
      </w:r>
      <w:r w:rsidRPr="000B682A">
        <w:t>с</w:t>
      </w:r>
      <w:r w:rsidRPr="000B682A">
        <w:rPr>
          <w:spacing w:val="30"/>
        </w:rPr>
        <w:t xml:space="preserve"> </w:t>
      </w:r>
      <w:r w:rsidRPr="000B682A">
        <w:t>помощью</w:t>
      </w:r>
      <w:r w:rsidRPr="000B682A">
        <w:rPr>
          <w:spacing w:val="31"/>
        </w:rPr>
        <w:t xml:space="preserve"> </w:t>
      </w:r>
      <w:r w:rsidRPr="000B682A">
        <w:t>календарного</w:t>
      </w:r>
      <w:r w:rsidRPr="000B682A">
        <w:rPr>
          <w:spacing w:val="32"/>
        </w:rPr>
        <w:t xml:space="preserve"> </w:t>
      </w:r>
      <w:r w:rsidRPr="000B682A">
        <w:t>плана</w:t>
      </w:r>
      <w:r w:rsidRPr="000B682A">
        <w:rPr>
          <w:spacing w:val="31"/>
        </w:rPr>
        <w:t xml:space="preserve"> </w:t>
      </w:r>
      <w:r w:rsidRPr="000B682A">
        <w:t>дает</w:t>
      </w:r>
      <w:r w:rsidRPr="000B682A">
        <w:rPr>
          <w:spacing w:val="33"/>
        </w:rPr>
        <w:t xml:space="preserve"> </w:t>
      </w:r>
      <w:r w:rsidRPr="000B682A">
        <w:t>возможность</w:t>
      </w:r>
      <w:r w:rsidRPr="000B682A">
        <w:rPr>
          <w:spacing w:val="28"/>
        </w:rPr>
        <w:t xml:space="preserve"> </w:t>
      </w:r>
      <w:r w:rsidRPr="000B682A">
        <w:t>достичь</w:t>
      </w:r>
      <w:r w:rsidRPr="000B682A">
        <w:rPr>
          <w:spacing w:val="28"/>
        </w:rPr>
        <w:t xml:space="preserve"> </w:t>
      </w:r>
      <w:r w:rsidRPr="000B682A">
        <w:t>планируемых</w:t>
      </w:r>
      <w:r w:rsidRPr="000B682A">
        <w:rPr>
          <w:spacing w:val="27"/>
        </w:rPr>
        <w:t xml:space="preserve"> </w:t>
      </w:r>
      <w:r w:rsidRPr="000B682A">
        <w:t>результатов</w:t>
      </w:r>
      <w:r w:rsidRPr="000B682A">
        <w:rPr>
          <w:spacing w:val="29"/>
        </w:rPr>
        <w:t xml:space="preserve"> </w:t>
      </w:r>
      <w:r w:rsidRPr="000B682A">
        <w:t>освоения</w:t>
      </w:r>
    </w:p>
    <w:p w:rsidR="0089579B" w:rsidRPr="00292CBE" w:rsidRDefault="0089579B" w:rsidP="00174D0E">
      <w:pPr>
        <w:ind w:left="142" w:right="-10" w:firstLine="567"/>
        <w:jc w:val="both"/>
        <w:rPr>
          <w:lang w:val="ru-RU"/>
        </w:rPr>
        <w:sectPr w:rsidR="0089579B" w:rsidRPr="00292CBE" w:rsidSect="00174D0E">
          <w:pgSz w:w="11910" w:h="16840"/>
          <w:pgMar w:top="480" w:right="1278" w:bottom="960" w:left="993" w:header="0" w:footer="697" w:gutter="0"/>
          <w:cols w:space="720"/>
          <w:docGrid w:linePitch="299"/>
        </w:sectPr>
      </w:pP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рабочей</w:t>
      </w:r>
      <w:r w:rsidRPr="000B682A">
        <w:rPr>
          <w:spacing w:val="1"/>
        </w:rPr>
        <w:t xml:space="preserve"> </w:t>
      </w:r>
      <w:r w:rsidRPr="000B682A">
        <w:t>программы</w:t>
      </w:r>
      <w:r w:rsidRPr="000B682A">
        <w:rPr>
          <w:spacing w:val="1"/>
        </w:rPr>
        <w:t xml:space="preserve"> </w:t>
      </w:r>
      <w:r w:rsidRPr="000B682A">
        <w:t>воспитания.</w:t>
      </w:r>
      <w:r w:rsidRPr="000B682A">
        <w:rPr>
          <w:spacing w:val="1"/>
        </w:rPr>
        <w:t xml:space="preserve"> </w:t>
      </w:r>
      <w:r w:rsidRPr="000B682A">
        <w:t>Только</w:t>
      </w:r>
      <w:r w:rsidRPr="000B682A">
        <w:rPr>
          <w:spacing w:val="1"/>
        </w:rPr>
        <w:t xml:space="preserve"> </w:t>
      </w:r>
      <w:r w:rsidRPr="000B682A">
        <w:t>ежеминутное</w:t>
      </w:r>
      <w:r w:rsidRPr="000B682A">
        <w:rPr>
          <w:spacing w:val="1"/>
        </w:rPr>
        <w:t xml:space="preserve"> </w:t>
      </w:r>
      <w:r w:rsidRPr="000B682A">
        <w:t>сопровождение</w:t>
      </w:r>
      <w:r w:rsidRPr="000B682A">
        <w:rPr>
          <w:spacing w:val="1"/>
        </w:rPr>
        <w:t xml:space="preserve"> </w:t>
      </w:r>
      <w:r w:rsidRPr="000B682A">
        <w:t>детей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вопросах</w:t>
      </w:r>
      <w:r w:rsidRPr="000B682A">
        <w:rPr>
          <w:spacing w:val="1"/>
        </w:rPr>
        <w:t xml:space="preserve"> </w:t>
      </w:r>
      <w:r w:rsidRPr="000B682A">
        <w:t>воспитания</w:t>
      </w:r>
      <w:r w:rsidRPr="000B682A">
        <w:rPr>
          <w:spacing w:val="-4"/>
        </w:rPr>
        <w:t xml:space="preserve"> </w:t>
      </w:r>
      <w:r w:rsidRPr="000B682A">
        <w:t>дает</w:t>
      </w:r>
      <w:r w:rsidRPr="000B682A">
        <w:rPr>
          <w:spacing w:val="2"/>
        </w:rPr>
        <w:t xml:space="preserve"> </w:t>
      </w:r>
      <w:r w:rsidRPr="000B682A">
        <w:t>большие</w:t>
      </w:r>
      <w:r w:rsidRPr="000B682A">
        <w:rPr>
          <w:spacing w:val="-4"/>
        </w:rPr>
        <w:t xml:space="preserve"> </w:t>
      </w:r>
      <w:r w:rsidRPr="000B682A">
        <w:t>возможности</w:t>
      </w:r>
      <w:r w:rsidRPr="000B682A">
        <w:rPr>
          <w:spacing w:val="-2"/>
        </w:rPr>
        <w:t xml:space="preserve"> </w:t>
      </w:r>
      <w:r w:rsidRPr="000B682A">
        <w:t>в</w:t>
      </w:r>
      <w:r w:rsidRPr="000B682A">
        <w:rPr>
          <w:spacing w:val="-1"/>
        </w:rPr>
        <w:t xml:space="preserve"> </w:t>
      </w:r>
      <w:r w:rsidRPr="000B682A">
        <w:t>развитии</w:t>
      </w:r>
      <w:r w:rsidRPr="000B682A">
        <w:rPr>
          <w:spacing w:val="3"/>
        </w:rPr>
        <w:t xml:space="preserve"> </w:t>
      </w:r>
      <w:r w:rsidRPr="000B682A">
        <w:t>их</w:t>
      </w:r>
      <w:r w:rsidRPr="000B682A">
        <w:rPr>
          <w:spacing w:val="-3"/>
        </w:rPr>
        <w:t xml:space="preserve"> </w:t>
      </w:r>
      <w:r w:rsidRPr="000B682A">
        <w:t>личности.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Решение похожих задач с постепенным их усложнением обеспечивает достижения единства</w:t>
      </w:r>
      <w:r w:rsidRPr="000B682A">
        <w:rPr>
          <w:spacing w:val="1"/>
        </w:rPr>
        <w:t xml:space="preserve"> </w:t>
      </w:r>
      <w:r w:rsidRPr="000B682A">
        <w:t>воспитательных целей и преемственности в детском развитии на протяжении всего дошкольного</w:t>
      </w:r>
      <w:r w:rsidRPr="000B682A">
        <w:rPr>
          <w:spacing w:val="1"/>
        </w:rPr>
        <w:t xml:space="preserve"> </w:t>
      </w:r>
      <w:r w:rsidRPr="000B682A">
        <w:t>возраста,</w:t>
      </w:r>
      <w:r w:rsidRPr="000B682A">
        <w:rPr>
          <w:spacing w:val="1"/>
        </w:rPr>
        <w:t xml:space="preserve"> </w:t>
      </w:r>
      <w:r w:rsidRPr="000B682A">
        <w:t>органичное</w:t>
      </w:r>
      <w:r w:rsidRPr="000B682A">
        <w:rPr>
          <w:spacing w:val="1"/>
        </w:rPr>
        <w:t xml:space="preserve"> </w:t>
      </w:r>
      <w:r w:rsidRPr="000B682A">
        <w:t>развитие</w:t>
      </w:r>
      <w:r w:rsidRPr="000B682A">
        <w:rPr>
          <w:spacing w:val="1"/>
        </w:rPr>
        <w:t xml:space="preserve"> </w:t>
      </w:r>
      <w:r w:rsidRPr="000B682A">
        <w:t>личности</w:t>
      </w:r>
      <w:r w:rsidRPr="000B682A">
        <w:rPr>
          <w:spacing w:val="1"/>
        </w:rPr>
        <w:t xml:space="preserve"> </w:t>
      </w:r>
      <w:r w:rsidRPr="000B682A">
        <w:t>детей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соответствии</w:t>
      </w:r>
      <w:r w:rsidRPr="000B682A">
        <w:rPr>
          <w:spacing w:val="1"/>
        </w:rPr>
        <w:t xml:space="preserve"> </w:t>
      </w:r>
      <w:r w:rsidRPr="000B682A">
        <w:t>с</w:t>
      </w:r>
      <w:r w:rsidRPr="000B682A">
        <w:rPr>
          <w:spacing w:val="1"/>
        </w:rPr>
        <w:t xml:space="preserve"> </w:t>
      </w:r>
      <w:r w:rsidRPr="000B682A">
        <w:t>их</w:t>
      </w:r>
      <w:r w:rsidRPr="000B682A">
        <w:rPr>
          <w:spacing w:val="1"/>
        </w:rPr>
        <w:t xml:space="preserve"> </w:t>
      </w:r>
      <w:r w:rsidRPr="000B682A">
        <w:t>индивидуальными</w:t>
      </w:r>
      <w:r w:rsidRPr="000B682A">
        <w:rPr>
          <w:spacing w:val="1"/>
        </w:rPr>
        <w:t xml:space="preserve"> </w:t>
      </w:r>
      <w:r w:rsidRPr="000B682A">
        <w:t>возможностями.</w:t>
      </w:r>
      <w:r w:rsidRPr="000B682A">
        <w:rPr>
          <w:spacing w:val="1"/>
        </w:rPr>
        <w:t xml:space="preserve"> </w:t>
      </w:r>
      <w:r w:rsidRPr="000B682A">
        <w:t>Задачи,</w:t>
      </w:r>
      <w:r w:rsidRPr="000B682A">
        <w:rPr>
          <w:spacing w:val="1"/>
        </w:rPr>
        <w:t xml:space="preserve"> </w:t>
      </w:r>
      <w:r w:rsidRPr="000B682A">
        <w:t>решаемые</w:t>
      </w:r>
      <w:r w:rsidRPr="000B682A">
        <w:rPr>
          <w:spacing w:val="1"/>
        </w:rPr>
        <w:t xml:space="preserve"> </w:t>
      </w:r>
      <w:r w:rsidRPr="000B682A">
        <w:t>детьми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том</w:t>
      </w:r>
      <w:r w:rsidRPr="000B682A">
        <w:rPr>
          <w:spacing w:val="1"/>
        </w:rPr>
        <w:t xml:space="preserve"> </w:t>
      </w:r>
      <w:r w:rsidRPr="000B682A">
        <w:t>или</w:t>
      </w:r>
      <w:r w:rsidRPr="000B682A">
        <w:rPr>
          <w:spacing w:val="1"/>
        </w:rPr>
        <w:t xml:space="preserve"> </w:t>
      </w:r>
      <w:r w:rsidRPr="000B682A">
        <w:t>ином</w:t>
      </w:r>
      <w:r w:rsidRPr="000B682A">
        <w:rPr>
          <w:spacing w:val="1"/>
        </w:rPr>
        <w:t xml:space="preserve"> </w:t>
      </w:r>
      <w:r w:rsidRPr="000B682A">
        <w:t>виде</w:t>
      </w:r>
      <w:r w:rsidRPr="000B682A">
        <w:rPr>
          <w:spacing w:val="1"/>
        </w:rPr>
        <w:t xml:space="preserve"> </w:t>
      </w:r>
      <w:r w:rsidRPr="000B682A">
        <w:t>деятельности,</w:t>
      </w:r>
      <w:r w:rsidRPr="000B682A">
        <w:rPr>
          <w:spacing w:val="1"/>
        </w:rPr>
        <w:t xml:space="preserve"> </w:t>
      </w:r>
      <w:r w:rsidRPr="000B682A">
        <w:t>не</w:t>
      </w:r>
      <w:r w:rsidRPr="000B682A">
        <w:rPr>
          <w:spacing w:val="1"/>
        </w:rPr>
        <w:t xml:space="preserve"> </w:t>
      </w:r>
      <w:r w:rsidRPr="000B682A">
        <w:t>следует</w:t>
      </w:r>
      <w:r w:rsidRPr="000B682A">
        <w:rPr>
          <w:spacing w:val="1"/>
        </w:rPr>
        <w:t xml:space="preserve"> </w:t>
      </w:r>
      <w:r w:rsidRPr="000B682A">
        <w:t>коренным</w:t>
      </w:r>
      <w:r w:rsidRPr="000B682A">
        <w:rPr>
          <w:spacing w:val="1"/>
        </w:rPr>
        <w:t xml:space="preserve"> </w:t>
      </w:r>
      <w:r w:rsidRPr="000B682A">
        <w:t>образом</w:t>
      </w:r>
      <w:r w:rsidRPr="000B682A">
        <w:rPr>
          <w:spacing w:val="1"/>
        </w:rPr>
        <w:t xml:space="preserve"> </w:t>
      </w:r>
      <w:r w:rsidRPr="000B682A">
        <w:t>менять,</w:t>
      </w:r>
      <w:r w:rsidRPr="000B682A">
        <w:rPr>
          <w:spacing w:val="1"/>
        </w:rPr>
        <w:t xml:space="preserve"> </w:t>
      </w:r>
      <w:r w:rsidRPr="000B682A">
        <w:t>так</w:t>
      </w:r>
      <w:r w:rsidRPr="000B682A">
        <w:rPr>
          <w:spacing w:val="1"/>
        </w:rPr>
        <w:t xml:space="preserve"> </w:t>
      </w:r>
      <w:r w:rsidRPr="000B682A">
        <w:t>как</w:t>
      </w:r>
      <w:r w:rsidRPr="000B682A">
        <w:rPr>
          <w:spacing w:val="1"/>
        </w:rPr>
        <w:t xml:space="preserve"> </w:t>
      </w:r>
      <w:r w:rsidRPr="000B682A">
        <w:t>это</w:t>
      </w:r>
      <w:r w:rsidRPr="000B682A">
        <w:rPr>
          <w:spacing w:val="1"/>
        </w:rPr>
        <w:t xml:space="preserve"> </w:t>
      </w:r>
      <w:r w:rsidRPr="000B682A">
        <w:t>может</w:t>
      </w:r>
      <w:r w:rsidRPr="000B682A">
        <w:rPr>
          <w:spacing w:val="1"/>
        </w:rPr>
        <w:t xml:space="preserve"> </w:t>
      </w:r>
      <w:r w:rsidRPr="000B682A">
        <w:t>нарушить</w:t>
      </w:r>
      <w:r w:rsidRPr="000B682A">
        <w:rPr>
          <w:spacing w:val="1"/>
        </w:rPr>
        <w:t xml:space="preserve"> </w:t>
      </w:r>
      <w:r w:rsidRPr="000B682A">
        <w:t>принцип</w:t>
      </w:r>
      <w:r w:rsidRPr="000B682A">
        <w:rPr>
          <w:spacing w:val="1"/>
        </w:rPr>
        <w:t xml:space="preserve"> </w:t>
      </w:r>
      <w:r w:rsidRPr="000B682A">
        <w:t>систематичности</w:t>
      </w:r>
      <w:r w:rsidRPr="000B682A">
        <w:rPr>
          <w:spacing w:val="1"/>
        </w:rPr>
        <w:t xml:space="preserve"> </w:t>
      </w:r>
      <w:r w:rsidRPr="000B682A">
        <w:t>и</w:t>
      </w:r>
      <w:r w:rsidRPr="000B682A">
        <w:rPr>
          <w:spacing w:val="1"/>
        </w:rPr>
        <w:t xml:space="preserve"> </w:t>
      </w:r>
      <w:r w:rsidRPr="000B682A">
        <w:t>последовательности</w:t>
      </w:r>
      <w:r w:rsidRPr="000B682A">
        <w:rPr>
          <w:spacing w:val="-7"/>
        </w:rPr>
        <w:t xml:space="preserve"> </w:t>
      </w:r>
      <w:r w:rsidRPr="000B682A">
        <w:t>освоения</w:t>
      </w:r>
      <w:r w:rsidRPr="000B682A">
        <w:rPr>
          <w:spacing w:val="-3"/>
        </w:rPr>
        <w:t xml:space="preserve"> </w:t>
      </w:r>
      <w:r w:rsidRPr="000B682A">
        <w:t>материала</w:t>
      </w:r>
      <w:r w:rsidRPr="000B682A">
        <w:rPr>
          <w:spacing w:val="-4"/>
        </w:rPr>
        <w:t xml:space="preserve"> </w:t>
      </w:r>
      <w:r w:rsidRPr="000B682A">
        <w:t>и</w:t>
      </w:r>
      <w:r w:rsidRPr="000B682A">
        <w:rPr>
          <w:spacing w:val="3"/>
        </w:rPr>
        <w:t xml:space="preserve"> </w:t>
      </w:r>
      <w:r w:rsidRPr="000B682A">
        <w:t>развития</w:t>
      </w:r>
      <w:r w:rsidRPr="000B682A">
        <w:rPr>
          <w:spacing w:val="2"/>
        </w:rPr>
        <w:t xml:space="preserve"> </w:t>
      </w:r>
      <w:r w:rsidRPr="000B682A">
        <w:t>детей.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 xml:space="preserve">Календарный план воспитательной работы </w:t>
      </w:r>
      <w:r w:rsidRPr="00CD2FE2">
        <w:t>МАДОУ «Детский сад №</w:t>
      </w:r>
      <w:r>
        <w:t xml:space="preserve"> 228</w:t>
      </w:r>
      <w:r w:rsidRPr="00CD2FE2">
        <w:t xml:space="preserve"> комбинированного вида» </w:t>
      </w:r>
      <w:r>
        <w:t>Кир</w:t>
      </w:r>
      <w:r w:rsidRPr="00CD2FE2">
        <w:t xml:space="preserve">овского района г.Казани </w:t>
      </w:r>
      <w:r w:rsidRPr="000B682A">
        <w:t>должен отражать</w:t>
      </w:r>
      <w:r w:rsidRPr="000B682A">
        <w:rPr>
          <w:spacing w:val="1"/>
        </w:rPr>
        <w:t xml:space="preserve"> </w:t>
      </w:r>
      <w:r w:rsidRPr="000B682A">
        <w:t>мероприятия, направленные на воспитание детей в сфере их личностного развития по каждому</w:t>
      </w:r>
      <w:r w:rsidRPr="000B682A">
        <w:rPr>
          <w:spacing w:val="1"/>
        </w:rPr>
        <w:t xml:space="preserve"> </w:t>
      </w:r>
      <w:r w:rsidRPr="000B682A">
        <w:t>направлению</w:t>
      </w:r>
      <w:r w:rsidRPr="000B682A">
        <w:rPr>
          <w:spacing w:val="-9"/>
        </w:rPr>
        <w:t xml:space="preserve"> </w:t>
      </w:r>
      <w:r w:rsidRPr="000B682A">
        <w:t>рабочей</w:t>
      </w:r>
      <w:r w:rsidRPr="000B682A">
        <w:rPr>
          <w:spacing w:val="-11"/>
        </w:rPr>
        <w:t xml:space="preserve"> </w:t>
      </w:r>
      <w:r w:rsidRPr="000B682A">
        <w:t>программы</w:t>
      </w:r>
      <w:r w:rsidRPr="000B682A">
        <w:rPr>
          <w:spacing w:val="-14"/>
        </w:rPr>
        <w:t xml:space="preserve"> </w:t>
      </w:r>
      <w:r w:rsidRPr="000B682A">
        <w:t>воспитания,</w:t>
      </w:r>
      <w:r w:rsidRPr="000B682A">
        <w:rPr>
          <w:spacing w:val="-13"/>
        </w:rPr>
        <w:t xml:space="preserve"> </w:t>
      </w:r>
      <w:r w:rsidRPr="000B682A">
        <w:t>определять</w:t>
      </w:r>
      <w:r w:rsidRPr="000B682A">
        <w:rPr>
          <w:spacing w:val="-11"/>
        </w:rPr>
        <w:t xml:space="preserve"> </w:t>
      </w:r>
      <w:r w:rsidRPr="000B682A">
        <w:t>целевую</w:t>
      </w:r>
      <w:r w:rsidRPr="000B682A">
        <w:rPr>
          <w:spacing w:val="-8"/>
        </w:rPr>
        <w:t xml:space="preserve"> </w:t>
      </w:r>
      <w:r w:rsidRPr="000B682A">
        <w:t>аудиторию</w:t>
      </w:r>
      <w:r w:rsidRPr="000B682A">
        <w:rPr>
          <w:spacing w:val="-9"/>
        </w:rPr>
        <w:t xml:space="preserve"> </w:t>
      </w:r>
      <w:r w:rsidRPr="000B682A">
        <w:t>и</w:t>
      </w:r>
      <w:r w:rsidRPr="000B682A">
        <w:rPr>
          <w:spacing w:val="-14"/>
        </w:rPr>
        <w:t xml:space="preserve"> </w:t>
      </w:r>
      <w:r w:rsidRPr="000B682A">
        <w:t>ответственных</w:t>
      </w:r>
      <w:r w:rsidRPr="000B682A">
        <w:rPr>
          <w:spacing w:val="-12"/>
        </w:rPr>
        <w:t xml:space="preserve"> </w:t>
      </w:r>
      <w:r w:rsidRPr="000B682A">
        <w:t>за</w:t>
      </w:r>
      <w:r w:rsidRPr="000B682A">
        <w:rPr>
          <w:spacing w:val="-58"/>
        </w:rPr>
        <w:t xml:space="preserve"> </w:t>
      </w:r>
      <w:r w:rsidRPr="000B682A">
        <w:t>организацию запланированных мероприятий. С целью обеспечения реализации ООП и рабочей</w:t>
      </w:r>
      <w:r w:rsidRPr="000B682A">
        <w:rPr>
          <w:spacing w:val="1"/>
        </w:rPr>
        <w:t xml:space="preserve"> </w:t>
      </w:r>
      <w:r w:rsidRPr="000B682A">
        <w:t>Программы</w:t>
      </w:r>
      <w:r w:rsidRPr="000B682A">
        <w:rPr>
          <w:spacing w:val="1"/>
        </w:rPr>
        <w:t xml:space="preserve"> </w:t>
      </w:r>
      <w:r w:rsidRPr="000B682A">
        <w:t>воспитания,</w:t>
      </w:r>
      <w:r w:rsidRPr="000B682A">
        <w:rPr>
          <w:spacing w:val="1"/>
        </w:rPr>
        <w:t xml:space="preserve"> </w:t>
      </w:r>
      <w:r w:rsidRPr="000B682A">
        <w:t>календарный</w:t>
      </w:r>
      <w:r w:rsidRPr="000B682A">
        <w:rPr>
          <w:spacing w:val="1"/>
        </w:rPr>
        <w:t xml:space="preserve"> </w:t>
      </w:r>
      <w:r w:rsidRPr="000B682A">
        <w:t>план</w:t>
      </w:r>
      <w:r w:rsidRPr="000B682A">
        <w:rPr>
          <w:spacing w:val="1"/>
        </w:rPr>
        <w:t xml:space="preserve"> </w:t>
      </w:r>
      <w:r w:rsidRPr="000B682A">
        <w:t>воспитательной</w:t>
      </w:r>
      <w:r w:rsidRPr="000B682A">
        <w:rPr>
          <w:spacing w:val="1"/>
        </w:rPr>
        <w:t xml:space="preserve"> </w:t>
      </w:r>
      <w:r w:rsidRPr="000B682A">
        <w:t>работы</w:t>
      </w:r>
      <w:r w:rsidRPr="000B682A">
        <w:rPr>
          <w:spacing w:val="1"/>
        </w:rPr>
        <w:t xml:space="preserve"> </w:t>
      </w:r>
      <w:r w:rsidRPr="000B682A">
        <w:t>должен</w:t>
      </w:r>
      <w:r w:rsidRPr="000B682A">
        <w:rPr>
          <w:spacing w:val="1"/>
        </w:rPr>
        <w:t xml:space="preserve"> </w:t>
      </w:r>
      <w:r w:rsidRPr="000B682A">
        <w:t>соответствовать</w:t>
      </w:r>
      <w:r w:rsidRPr="000B682A">
        <w:rPr>
          <w:spacing w:val="1"/>
        </w:rPr>
        <w:t xml:space="preserve"> </w:t>
      </w:r>
      <w:r w:rsidRPr="000B682A">
        <w:t xml:space="preserve">комплексно - тематическому планированию работы с воспитанниками </w:t>
      </w:r>
      <w:r w:rsidRPr="00292CBE">
        <w:t>МАДОУ «Детский сад №</w:t>
      </w:r>
      <w:r>
        <w:t xml:space="preserve"> 228</w:t>
      </w:r>
      <w:r w:rsidRPr="00292CBE">
        <w:t xml:space="preserve"> комбинированного вида» </w:t>
      </w:r>
      <w:r>
        <w:t>Кир</w:t>
      </w:r>
      <w:r w:rsidRPr="00292CBE">
        <w:t xml:space="preserve">овского района г.Казани </w:t>
      </w:r>
      <w:r w:rsidRPr="000B682A">
        <w:t>и</w:t>
      </w:r>
      <w:r w:rsidRPr="000B682A">
        <w:rPr>
          <w:spacing w:val="3"/>
        </w:rPr>
        <w:t xml:space="preserve"> </w:t>
      </w:r>
      <w:r w:rsidRPr="000B682A">
        <w:t>отражаться</w:t>
      </w:r>
      <w:r w:rsidRPr="000B682A">
        <w:rPr>
          <w:spacing w:val="-3"/>
        </w:rPr>
        <w:t xml:space="preserve"> </w:t>
      </w:r>
      <w:r w:rsidRPr="000B682A">
        <w:t>в</w:t>
      </w:r>
      <w:r w:rsidRPr="000B682A">
        <w:rPr>
          <w:spacing w:val="-1"/>
        </w:rPr>
        <w:t xml:space="preserve"> </w:t>
      </w:r>
      <w:r w:rsidRPr="000B682A">
        <w:t>годовом</w:t>
      </w:r>
      <w:r w:rsidRPr="000B682A">
        <w:rPr>
          <w:spacing w:val="-1"/>
        </w:rPr>
        <w:t xml:space="preserve"> </w:t>
      </w:r>
      <w:r w:rsidRPr="000B682A">
        <w:t>плане</w:t>
      </w:r>
      <w:r w:rsidRPr="000B682A">
        <w:rPr>
          <w:spacing w:val="1"/>
        </w:rPr>
        <w:t xml:space="preserve"> </w:t>
      </w:r>
      <w:r w:rsidRPr="000B682A">
        <w:t>работы.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В</w:t>
      </w:r>
      <w:r w:rsidRPr="000B682A">
        <w:rPr>
          <w:spacing w:val="-8"/>
        </w:rPr>
        <w:t xml:space="preserve"> </w:t>
      </w:r>
      <w:r w:rsidRPr="000B682A">
        <w:t>связи</w:t>
      </w:r>
      <w:r w:rsidRPr="000B682A">
        <w:rPr>
          <w:spacing w:val="-5"/>
        </w:rPr>
        <w:t xml:space="preserve"> </w:t>
      </w:r>
      <w:r w:rsidRPr="000B682A">
        <w:t>с</w:t>
      </w:r>
      <w:r w:rsidRPr="000B682A">
        <w:rPr>
          <w:spacing w:val="-7"/>
        </w:rPr>
        <w:t xml:space="preserve"> </w:t>
      </w:r>
      <w:r w:rsidRPr="000B682A">
        <w:t>тем,</w:t>
      </w:r>
      <w:r w:rsidRPr="000B682A">
        <w:rPr>
          <w:spacing w:val="-4"/>
        </w:rPr>
        <w:t xml:space="preserve"> </w:t>
      </w:r>
      <w:r w:rsidRPr="000B682A">
        <w:t>что комплексно-тематическое</w:t>
      </w:r>
      <w:r w:rsidRPr="000B682A">
        <w:rPr>
          <w:spacing w:val="-7"/>
        </w:rPr>
        <w:t xml:space="preserve"> </w:t>
      </w:r>
      <w:r w:rsidRPr="000B682A">
        <w:t>планирование</w:t>
      </w:r>
      <w:r w:rsidRPr="000B682A">
        <w:rPr>
          <w:spacing w:val="-6"/>
        </w:rPr>
        <w:t xml:space="preserve"> </w:t>
      </w:r>
      <w:r w:rsidRPr="000B682A">
        <w:t>ООП</w:t>
      </w:r>
      <w:r w:rsidRPr="000B682A">
        <w:rPr>
          <w:spacing w:val="-6"/>
        </w:rPr>
        <w:t xml:space="preserve"> </w:t>
      </w:r>
      <w:r w:rsidRPr="00292CBE">
        <w:t>МАДОУ «Детский сад №</w:t>
      </w:r>
      <w:r>
        <w:t xml:space="preserve"> 228</w:t>
      </w:r>
      <w:r w:rsidRPr="00292CBE">
        <w:t xml:space="preserve"> комбинированного вида» </w:t>
      </w:r>
      <w:r>
        <w:t>Кир</w:t>
      </w:r>
      <w:r w:rsidRPr="00292CBE">
        <w:t>овского района г.Казани</w:t>
      </w:r>
      <w:r w:rsidRPr="000B682A">
        <w:t xml:space="preserve"> предусматривает</w:t>
      </w:r>
      <w:r w:rsidRPr="000B682A">
        <w:rPr>
          <w:spacing w:val="4"/>
        </w:rPr>
        <w:t xml:space="preserve"> </w:t>
      </w:r>
      <w:r w:rsidRPr="000B682A">
        <w:t>разделение</w:t>
      </w:r>
      <w:r w:rsidRPr="000B682A">
        <w:rPr>
          <w:spacing w:val="3"/>
        </w:rPr>
        <w:t xml:space="preserve"> </w:t>
      </w:r>
      <w:r w:rsidRPr="000B682A">
        <w:t>на</w:t>
      </w:r>
      <w:r w:rsidRPr="000B682A">
        <w:rPr>
          <w:spacing w:val="4"/>
        </w:rPr>
        <w:t xml:space="preserve"> </w:t>
      </w:r>
      <w:r w:rsidRPr="000B682A">
        <w:t>периоды,</w:t>
      </w:r>
      <w:r w:rsidRPr="000B682A">
        <w:rPr>
          <w:spacing w:val="1"/>
        </w:rPr>
        <w:t xml:space="preserve"> </w:t>
      </w:r>
      <w:r w:rsidRPr="000B682A">
        <w:t>то</w:t>
      </w:r>
      <w:r w:rsidRPr="000B682A">
        <w:rPr>
          <w:spacing w:val="9"/>
        </w:rPr>
        <w:t xml:space="preserve"> </w:t>
      </w:r>
      <w:r w:rsidRPr="000B682A">
        <w:t>в</w:t>
      </w:r>
      <w:r w:rsidRPr="000B682A">
        <w:rPr>
          <w:spacing w:val="-4"/>
        </w:rPr>
        <w:t xml:space="preserve"> </w:t>
      </w:r>
      <w:r w:rsidRPr="000B682A">
        <w:t>календарном</w:t>
      </w:r>
      <w:r w:rsidRPr="000B682A">
        <w:rPr>
          <w:spacing w:val="6"/>
        </w:rPr>
        <w:t xml:space="preserve"> </w:t>
      </w:r>
      <w:r w:rsidRPr="000B682A">
        <w:t>плане</w:t>
      </w:r>
      <w:r w:rsidRPr="000B682A">
        <w:rPr>
          <w:spacing w:val="-2"/>
        </w:rPr>
        <w:t xml:space="preserve"> </w:t>
      </w:r>
      <w:r w:rsidRPr="000B682A">
        <w:t>воспитательной</w:t>
      </w:r>
      <w:r w:rsidRPr="000B682A">
        <w:rPr>
          <w:spacing w:val="5"/>
        </w:rPr>
        <w:t xml:space="preserve"> </w:t>
      </w:r>
      <w:r w:rsidRPr="000B682A">
        <w:t>работы</w:t>
      </w:r>
      <w:r w:rsidRPr="000B682A">
        <w:rPr>
          <w:spacing w:val="5"/>
        </w:rPr>
        <w:t xml:space="preserve"> </w:t>
      </w:r>
      <w:r w:rsidRPr="000B682A">
        <w:t xml:space="preserve">воспитания </w:t>
      </w:r>
      <w:r w:rsidRPr="00292CBE">
        <w:t>МАДОУ «Детский сад №</w:t>
      </w:r>
      <w:r>
        <w:t xml:space="preserve"> 228</w:t>
      </w:r>
      <w:r w:rsidRPr="00292CBE">
        <w:t xml:space="preserve"> комбинированного вида» </w:t>
      </w:r>
      <w:r>
        <w:t>Кир</w:t>
      </w:r>
      <w:r w:rsidRPr="00292CBE">
        <w:t>овского района г.Казани</w:t>
      </w:r>
      <w:r w:rsidRPr="000B682A">
        <w:t xml:space="preserve"> должны отражаться мероприятия, обеспечивающие реализацию всех шести</w:t>
      </w:r>
      <w:r w:rsidRPr="000B682A">
        <w:rPr>
          <w:spacing w:val="-57"/>
        </w:rPr>
        <w:t xml:space="preserve"> </w:t>
      </w:r>
      <w:r w:rsidRPr="000B682A">
        <w:t>направлений</w:t>
      </w:r>
      <w:r w:rsidRPr="000B682A">
        <w:rPr>
          <w:spacing w:val="1"/>
        </w:rPr>
        <w:t xml:space="preserve"> </w:t>
      </w:r>
      <w:r w:rsidRPr="000B682A">
        <w:t>рабочей</w:t>
      </w:r>
      <w:r w:rsidRPr="000B682A">
        <w:rPr>
          <w:spacing w:val="1"/>
        </w:rPr>
        <w:t xml:space="preserve"> </w:t>
      </w:r>
      <w:r w:rsidRPr="000B682A">
        <w:t>программы</w:t>
      </w:r>
      <w:r w:rsidRPr="000B682A">
        <w:rPr>
          <w:spacing w:val="1"/>
        </w:rPr>
        <w:t xml:space="preserve"> </w:t>
      </w:r>
      <w:r w:rsidRPr="000B682A">
        <w:t>воспитания,</w:t>
      </w:r>
      <w:r w:rsidRPr="000B682A">
        <w:rPr>
          <w:spacing w:val="1"/>
        </w:rPr>
        <w:t xml:space="preserve"> </w:t>
      </w:r>
      <w:r w:rsidRPr="000B682A">
        <w:t>соответствующих</w:t>
      </w:r>
      <w:r w:rsidRPr="000B682A">
        <w:rPr>
          <w:spacing w:val="1"/>
        </w:rPr>
        <w:t xml:space="preserve"> </w:t>
      </w:r>
      <w:r w:rsidRPr="000B682A">
        <w:t>тематике</w:t>
      </w:r>
      <w:r w:rsidRPr="000B682A">
        <w:rPr>
          <w:spacing w:val="1"/>
        </w:rPr>
        <w:t xml:space="preserve"> </w:t>
      </w:r>
      <w:r w:rsidRPr="000B682A">
        <w:t>данного</w:t>
      </w:r>
      <w:r w:rsidRPr="000B682A">
        <w:rPr>
          <w:spacing w:val="1"/>
        </w:rPr>
        <w:t xml:space="preserve"> </w:t>
      </w:r>
      <w:r w:rsidRPr="000B682A">
        <w:t>периода.</w:t>
      </w:r>
      <w:r w:rsidRPr="000B682A">
        <w:rPr>
          <w:spacing w:val="1"/>
        </w:rPr>
        <w:t xml:space="preserve"> </w:t>
      </w:r>
      <w:r w:rsidRPr="000B682A">
        <w:t>Следует</w:t>
      </w:r>
      <w:r w:rsidRPr="000B682A">
        <w:rPr>
          <w:spacing w:val="-5"/>
        </w:rPr>
        <w:t xml:space="preserve"> </w:t>
      </w:r>
      <w:r w:rsidRPr="000B682A">
        <w:t>учитывать</w:t>
      </w:r>
      <w:r w:rsidRPr="000B682A">
        <w:rPr>
          <w:spacing w:val="-7"/>
        </w:rPr>
        <w:t xml:space="preserve"> </w:t>
      </w:r>
      <w:r w:rsidRPr="000B682A">
        <w:t>возможность</w:t>
      </w:r>
      <w:r w:rsidRPr="000B682A">
        <w:rPr>
          <w:spacing w:val="-12"/>
        </w:rPr>
        <w:t xml:space="preserve"> </w:t>
      </w:r>
      <w:r w:rsidRPr="000B682A">
        <w:t>интеграции</w:t>
      </w:r>
      <w:r w:rsidRPr="000B682A">
        <w:rPr>
          <w:spacing w:val="-13"/>
        </w:rPr>
        <w:t xml:space="preserve"> </w:t>
      </w:r>
      <w:r w:rsidRPr="000B682A">
        <w:t>разных</w:t>
      </w:r>
      <w:r w:rsidRPr="000B682A">
        <w:rPr>
          <w:spacing w:val="-13"/>
        </w:rPr>
        <w:t xml:space="preserve"> </w:t>
      </w:r>
      <w:r w:rsidRPr="000B682A">
        <w:t>направлений</w:t>
      </w:r>
      <w:r w:rsidRPr="000B682A">
        <w:rPr>
          <w:spacing w:val="-8"/>
        </w:rPr>
        <w:t xml:space="preserve"> </w:t>
      </w:r>
      <w:r w:rsidRPr="000B682A">
        <w:t>рабочей</w:t>
      </w:r>
      <w:r w:rsidRPr="000B682A">
        <w:rPr>
          <w:spacing w:val="-8"/>
        </w:rPr>
        <w:t xml:space="preserve"> </w:t>
      </w:r>
      <w:r w:rsidRPr="000B682A">
        <w:t>программы</w:t>
      </w:r>
      <w:r w:rsidRPr="000B682A">
        <w:rPr>
          <w:spacing w:val="-12"/>
        </w:rPr>
        <w:t xml:space="preserve"> </w:t>
      </w:r>
      <w:r w:rsidRPr="000B682A">
        <w:t>воспитания</w:t>
      </w:r>
      <w:r w:rsidRPr="000B682A">
        <w:rPr>
          <w:spacing w:val="-58"/>
        </w:rPr>
        <w:t xml:space="preserve"> </w:t>
      </w:r>
      <w:r w:rsidRPr="000B682A">
        <w:t>в</w:t>
      </w:r>
      <w:r w:rsidRPr="000B682A">
        <w:rPr>
          <w:spacing w:val="-2"/>
        </w:rPr>
        <w:t xml:space="preserve"> </w:t>
      </w:r>
      <w:r w:rsidRPr="000B682A">
        <w:t>одном</w:t>
      </w:r>
      <w:r w:rsidRPr="000B682A">
        <w:rPr>
          <w:spacing w:val="-1"/>
        </w:rPr>
        <w:t xml:space="preserve"> </w:t>
      </w:r>
      <w:r w:rsidRPr="000B682A">
        <w:t>мероприятии.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В</w:t>
      </w:r>
      <w:r w:rsidRPr="000B682A">
        <w:rPr>
          <w:spacing w:val="1"/>
        </w:rPr>
        <w:t xml:space="preserve"> </w:t>
      </w:r>
      <w:r w:rsidRPr="000B682A">
        <w:t>календарном</w:t>
      </w:r>
      <w:r w:rsidRPr="000B682A">
        <w:rPr>
          <w:spacing w:val="1"/>
        </w:rPr>
        <w:t xml:space="preserve"> </w:t>
      </w:r>
      <w:r w:rsidRPr="000B682A">
        <w:t>плане</w:t>
      </w:r>
      <w:r w:rsidRPr="000B682A">
        <w:rPr>
          <w:spacing w:val="1"/>
        </w:rPr>
        <w:t xml:space="preserve"> </w:t>
      </w:r>
      <w:r w:rsidRPr="000B682A">
        <w:t>воспитательной</w:t>
      </w:r>
      <w:r w:rsidRPr="000B682A">
        <w:rPr>
          <w:spacing w:val="1"/>
        </w:rPr>
        <w:t xml:space="preserve"> </w:t>
      </w:r>
      <w:r w:rsidRPr="000B682A">
        <w:t>работы</w:t>
      </w:r>
      <w:r w:rsidRPr="000B682A">
        <w:rPr>
          <w:spacing w:val="1"/>
        </w:rPr>
        <w:t xml:space="preserve"> </w:t>
      </w:r>
      <w:r w:rsidRPr="000B682A">
        <w:t>раздел</w:t>
      </w:r>
      <w:r w:rsidRPr="000B682A">
        <w:rPr>
          <w:spacing w:val="1"/>
        </w:rPr>
        <w:t xml:space="preserve"> </w:t>
      </w:r>
      <w:r w:rsidRPr="000B682A">
        <w:t>«Целевая</w:t>
      </w:r>
      <w:r w:rsidRPr="000B682A">
        <w:rPr>
          <w:spacing w:val="1"/>
        </w:rPr>
        <w:t xml:space="preserve"> </w:t>
      </w:r>
      <w:r w:rsidRPr="000B682A">
        <w:t>аудитория»</w:t>
      </w:r>
      <w:r w:rsidRPr="000B682A">
        <w:rPr>
          <w:spacing w:val="1"/>
        </w:rPr>
        <w:t xml:space="preserve"> </w:t>
      </w:r>
      <w:r w:rsidRPr="000B682A">
        <w:t>отражает</w:t>
      </w:r>
      <w:r w:rsidRPr="000B682A">
        <w:rPr>
          <w:spacing w:val="1"/>
        </w:rPr>
        <w:t xml:space="preserve"> </w:t>
      </w:r>
      <w:r w:rsidRPr="000B682A">
        <w:t>контингент</w:t>
      </w:r>
      <w:r w:rsidRPr="000B682A">
        <w:rPr>
          <w:spacing w:val="1"/>
        </w:rPr>
        <w:t xml:space="preserve"> </w:t>
      </w:r>
      <w:r w:rsidRPr="000B682A">
        <w:t>участников</w:t>
      </w:r>
      <w:r w:rsidRPr="000B682A">
        <w:rPr>
          <w:spacing w:val="1"/>
        </w:rPr>
        <w:t xml:space="preserve"> </w:t>
      </w:r>
      <w:r w:rsidRPr="000B682A">
        <w:t>мероприятия</w:t>
      </w:r>
      <w:r w:rsidRPr="000B682A">
        <w:rPr>
          <w:spacing w:val="1"/>
        </w:rPr>
        <w:t xml:space="preserve"> </w:t>
      </w:r>
      <w:r w:rsidRPr="000B682A">
        <w:t>(воспитанники,</w:t>
      </w:r>
      <w:r w:rsidRPr="000B682A">
        <w:rPr>
          <w:spacing w:val="1"/>
        </w:rPr>
        <w:t xml:space="preserve"> </w:t>
      </w:r>
      <w:r w:rsidRPr="000B682A">
        <w:t>их</w:t>
      </w:r>
      <w:r w:rsidRPr="000B682A">
        <w:rPr>
          <w:spacing w:val="1"/>
        </w:rPr>
        <w:t xml:space="preserve"> </w:t>
      </w:r>
      <w:r w:rsidRPr="000B682A">
        <w:t>родители</w:t>
      </w:r>
      <w:r w:rsidRPr="000B682A">
        <w:rPr>
          <w:spacing w:val="1"/>
        </w:rPr>
        <w:t xml:space="preserve"> </w:t>
      </w:r>
      <w:r w:rsidRPr="000B682A">
        <w:t>(законные</w:t>
      </w:r>
      <w:r w:rsidRPr="000B682A">
        <w:rPr>
          <w:spacing w:val="1"/>
        </w:rPr>
        <w:t xml:space="preserve"> </w:t>
      </w:r>
      <w:r w:rsidRPr="000B682A">
        <w:t>представители).</w:t>
      </w:r>
      <w:r w:rsidRPr="000B682A">
        <w:rPr>
          <w:spacing w:val="1"/>
        </w:rPr>
        <w:t xml:space="preserve"> </w:t>
      </w:r>
      <w:r w:rsidRPr="000B682A">
        <w:t>Следует</w:t>
      </w:r>
      <w:r w:rsidRPr="000B682A">
        <w:rPr>
          <w:spacing w:val="-7"/>
        </w:rPr>
        <w:t xml:space="preserve"> </w:t>
      </w:r>
      <w:r w:rsidRPr="000B682A">
        <w:t>учитывать,</w:t>
      </w:r>
      <w:r w:rsidRPr="000B682A">
        <w:rPr>
          <w:spacing w:val="-11"/>
        </w:rPr>
        <w:t xml:space="preserve"> </w:t>
      </w:r>
      <w:r w:rsidRPr="000B682A">
        <w:t>что</w:t>
      </w:r>
      <w:r w:rsidRPr="000B682A">
        <w:rPr>
          <w:spacing w:val="-8"/>
        </w:rPr>
        <w:t xml:space="preserve"> </w:t>
      </w:r>
      <w:r w:rsidRPr="000B682A">
        <w:t>мероприятия</w:t>
      </w:r>
      <w:r w:rsidRPr="000B682A">
        <w:rPr>
          <w:spacing w:val="-12"/>
        </w:rPr>
        <w:t xml:space="preserve"> </w:t>
      </w:r>
      <w:r w:rsidRPr="000B682A">
        <w:t>могут</w:t>
      </w:r>
      <w:r w:rsidRPr="000B682A">
        <w:rPr>
          <w:spacing w:val="-12"/>
        </w:rPr>
        <w:t xml:space="preserve"> </w:t>
      </w:r>
      <w:r w:rsidRPr="000B682A">
        <w:t>планироваться</w:t>
      </w:r>
      <w:r w:rsidRPr="000B682A">
        <w:rPr>
          <w:spacing w:val="-12"/>
        </w:rPr>
        <w:t xml:space="preserve"> </w:t>
      </w:r>
      <w:r w:rsidRPr="000B682A">
        <w:t>как</w:t>
      </w:r>
      <w:r w:rsidRPr="000B682A">
        <w:rPr>
          <w:spacing w:val="-13"/>
        </w:rPr>
        <w:t xml:space="preserve"> </w:t>
      </w:r>
      <w:r w:rsidRPr="000B682A">
        <w:t>отдельно</w:t>
      </w:r>
      <w:r w:rsidRPr="000B682A">
        <w:rPr>
          <w:spacing w:val="-8"/>
        </w:rPr>
        <w:t xml:space="preserve"> </w:t>
      </w:r>
      <w:r w:rsidRPr="000B682A">
        <w:t>для</w:t>
      </w:r>
      <w:r w:rsidRPr="000B682A">
        <w:rPr>
          <w:spacing w:val="-12"/>
        </w:rPr>
        <w:t xml:space="preserve"> </w:t>
      </w:r>
      <w:r w:rsidRPr="000B682A">
        <w:t>каждой</w:t>
      </w:r>
      <w:r w:rsidRPr="000B682A">
        <w:rPr>
          <w:spacing w:val="-11"/>
        </w:rPr>
        <w:t xml:space="preserve"> </w:t>
      </w:r>
      <w:r w:rsidRPr="000B682A">
        <w:t>из</w:t>
      </w:r>
      <w:r w:rsidRPr="000B682A">
        <w:rPr>
          <w:spacing w:val="-12"/>
        </w:rPr>
        <w:t xml:space="preserve"> </w:t>
      </w:r>
      <w:r w:rsidRPr="000B682A">
        <w:t>аудиторий,</w:t>
      </w:r>
      <w:r w:rsidRPr="000B682A">
        <w:rPr>
          <w:spacing w:val="-57"/>
        </w:rPr>
        <w:t xml:space="preserve"> </w:t>
      </w:r>
      <w:r w:rsidRPr="000B682A">
        <w:t>так</w:t>
      </w:r>
      <w:r w:rsidRPr="000B682A">
        <w:rPr>
          <w:spacing w:val="-1"/>
        </w:rPr>
        <w:t xml:space="preserve"> </w:t>
      </w:r>
      <w:r w:rsidRPr="000B682A">
        <w:t>и</w:t>
      </w:r>
      <w:r w:rsidRPr="000B682A">
        <w:rPr>
          <w:spacing w:val="3"/>
        </w:rPr>
        <w:t xml:space="preserve"> </w:t>
      </w:r>
      <w:r w:rsidRPr="000B682A">
        <w:t>быть</w:t>
      </w:r>
      <w:r w:rsidRPr="000B682A">
        <w:rPr>
          <w:spacing w:val="-1"/>
        </w:rPr>
        <w:t xml:space="preserve"> </w:t>
      </w:r>
      <w:r w:rsidRPr="000B682A">
        <w:t>совместными.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Ответственными за то или иное мероприятие могут быть как представители администрации,</w:t>
      </w:r>
      <w:r w:rsidRPr="000B682A">
        <w:rPr>
          <w:spacing w:val="1"/>
        </w:rPr>
        <w:t xml:space="preserve"> </w:t>
      </w:r>
      <w:r w:rsidRPr="000B682A">
        <w:t>так</w:t>
      </w:r>
      <w:r w:rsidRPr="000B682A">
        <w:rPr>
          <w:spacing w:val="-1"/>
        </w:rPr>
        <w:t xml:space="preserve"> </w:t>
      </w:r>
      <w:r w:rsidRPr="000B682A">
        <w:t>и</w:t>
      </w:r>
      <w:r w:rsidRPr="000B682A">
        <w:rPr>
          <w:spacing w:val="3"/>
        </w:rPr>
        <w:t xml:space="preserve"> </w:t>
      </w:r>
      <w:r w:rsidRPr="000B682A">
        <w:t>воспитатели, и</w:t>
      </w:r>
      <w:r w:rsidRPr="000B682A">
        <w:rPr>
          <w:spacing w:val="-2"/>
        </w:rPr>
        <w:t xml:space="preserve"> </w:t>
      </w:r>
      <w:r w:rsidRPr="000B682A">
        <w:t xml:space="preserve">специалисты воспитания </w:t>
      </w:r>
      <w:r w:rsidRPr="00292CBE">
        <w:t>МАДОУ «Детский сад №</w:t>
      </w:r>
      <w:r>
        <w:t xml:space="preserve"> 228</w:t>
      </w:r>
      <w:r w:rsidRPr="00292CBE">
        <w:t xml:space="preserve"> комбинированного вида» </w:t>
      </w:r>
      <w:r>
        <w:t>Кир</w:t>
      </w:r>
      <w:r w:rsidRPr="00292CBE">
        <w:t>овского района г.Казани</w:t>
      </w:r>
      <w:r w:rsidRPr="000B682A">
        <w:t>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Ответственные</w:t>
      </w:r>
      <w:r w:rsidRPr="000B682A">
        <w:rPr>
          <w:spacing w:val="-7"/>
        </w:rPr>
        <w:t xml:space="preserve"> </w:t>
      </w:r>
      <w:r w:rsidRPr="000B682A">
        <w:t>назначаются</w:t>
      </w:r>
      <w:r w:rsidRPr="000B682A">
        <w:rPr>
          <w:spacing w:val="-2"/>
        </w:rPr>
        <w:t xml:space="preserve"> </w:t>
      </w:r>
      <w:r w:rsidRPr="000B682A">
        <w:t>в</w:t>
      </w:r>
      <w:r w:rsidRPr="000B682A">
        <w:rPr>
          <w:spacing w:val="-4"/>
        </w:rPr>
        <w:t xml:space="preserve"> </w:t>
      </w:r>
      <w:r w:rsidRPr="000B682A">
        <w:t>соответствии</w:t>
      </w:r>
      <w:r w:rsidRPr="000B682A">
        <w:rPr>
          <w:spacing w:val="-5"/>
        </w:rPr>
        <w:t xml:space="preserve"> </w:t>
      </w:r>
      <w:r w:rsidRPr="000B682A">
        <w:t>с</w:t>
      </w:r>
      <w:r w:rsidRPr="000B682A">
        <w:rPr>
          <w:spacing w:val="-2"/>
        </w:rPr>
        <w:t xml:space="preserve"> </w:t>
      </w:r>
      <w:r w:rsidRPr="000B682A">
        <w:t>уровнем</w:t>
      </w:r>
      <w:r w:rsidRPr="000B682A">
        <w:rPr>
          <w:spacing w:val="-4"/>
        </w:rPr>
        <w:t xml:space="preserve"> </w:t>
      </w:r>
      <w:r w:rsidRPr="000B682A">
        <w:t>мероприятия:</w:t>
      </w:r>
    </w:p>
    <w:p w:rsidR="0089579B" w:rsidRPr="000B682A" w:rsidRDefault="0089579B" w:rsidP="00174D0E">
      <w:pPr>
        <w:pStyle w:val="ListParagraph"/>
        <w:numPr>
          <w:ilvl w:val="0"/>
          <w:numId w:val="2"/>
        </w:numPr>
        <w:ind w:left="142" w:right="-10" w:firstLine="567"/>
      </w:pPr>
      <w:r w:rsidRPr="000B682A">
        <w:t>Заведующий</w:t>
      </w:r>
      <w:r w:rsidRPr="000B682A">
        <w:rPr>
          <w:spacing w:val="1"/>
        </w:rPr>
        <w:t xml:space="preserve"> </w:t>
      </w:r>
      <w:r w:rsidRPr="000B682A">
        <w:t>ДОУ</w:t>
      </w:r>
      <w:r w:rsidRPr="000B682A">
        <w:rPr>
          <w:spacing w:val="1"/>
        </w:rPr>
        <w:t xml:space="preserve"> </w:t>
      </w:r>
      <w:r w:rsidRPr="000B682A">
        <w:t>–</w:t>
      </w:r>
      <w:r w:rsidRPr="000B682A">
        <w:rPr>
          <w:spacing w:val="1"/>
        </w:rPr>
        <w:t xml:space="preserve"> </w:t>
      </w:r>
      <w:r w:rsidRPr="000B682A">
        <w:t>мероприятия,</w:t>
      </w:r>
      <w:r w:rsidRPr="000B682A">
        <w:rPr>
          <w:spacing w:val="1"/>
        </w:rPr>
        <w:t xml:space="preserve"> </w:t>
      </w:r>
      <w:r w:rsidRPr="000B682A">
        <w:t>предполагающие</w:t>
      </w:r>
      <w:r w:rsidRPr="000B682A">
        <w:rPr>
          <w:spacing w:val="1"/>
        </w:rPr>
        <w:t xml:space="preserve"> </w:t>
      </w:r>
      <w:r w:rsidRPr="000B682A">
        <w:t>участие</w:t>
      </w:r>
      <w:r w:rsidRPr="000B682A">
        <w:rPr>
          <w:spacing w:val="1"/>
        </w:rPr>
        <w:t xml:space="preserve"> </w:t>
      </w:r>
      <w:r w:rsidRPr="000B682A">
        <w:t>родителей</w:t>
      </w:r>
      <w:r w:rsidRPr="000B682A">
        <w:rPr>
          <w:spacing w:val="1"/>
        </w:rPr>
        <w:t xml:space="preserve"> </w:t>
      </w:r>
      <w:r w:rsidRPr="000B682A">
        <w:t>(законных</w:t>
      </w:r>
      <w:r w:rsidRPr="000B682A">
        <w:rPr>
          <w:spacing w:val="1"/>
        </w:rPr>
        <w:t xml:space="preserve"> </w:t>
      </w:r>
      <w:r w:rsidRPr="000B682A">
        <w:t>представителей)</w:t>
      </w:r>
      <w:r w:rsidRPr="000B682A">
        <w:rPr>
          <w:spacing w:val="2"/>
        </w:rPr>
        <w:t xml:space="preserve"> </w:t>
      </w:r>
      <w:r w:rsidRPr="000B682A">
        <w:t>воспитанников,</w:t>
      </w:r>
      <w:r w:rsidRPr="000B682A">
        <w:rPr>
          <w:spacing w:val="3"/>
        </w:rPr>
        <w:t xml:space="preserve"> </w:t>
      </w:r>
      <w:r w:rsidRPr="000B682A">
        <w:t>социальных</w:t>
      </w:r>
      <w:r w:rsidRPr="000B682A">
        <w:rPr>
          <w:spacing w:val="-4"/>
        </w:rPr>
        <w:t xml:space="preserve"> </w:t>
      </w:r>
      <w:r w:rsidRPr="000B682A">
        <w:t>партнеров,</w:t>
      </w:r>
      <w:r w:rsidRPr="000B682A">
        <w:rPr>
          <w:spacing w:val="-2"/>
        </w:rPr>
        <w:t xml:space="preserve"> </w:t>
      </w:r>
      <w:r w:rsidRPr="000B682A">
        <w:t>приглашенных</w:t>
      </w:r>
      <w:r w:rsidRPr="000B682A">
        <w:rPr>
          <w:spacing w:val="-3"/>
        </w:rPr>
        <w:t xml:space="preserve"> </w:t>
      </w:r>
      <w:r w:rsidRPr="000B682A">
        <w:t>гостей;</w:t>
      </w:r>
    </w:p>
    <w:p w:rsidR="0089579B" w:rsidRPr="000B682A" w:rsidRDefault="0089579B" w:rsidP="00174D0E">
      <w:pPr>
        <w:pStyle w:val="ListParagraph"/>
        <w:numPr>
          <w:ilvl w:val="0"/>
          <w:numId w:val="2"/>
        </w:numPr>
        <w:ind w:left="142" w:right="-10" w:firstLine="567"/>
      </w:pPr>
      <w:r>
        <w:t>Заместитель руководителя, с</w:t>
      </w:r>
      <w:r w:rsidRPr="000B682A">
        <w:t>тарший воспитатель, воспитатель, специалисты – мероприятия, предполагающие участие</w:t>
      </w:r>
      <w:r w:rsidRPr="000B682A">
        <w:rPr>
          <w:spacing w:val="1"/>
        </w:rPr>
        <w:t xml:space="preserve"> </w:t>
      </w:r>
      <w:r w:rsidRPr="000B682A">
        <w:rPr>
          <w:spacing w:val="-1"/>
        </w:rPr>
        <w:t>воспитанников</w:t>
      </w:r>
      <w:r w:rsidRPr="000B682A">
        <w:rPr>
          <w:spacing w:val="-11"/>
        </w:rPr>
        <w:t xml:space="preserve"> </w:t>
      </w:r>
      <w:r w:rsidRPr="000B682A">
        <w:rPr>
          <w:spacing w:val="-1"/>
        </w:rPr>
        <w:t>и</w:t>
      </w:r>
      <w:r w:rsidRPr="000B682A">
        <w:rPr>
          <w:spacing w:val="-15"/>
        </w:rPr>
        <w:t xml:space="preserve"> </w:t>
      </w:r>
      <w:r w:rsidRPr="000B682A">
        <w:rPr>
          <w:spacing w:val="-1"/>
        </w:rPr>
        <w:t>(или)</w:t>
      </w:r>
      <w:r w:rsidRPr="000B682A">
        <w:rPr>
          <w:spacing w:val="-16"/>
        </w:rPr>
        <w:t xml:space="preserve"> </w:t>
      </w:r>
      <w:r w:rsidRPr="000B682A">
        <w:rPr>
          <w:spacing w:val="-1"/>
        </w:rPr>
        <w:t>их</w:t>
      </w:r>
      <w:r w:rsidRPr="000B682A">
        <w:rPr>
          <w:spacing w:val="-16"/>
        </w:rPr>
        <w:t xml:space="preserve"> </w:t>
      </w:r>
      <w:r w:rsidRPr="000B682A">
        <w:rPr>
          <w:spacing w:val="-1"/>
        </w:rPr>
        <w:t>родителей</w:t>
      </w:r>
      <w:r w:rsidRPr="000B682A">
        <w:rPr>
          <w:spacing w:val="-15"/>
        </w:rPr>
        <w:t xml:space="preserve"> </w:t>
      </w:r>
      <w:r w:rsidRPr="000B682A">
        <w:t>(законных</w:t>
      </w:r>
      <w:r w:rsidRPr="000B682A">
        <w:rPr>
          <w:spacing w:val="-22"/>
        </w:rPr>
        <w:t xml:space="preserve"> </w:t>
      </w:r>
      <w:r w:rsidRPr="000B682A">
        <w:t>представителей)</w:t>
      </w:r>
      <w:r w:rsidRPr="000B682A">
        <w:rPr>
          <w:spacing w:val="-15"/>
        </w:rPr>
        <w:t xml:space="preserve"> </w:t>
      </w:r>
      <w:r w:rsidRPr="000B682A">
        <w:t>одной</w:t>
      </w:r>
      <w:r w:rsidRPr="000B682A">
        <w:rPr>
          <w:spacing w:val="-12"/>
        </w:rPr>
        <w:t xml:space="preserve"> </w:t>
      </w:r>
      <w:r w:rsidRPr="000B682A">
        <w:t>или</w:t>
      </w:r>
      <w:r w:rsidRPr="000B682A">
        <w:rPr>
          <w:spacing w:val="-11"/>
        </w:rPr>
        <w:t xml:space="preserve"> </w:t>
      </w:r>
      <w:r w:rsidRPr="000B682A">
        <w:t>нескольких</w:t>
      </w:r>
      <w:r w:rsidRPr="000B682A">
        <w:rPr>
          <w:spacing w:val="-16"/>
        </w:rPr>
        <w:t xml:space="preserve"> </w:t>
      </w:r>
      <w:r w:rsidRPr="000B682A">
        <w:t>возрастных</w:t>
      </w:r>
      <w:r w:rsidRPr="000B682A">
        <w:rPr>
          <w:spacing w:val="-58"/>
        </w:rPr>
        <w:t xml:space="preserve"> </w:t>
      </w:r>
      <w:r w:rsidRPr="000B682A">
        <w:t>групп;</w:t>
      </w:r>
    </w:p>
    <w:p w:rsidR="0089579B" w:rsidRPr="000B682A" w:rsidRDefault="0089579B" w:rsidP="00174D0E">
      <w:pPr>
        <w:pStyle w:val="ListParagraph"/>
        <w:numPr>
          <w:ilvl w:val="0"/>
          <w:numId w:val="2"/>
        </w:numPr>
        <w:ind w:left="142" w:right="-10" w:firstLine="567"/>
      </w:pPr>
      <w:r w:rsidRPr="000B682A">
        <w:t>Музыкальный</w:t>
      </w:r>
      <w:r w:rsidRPr="000B682A">
        <w:rPr>
          <w:spacing w:val="1"/>
        </w:rPr>
        <w:t xml:space="preserve"> </w:t>
      </w:r>
      <w:r w:rsidRPr="000B682A">
        <w:t>руководитель</w:t>
      </w:r>
      <w:r w:rsidRPr="000B682A">
        <w:rPr>
          <w:spacing w:val="1"/>
        </w:rPr>
        <w:t xml:space="preserve"> </w:t>
      </w:r>
      <w:r w:rsidRPr="000B682A">
        <w:t>– мероприятия, обеспечивающие</w:t>
      </w:r>
      <w:r w:rsidRPr="000B682A">
        <w:rPr>
          <w:spacing w:val="1"/>
        </w:rPr>
        <w:t xml:space="preserve"> </w:t>
      </w:r>
      <w:r w:rsidRPr="000B682A">
        <w:t>реализацию музыкальной</w:t>
      </w:r>
      <w:r w:rsidRPr="000B682A">
        <w:rPr>
          <w:spacing w:val="1"/>
        </w:rPr>
        <w:t xml:space="preserve"> </w:t>
      </w:r>
      <w:r w:rsidRPr="000B682A">
        <w:t>деятельности</w:t>
      </w:r>
      <w:r w:rsidRPr="000B682A">
        <w:rPr>
          <w:spacing w:val="-2"/>
        </w:rPr>
        <w:t xml:space="preserve"> </w:t>
      </w:r>
      <w:r w:rsidRPr="000B682A">
        <w:t>воспитанников</w:t>
      </w:r>
      <w:r w:rsidRPr="000B682A">
        <w:rPr>
          <w:spacing w:val="-1"/>
        </w:rPr>
        <w:t xml:space="preserve"> </w:t>
      </w:r>
      <w:r w:rsidRPr="000B682A">
        <w:t>на</w:t>
      </w:r>
      <w:r w:rsidRPr="000B682A">
        <w:rPr>
          <w:spacing w:val="1"/>
        </w:rPr>
        <w:t xml:space="preserve"> </w:t>
      </w:r>
      <w:r w:rsidRPr="000B682A">
        <w:t>любом</w:t>
      </w:r>
      <w:r w:rsidRPr="000B682A">
        <w:rPr>
          <w:spacing w:val="3"/>
        </w:rPr>
        <w:t xml:space="preserve"> </w:t>
      </w:r>
      <w:r w:rsidRPr="000B682A">
        <w:t>уровне;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Календарный</w:t>
      </w:r>
      <w:r w:rsidRPr="000B682A">
        <w:rPr>
          <w:spacing w:val="1"/>
        </w:rPr>
        <w:t xml:space="preserve"> </w:t>
      </w:r>
      <w:r w:rsidRPr="000B682A">
        <w:t>план</w:t>
      </w:r>
      <w:r w:rsidRPr="000B682A">
        <w:rPr>
          <w:spacing w:val="1"/>
        </w:rPr>
        <w:t xml:space="preserve"> </w:t>
      </w:r>
      <w:r w:rsidRPr="000B682A">
        <w:t>воспитательной</w:t>
      </w:r>
      <w:r w:rsidRPr="000B682A">
        <w:rPr>
          <w:spacing w:val="1"/>
        </w:rPr>
        <w:t xml:space="preserve"> </w:t>
      </w:r>
      <w:r w:rsidRPr="000B682A">
        <w:t>работы</w:t>
      </w:r>
      <w:r w:rsidRPr="000B682A">
        <w:rPr>
          <w:spacing w:val="1"/>
        </w:rPr>
        <w:t xml:space="preserve"> </w:t>
      </w:r>
      <w:r w:rsidRPr="000B682A">
        <w:t xml:space="preserve">воспитания </w:t>
      </w:r>
      <w:r w:rsidRPr="00292CBE">
        <w:t>МАДОУ «Детский сад №</w:t>
      </w:r>
      <w:r>
        <w:t xml:space="preserve"> 228</w:t>
      </w:r>
      <w:r w:rsidRPr="00292CBE">
        <w:t xml:space="preserve"> комбинированного вида» </w:t>
      </w:r>
      <w:r>
        <w:t>Кир</w:t>
      </w:r>
      <w:r w:rsidRPr="00292CBE">
        <w:t>овского района г.Казани</w:t>
      </w:r>
      <w:r w:rsidRPr="000B682A">
        <w:rPr>
          <w:spacing w:val="1"/>
        </w:rPr>
        <w:t xml:space="preserve"> </w:t>
      </w:r>
      <w:r w:rsidRPr="000B682A">
        <w:t>утверждается</w:t>
      </w:r>
      <w:r w:rsidRPr="000B682A">
        <w:rPr>
          <w:spacing w:val="1"/>
        </w:rPr>
        <w:t xml:space="preserve"> </w:t>
      </w:r>
      <w:r w:rsidRPr="000B682A">
        <w:t>ежегодно</w:t>
      </w:r>
      <w:r w:rsidRPr="000B682A">
        <w:rPr>
          <w:spacing w:val="1"/>
        </w:rPr>
        <w:t xml:space="preserve"> </w:t>
      </w:r>
      <w:r w:rsidRPr="000B682A">
        <w:t>на</w:t>
      </w:r>
      <w:r w:rsidRPr="000B682A">
        <w:rPr>
          <w:spacing w:val="1"/>
        </w:rPr>
        <w:t xml:space="preserve"> </w:t>
      </w:r>
      <w:r w:rsidRPr="000B682A">
        <w:t>педагогическом</w:t>
      </w:r>
      <w:r w:rsidRPr="000B682A">
        <w:rPr>
          <w:spacing w:val="1"/>
        </w:rPr>
        <w:t xml:space="preserve"> </w:t>
      </w:r>
      <w:r w:rsidRPr="000B682A">
        <w:t>совете.</w:t>
      </w:r>
      <w:r w:rsidRPr="000B682A">
        <w:rPr>
          <w:spacing w:val="1"/>
        </w:rPr>
        <w:t xml:space="preserve"> </w:t>
      </w:r>
      <w:r w:rsidRPr="000B682A">
        <w:t>Форма</w:t>
      </w:r>
      <w:r w:rsidRPr="000B682A">
        <w:rPr>
          <w:spacing w:val="1"/>
        </w:rPr>
        <w:t xml:space="preserve"> </w:t>
      </w:r>
      <w:r w:rsidRPr="000B682A">
        <w:t>календарного</w:t>
      </w:r>
      <w:r w:rsidRPr="000B682A">
        <w:rPr>
          <w:spacing w:val="1"/>
        </w:rPr>
        <w:t xml:space="preserve"> </w:t>
      </w:r>
      <w:r w:rsidRPr="000B682A">
        <w:t>плана</w:t>
      </w:r>
      <w:r w:rsidRPr="000B682A">
        <w:rPr>
          <w:spacing w:val="1"/>
        </w:rPr>
        <w:t xml:space="preserve"> </w:t>
      </w:r>
      <w:r w:rsidRPr="000B682A">
        <w:t>воспитательной</w:t>
      </w:r>
      <w:r w:rsidRPr="000B682A">
        <w:rPr>
          <w:spacing w:val="1"/>
        </w:rPr>
        <w:t xml:space="preserve"> </w:t>
      </w:r>
      <w:r w:rsidRPr="000B682A">
        <w:t>работы</w:t>
      </w:r>
      <w:r w:rsidRPr="000B682A">
        <w:rPr>
          <w:spacing w:val="-57"/>
        </w:rPr>
        <w:t xml:space="preserve"> </w:t>
      </w:r>
      <w:r w:rsidRPr="000B682A">
        <w:t>представлена в</w:t>
      </w:r>
      <w:r w:rsidRPr="000B682A">
        <w:rPr>
          <w:spacing w:val="3"/>
        </w:rPr>
        <w:t xml:space="preserve"> </w:t>
      </w:r>
      <w:r w:rsidRPr="000B682A">
        <w:t>Приложении</w:t>
      </w:r>
      <w:r w:rsidRPr="000B682A">
        <w:rPr>
          <w:spacing w:val="-3"/>
        </w:rPr>
        <w:t xml:space="preserve"> </w:t>
      </w:r>
      <w:r w:rsidRPr="000B682A">
        <w:t>№</w:t>
      </w:r>
      <w:r w:rsidRPr="000B682A">
        <w:rPr>
          <w:spacing w:val="-2"/>
        </w:rPr>
        <w:t xml:space="preserve"> </w:t>
      </w:r>
      <w:r w:rsidRPr="000B682A">
        <w:t>1</w:t>
      </w:r>
      <w:r w:rsidRPr="000B682A">
        <w:rPr>
          <w:spacing w:val="2"/>
        </w:rPr>
        <w:t xml:space="preserve"> </w:t>
      </w:r>
      <w:r w:rsidRPr="000B682A">
        <w:t>к</w:t>
      </w:r>
      <w:r w:rsidRPr="000B682A">
        <w:rPr>
          <w:spacing w:val="-1"/>
        </w:rPr>
        <w:t xml:space="preserve"> </w:t>
      </w:r>
      <w:r w:rsidRPr="000B682A">
        <w:t>рабочей</w:t>
      </w:r>
      <w:r w:rsidRPr="000B682A">
        <w:rPr>
          <w:spacing w:val="3"/>
        </w:rPr>
        <w:t xml:space="preserve"> </w:t>
      </w:r>
      <w:r w:rsidRPr="000B682A">
        <w:t>программе</w:t>
      </w:r>
      <w:r w:rsidRPr="000B682A">
        <w:rPr>
          <w:spacing w:val="-5"/>
        </w:rPr>
        <w:t xml:space="preserve"> </w:t>
      </w:r>
      <w:r w:rsidRPr="000B682A">
        <w:t>воспитания.</w:t>
      </w:r>
    </w:p>
    <w:p w:rsidR="0089579B" w:rsidRPr="000B682A" w:rsidRDefault="0089579B" w:rsidP="00174D0E">
      <w:pPr>
        <w:pStyle w:val="BodyText"/>
        <w:ind w:left="142" w:right="-10" w:firstLine="567"/>
      </w:pPr>
      <w:r w:rsidRPr="000B682A">
        <w:t>При составлении плана воспитательно-образовательной работы в каждой возрастной группе</w:t>
      </w:r>
      <w:r w:rsidRPr="000B682A">
        <w:rPr>
          <w:spacing w:val="1"/>
        </w:rPr>
        <w:t xml:space="preserve"> </w:t>
      </w:r>
      <w:r w:rsidRPr="000B682A">
        <w:t>педагоги</w:t>
      </w:r>
      <w:r w:rsidRPr="000B682A">
        <w:rPr>
          <w:spacing w:val="1"/>
        </w:rPr>
        <w:t xml:space="preserve"> </w:t>
      </w:r>
      <w:r w:rsidRPr="000B682A">
        <w:t>должны</w:t>
      </w:r>
      <w:r w:rsidRPr="000B682A">
        <w:rPr>
          <w:spacing w:val="1"/>
        </w:rPr>
        <w:t xml:space="preserve"> </w:t>
      </w:r>
      <w:r w:rsidRPr="000B682A">
        <w:t>учитывать</w:t>
      </w:r>
      <w:r w:rsidRPr="000B682A">
        <w:rPr>
          <w:spacing w:val="1"/>
        </w:rPr>
        <w:t xml:space="preserve"> </w:t>
      </w:r>
      <w:r w:rsidRPr="000B682A">
        <w:t>мероприятия</w:t>
      </w:r>
      <w:r w:rsidRPr="000B682A">
        <w:rPr>
          <w:spacing w:val="1"/>
        </w:rPr>
        <w:t xml:space="preserve"> </w:t>
      </w:r>
      <w:r w:rsidRPr="000B682A">
        <w:t>ДОУ,</w:t>
      </w:r>
      <w:r w:rsidRPr="000B682A">
        <w:rPr>
          <w:spacing w:val="1"/>
        </w:rPr>
        <w:t xml:space="preserve"> </w:t>
      </w:r>
      <w:r w:rsidRPr="000B682A">
        <w:t>утвержденные</w:t>
      </w:r>
      <w:r w:rsidRPr="000B682A">
        <w:rPr>
          <w:spacing w:val="1"/>
        </w:rPr>
        <w:t xml:space="preserve"> </w:t>
      </w:r>
      <w:r w:rsidRPr="000B682A">
        <w:t>в</w:t>
      </w:r>
      <w:r w:rsidRPr="000B682A">
        <w:rPr>
          <w:spacing w:val="1"/>
        </w:rPr>
        <w:t xml:space="preserve"> </w:t>
      </w:r>
      <w:r w:rsidRPr="000B682A">
        <w:t>календарном</w:t>
      </w:r>
      <w:r w:rsidRPr="000B682A">
        <w:rPr>
          <w:spacing w:val="1"/>
        </w:rPr>
        <w:t xml:space="preserve"> </w:t>
      </w:r>
      <w:r w:rsidRPr="000B682A">
        <w:t>плане</w:t>
      </w:r>
      <w:r w:rsidRPr="000B682A">
        <w:rPr>
          <w:spacing w:val="1"/>
        </w:rPr>
        <w:t xml:space="preserve"> </w:t>
      </w:r>
      <w:r w:rsidRPr="000B682A">
        <w:t>воспитательной</w:t>
      </w:r>
      <w:r w:rsidRPr="000B682A">
        <w:rPr>
          <w:spacing w:val="-3"/>
        </w:rPr>
        <w:t xml:space="preserve"> </w:t>
      </w:r>
      <w:r w:rsidRPr="000B682A">
        <w:t>работы</w:t>
      </w:r>
      <w:r w:rsidRPr="000B682A">
        <w:rPr>
          <w:spacing w:val="2"/>
        </w:rPr>
        <w:t xml:space="preserve"> </w:t>
      </w:r>
      <w:r w:rsidRPr="00292CBE">
        <w:t>МАДОУ «Детский сад №</w:t>
      </w:r>
      <w:r>
        <w:t xml:space="preserve"> 228</w:t>
      </w:r>
      <w:r w:rsidRPr="00292CBE">
        <w:t xml:space="preserve"> комбинированного вида» </w:t>
      </w:r>
      <w:r>
        <w:t>Кир</w:t>
      </w:r>
      <w:r w:rsidRPr="00292CBE">
        <w:t xml:space="preserve">овского района г.Казани </w:t>
      </w:r>
      <w:r w:rsidRPr="000B682A">
        <w:t>на текущий</w:t>
      </w:r>
      <w:r w:rsidRPr="000B682A">
        <w:rPr>
          <w:spacing w:val="6"/>
        </w:rPr>
        <w:t xml:space="preserve"> </w:t>
      </w:r>
      <w:r w:rsidRPr="000B682A">
        <w:t>учебный</w:t>
      </w:r>
      <w:r w:rsidRPr="000B682A">
        <w:rPr>
          <w:spacing w:val="3"/>
        </w:rPr>
        <w:t xml:space="preserve"> </w:t>
      </w:r>
      <w:r w:rsidRPr="000B682A">
        <w:t>год.</w:t>
      </w:r>
    </w:p>
    <w:p w:rsidR="0089579B" w:rsidRPr="000B682A" w:rsidRDefault="0089579B" w:rsidP="00174D0E">
      <w:pPr>
        <w:pStyle w:val="BodyText"/>
        <w:ind w:left="142" w:right="-10" w:firstLine="567"/>
      </w:pPr>
    </w:p>
    <w:p w:rsidR="0089579B" w:rsidRPr="000B682A" w:rsidRDefault="0089579B" w:rsidP="00174D0E">
      <w:pPr>
        <w:pStyle w:val="BodyText"/>
        <w:ind w:left="142" w:right="-10" w:firstLine="567"/>
      </w:pPr>
    </w:p>
    <w:p w:rsidR="0089579B" w:rsidRPr="00292CBE" w:rsidRDefault="0089579B" w:rsidP="00174D0E">
      <w:pPr>
        <w:ind w:left="142" w:right="-10" w:firstLine="567"/>
        <w:jc w:val="both"/>
        <w:rPr>
          <w:lang w:val="ru-RU"/>
        </w:rPr>
        <w:sectPr w:rsidR="0089579B" w:rsidRPr="00292CBE" w:rsidSect="00174D0E">
          <w:type w:val="continuous"/>
          <w:pgSz w:w="11910" w:h="16840"/>
          <w:pgMar w:top="480" w:right="1278" w:bottom="880" w:left="993" w:header="720" w:footer="720" w:gutter="0"/>
          <w:cols w:space="720"/>
          <w:docGrid w:linePitch="299"/>
        </w:sectPr>
      </w:pPr>
    </w:p>
    <w:p w:rsidR="0089579B" w:rsidRPr="00292CBE" w:rsidRDefault="0089579B" w:rsidP="00174D0E">
      <w:pPr>
        <w:ind w:left="142" w:right="-10" w:firstLine="567"/>
        <w:jc w:val="both"/>
        <w:rPr>
          <w:lang w:val="ru-RU"/>
        </w:rPr>
        <w:sectPr w:rsidR="0089579B" w:rsidRPr="00292CBE" w:rsidSect="00174D0E">
          <w:type w:val="continuous"/>
          <w:pgSz w:w="11910" w:h="16840"/>
          <w:pgMar w:top="480" w:right="5783" w:bottom="880" w:left="993" w:header="720" w:footer="720" w:gutter="0"/>
          <w:cols w:num="2" w:space="720" w:equalWidth="0">
            <w:col w:w="3201" w:space="40"/>
            <w:col w:w="8169"/>
          </w:cols>
          <w:docGrid w:linePitch="299"/>
        </w:sectPr>
      </w:pPr>
    </w:p>
    <w:p w:rsidR="0089579B" w:rsidRPr="00292CBE" w:rsidRDefault="0089579B" w:rsidP="00174D0E">
      <w:pPr>
        <w:ind w:left="142" w:right="-10" w:firstLine="567"/>
        <w:jc w:val="both"/>
        <w:rPr>
          <w:lang w:val="ru-RU"/>
        </w:rPr>
      </w:pPr>
    </w:p>
    <w:sectPr w:rsidR="0089579B" w:rsidRPr="00292CBE" w:rsidSect="00174D0E">
      <w:footerReference w:type="default" r:id="rId11"/>
      <w:type w:val="continuous"/>
      <w:pgSz w:w="11910" w:h="16840"/>
      <w:pgMar w:top="5783" w:right="880" w:bottom="993" w:left="480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579B" w:rsidRDefault="0089579B">
      <w:r>
        <w:separator/>
      </w:r>
    </w:p>
  </w:endnote>
  <w:endnote w:type="continuationSeparator" w:id="0">
    <w:p w:rsidR="0089579B" w:rsidRDefault="008957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579B" w:rsidRDefault="0089579B">
    <w:pPr>
      <w:pStyle w:val="BodyText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7.05pt;margin-top:792.05pt;width:18pt;height:15.3pt;z-index:-251656192;mso-position-horizontal-relative:page;mso-position-vertical-relative:page" filled="f" stroked="f">
          <v:textbox style="mso-next-textbox:#_x0000_s2049" inset="0,0,0,0">
            <w:txbxContent>
              <w:p w:rsidR="0089579B" w:rsidRDefault="0089579B">
                <w:pPr>
                  <w:pStyle w:val="BodyText"/>
                  <w:spacing w:before="10"/>
                  <w:ind w:left="60" w:firstLine="0"/>
                  <w:jc w:val="left"/>
                </w:pPr>
                <w:fldSimple w:instr=" PAGE ">
                  <w:r>
                    <w:rPr>
                      <w:noProof/>
                    </w:rPr>
                    <w:t>2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579B" w:rsidRDefault="0089579B">
    <w:pPr>
      <w:pStyle w:val="BodyText"/>
      <w:spacing w:line="14" w:lineRule="auto"/>
      <w:ind w:left="0" w:firstLine="0"/>
      <w:jc w:val="left"/>
      <w:rPr>
        <w:sz w:val="19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2.9pt;margin-top:792.05pt;width:18pt;height:15.3pt;z-index:-251654144;mso-position-horizontal-relative:page;mso-position-vertical-relative:page" filled="f" stroked="f">
          <v:textbox inset="0,0,0,0">
            <w:txbxContent>
              <w:p w:rsidR="0089579B" w:rsidRDefault="0089579B">
                <w:pPr>
                  <w:pStyle w:val="BodyText"/>
                  <w:spacing w:before="10"/>
                  <w:ind w:left="60" w:firstLine="0"/>
                  <w:jc w:val="left"/>
                </w:pPr>
                <w:fldSimple w:instr=" PAGE ">
                  <w:r>
                    <w:rPr>
                      <w:noProof/>
                    </w:rPr>
                    <w:t>38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579B" w:rsidRDefault="0089579B">
    <w:pPr>
      <w:pStyle w:val="BodyText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417.7pt;margin-top:545.3pt;width:14pt;height:15.3pt;z-index:-251652096;mso-position-horizontal-relative:page;mso-position-vertical-relative:page" filled="f" stroked="f">
          <v:textbox inset="0,0,0,0">
            <w:txbxContent>
              <w:p w:rsidR="0089579B" w:rsidRDefault="0089579B">
                <w:pPr>
                  <w:pStyle w:val="BodyText"/>
                  <w:spacing w:before="10"/>
                  <w:ind w:left="20" w:firstLine="0"/>
                  <w:jc w:val="left"/>
                </w:pPr>
                <w:r>
                  <w:t>45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579B" w:rsidRDefault="0089579B">
      <w:r>
        <w:separator/>
      </w:r>
    </w:p>
  </w:footnote>
  <w:footnote w:type="continuationSeparator" w:id="0">
    <w:p w:rsidR="0089579B" w:rsidRDefault="0089579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32928"/>
    <w:multiLevelType w:val="hybridMultilevel"/>
    <w:tmpl w:val="202ECC84"/>
    <w:lvl w:ilvl="0" w:tplc="9AD2F59A">
      <w:numFmt w:val="bullet"/>
      <w:lvlText w:val="-"/>
      <w:lvlJc w:val="left"/>
      <w:pPr>
        <w:ind w:left="673" w:hanging="144"/>
      </w:pPr>
      <w:rPr>
        <w:rFonts w:ascii="Times New Roman" w:eastAsia="Times New Roman" w:hAnsi="Times New Roman" w:hint="default"/>
        <w:w w:val="99"/>
        <w:sz w:val="24"/>
      </w:rPr>
    </w:lvl>
    <w:lvl w:ilvl="1" w:tplc="952ADD02">
      <w:numFmt w:val="bullet"/>
      <w:lvlText w:val="-"/>
      <w:lvlJc w:val="left"/>
      <w:pPr>
        <w:ind w:left="673" w:hanging="154"/>
      </w:pPr>
      <w:rPr>
        <w:rFonts w:ascii="Times New Roman" w:eastAsia="Times New Roman" w:hAnsi="Times New Roman" w:hint="default"/>
        <w:w w:val="99"/>
        <w:sz w:val="24"/>
      </w:rPr>
    </w:lvl>
    <w:lvl w:ilvl="2" w:tplc="4A7A976C">
      <w:numFmt w:val="bullet"/>
      <w:lvlText w:val="•"/>
      <w:lvlJc w:val="left"/>
      <w:pPr>
        <w:ind w:left="2824" w:hanging="154"/>
      </w:pPr>
      <w:rPr>
        <w:rFonts w:hint="default"/>
      </w:rPr>
    </w:lvl>
    <w:lvl w:ilvl="3" w:tplc="84A6493E">
      <w:numFmt w:val="bullet"/>
      <w:lvlText w:val="•"/>
      <w:lvlJc w:val="left"/>
      <w:pPr>
        <w:ind w:left="3897" w:hanging="154"/>
      </w:pPr>
      <w:rPr>
        <w:rFonts w:hint="default"/>
      </w:rPr>
    </w:lvl>
    <w:lvl w:ilvl="4" w:tplc="29C61CE6">
      <w:numFmt w:val="bullet"/>
      <w:lvlText w:val="•"/>
      <w:lvlJc w:val="left"/>
      <w:pPr>
        <w:ind w:left="4969" w:hanging="154"/>
      </w:pPr>
      <w:rPr>
        <w:rFonts w:hint="default"/>
      </w:rPr>
    </w:lvl>
    <w:lvl w:ilvl="5" w:tplc="09AC5DD4">
      <w:numFmt w:val="bullet"/>
      <w:lvlText w:val="•"/>
      <w:lvlJc w:val="left"/>
      <w:pPr>
        <w:ind w:left="6042" w:hanging="154"/>
      </w:pPr>
      <w:rPr>
        <w:rFonts w:hint="default"/>
      </w:rPr>
    </w:lvl>
    <w:lvl w:ilvl="6" w:tplc="08087FF4">
      <w:numFmt w:val="bullet"/>
      <w:lvlText w:val="•"/>
      <w:lvlJc w:val="left"/>
      <w:pPr>
        <w:ind w:left="7114" w:hanging="154"/>
      </w:pPr>
      <w:rPr>
        <w:rFonts w:hint="default"/>
      </w:rPr>
    </w:lvl>
    <w:lvl w:ilvl="7" w:tplc="3E7800A6">
      <w:numFmt w:val="bullet"/>
      <w:lvlText w:val="•"/>
      <w:lvlJc w:val="left"/>
      <w:pPr>
        <w:ind w:left="8186" w:hanging="154"/>
      </w:pPr>
      <w:rPr>
        <w:rFonts w:hint="default"/>
      </w:rPr>
    </w:lvl>
    <w:lvl w:ilvl="8" w:tplc="5D8EA04A">
      <w:numFmt w:val="bullet"/>
      <w:lvlText w:val="•"/>
      <w:lvlJc w:val="left"/>
      <w:pPr>
        <w:ind w:left="9259" w:hanging="154"/>
      </w:pPr>
      <w:rPr>
        <w:rFonts w:hint="default"/>
      </w:rPr>
    </w:lvl>
  </w:abstractNum>
  <w:abstractNum w:abstractNumId="1">
    <w:nsid w:val="057D427A"/>
    <w:multiLevelType w:val="hybridMultilevel"/>
    <w:tmpl w:val="2EF2578A"/>
    <w:lvl w:ilvl="0" w:tplc="9D7C3D66">
      <w:numFmt w:val="bullet"/>
      <w:lvlText w:val="-"/>
      <w:lvlJc w:val="left"/>
      <w:pPr>
        <w:ind w:left="109" w:hanging="706"/>
      </w:pPr>
      <w:rPr>
        <w:rFonts w:ascii="Times New Roman" w:eastAsia="Times New Roman" w:hAnsi="Times New Roman" w:hint="default"/>
        <w:w w:val="99"/>
        <w:sz w:val="28"/>
      </w:rPr>
    </w:lvl>
    <w:lvl w:ilvl="1" w:tplc="F9F49506">
      <w:numFmt w:val="bullet"/>
      <w:lvlText w:val="•"/>
      <w:lvlJc w:val="left"/>
      <w:pPr>
        <w:ind w:left="926" w:hanging="706"/>
      </w:pPr>
      <w:rPr>
        <w:rFonts w:hint="default"/>
      </w:rPr>
    </w:lvl>
    <w:lvl w:ilvl="2" w:tplc="8E7A568E">
      <w:numFmt w:val="bullet"/>
      <w:lvlText w:val="•"/>
      <w:lvlJc w:val="left"/>
      <w:pPr>
        <w:ind w:left="1752" w:hanging="706"/>
      </w:pPr>
      <w:rPr>
        <w:rFonts w:hint="default"/>
      </w:rPr>
    </w:lvl>
    <w:lvl w:ilvl="3" w:tplc="10841D02">
      <w:numFmt w:val="bullet"/>
      <w:lvlText w:val="•"/>
      <w:lvlJc w:val="left"/>
      <w:pPr>
        <w:ind w:left="2578" w:hanging="706"/>
      </w:pPr>
      <w:rPr>
        <w:rFonts w:hint="default"/>
      </w:rPr>
    </w:lvl>
    <w:lvl w:ilvl="4" w:tplc="56FA1BEA">
      <w:numFmt w:val="bullet"/>
      <w:lvlText w:val="•"/>
      <w:lvlJc w:val="left"/>
      <w:pPr>
        <w:ind w:left="3404" w:hanging="706"/>
      </w:pPr>
      <w:rPr>
        <w:rFonts w:hint="default"/>
      </w:rPr>
    </w:lvl>
    <w:lvl w:ilvl="5" w:tplc="5C0EF0B6">
      <w:numFmt w:val="bullet"/>
      <w:lvlText w:val="•"/>
      <w:lvlJc w:val="left"/>
      <w:pPr>
        <w:ind w:left="4230" w:hanging="706"/>
      </w:pPr>
      <w:rPr>
        <w:rFonts w:hint="default"/>
      </w:rPr>
    </w:lvl>
    <w:lvl w:ilvl="6" w:tplc="FE824B28">
      <w:numFmt w:val="bullet"/>
      <w:lvlText w:val="•"/>
      <w:lvlJc w:val="left"/>
      <w:pPr>
        <w:ind w:left="5056" w:hanging="706"/>
      </w:pPr>
      <w:rPr>
        <w:rFonts w:hint="default"/>
      </w:rPr>
    </w:lvl>
    <w:lvl w:ilvl="7" w:tplc="C59CA1B0">
      <w:numFmt w:val="bullet"/>
      <w:lvlText w:val="•"/>
      <w:lvlJc w:val="left"/>
      <w:pPr>
        <w:ind w:left="5882" w:hanging="706"/>
      </w:pPr>
      <w:rPr>
        <w:rFonts w:hint="default"/>
      </w:rPr>
    </w:lvl>
    <w:lvl w:ilvl="8" w:tplc="730AD696">
      <w:numFmt w:val="bullet"/>
      <w:lvlText w:val="•"/>
      <w:lvlJc w:val="left"/>
      <w:pPr>
        <w:ind w:left="6708" w:hanging="706"/>
      </w:pPr>
      <w:rPr>
        <w:rFonts w:hint="default"/>
      </w:rPr>
    </w:lvl>
  </w:abstractNum>
  <w:abstractNum w:abstractNumId="2">
    <w:nsid w:val="09831F4B"/>
    <w:multiLevelType w:val="hybridMultilevel"/>
    <w:tmpl w:val="84D68482"/>
    <w:lvl w:ilvl="0" w:tplc="0F9652C6">
      <w:start w:val="1"/>
      <w:numFmt w:val="decimal"/>
      <w:lvlText w:val="%1)"/>
      <w:lvlJc w:val="left"/>
      <w:pPr>
        <w:ind w:left="2233" w:hanging="995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0EEE2E5C">
      <w:numFmt w:val="bullet"/>
      <w:lvlText w:val="•"/>
      <w:lvlJc w:val="left"/>
      <w:pPr>
        <w:ind w:left="3156" w:hanging="995"/>
      </w:pPr>
      <w:rPr>
        <w:rFonts w:hint="default"/>
      </w:rPr>
    </w:lvl>
    <w:lvl w:ilvl="2" w:tplc="EDBE47D2">
      <w:numFmt w:val="bullet"/>
      <w:lvlText w:val="•"/>
      <w:lvlJc w:val="left"/>
      <w:pPr>
        <w:ind w:left="4072" w:hanging="995"/>
      </w:pPr>
      <w:rPr>
        <w:rFonts w:hint="default"/>
      </w:rPr>
    </w:lvl>
    <w:lvl w:ilvl="3" w:tplc="C4687EFC">
      <w:numFmt w:val="bullet"/>
      <w:lvlText w:val="•"/>
      <w:lvlJc w:val="left"/>
      <w:pPr>
        <w:ind w:left="4989" w:hanging="995"/>
      </w:pPr>
      <w:rPr>
        <w:rFonts w:hint="default"/>
      </w:rPr>
    </w:lvl>
    <w:lvl w:ilvl="4" w:tplc="0C1AA1C0">
      <w:numFmt w:val="bullet"/>
      <w:lvlText w:val="•"/>
      <w:lvlJc w:val="left"/>
      <w:pPr>
        <w:ind w:left="5905" w:hanging="995"/>
      </w:pPr>
      <w:rPr>
        <w:rFonts w:hint="default"/>
      </w:rPr>
    </w:lvl>
    <w:lvl w:ilvl="5" w:tplc="CB2E516A">
      <w:numFmt w:val="bullet"/>
      <w:lvlText w:val="•"/>
      <w:lvlJc w:val="left"/>
      <w:pPr>
        <w:ind w:left="6822" w:hanging="995"/>
      </w:pPr>
      <w:rPr>
        <w:rFonts w:hint="default"/>
      </w:rPr>
    </w:lvl>
    <w:lvl w:ilvl="6" w:tplc="DC928ADE">
      <w:numFmt w:val="bullet"/>
      <w:lvlText w:val="•"/>
      <w:lvlJc w:val="left"/>
      <w:pPr>
        <w:ind w:left="7738" w:hanging="995"/>
      </w:pPr>
      <w:rPr>
        <w:rFonts w:hint="default"/>
      </w:rPr>
    </w:lvl>
    <w:lvl w:ilvl="7" w:tplc="E9E6B548">
      <w:numFmt w:val="bullet"/>
      <w:lvlText w:val="•"/>
      <w:lvlJc w:val="left"/>
      <w:pPr>
        <w:ind w:left="8654" w:hanging="995"/>
      </w:pPr>
      <w:rPr>
        <w:rFonts w:hint="default"/>
      </w:rPr>
    </w:lvl>
    <w:lvl w:ilvl="8" w:tplc="2FC2AB24">
      <w:numFmt w:val="bullet"/>
      <w:lvlText w:val="•"/>
      <w:lvlJc w:val="left"/>
      <w:pPr>
        <w:ind w:left="9571" w:hanging="995"/>
      </w:pPr>
      <w:rPr>
        <w:rFonts w:hint="default"/>
      </w:rPr>
    </w:lvl>
  </w:abstractNum>
  <w:abstractNum w:abstractNumId="3">
    <w:nsid w:val="0ACF5D58"/>
    <w:multiLevelType w:val="hybridMultilevel"/>
    <w:tmpl w:val="75E2D708"/>
    <w:lvl w:ilvl="0" w:tplc="F2728D1E">
      <w:numFmt w:val="bullet"/>
      <w:lvlText w:val=""/>
      <w:lvlJc w:val="left"/>
      <w:pPr>
        <w:ind w:left="148" w:hanging="284"/>
      </w:pPr>
      <w:rPr>
        <w:rFonts w:ascii="Symbol" w:eastAsia="Times New Roman" w:hAnsi="Symbol" w:hint="default"/>
        <w:w w:val="100"/>
        <w:sz w:val="24"/>
      </w:rPr>
    </w:lvl>
    <w:lvl w:ilvl="1" w:tplc="2F02C130">
      <w:numFmt w:val="bullet"/>
      <w:lvlText w:val="•"/>
      <w:lvlJc w:val="left"/>
      <w:pPr>
        <w:ind w:left="394" w:hanging="284"/>
      </w:pPr>
      <w:rPr>
        <w:rFonts w:hint="default"/>
      </w:rPr>
    </w:lvl>
    <w:lvl w:ilvl="2" w:tplc="DB40D06E">
      <w:numFmt w:val="bullet"/>
      <w:lvlText w:val="•"/>
      <w:lvlJc w:val="left"/>
      <w:pPr>
        <w:ind w:left="648" w:hanging="284"/>
      </w:pPr>
      <w:rPr>
        <w:rFonts w:hint="default"/>
      </w:rPr>
    </w:lvl>
    <w:lvl w:ilvl="3" w:tplc="AFBA0362">
      <w:numFmt w:val="bullet"/>
      <w:lvlText w:val="•"/>
      <w:lvlJc w:val="left"/>
      <w:pPr>
        <w:ind w:left="902" w:hanging="284"/>
      </w:pPr>
      <w:rPr>
        <w:rFonts w:hint="default"/>
      </w:rPr>
    </w:lvl>
    <w:lvl w:ilvl="4" w:tplc="383CA80C">
      <w:numFmt w:val="bullet"/>
      <w:lvlText w:val="•"/>
      <w:lvlJc w:val="left"/>
      <w:pPr>
        <w:ind w:left="1157" w:hanging="284"/>
      </w:pPr>
      <w:rPr>
        <w:rFonts w:hint="default"/>
      </w:rPr>
    </w:lvl>
    <w:lvl w:ilvl="5" w:tplc="88ACD5EA">
      <w:numFmt w:val="bullet"/>
      <w:lvlText w:val="•"/>
      <w:lvlJc w:val="left"/>
      <w:pPr>
        <w:ind w:left="1411" w:hanging="284"/>
      </w:pPr>
      <w:rPr>
        <w:rFonts w:hint="default"/>
      </w:rPr>
    </w:lvl>
    <w:lvl w:ilvl="6" w:tplc="2D2420D8">
      <w:numFmt w:val="bullet"/>
      <w:lvlText w:val="•"/>
      <w:lvlJc w:val="left"/>
      <w:pPr>
        <w:ind w:left="1665" w:hanging="284"/>
      </w:pPr>
      <w:rPr>
        <w:rFonts w:hint="default"/>
      </w:rPr>
    </w:lvl>
    <w:lvl w:ilvl="7" w:tplc="469653B4">
      <w:numFmt w:val="bullet"/>
      <w:lvlText w:val="•"/>
      <w:lvlJc w:val="left"/>
      <w:pPr>
        <w:ind w:left="1920" w:hanging="284"/>
      </w:pPr>
      <w:rPr>
        <w:rFonts w:hint="default"/>
      </w:rPr>
    </w:lvl>
    <w:lvl w:ilvl="8" w:tplc="9B5E0E1C">
      <w:numFmt w:val="bullet"/>
      <w:lvlText w:val="•"/>
      <w:lvlJc w:val="left"/>
      <w:pPr>
        <w:ind w:left="2174" w:hanging="284"/>
      </w:pPr>
      <w:rPr>
        <w:rFonts w:hint="default"/>
      </w:rPr>
    </w:lvl>
  </w:abstractNum>
  <w:abstractNum w:abstractNumId="4">
    <w:nsid w:val="106054EF"/>
    <w:multiLevelType w:val="hybridMultilevel"/>
    <w:tmpl w:val="1FDA531C"/>
    <w:lvl w:ilvl="0" w:tplc="050CE82E">
      <w:numFmt w:val="bullet"/>
      <w:lvlText w:val=""/>
      <w:lvlJc w:val="left"/>
      <w:pPr>
        <w:ind w:left="250" w:hanging="504"/>
      </w:pPr>
      <w:rPr>
        <w:rFonts w:ascii="Symbol" w:eastAsia="Times New Roman" w:hAnsi="Symbol" w:hint="default"/>
        <w:w w:val="100"/>
        <w:sz w:val="24"/>
      </w:rPr>
    </w:lvl>
    <w:lvl w:ilvl="1" w:tplc="0419000F">
      <w:start w:val="1"/>
      <w:numFmt w:val="decimal"/>
      <w:lvlText w:val="%2."/>
      <w:lvlJc w:val="left"/>
      <w:pPr>
        <w:ind w:left="817" w:hanging="428"/>
      </w:pPr>
      <w:rPr>
        <w:rFonts w:cs="Times New Roman" w:hint="default"/>
        <w:w w:val="100"/>
        <w:sz w:val="24"/>
        <w:szCs w:val="24"/>
      </w:rPr>
    </w:lvl>
    <w:lvl w:ilvl="2" w:tplc="130E7BF6">
      <w:numFmt w:val="bullet"/>
      <w:lvlText w:val="•"/>
      <w:lvlJc w:val="left"/>
      <w:pPr>
        <w:ind w:left="1996" w:hanging="428"/>
      </w:pPr>
      <w:rPr>
        <w:rFonts w:hint="default"/>
      </w:rPr>
    </w:lvl>
    <w:lvl w:ilvl="3" w:tplc="F5FAF7F0">
      <w:numFmt w:val="bullet"/>
      <w:lvlText w:val="•"/>
      <w:lvlJc w:val="left"/>
      <w:pPr>
        <w:ind w:left="3172" w:hanging="428"/>
      </w:pPr>
      <w:rPr>
        <w:rFonts w:hint="default"/>
      </w:rPr>
    </w:lvl>
    <w:lvl w:ilvl="4" w:tplc="7EB20A8E">
      <w:numFmt w:val="bullet"/>
      <w:lvlText w:val="•"/>
      <w:lvlJc w:val="left"/>
      <w:pPr>
        <w:ind w:left="4348" w:hanging="428"/>
      </w:pPr>
      <w:rPr>
        <w:rFonts w:hint="default"/>
      </w:rPr>
    </w:lvl>
    <w:lvl w:ilvl="5" w:tplc="5D2CCC80">
      <w:numFmt w:val="bullet"/>
      <w:lvlText w:val="•"/>
      <w:lvlJc w:val="left"/>
      <w:pPr>
        <w:ind w:left="5524" w:hanging="428"/>
      </w:pPr>
      <w:rPr>
        <w:rFonts w:hint="default"/>
      </w:rPr>
    </w:lvl>
    <w:lvl w:ilvl="6" w:tplc="DCE4B8D8">
      <w:numFmt w:val="bullet"/>
      <w:lvlText w:val="•"/>
      <w:lvlJc w:val="left"/>
      <w:pPr>
        <w:ind w:left="6700" w:hanging="428"/>
      </w:pPr>
      <w:rPr>
        <w:rFonts w:hint="default"/>
      </w:rPr>
    </w:lvl>
    <w:lvl w:ilvl="7" w:tplc="C310F8B4">
      <w:numFmt w:val="bullet"/>
      <w:lvlText w:val="•"/>
      <w:lvlJc w:val="left"/>
      <w:pPr>
        <w:ind w:left="7876" w:hanging="428"/>
      </w:pPr>
      <w:rPr>
        <w:rFonts w:hint="default"/>
      </w:rPr>
    </w:lvl>
    <w:lvl w:ilvl="8" w:tplc="D61A2EB2">
      <w:numFmt w:val="bullet"/>
      <w:lvlText w:val="•"/>
      <w:lvlJc w:val="left"/>
      <w:pPr>
        <w:ind w:left="9052" w:hanging="428"/>
      </w:pPr>
      <w:rPr>
        <w:rFonts w:hint="default"/>
      </w:rPr>
    </w:lvl>
  </w:abstractNum>
  <w:abstractNum w:abstractNumId="5">
    <w:nsid w:val="10B17FEC"/>
    <w:multiLevelType w:val="hybridMultilevel"/>
    <w:tmpl w:val="9C001CE0"/>
    <w:lvl w:ilvl="0" w:tplc="FCC4A6DE">
      <w:start w:val="1"/>
      <w:numFmt w:val="decimal"/>
      <w:lvlText w:val="%1)"/>
      <w:lvlJc w:val="left"/>
      <w:pPr>
        <w:ind w:left="673" w:hanging="113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175EF252">
      <w:numFmt w:val="bullet"/>
      <w:lvlText w:val="•"/>
      <w:lvlJc w:val="left"/>
      <w:pPr>
        <w:ind w:left="1752" w:hanging="1134"/>
      </w:pPr>
      <w:rPr>
        <w:rFonts w:hint="default"/>
      </w:rPr>
    </w:lvl>
    <w:lvl w:ilvl="2" w:tplc="DBAACBF6">
      <w:numFmt w:val="bullet"/>
      <w:lvlText w:val="•"/>
      <w:lvlJc w:val="left"/>
      <w:pPr>
        <w:ind w:left="2824" w:hanging="1134"/>
      </w:pPr>
      <w:rPr>
        <w:rFonts w:hint="default"/>
      </w:rPr>
    </w:lvl>
    <w:lvl w:ilvl="3" w:tplc="5A305B68">
      <w:numFmt w:val="bullet"/>
      <w:lvlText w:val="•"/>
      <w:lvlJc w:val="left"/>
      <w:pPr>
        <w:ind w:left="3897" w:hanging="1134"/>
      </w:pPr>
      <w:rPr>
        <w:rFonts w:hint="default"/>
      </w:rPr>
    </w:lvl>
    <w:lvl w:ilvl="4" w:tplc="3260E1E6">
      <w:numFmt w:val="bullet"/>
      <w:lvlText w:val="•"/>
      <w:lvlJc w:val="left"/>
      <w:pPr>
        <w:ind w:left="4969" w:hanging="1134"/>
      </w:pPr>
      <w:rPr>
        <w:rFonts w:hint="default"/>
      </w:rPr>
    </w:lvl>
    <w:lvl w:ilvl="5" w:tplc="CA361732">
      <w:numFmt w:val="bullet"/>
      <w:lvlText w:val="•"/>
      <w:lvlJc w:val="left"/>
      <w:pPr>
        <w:ind w:left="6042" w:hanging="1134"/>
      </w:pPr>
      <w:rPr>
        <w:rFonts w:hint="default"/>
      </w:rPr>
    </w:lvl>
    <w:lvl w:ilvl="6" w:tplc="19C03C80">
      <w:numFmt w:val="bullet"/>
      <w:lvlText w:val="•"/>
      <w:lvlJc w:val="left"/>
      <w:pPr>
        <w:ind w:left="7114" w:hanging="1134"/>
      </w:pPr>
      <w:rPr>
        <w:rFonts w:hint="default"/>
      </w:rPr>
    </w:lvl>
    <w:lvl w:ilvl="7" w:tplc="7B084268">
      <w:numFmt w:val="bullet"/>
      <w:lvlText w:val="•"/>
      <w:lvlJc w:val="left"/>
      <w:pPr>
        <w:ind w:left="8186" w:hanging="1134"/>
      </w:pPr>
      <w:rPr>
        <w:rFonts w:hint="default"/>
      </w:rPr>
    </w:lvl>
    <w:lvl w:ilvl="8" w:tplc="EA72B24C">
      <w:numFmt w:val="bullet"/>
      <w:lvlText w:val="•"/>
      <w:lvlJc w:val="left"/>
      <w:pPr>
        <w:ind w:left="9259" w:hanging="1134"/>
      </w:pPr>
      <w:rPr>
        <w:rFonts w:hint="default"/>
      </w:rPr>
    </w:lvl>
  </w:abstractNum>
  <w:abstractNum w:abstractNumId="6">
    <w:nsid w:val="151800C1"/>
    <w:multiLevelType w:val="hybridMultilevel"/>
    <w:tmpl w:val="24E85CD6"/>
    <w:lvl w:ilvl="0" w:tplc="D80282F0">
      <w:numFmt w:val="bullet"/>
      <w:lvlText w:val=""/>
      <w:lvlJc w:val="left"/>
      <w:pPr>
        <w:ind w:left="148" w:hanging="284"/>
      </w:pPr>
      <w:rPr>
        <w:rFonts w:ascii="Symbol" w:eastAsia="Times New Roman" w:hAnsi="Symbol" w:hint="default"/>
        <w:w w:val="100"/>
        <w:sz w:val="24"/>
      </w:rPr>
    </w:lvl>
    <w:lvl w:ilvl="1" w:tplc="9F60BBBE">
      <w:numFmt w:val="bullet"/>
      <w:lvlText w:val="•"/>
      <w:lvlJc w:val="left"/>
      <w:pPr>
        <w:ind w:left="408" w:hanging="284"/>
      </w:pPr>
      <w:rPr>
        <w:rFonts w:hint="default"/>
      </w:rPr>
    </w:lvl>
    <w:lvl w:ilvl="2" w:tplc="EDC2E3AA">
      <w:numFmt w:val="bullet"/>
      <w:lvlText w:val="•"/>
      <w:lvlJc w:val="left"/>
      <w:pPr>
        <w:ind w:left="677" w:hanging="284"/>
      </w:pPr>
      <w:rPr>
        <w:rFonts w:hint="default"/>
      </w:rPr>
    </w:lvl>
    <w:lvl w:ilvl="3" w:tplc="B6067176">
      <w:numFmt w:val="bullet"/>
      <w:lvlText w:val="•"/>
      <w:lvlJc w:val="left"/>
      <w:pPr>
        <w:ind w:left="946" w:hanging="284"/>
      </w:pPr>
      <w:rPr>
        <w:rFonts w:hint="default"/>
      </w:rPr>
    </w:lvl>
    <w:lvl w:ilvl="4" w:tplc="18EA27E8">
      <w:numFmt w:val="bullet"/>
      <w:lvlText w:val="•"/>
      <w:lvlJc w:val="left"/>
      <w:pPr>
        <w:ind w:left="1215" w:hanging="284"/>
      </w:pPr>
      <w:rPr>
        <w:rFonts w:hint="default"/>
      </w:rPr>
    </w:lvl>
    <w:lvl w:ilvl="5" w:tplc="5DA601E6">
      <w:numFmt w:val="bullet"/>
      <w:lvlText w:val="•"/>
      <w:lvlJc w:val="left"/>
      <w:pPr>
        <w:ind w:left="1484" w:hanging="284"/>
      </w:pPr>
      <w:rPr>
        <w:rFonts w:hint="default"/>
      </w:rPr>
    </w:lvl>
    <w:lvl w:ilvl="6" w:tplc="11D8CF84">
      <w:numFmt w:val="bullet"/>
      <w:lvlText w:val="•"/>
      <w:lvlJc w:val="left"/>
      <w:pPr>
        <w:ind w:left="1752" w:hanging="284"/>
      </w:pPr>
      <w:rPr>
        <w:rFonts w:hint="default"/>
      </w:rPr>
    </w:lvl>
    <w:lvl w:ilvl="7" w:tplc="7E6A195E">
      <w:numFmt w:val="bullet"/>
      <w:lvlText w:val="•"/>
      <w:lvlJc w:val="left"/>
      <w:pPr>
        <w:ind w:left="2021" w:hanging="284"/>
      </w:pPr>
      <w:rPr>
        <w:rFonts w:hint="default"/>
      </w:rPr>
    </w:lvl>
    <w:lvl w:ilvl="8" w:tplc="6E86956E">
      <w:numFmt w:val="bullet"/>
      <w:lvlText w:val="•"/>
      <w:lvlJc w:val="left"/>
      <w:pPr>
        <w:ind w:left="2290" w:hanging="284"/>
      </w:pPr>
      <w:rPr>
        <w:rFonts w:hint="default"/>
      </w:rPr>
    </w:lvl>
  </w:abstractNum>
  <w:abstractNum w:abstractNumId="7">
    <w:nsid w:val="169214E7"/>
    <w:multiLevelType w:val="hybridMultilevel"/>
    <w:tmpl w:val="351AA382"/>
    <w:lvl w:ilvl="0" w:tplc="392E2C24">
      <w:numFmt w:val="bullet"/>
      <w:lvlText w:val=""/>
      <w:lvlJc w:val="left"/>
      <w:pPr>
        <w:ind w:left="673" w:hanging="192"/>
      </w:pPr>
      <w:rPr>
        <w:rFonts w:ascii="Symbol" w:eastAsia="Times New Roman" w:hAnsi="Symbol" w:hint="default"/>
        <w:w w:val="100"/>
        <w:sz w:val="24"/>
      </w:rPr>
    </w:lvl>
    <w:lvl w:ilvl="1" w:tplc="E0D86906">
      <w:numFmt w:val="bullet"/>
      <w:lvlText w:val="•"/>
      <w:lvlJc w:val="left"/>
      <w:pPr>
        <w:ind w:left="1752" w:hanging="192"/>
      </w:pPr>
      <w:rPr>
        <w:rFonts w:hint="default"/>
      </w:rPr>
    </w:lvl>
    <w:lvl w:ilvl="2" w:tplc="94620466">
      <w:numFmt w:val="bullet"/>
      <w:lvlText w:val="•"/>
      <w:lvlJc w:val="left"/>
      <w:pPr>
        <w:ind w:left="2824" w:hanging="192"/>
      </w:pPr>
      <w:rPr>
        <w:rFonts w:hint="default"/>
      </w:rPr>
    </w:lvl>
    <w:lvl w:ilvl="3" w:tplc="12A48960">
      <w:numFmt w:val="bullet"/>
      <w:lvlText w:val="•"/>
      <w:lvlJc w:val="left"/>
      <w:pPr>
        <w:ind w:left="3897" w:hanging="192"/>
      </w:pPr>
      <w:rPr>
        <w:rFonts w:hint="default"/>
      </w:rPr>
    </w:lvl>
    <w:lvl w:ilvl="4" w:tplc="8F5C61D4">
      <w:numFmt w:val="bullet"/>
      <w:lvlText w:val="•"/>
      <w:lvlJc w:val="left"/>
      <w:pPr>
        <w:ind w:left="4969" w:hanging="192"/>
      </w:pPr>
      <w:rPr>
        <w:rFonts w:hint="default"/>
      </w:rPr>
    </w:lvl>
    <w:lvl w:ilvl="5" w:tplc="8D1E5CE2">
      <w:numFmt w:val="bullet"/>
      <w:lvlText w:val="•"/>
      <w:lvlJc w:val="left"/>
      <w:pPr>
        <w:ind w:left="6042" w:hanging="192"/>
      </w:pPr>
      <w:rPr>
        <w:rFonts w:hint="default"/>
      </w:rPr>
    </w:lvl>
    <w:lvl w:ilvl="6" w:tplc="C658D90C">
      <w:numFmt w:val="bullet"/>
      <w:lvlText w:val="•"/>
      <w:lvlJc w:val="left"/>
      <w:pPr>
        <w:ind w:left="7114" w:hanging="192"/>
      </w:pPr>
      <w:rPr>
        <w:rFonts w:hint="default"/>
      </w:rPr>
    </w:lvl>
    <w:lvl w:ilvl="7" w:tplc="24FC1D32">
      <w:numFmt w:val="bullet"/>
      <w:lvlText w:val="•"/>
      <w:lvlJc w:val="left"/>
      <w:pPr>
        <w:ind w:left="8186" w:hanging="192"/>
      </w:pPr>
      <w:rPr>
        <w:rFonts w:hint="default"/>
      </w:rPr>
    </w:lvl>
    <w:lvl w:ilvl="8" w:tplc="57164762">
      <w:numFmt w:val="bullet"/>
      <w:lvlText w:val="•"/>
      <w:lvlJc w:val="left"/>
      <w:pPr>
        <w:ind w:left="9259" w:hanging="192"/>
      </w:pPr>
      <w:rPr>
        <w:rFonts w:hint="default"/>
      </w:rPr>
    </w:lvl>
  </w:abstractNum>
  <w:abstractNum w:abstractNumId="8">
    <w:nsid w:val="16BA08FD"/>
    <w:multiLevelType w:val="multilevel"/>
    <w:tmpl w:val="407665F0"/>
    <w:lvl w:ilvl="0">
      <w:start w:val="1"/>
      <w:numFmt w:val="decimal"/>
      <w:lvlText w:val="%1"/>
      <w:lvlJc w:val="left"/>
      <w:pPr>
        <w:ind w:left="2469" w:hanging="567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469" w:hanging="567"/>
      </w:pPr>
      <w:rPr>
        <w:rFonts w:cs="Times New Roman" w:hint="default"/>
        <w:b/>
        <w:bCs/>
        <w:w w:val="100"/>
      </w:rPr>
    </w:lvl>
    <w:lvl w:ilvl="2">
      <w:numFmt w:val="bullet"/>
      <w:lvlText w:val="•"/>
      <w:lvlJc w:val="left"/>
      <w:pPr>
        <w:ind w:left="4248" w:hanging="567"/>
      </w:pPr>
      <w:rPr>
        <w:rFonts w:hint="default"/>
      </w:rPr>
    </w:lvl>
    <w:lvl w:ilvl="3">
      <w:numFmt w:val="bullet"/>
      <w:lvlText w:val="•"/>
      <w:lvlJc w:val="left"/>
      <w:pPr>
        <w:ind w:left="5143" w:hanging="567"/>
      </w:pPr>
      <w:rPr>
        <w:rFonts w:hint="default"/>
      </w:rPr>
    </w:lvl>
    <w:lvl w:ilvl="4">
      <w:numFmt w:val="bullet"/>
      <w:lvlText w:val="•"/>
      <w:lvlJc w:val="left"/>
      <w:pPr>
        <w:ind w:left="6037" w:hanging="567"/>
      </w:pPr>
      <w:rPr>
        <w:rFonts w:hint="default"/>
      </w:rPr>
    </w:lvl>
    <w:lvl w:ilvl="5">
      <w:numFmt w:val="bullet"/>
      <w:lvlText w:val="•"/>
      <w:lvlJc w:val="left"/>
      <w:pPr>
        <w:ind w:left="6932" w:hanging="567"/>
      </w:pPr>
      <w:rPr>
        <w:rFonts w:hint="default"/>
      </w:rPr>
    </w:lvl>
    <w:lvl w:ilvl="6">
      <w:numFmt w:val="bullet"/>
      <w:lvlText w:val="•"/>
      <w:lvlJc w:val="left"/>
      <w:pPr>
        <w:ind w:left="7826" w:hanging="567"/>
      </w:pPr>
      <w:rPr>
        <w:rFonts w:hint="default"/>
      </w:rPr>
    </w:lvl>
    <w:lvl w:ilvl="7">
      <w:numFmt w:val="bullet"/>
      <w:lvlText w:val="•"/>
      <w:lvlJc w:val="left"/>
      <w:pPr>
        <w:ind w:left="8720" w:hanging="567"/>
      </w:pPr>
      <w:rPr>
        <w:rFonts w:hint="default"/>
      </w:rPr>
    </w:lvl>
    <w:lvl w:ilvl="8">
      <w:numFmt w:val="bullet"/>
      <w:lvlText w:val="•"/>
      <w:lvlJc w:val="left"/>
      <w:pPr>
        <w:ind w:left="9615" w:hanging="567"/>
      </w:pPr>
      <w:rPr>
        <w:rFonts w:hint="default"/>
      </w:rPr>
    </w:lvl>
  </w:abstractNum>
  <w:abstractNum w:abstractNumId="9">
    <w:nsid w:val="199F1BB1"/>
    <w:multiLevelType w:val="hybridMultilevel"/>
    <w:tmpl w:val="0C54452A"/>
    <w:lvl w:ilvl="0" w:tplc="B01A8AA6">
      <w:numFmt w:val="bullet"/>
      <w:lvlText w:val="-"/>
      <w:lvlJc w:val="left"/>
      <w:pPr>
        <w:ind w:left="144" w:hanging="144"/>
      </w:pPr>
      <w:rPr>
        <w:rFonts w:ascii="Times New Roman" w:eastAsia="Times New Roman" w:hAnsi="Times New Roman" w:hint="default"/>
        <w:w w:val="99"/>
        <w:sz w:val="24"/>
      </w:rPr>
    </w:lvl>
    <w:lvl w:ilvl="1" w:tplc="863AD9C8">
      <w:numFmt w:val="bullet"/>
      <w:lvlText w:val="•"/>
      <w:lvlJc w:val="left"/>
      <w:pPr>
        <w:ind w:left="337" w:hanging="144"/>
      </w:pPr>
      <w:rPr>
        <w:rFonts w:hint="default"/>
      </w:rPr>
    </w:lvl>
    <w:lvl w:ilvl="2" w:tplc="67E065DC">
      <w:numFmt w:val="bullet"/>
      <w:lvlText w:val="•"/>
      <w:lvlJc w:val="left"/>
      <w:pPr>
        <w:ind w:left="535" w:hanging="144"/>
      </w:pPr>
      <w:rPr>
        <w:rFonts w:hint="default"/>
      </w:rPr>
    </w:lvl>
    <w:lvl w:ilvl="3" w:tplc="01B2765C">
      <w:numFmt w:val="bullet"/>
      <w:lvlText w:val="•"/>
      <w:lvlJc w:val="left"/>
      <w:pPr>
        <w:ind w:left="733" w:hanging="144"/>
      </w:pPr>
      <w:rPr>
        <w:rFonts w:hint="default"/>
      </w:rPr>
    </w:lvl>
    <w:lvl w:ilvl="4" w:tplc="1A52177A">
      <w:numFmt w:val="bullet"/>
      <w:lvlText w:val="•"/>
      <w:lvlJc w:val="left"/>
      <w:pPr>
        <w:ind w:left="930" w:hanging="144"/>
      </w:pPr>
      <w:rPr>
        <w:rFonts w:hint="default"/>
      </w:rPr>
    </w:lvl>
    <w:lvl w:ilvl="5" w:tplc="EBF25082">
      <w:numFmt w:val="bullet"/>
      <w:lvlText w:val="•"/>
      <w:lvlJc w:val="left"/>
      <w:pPr>
        <w:ind w:left="1128" w:hanging="144"/>
      </w:pPr>
      <w:rPr>
        <w:rFonts w:hint="default"/>
      </w:rPr>
    </w:lvl>
    <w:lvl w:ilvl="6" w:tplc="01C2EDB0">
      <w:numFmt w:val="bullet"/>
      <w:lvlText w:val="•"/>
      <w:lvlJc w:val="left"/>
      <w:pPr>
        <w:ind w:left="1326" w:hanging="144"/>
      </w:pPr>
      <w:rPr>
        <w:rFonts w:hint="default"/>
      </w:rPr>
    </w:lvl>
    <w:lvl w:ilvl="7" w:tplc="320414C4">
      <w:numFmt w:val="bullet"/>
      <w:lvlText w:val="•"/>
      <w:lvlJc w:val="left"/>
      <w:pPr>
        <w:ind w:left="1523" w:hanging="144"/>
      </w:pPr>
      <w:rPr>
        <w:rFonts w:hint="default"/>
      </w:rPr>
    </w:lvl>
    <w:lvl w:ilvl="8" w:tplc="FE6E6262">
      <w:numFmt w:val="bullet"/>
      <w:lvlText w:val="•"/>
      <w:lvlJc w:val="left"/>
      <w:pPr>
        <w:ind w:left="1721" w:hanging="144"/>
      </w:pPr>
      <w:rPr>
        <w:rFonts w:hint="default"/>
      </w:rPr>
    </w:lvl>
  </w:abstractNum>
  <w:abstractNum w:abstractNumId="10">
    <w:nsid w:val="1CE414EF"/>
    <w:multiLevelType w:val="hybridMultilevel"/>
    <w:tmpl w:val="717C3892"/>
    <w:lvl w:ilvl="0" w:tplc="A3A452F6">
      <w:numFmt w:val="bullet"/>
      <w:lvlText w:val="-"/>
      <w:lvlJc w:val="left"/>
      <w:pPr>
        <w:ind w:left="196" w:hanging="87"/>
      </w:pPr>
      <w:rPr>
        <w:rFonts w:ascii="Times New Roman" w:eastAsia="Times New Roman" w:hAnsi="Times New Roman" w:hint="default"/>
        <w:w w:val="98"/>
        <w:sz w:val="16"/>
      </w:rPr>
    </w:lvl>
    <w:lvl w:ilvl="1" w:tplc="2FD08438">
      <w:numFmt w:val="bullet"/>
      <w:lvlText w:val="•"/>
      <w:lvlJc w:val="left"/>
      <w:pPr>
        <w:ind w:left="519" w:hanging="87"/>
      </w:pPr>
      <w:rPr>
        <w:rFonts w:hint="default"/>
      </w:rPr>
    </w:lvl>
    <w:lvl w:ilvl="2" w:tplc="DCDCA196">
      <w:numFmt w:val="bullet"/>
      <w:lvlText w:val="•"/>
      <w:lvlJc w:val="left"/>
      <w:pPr>
        <w:ind w:left="838" w:hanging="87"/>
      </w:pPr>
      <w:rPr>
        <w:rFonts w:hint="default"/>
      </w:rPr>
    </w:lvl>
    <w:lvl w:ilvl="3" w:tplc="8D5A412E">
      <w:numFmt w:val="bullet"/>
      <w:lvlText w:val="•"/>
      <w:lvlJc w:val="left"/>
      <w:pPr>
        <w:ind w:left="1158" w:hanging="87"/>
      </w:pPr>
      <w:rPr>
        <w:rFonts w:hint="default"/>
      </w:rPr>
    </w:lvl>
    <w:lvl w:ilvl="4" w:tplc="D7D6CB86">
      <w:numFmt w:val="bullet"/>
      <w:lvlText w:val="•"/>
      <w:lvlJc w:val="left"/>
      <w:pPr>
        <w:ind w:left="1477" w:hanging="87"/>
      </w:pPr>
      <w:rPr>
        <w:rFonts w:hint="default"/>
      </w:rPr>
    </w:lvl>
    <w:lvl w:ilvl="5" w:tplc="756C42CA">
      <w:numFmt w:val="bullet"/>
      <w:lvlText w:val="•"/>
      <w:lvlJc w:val="left"/>
      <w:pPr>
        <w:ind w:left="1797" w:hanging="87"/>
      </w:pPr>
      <w:rPr>
        <w:rFonts w:hint="default"/>
      </w:rPr>
    </w:lvl>
    <w:lvl w:ilvl="6" w:tplc="9D58A1E6">
      <w:numFmt w:val="bullet"/>
      <w:lvlText w:val="•"/>
      <w:lvlJc w:val="left"/>
      <w:pPr>
        <w:ind w:left="2116" w:hanging="87"/>
      </w:pPr>
      <w:rPr>
        <w:rFonts w:hint="default"/>
      </w:rPr>
    </w:lvl>
    <w:lvl w:ilvl="7" w:tplc="72DE2130">
      <w:numFmt w:val="bullet"/>
      <w:lvlText w:val="•"/>
      <w:lvlJc w:val="left"/>
      <w:pPr>
        <w:ind w:left="2435" w:hanging="87"/>
      </w:pPr>
      <w:rPr>
        <w:rFonts w:hint="default"/>
      </w:rPr>
    </w:lvl>
    <w:lvl w:ilvl="8" w:tplc="BB1CB672">
      <w:numFmt w:val="bullet"/>
      <w:lvlText w:val="•"/>
      <w:lvlJc w:val="left"/>
      <w:pPr>
        <w:ind w:left="2755" w:hanging="87"/>
      </w:pPr>
      <w:rPr>
        <w:rFonts w:hint="default"/>
      </w:rPr>
    </w:lvl>
  </w:abstractNum>
  <w:abstractNum w:abstractNumId="11">
    <w:nsid w:val="1D6F6C3F"/>
    <w:multiLevelType w:val="hybridMultilevel"/>
    <w:tmpl w:val="E14800EA"/>
    <w:lvl w:ilvl="0" w:tplc="9184FD20">
      <w:numFmt w:val="bullet"/>
      <w:lvlText w:val="-"/>
      <w:lvlJc w:val="left"/>
      <w:pPr>
        <w:ind w:left="111" w:hanging="96"/>
      </w:pPr>
      <w:rPr>
        <w:rFonts w:ascii="Times New Roman" w:eastAsia="Times New Roman" w:hAnsi="Times New Roman" w:hint="default"/>
        <w:w w:val="101"/>
        <w:sz w:val="18"/>
      </w:rPr>
    </w:lvl>
    <w:lvl w:ilvl="1" w:tplc="41F822BA">
      <w:numFmt w:val="bullet"/>
      <w:lvlText w:val="•"/>
      <w:lvlJc w:val="left"/>
      <w:pPr>
        <w:ind w:left="348" w:hanging="96"/>
      </w:pPr>
      <w:rPr>
        <w:rFonts w:hint="default"/>
      </w:rPr>
    </w:lvl>
    <w:lvl w:ilvl="2" w:tplc="B8D8A8D0">
      <w:numFmt w:val="bullet"/>
      <w:lvlText w:val="•"/>
      <w:lvlJc w:val="left"/>
      <w:pPr>
        <w:ind w:left="576" w:hanging="96"/>
      </w:pPr>
      <w:rPr>
        <w:rFonts w:hint="default"/>
      </w:rPr>
    </w:lvl>
    <w:lvl w:ilvl="3" w:tplc="A02A136E">
      <w:numFmt w:val="bullet"/>
      <w:lvlText w:val="•"/>
      <w:lvlJc w:val="left"/>
      <w:pPr>
        <w:ind w:left="804" w:hanging="96"/>
      </w:pPr>
      <w:rPr>
        <w:rFonts w:hint="default"/>
      </w:rPr>
    </w:lvl>
    <w:lvl w:ilvl="4" w:tplc="B61622B0">
      <w:numFmt w:val="bullet"/>
      <w:lvlText w:val="•"/>
      <w:lvlJc w:val="left"/>
      <w:pPr>
        <w:ind w:left="1032" w:hanging="96"/>
      </w:pPr>
      <w:rPr>
        <w:rFonts w:hint="default"/>
      </w:rPr>
    </w:lvl>
    <w:lvl w:ilvl="5" w:tplc="017E86B6">
      <w:numFmt w:val="bullet"/>
      <w:lvlText w:val="•"/>
      <w:lvlJc w:val="left"/>
      <w:pPr>
        <w:ind w:left="1260" w:hanging="96"/>
      </w:pPr>
      <w:rPr>
        <w:rFonts w:hint="default"/>
      </w:rPr>
    </w:lvl>
    <w:lvl w:ilvl="6" w:tplc="60EC9534">
      <w:numFmt w:val="bullet"/>
      <w:lvlText w:val="•"/>
      <w:lvlJc w:val="left"/>
      <w:pPr>
        <w:ind w:left="1488" w:hanging="96"/>
      </w:pPr>
      <w:rPr>
        <w:rFonts w:hint="default"/>
      </w:rPr>
    </w:lvl>
    <w:lvl w:ilvl="7" w:tplc="5100EC4E">
      <w:numFmt w:val="bullet"/>
      <w:lvlText w:val="•"/>
      <w:lvlJc w:val="left"/>
      <w:pPr>
        <w:ind w:left="1716" w:hanging="96"/>
      </w:pPr>
      <w:rPr>
        <w:rFonts w:hint="default"/>
      </w:rPr>
    </w:lvl>
    <w:lvl w:ilvl="8" w:tplc="345E6080">
      <w:numFmt w:val="bullet"/>
      <w:lvlText w:val="•"/>
      <w:lvlJc w:val="left"/>
      <w:pPr>
        <w:ind w:left="1944" w:hanging="96"/>
      </w:pPr>
      <w:rPr>
        <w:rFonts w:hint="default"/>
      </w:rPr>
    </w:lvl>
  </w:abstractNum>
  <w:abstractNum w:abstractNumId="12">
    <w:nsid w:val="20AF167B"/>
    <w:multiLevelType w:val="hybridMultilevel"/>
    <w:tmpl w:val="4EAA5B62"/>
    <w:lvl w:ilvl="0" w:tplc="108AD238">
      <w:numFmt w:val="bullet"/>
      <w:lvlText w:val="-"/>
      <w:lvlJc w:val="left"/>
      <w:pPr>
        <w:ind w:left="673" w:hanging="279"/>
      </w:pPr>
      <w:rPr>
        <w:rFonts w:ascii="Times New Roman" w:eastAsia="Times New Roman" w:hAnsi="Times New Roman" w:hint="default"/>
        <w:w w:val="99"/>
        <w:sz w:val="24"/>
      </w:rPr>
    </w:lvl>
    <w:lvl w:ilvl="1" w:tplc="41CEECD2">
      <w:numFmt w:val="bullet"/>
      <w:lvlText w:val="•"/>
      <w:lvlJc w:val="left"/>
      <w:pPr>
        <w:ind w:left="1752" w:hanging="279"/>
      </w:pPr>
      <w:rPr>
        <w:rFonts w:hint="default"/>
      </w:rPr>
    </w:lvl>
    <w:lvl w:ilvl="2" w:tplc="D5560100">
      <w:numFmt w:val="bullet"/>
      <w:lvlText w:val="•"/>
      <w:lvlJc w:val="left"/>
      <w:pPr>
        <w:ind w:left="2824" w:hanging="279"/>
      </w:pPr>
      <w:rPr>
        <w:rFonts w:hint="default"/>
      </w:rPr>
    </w:lvl>
    <w:lvl w:ilvl="3" w:tplc="DAC0B3C6">
      <w:numFmt w:val="bullet"/>
      <w:lvlText w:val="•"/>
      <w:lvlJc w:val="left"/>
      <w:pPr>
        <w:ind w:left="3897" w:hanging="279"/>
      </w:pPr>
      <w:rPr>
        <w:rFonts w:hint="default"/>
      </w:rPr>
    </w:lvl>
    <w:lvl w:ilvl="4" w:tplc="3F1EBB3C">
      <w:numFmt w:val="bullet"/>
      <w:lvlText w:val="•"/>
      <w:lvlJc w:val="left"/>
      <w:pPr>
        <w:ind w:left="4969" w:hanging="279"/>
      </w:pPr>
      <w:rPr>
        <w:rFonts w:hint="default"/>
      </w:rPr>
    </w:lvl>
    <w:lvl w:ilvl="5" w:tplc="88C2FA08">
      <w:numFmt w:val="bullet"/>
      <w:lvlText w:val="•"/>
      <w:lvlJc w:val="left"/>
      <w:pPr>
        <w:ind w:left="6042" w:hanging="279"/>
      </w:pPr>
      <w:rPr>
        <w:rFonts w:hint="default"/>
      </w:rPr>
    </w:lvl>
    <w:lvl w:ilvl="6" w:tplc="A8FAFE42">
      <w:numFmt w:val="bullet"/>
      <w:lvlText w:val="•"/>
      <w:lvlJc w:val="left"/>
      <w:pPr>
        <w:ind w:left="7114" w:hanging="279"/>
      </w:pPr>
      <w:rPr>
        <w:rFonts w:hint="default"/>
      </w:rPr>
    </w:lvl>
    <w:lvl w:ilvl="7" w:tplc="DB12D202">
      <w:numFmt w:val="bullet"/>
      <w:lvlText w:val="•"/>
      <w:lvlJc w:val="left"/>
      <w:pPr>
        <w:ind w:left="8186" w:hanging="279"/>
      </w:pPr>
      <w:rPr>
        <w:rFonts w:hint="default"/>
      </w:rPr>
    </w:lvl>
    <w:lvl w:ilvl="8" w:tplc="2208180E">
      <w:numFmt w:val="bullet"/>
      <w:lvlText w:val="•"/>
      <w:lvlJc w:val="left"/>
      <w:pPr>
        <w:ind w:left="9259" w:hanging="279"/>
      </w:pPr>
      <w:rPr>
        <w:rFonts w:hint="default"/>
      </w:rPr>
    </w:lvl>
  </w:abstractNum>
  <w:abstractNum w:abstractNumId="13">
    <w:nsid w:val="21F4560E"/>
    <w:multiLevelType w:val="hybridMultilevel"/>
    <w:tmpl w:val="23E8F07E"/>
    <w:lvl w:ilvl="0" w:tplc="CB2615BA">
      <w:numFmt w:val="bullet"/>
      <w:lvlText w:val=""/>
      <w:lvlJc w:val="left"/>
      <w:pPr>
        <w:ind w:left="149" w:hanging="284"/>
      </w:pPr>
      <w:rPr>
        <w:rFonts w:ascii="Symbol" w:eastAsia="Times New Roman" w:hAnsi="Symbol" w:hint="default"/>
        <w:w w:val="100"/>
        <w:sz w:val="24"/>
      </w:rPr>
    </w:lvl>
    <w:lvl w:ilvl="1" w:tplc="EDF8CF84">
      <w:numFmt w:val="bullet"/>
      <w:lvlText w:val="•"/>
      <w:lvlJc w:val="left"/>
      <w:pPr>
        <w:ind w:left="479" w:hanging="284"/>
      </w:pPr>
      <w:rPr>
        <w:rFonts w:hint="default"/>
      </w:rPr>
    </w:lvl>
    <w:lvl w:ilvl="2" w:tplc="B38ECA20">
      <w:numFmt w:val="bullet"/>
      <w:lvlText w:val="•"/>
      <w:lvlJc w:val="left"/>
      <w:pPr>
        <w:ind w:left="819" w:hanging="284"/>
      </w:pPr>
      <w:rPr>
        <w:rFonts w:hint="default"/>
      </w:rPr>
    </w:lvl>
    <w:lvl w:ilvl="3" w:tplc="C588A66A">
      <w:numFmt w:val="bullet"/>
      <w:lvlText w:val="•"/>
      <w:lvlJc w:val="left"/>
      <w:pPr>
        <w:ind w:left="1159" w:hanging="284"/>
      </w:pPr>
      <w:rPr>
        <w:rFonts w:hint="default"/>
      </w:rPr>
    </w:lvl>
    <w:lvl w:ilvl="4" w:tplc="B6C8B002">
      <w:numFmt w:val="bullet"/>
      <w:lvlText w:val="•"/>
      <w:lvlJc w:val="left"/>
      <w:pPr>
        <w:ind w:left="1499" w:hanging="284"/>
      </w:pPr>
      <w:rPr>
        <w:rFonts w:hint="default"/>
      </w:rPr>
    </w:lvl>
    <w:lvl w:ilvl="5" w:tplc="BCF227E8">
      <w:numFmt w:val="bullet"/>
      <w:lvlText w:val="•"/>
      <w:lvlJc w:val="left"/>
      <w:pPr>
        <w:ind w:left="1839" w:hanging="284"/>
      </w:pPr>
      <w:rPr>
        <w:rFonts w:hint="default"/>
      </w:rPr>
    </w:lvl>
    <w:lvl w:ilvl="6" w:tplc="438CA1E2">
      <w:numFmt w:val="bullet"/>
      <w:lvlText w:val="•"/>
      <w:lvlJc w:val="left"/>
      <w:pPr>
        <w:ind w:left="2178" w:hanging="284"/>
      </w:pPr>
      <w:rPr>
        <w:rFonts w:hint="default"/>
      </w:rPr>
    </w:lvl>
    <w:lvl w:ilvl="7" w:tplc="EE28211A">
      <w:numFmt w:val="bullet"/>
      <w:lvlText w:val="•"/>
      <w:lvlJc w:val="left"/>
      <w:pPr>
        <w:ind w:left="2518" w:hanging="284"/>
      </w:pPr>
      <w:rPr>
        <w:rFonts w:hint="default"/>
      </w:rPr>
    </w:lvl>
    <w:lvl w:ilvl="8" w:tplc="69869040">
      <w:numFmt w:val="bullet"/>
      <w:lvlText w:val="•"/>
      <w:lvlJc w:val="left"/>
      <w:pPr>
        <w:ind w:left="2858" w:hanging="284"/>
      </w:pPr>
      <w:rPr>
        <w:rFonts w:hint="default"/>
      </w:rPr>
    </w:lvl>
  </w:abstractNum>
  <w:abstractNum w:abstractNumId="14">
    <w:nsid w:val="23FB7D47"/>
    <w:multiLevelType w:val="hybridMultilevel"/>
    <w:tmpl w:val="B55AC054"/>
    <w:lvl w:ilvl="0" w:tplc="ED9C3C38">
      <w:numFmt w:val="bullet"/>
      <w:lvlText w:val="-"/>
      <w:lvlJc w:val="left"/>
      <w:pPr>
        <w:ind w:left="250" w:hanging="188"/>
      </w:pPr>
      <w:rPr>
        <w:rFonts w:ascii="Times New Roman" w:eastAsia="Times New Roman" w:hAnsi="Times New Roman" w:hint="default"/>
        <w:w w:val="99"/>
        <w:sz w:val="24"/>
      </w:rPr>
    </w:lvl>
    <w:lvl w:ilvl="1" w:tplc="BA90CFB6">
      <w:numFmt w:val="bullet"/>
      <w:lvlText w:val="-"/>
      <w:lvlJc w:val="left"/>
      <w:pPr>
        <w:ind w:left="250" w:hanging="178"/>
      </w:pPr>
      <w:rPr>
        <w:rFonts w:ascii="Times New Roman" w:eastAsia="Times New Roman" w:hAnsi="Times New Roman" w:hint="default"/>
        <w:w w:val="99"/>
        <w:sz w:val="24"/>
      </w:rPr>
    </w:lvl>
    <w:lvl w:ilvl="2" w:tplc="33C0AA8E">
      <w:numFmt w:val="bullet"/>
      <w:lvlText w:val="-"/>
      <w:lvlJc w:val="left"/>
      <w:pPr>
        <w:ind w:left="250" w:hanging="563"/>
      </w:pPr>
      <w:rPr>
        <w:rFonts w:ascii="Times New Roman" w:eastAsia="Times New Roman" w:hAnsi="Times New Roman" w:hint="default"/>
        <w:w w:val="99"/>
        <w:sz w:val="24"/>
      </w:rPr>
    </w:lvl>
    <w:lvl w:ilvl="3" w:tplc="9A9A83BC">
      <w:numFmt w:val="bullet"/>
      <w:lvlText w:val="•"/>
      <w:lvlJc w:val="left"/>
      <w:pPr>
        <w:ind w:left="3603" w:hanging="563"/>
      </w:pPr>
      <w:rPr>
        <w:rFonts w:hint="default"/>
      </w:rPr>
    </w:lvl>
    <w:lvl w:ilvl="4" w:tplc="26DE6DB8">
      <w:numFmt w:val="bullet"/>
      <w:lvlText w:val="•"/>
      <w:lvlJc w:val="left"/>
      <w:pPr>
        <w:ind w:left="4717" w:hanging="563"/>
      </w:pPr>
      <w:rPr>
        <w:rFonts w:hint="default"/>
      </w:rPr>
    </w:lvl>
    <w:lvl w:ilvl="5" w:tplc="C0F2A88C">
      <w:numFmt w:val="bullet"/>
      <w:lvlText w:val="•"/>
      <w:lvlJc w:val="left"/>
      <w:pPr>
        <w:ind w:left="5832" w:hanging="563"/>
      </w:pPr>
      <w:rPr>
        <w:rFonts w:hint="default"/>
      </w:rPr>
    </w:lvl>
    <w:lvl w:ilvl="6" w:tplc="ADD2BF2E">
      <w:numFmt w:val="bullet"/>
      <w:lvlText w:val="•"/>
      <w:lvlJc w:val="left"/>
      <w:pPr>
        <w:ind w:left="6946" w:hanging="563"/>
      </w:pPr>
      <w:rPr>
        <w:rFonts w:hint="default"/>
      </w:rPr>
    </w:lvl>
    <w:lvl w:ilvl="7" w:tplc="D78EEFDE">
      <w:numFmt w:val="bullet"/>
      <w:lvlText w:val="•"/>
      <w:lvlJc w:val="left"/>
      <w:pPr>
        <w:ind w:left="8060" w:hanging="563"/>
      </w:pPr>
      <w:rPr>
        <w:rFonts w:hint="default"/>
      </w:rPr>
    </w:lvl>
    <w:lvl w:ilvl="8" w:tplc="A578666A">
      <w:numFmt w:val="bullet"/>
      <w:lvlText w:val="•"/>
      <w:lvlJc w:val="left"/>
      <w:pPr>
        <w:ind w:left="9175" w:hanging="563"/>
      </w:pPr>
      <w:rPr>
        <w:rFonts w:hint="default"/>
      </w:rPr>
    </w:lvl>
  </w:abstractNum>
  <w:abstractNum w:abstractNumId="15">
    <w:nsid w:val="25A866FA"/>
    <w:multiLevelType w:val="hybridMultilevel"/>
    <w:tmpl w:val="83389AFE"/>
    <w:lvl w:ilvl="0" w:tplc="A6FEC85C">
      <w:numFmt w:val="bullet"/>
      <w:lvlText w:val=""/>
      <w:lvlJc w:val="left"/>
      <w:pPr>
        <w:ind w:left="812" w:hanging="178"/>
      </w:pPr>
      <w:rPr>
        <w:rFonts w:ascii="Symbol" w:eastAsia="Times New Roman" w:hAnsi="Symbol" w:hint="default"/>
        <w:w w:val="100"/>
        <w:sz w:val="24"/>
      </w:rPr>
    </w:lvl>
    <w:lvl w:ilvl="1" w:tplc="16D09FD4">
      <w:numFmt w:val="bullet"/>
      <w:lvlText w:val=""/>
      <w:lvlJc w:val="left"/>
      <w:pPr>
        <w:ind w:left="812" w:hanging="193"/>
      </w:pPr>
      <w:rPr>
        <w:rFonts w:ascii="Symbol" w:eastAsia="Times New Roman" w:hAnsi="Symbol" w:hint="default"/>
        <w:w w:val="100"/>
        <w:sz w:val="24"/>
      </w:rPr>
    </w:lvl>
    <w:lvl w:ilvl="2" w:tplc="30825642">
      <w:numFmt w:val="bullet"/>
      <w:lvlText w:val="•"/>
      <w:lvlJc w:val="left"/>
      <w:pPr>
        <w:ind w:left="2369" w:hanging="193"/>
      </w:pPr>
      <w:rPr>
        <w:rFonts w:hint="default"/>
      </w:rPr>
    </w:lvl>
    <w:lvl w:ilvl="3" w:tplc="B9CAED94">
      <w:numFmt w:val="bullet"/>
      <w:lvlText w:val="•"/>
      <w:lvlJc w:val="left"/>
      <w:pPr>
        <w:ind w:left="3498" w:hanging="193"/>
      </w:pPr>
      <w:rPr>
        <w:rFonts w:hint="default"/>
      </w:rPr>
    </w:lvl>
    <w:lvl w:ilvl="4" w:tplc="0A0603A4">
      <w:numFmt w:val="bullet"/>
      <w:lvlText w:val="•"/>
      <w:lvlJc w:val="left"/>
      <w:pPr>
        <w:ind w:left="4628" w:hanging="193"/>
      </w:pPr>
      <w:rPr>
        <w:rFonts w:hint="default"/>
      </w:rPr>
    </w:lvl>
    <w:lvl w:ilvl="5" w:tplc="EBBC32C2">
      <w:numFmt w:val="bullet"/>
      <w:lvlText w:val="•"/>
      <w:lvlJc w:val="left"/>
      <w:pPr>
        <w:ind w:left="5757" w:hanging="193"/>
      </w:pPr>
      <w:rPr>
        <w:rFonts w:hint="default"/>
      </w:rPr>
    </w:lvl>
    <w:lvl w:ilvl="6" w:tplc="B7F49DCC">
      <w:numFmt w:val="bullet"/>
      <w:lvlText w:val="•"/>
      <w:lvlJc w:val="left"/>
      <w:pPr>
        <w:ind w:left="6886" w:hanging="193"/>
      </w:pPr>
      <w:rPr>
        <w:rFonts w:hint="default"/>
      </w:rPr>
    </w:lvl>
    <w:lvl w:ilvl="7" w:tplc="2D8C9DBE">
      <w:numFmt w:val="bullet"/>
      <w:lvlText w:val="•"/>
      <w:lvlJc w:val="left"/>
      <w:pPr>
        <w:ind w:left="8016" w:hanging="193"/>
      </w:pPr>
      <w:rPr>
        <w:rFonts w:hint="default"/>
      </w:rPr>
    </w:lvl>
    <w:lvl w:ilvl="8" w:tplc="FB907FB6">
      <w:numFmt w:val="bullet"/>
      <w:lvlText w:val="•"/>
      <w:lvlJc w:val="left"/>
      <w:pPr>
        <w:ind w:left="9145" w:hanging="193"/>
      </w:pPr>
      <w:rPr>
        <w:rFonts w:hint="default"/>
      </w:rPr>
    </w:lvl>
  </w:abstractNum>
  <w:abstractNum w:abstractNumId="16">
    <w:nsid w:val="281B529D"/>
    <w:multiLevelType w:val="hybridMultilevel"/>
    <w:tmpl w:val="37CE4122"/>
    <w:lvl w:ilvl="0" w:tplc="0FB4B234">
      <w:numFmt w:val="bullet"/>
      <w:lvlText w:val=""/>
      <w:lvlJc w:val="left"/>
      <w:pPr>
        <w:ind w:left="812" w:hanging="284"/>
      </w:pPr>
      <w:rPr>
        <w:rFonts w:ascii="Symbol" w:eastAsia="Times New Roman" w:hAnsi="Symbol" w:hint="default"/>
        <w:w w:val="100"/>
        <w:sz w:val="24"/>
      </w:rPr>
    </w:lvl>
    <w:lvl w:ilvl="1" w:tplc="0C206D28">
      <w:numFmt w:val="bullet"/>
      <w:lvlText w:val=""/>
      <w:lvlJc w:val="left"/>
      <w:pPr>
        <w:ind w:left="812" w:hanging="707"/>
      </w:pPr>
      <w:rPr>
        <w:rFonts w:ascii="Symbol" w:eastAsia="Times New Roman" w:hAnsi="Symbol" w:hint="default"/>
        <w:w w:val="100"/>
        <w:sz w:val="24"/>
      </w:rPr>
    </w:lvl>
    <w:lvl w:ilvl="2" w:tplc="34809218">
      <w:numFmt w:val="bullet"/>
      <w:lvlText w:val="•"/>
      <w:lvlJc w:val="left"/>
      <w:pPr>
        <w:ind w:left="2936" w:hanging="707"/>
      </w:pPr>
      <w:rPr>
        <w:rFonts w:hint="default"/>
      </w:rPr>
    </w:lvl>
    <w:lvl w:ilvl="3" w:tplc="1E308FDA">
      <w:numFmt w:val="bullet"/>
      <w:lvlText w:val="•"/>
      <w:lvlJc w:val="left"/>
      <w:pPr>
        <w:ind w:left="3995" w:hanging="707"/>
      </w:pPr>
      <w:rPr>
        <w:rFonts w:hint="default"/>
      </w:rPr>
    </w:lvl>
    <w:lvl w:ilvl="4" w:tplc="18167A80">
      <w:numFmt w:val="bullet"/>
      <w:lvlText w:val="•"/>
      <w:lvlJc w:val="left"/>
      <w:pPr>
        <w:ind w:left="5053" w:hanging="707"/>
      </w:pPr>
      <w:rPr>
        <w:rFonts w:hint="default"/>
      </w:rPr>
    </w:lvl>
    <w:lvl w:ilvl="5" w:tplc="1C72C1A6">
      <w:numFmt w:val="bullet"/>
      <w:lvlText w:val="•"/>
      <w:lvlJc w:val="left"/>
      <w:pPr>
        <w:ind w:left="6112" w:hanging="707"/>
      </w:pPr>
      <w:rPr>
        <w:rFonts w:hint="default"/>
      </w:rPr>
    </w:lvl>
    <w:lvl w:ilvl="6" w:tplc="92EE36DA">
      <w:numFmt w:val="bullet"/>
      <w:lvlText w:val="•"/>
      <w:lvlJc w:val="left"/>
      <w:pPr>
        <w:ind w:left="7170" w:hanging="707"/>
      </w:pPr>
      <w:rPr>
        <w:rFonts w:hint="default"/>
      </w:rPr>
    </w:lvl>
    <w:lvl w:ilvl="7" w:tplc="948AF810">
      <w:numFmt w:val="bullet"/>
      <w:lvlText w:val="•"/>
      <w:lvlJc w:val="left"/>
      <w:pPr>
        <w:ind w:left="8228" w:hanging="707"/>
      </w:pPr>
      <w:rPr>
        <w:rFonts w:hint="default"/>
      </w:rPr>
    </w:lvl>
    <w:lvl w:ilvl="8" w:tplc="3728516A">
      <w:numFmt w:val="bullet"/>
      <w:lvlText w:val="•"/>
      <w:lvlJc w:val="left"/>
      <w:pPr>
        <w:ind w:left="9287" w:hanging="707"/>
      </w:pPr>
      <w:rPr>
        <w:rFonts w:hint="default"/>
      </w:rPr>
    </w:lvl>
  </w:abstractNum>
  <w:abstractNum w:abstractNumId="17">
    <w:nsid w:val="292E7A32"/>
    <w:multiLevelType w:val="hybridMultilevel"/>
    <w:tmpl w:val="37E00FEA"/>
    <w:lvl w:ilvl="0" w:tplc="F60E42AE">
      <w:numFmt w:val="bullet"/>
      <w:lvlText w:val=""/>
      <w:lvlJc w:val="left"/>
      <w:pPr>
        <w:ind w:left="148" w:hanging="284"/>
      </w:pPr>
      <w:rPr>
        <w:rFonts w:ascii="Symbol" w:eastAsia="Times New Roman" w:hAnsi="Symbol" w:hint="default"/>
        <w:w w:val="100"/>
        <w:sz w:val="24"/>
      </w:rPr>
    </w:lvl>
    <w:lvl w:ilvl="1" w:tplc="94D8C0CC">
      <w:numFmt w:val="bullet"/>
      <w:lvlText w:val="•"/>
      <w:lvlJc w:val="left"/>
      <w:pPr>
        <w:ind w:left="379" w:hanging="284"/>
      </w:pPr>
      <w:rPr>
        <w:rFonts w:hint="default"/>
      </w:rPr>
    </w:lvl>
    <w:lvl w:ilvl="2" w:tplc="C420A016">
      <w:numFmt w:val="bullet"/>
      <w:lvlText w:val="•"/>
      <w:lvlJc w:val="left"/>
      <w:pPr>
        <w:ind w:left="619" w:hanging="284"/>
      </w:pPr>
      <w:rPr>
        <w:rFonts w:hint="default"/>
      </w:rPr>
    </w:lvl>
    <w:lvl w:ilvl="3" w:tplc="06C0785A">
      <w:numFmt w:val="bullet"/>
      <w:lvlText w:val="•"/>
      <w:lvlJc w:val="left"/>
      <w:pPr>
        <w:ind w:left="859" w:hanging="284"/>
      </w:pPr>
      <w:rPr>
        <w:rFonts w:hint="default"/>
      </w:rPr>
    </w:lvl>
    <w:lvl w:ilvl="4" w:tplc="7A9C2ADA">
      <w:numFmt w:val="bullet"/>
      <w:lvlText w:val="•"/>
      <w:lvlJc w:val="left"/>
      <w:pPr>
        <w:ind w:left="1099" w:hanging="284"/>
      </w:pPr>
      <w:rPr>
        <w:rFonts w:hint="default"/>
      </w:rPr>
    </w:lvl>
    <w:lvl w:ilvl="5" w:tplc="392A5ED4">
      <w:numFmt w:val="bullet"/>
      <w:lvlText w:val="•"/>
      <w:lvlJc w:val="left"/>
      <w:pPr>
        <w:ind w:left="1339" w:hanging="284"/>
      </w:pPr>
      <w:rPr>
        <w:rFonts w:hint="default"/>
      </w:rPr>
    </w:lvl>
    <w:lvl w:ilvl="6" w:tplc="525607C6">
      <w:numFmt w:val="bullet"/>
      <w:lvlText w:val="•"/>
      <w:lvlJc w:val="left"/>
      <w:pPr>
        <w:ind w:left="1579" w:hanging="284"/>
      </w:pPr>
      <w:rPr>
        <w:rFonts w:hint="default"/>
      </w:rPr>
    </w:lvl>
    <w:lvl w:ilvl="7" w:tplc="A850A1D0">
      <w:numFmt w:val="bullet"/>
      <w:lvlText w:val="•"/>
      <w:lvlJc w:val="left"/>
      <w:pPr>
        <w:ind w:left="1819" w:hanging="284"/>
      </w:pPr>
      <w:rPr>
        <w:rFonts w:hint="default"/>
      </w:rPr>
    </w:lvl>
    <w:lvl w:ilvl="8" w:tplc="27A40760">
      <w:numFmt w:val="bullet"/>
      <w:lvlText w:val="•"/>
      <w:lvlJc w:val="left"/>
      <w:pPr>
        <w:ind w:left="2059" w:hanging="284"/>
      </w:pPr>
      <w:rPr>
        <w:rFonts w:hint="default"/>
      </w:rPr>
    </w:lvl>
  </w:abstractNum>
  <w:abstractNum w:abstractNumId="18">
    <w:nsid w:val="2A49684F"/>
    <w:multiLevelType w:val="hybridMultilevel"/>
    <w:tmpl w:val="FE360AF8"/>
    <w:lvl w:ilvl="0" w:tplc="4F8E5960">
      <w:numFmt w:val="bullet"/>
      <w:lvlText w:val="-"/>
      <w:lvlJc w:val="left"/>
      <w:pPr>
        <w:ind w:left="110" w:hanging="92"/>
      </w:pPr>
      <w:rPr>
        <w:rFonts w:ascii="Times New Roman" w:eastAsia="Times New Roman" w:hAnsi="Times New Roman" w:hint="default"/>
        <w:w w:val="98"/>
        <w:sz w:val="16"/>
      </w:rPr>
    </w:lvl>
    <w:lvl w:ilvl="1" w:tplc="1F382238">
      <w:numFmt w:val="bullet"/>
      <w:lvlText w:val="•"/>
      <w:lvlJc w:val="left"/>
      <w:pPr>
        <w:ind w:left="447" w:hanging="92"/>
      </w:pPr>
      <w:rPr>
        <w:rFonts w:hint="default"/>
      </w:rPr>
    </w:lvl>
    <w:lvl w:ilvl="2" w:tplc="23CCB7A8">
      <w:numFmt w:val="bullet"/>
      <w:lvlText w:val="•"/>
      <w:lvlJc w:val="left"/>
      <w:pPr>
        <w:ind w:left="774" w:hanging="92"/>
      </w:pPr>
      <w:rPr>
        <w:rFonts w:hint="default"/>
      </w:rPr>
    </w:lvl>
    <w:lvl w:ilvl="3" w:tplc="44945A62">
      <w:numFmt w:val="bullet"/>
      <w:lvlText w:val="•"/>
      <w:lvlJc w:val="left"/>
      <w:pPr>
        <w:ind w:left="1102" w:hanging="92"/>
      </w:pPr>
      <w:rPr>
        <w:rFonts w:hint="default"/>
      </w:rPr>
    </w:lvl>
    <w:lvl w:ilvl="4" w:tplc="EF2612DE">
      <w:numFmt w:val="bullet"/>
      <w:lvlText w:val="•"/>
      <w:lvlJc w:val="left"/>
      <w:pPr>
        <w:ind w:left="1429" w:hanging="92"/>
      </w:pPr>
      <w:rPr>
        <w:rFonts w:hint="default"/>
      </w:rPr>
    </w:lvl>
    <w:lvl w:ilvl="5" w:tplc="1D301396">
      <w:numFmt w:val="bullet"/>
      <w:lvlText w:val="•"/>
      <w:lvlJc w:val="left"/>
      <w:pPr>
        <w:ind w:left="1757" w:hanging="92"/>
      </w:pPr>
      <w:rPr>
        <w:rFonts w:hint="default"/>
      </w:rPr>
    </w:lvl>
    <w:lvl w:ilvl="6" w:tplc="B720D9D0">
      <w:numFmt w:val="bullet"/>
      <w:lvlText w:val="•"/>
      <w:lvlJc w:val="left"/>
      <w:pPr>
        <w:ind w:left="2084" w:hanging="92"/>
      </w:pPr>
      <w:rPr>
        <w:rFonts w:hint="default"/>
      </w:rPr>
    </w:lvl>
    <w:lvl w:ilvl="7" w:tplc="B55E78E8">
      <w:numFmt w:val="bullet"/>
      <w:lvlText w:val="•"/>
      <w:lvlJc w:val="left"/>
      <w:pPr>
        <w:ind w:left="2411" w:hanging="92"/>
      </w:pPr>
      <w:rPr>
        <w:rFonts w:hint="default"/>
      </w:rPr>
    </w:lvl>
    <w:lvl w:ilvl="8" w:tplc="DF0A12B8">
      <w:numFmt w:val="bullet"/>
      <w:lvlText w:val="•"/>
      <w:lvlJc w:val="left"/>
      <w:pPr>
        <w:ind w:left="2739" w:hanging="92"/>
      </w:pPr>
      <w:rPr>
        <w:rFonts w:hint="default"/>
      </w:rPr>
    </w:lvl>
  </w:abstractNum>
  <w:abstractNum w:abstractNumId="19">
    <w:nsid w:val="2A651D0E"/>
    <w:multiLevelType w:val="hybridMultilevel"/>
    <w:tmpl w:val="A8BE1314"/>
    <w:lvl w:ilvl="0" w:tplc="3ED28A88">
      <w:numFmt w:val="bullet"/>
      <w:lvlText w:val="-"/>
      <w:lvlJc w:val="left"/>
      <w:pPr>
        <w:ind w:left="197" w:hanging="92"/>
      </w:pPr>
      <w:rPr>
        <w:rFonts w:ascii="Times New Roman" w:eastAsia="Times New Roman" w:hAnsi="Times New Roman" w:hint="default"/>
        <w:w w:val="98"/>
        <w:sz w:val="16"/>
      </w:rPr>
    </w:lvl>
    <w:lvl w:ilvl="1" w:tplc="FF5E4C9A">
      <w:numFmt w:val="bullet"/>
      <w:lvlText w:val="•"/>
      <w:lvlJc w:val="left"/>
      <w:pPr>
        <w:ind w:left="533" w:hanging="92"/>
      </w:pPr>
      <w:rPr>
        <w:rFonts w:hint="default"/>
      </w:rPr>
    </w:lvl>
    <w:lvl w:ilvl="2" w:tplc="48D480EE">
      <w:numFmt w:val="bullet"/>
      <w:lvlText w:val="•"/>
      <w:lvlJc w:val="left"/>
      <w:pPr>
        <w:ind w:left="866" w:hanging="92"/>
      </w:pPr>
      <w:rPr>
        <w:rFonts w:hint="default"/>
      </w:rPr>
    </w:lvl>
    <w:lvl w:ilvl="3" w:tplc="C1CEA8BA">
      <w:numFmt w:val="bullet"/>
      <w:lvlText w:val="•"/>
      <w:lvlJc w:val="left"/>
      <w:pPr>
        <w:ind w:left="1199" w:hanging="92"/>
      </w:pPr>
      <w:rPr>
        <w:rFonts w:hint="default"/>
      </w:rPr>
    </w:lvl>
    <w:lvl w:ilvl="4" w:tplc="8EF83D92">
      <w:numFmt w:val="bullet"/>
      <w:lvlText w:val="•"/>
      <w:lvlJc w:val="left"/>
      <w:pPr>
        <w:ind w:left="1533" w:hanging="92"/>
      </w:pPr>
      <w:rPr>
        <w:rFonts w:hint="default"/>
      </w:rPr>
    </w:lvl>
    <w:lvl w:ilvl="5" w:tplc="5CC43338">
      <w:numFmt w:val="bullet"/>
      <w:lvlText w:val="•"/>
      <w:lvlJc w:val="left"/>
      <w:pPr>
        <w:ind w:left="1866" w:hanging="92"/>
      </w:pPr>
      <w:rPr>
        <w:rFonts w:hint="default"/>
      </w:rPr>
    </w:lvl>
    <w:lvl w:ilvl="6" w:tplc="69CC24EC">
      <w:numFmt w:val="bullet"/>
      <w:lvlText w:val="•"/>
      <w:lvlJc w:val="left"/>
      <w:pPr>
        <w:ind w:left="2199" w:hanging="92"/>
      </w:pPr>
      <w:rPr>
        <w:rFonts w:hint="default"/>
      </w:rPr>
    </w:lvl>
    <w:lvl w:ilvl="7" w:tplc="B4A48426">
      <w:numFmt w:val="bullet"/>
      <w:lvlText w:val="•"/>
      <w:lvlJc w:val="left"/>
      <w:pPr>
        <w:ind w:left="2533" w:hanging="92"/>
      </w:pPr>
      <w:rPr>
        <w:rFonts w:hint="default"/>
      </w:rPr>
    </w:lvl>
    <w:lvl w:ilvl="8" w:tplc="16505FCA">
      <w:numFmt w:val="bullet"/>
      <w:lvlText w:val="•"/>
      <w:lvlJc w:val="left"/>
      <w:pPr>
        <w:ind w:left="2866" w:hanging="92"/>
      </w:pPr>
      <w:rPr>
        <w:rFonts w:hint="default"/>
      </w:rPr>
    </w:lvl>
  </w:abstractNum>
  <w:abstractNum w:abstractNumId="20">
    <w:nsid w:val="2AAB2279"/>
    <w:multiLevelType w:val="hybridMultilevel"/>
    <w:tmpl w:val="489E60AA"/>
    <w:lvl w:ilvl="0" w:tplc="B1128F12">
      <w:numFmt w:val="bullet"/>
      <w:lvlText w:val="-"/>
      <w:lvlJc w:val="left"/>
      <w:pPr>
        <w:ind w:left="250" w:hanging="563"/>
      </w:pPr>
      <w:rPr>
        <w:rFonts w:ascii="Times New Roman" w:eastAsia="Times New Roman" w:hAnsi="Times New Roman" w:hint="default"/>
        <w:w w:val="99"/>
        <w:sz w:val="24"/>
      </w:rPr>
    </w:lvl>
    <w:lvl w:ilvl="1" w:tplc="204C7154">
      <w:numFmt w:val="bullet"/>
      <w:lvlText w:val="•"/>
      <w:lvlJc w:val="left"/>
      <w:pPr>
        <w:ind w:left="1374" w:hanging="563"/>
      </w:pPr>
      <w:rPr>
        <w:rFonts w:hint="default"/>
      </w:rPr>
    </w:lvl>
    <w:lvl w:ilvl="2" w:tplc="04F4466C">
      <w:numFmt w:val="bullet"/>
      <w:lvlText w:val="•"/>
      <w:lvlJc w:val="left"/>
      <w:pPr>
        <w:ind w:left="2488" w:hanging="563"/>
      </w:pPr>
      <w:rPr>
        <w:rFonts w:hint="default"/>
      </w:rPr>
    </w:lvl>
    <w:lvl w:ilvl="3" w:tplc="338AA1C0">
      <w:numFmt w:val="bullet"/>
      <w:lvlText w:val="•"/>
      <w:lvlJc w:val="left"/>
      <w:pPr>
        <w:ind w:left="3603" w:hanging="563"/>
      </w:pPr>
      <w:rPr>
        <w:rFonts w:hint="default"/>
      </w:rPr>
    </w:lvl>
    <w:lvl w:ilvl="4" w:tplc="DE1C750A">
      <w:numFmt w:val="bullet"/>
      <w:lvlText w:val="•"/>
      <w:lvlJc w:val="left"/>
      <w:pPr>
        <w:ind w:left="4717" w:hanging="563"/>
      </w:pPr>
      <w:rPr>
        <w:rFonts w:hint="default"/>
      </w:rPr>
    </w:lvl>
    <w:lvl w:ilvl="5" w:tplc="9A84599E">
      <w:numFmt w:val="bullet"/>
      <w:lvlText w:val="•"/>
      <w:lvlJc w:val="left"/>
      <w:pPr>
        <w:ind w:left="5832" w:hanging="563"/>
      </w:pPr>
      <w:rPr>
        <w:rFonts w:hint="default"/>
      </w:rPr>
    </w:lvl>
    <w:lvl w:ilvl="6" w:tplc="8B0A8018">
      <w:numFmt w:val="bullet"/>
      <w:lvlText w:val="•"/>
      <w:lvlJc w:val="left"/>
      <w:pPr>
        <w:ind w:left="6946" w:hanging="563"/>
      </w:pPr>
      <w:rPr>
        <w:rFonts w:hint="default"/>
      </w:rPr>
    </w:lvl>
    <w:lvl w:ilvl="7" w:tplc="8A6E1CA4">
      <w:numFmt w:val="bullet"/>
      <w:lvlText w:val="•"/>
      <w:lvlJc w:val="left"/>
      <w:pPr>
        <w:ind w:left="8060" w:hanging="563"/>
      </w:pPr>
      <w:rPr>
        <w:rFonts w:hint="default"/>
      </w:rPr>
    </w:lvl>
    <w:lvl w:ilvl="8" w:tplc="13482694">
      <w:numFmt w:val="bullet"/>
      <w:lvlText w:val="•"/>
      <w:lvlJc w:val="left"/>
      <w:pPr>
        <w:ind w:left="9175" w:hanging="563"/>
      </w:pPr>
      <w:rPr>
        <w:rFonts w:hint="default"/>
      </w:rPr>
    </w:lvl>
  </w:abstractNum>
  <w:abstractNum w:abstractNumId="21">
    <w:nsid w:val="32F87F52"/>
    <w:multiLevelType w:val="hybridMultilevel"/>
    <w:tmpl w:val="95320630"/>
    <w:lvl w:ilvl="0" w:tplc="CF463D52">
      <w:numFmt w:val="bullet"/>
      <w:lvlText w:val="-"/>
      <w:lvlJc w:val="left"/>
      <w:pPr>
        <w:ind w:left="111" w:hanging="106"/>
      </w:pPr>
      <w:rPr>
        <w:rFonts w:ascii="Times New Roman" w:eastAsia="Times New Roman" w:hAnsi="Times New Roman" w:hint="default"/>
        <w:w w:val="101"/>
        <w:sz w:val="18"/>
      </w:rPr>
    </w:lvl>
    <w:lvl w:ilvl="1" w:tplc="036C95F8">
      <w:numFmt w:val="bullet"/>
      <w:lvlText w:val="•"/>
      <w:lvlJc w:val="left"/>
      <w:pPr>
        <w:ind w:left="348" w:hanging="106"/>
      </w:pPr>
      <w:rPr>
        <w:rFonts w:hint="default"/>
      </w:rPr>
    </w:lvl>
    <w:lvl w:ilvl="2" w:tplc="DD70A1B4">
      <w:numFmt w:val="bullet"/>
      <w:lvlText w:val="•"/>
      <w:lvlJc w:val="left"/>
      <w:pPr>
        <w:ind w:left="576" w:hanging="106"/>
      </w:pPr>
      <w:rPr>
        <w:rFonts w:hint="default"/>
      </w:rPr>
    </w:lvl>
    <w:lvl w:ilvl="3" w:tplc="277E5EF6">
      <w:numFmt w:val="bullet"/>
      <w:lvlText w:val="•"/>
      <w:lvlJc w:val="left"/>
      <w:pPr>
        <w:ind w:left="804" w:hanging="106"/>
      </w:pPr>
      <w:rPr>
        <w:rFonts w:hint="default"/>
      </w:rPr>
    </w:lvl>
    <w:lvl w:ilvl="4" w:tplc="58FAF774">
      <w:numFmt w:val="bullet"/>
      <w:lvlText w:val="•"/>
      <w:lvlJc w:val="left"/>
      <w:pPr>
        <w:ind w:left="1032" w:hanging="106"/>
      </w:pPr>
      <w:rPr>
        <w:rFonts w:hint="default"/>
      </w:rPr>
    </w:lvl>
    <w:lvl w:ilvl="5" w:tplc="A51A6B0C">
      <w:numFmt w:val="bullet"/>
      <w:lvlText w:val="•"/>
      <w:lvlJc w:val="left"/>
      <w:pPr>
        <w:ind w:left="1260" w:hanging="106"/>
      </w:pPr>
      <w:rPr>
        <w:rFonts w:hint="default"/>
      </w:rPr>
    </w:lvl>
    <w:lvl w:ilvl="6" w:tplc="0876FAB2">
      <w:numFmt w:val="bullet"/>
      <w:lvlText w:val="•"/>
      <w:lvlJc w:val="left"/>
      <w:pPr>
        <w:ind w:left="1488" w:hanging="106"/>
      </w:pPr>
      <w:rPr>
        <w:rFonts w:hint="default"/>
      </w:rPr>
    </w:lvl>
    <w:lvl w:ilvl="7" w:tplc="2AF2052E">
      <w:numFmt w:val="bullet"/>
      <w:lvlText w:val="•"/>
      <w:lvlJc w:val="left"/>
      <w:pPr>
        <w:ind w:left="1716" w:hanging="106"/>
      </w:pPr>
      <w:rPr>
        <w:rFonts w:hint="default"/>
      </w:rPr>
    </w:lvl>
    <w:lvl w:ilvl="8" w:tplc="2258E1D2">
      <w:numFmt w:val="bullet"/>
      <w:lvlText w:val="•"/>
      <w:lvlJc w:val="left"/>
      <w:pPr>
        <w:ind w:left="1944" w:hanging="106"/>
      </w:pPr>
      <w:rPr>
        <w:rFonts w:hint="default"/>
      </w:rPr>
    </w:lvl>
  </w:abstractNum>
  <w:abstractNum w:abstractNumId="22">
    <w:nsid w:val="346959DB"/>
    <w:multiLevelType w:val="hybridMultilevel"/>
    <w:tmpl w:val="F3FA5C90"/>
    <w:lvl w:ilvl="0" w:tplc="6D886B52">
      <w:numFmt w:val="bullet"/>
      <w:lvlText w:val="-"/>
      <w:lvlJc w:val="left"/>
      <w:pPr>
        <w:ind w:left="154" w:hanging="116"/>
      </w:pPr>
      <w:rPr>
        <w:rFonts w:ascii="Times New Roman" w:eastAsia="Times New Roman" w:hAnsi="Times New Roman" w:hint="default"/>
        <w:w w:val="99"/>
        <w:sz w:val="24"/>
      </w:rPr>
    </w:lvl>
    <w:lvl w:ilvl="1" w:tplc="A3626214">
      <w:numFmt w:val="bullet"/>
      <w:lvlText w:val="•"/>
      <w:lvlJc w:val="left"/>
      <w:pPr>
        <w:ind w:left="384" w:hanging="116"/>
      </w:pPr>
      <w:rPr>
        <w:rFonts w:hint="default"/>
      </w:rPr>
    </w:lvl>
    <w:lvl w:ilvl="2" w:tplc="F5D0EB8E">
      <w:numFmt w:val="bullet"/>
      <w:lvlText w:val="•"/>
      <w:lvlJc w:val="left"/>
      <w:pPr>
        <w:ind w:left="608" w:hanging="116"/>
      </w:pPr>
      <w:rPr>
        <w:rFonts w:hint="default"/>
      </w:rPr>
    </w:lvl>
    <w:lvl w:ilvl="3" w:tplc="6F3E2442">
      <w:numFmt w:val="bullet"/>
      <w:lvlText w:val="•"/>
      <w:lvlJc w:val="left"/>
      <w:pPr>
        <w:ind w:left="832" w:hanging="116"/>
      </w:pPr>
      <w:rPr>
        <w:rFonts w:hint="default"/>
      </w:rPr>
    </w:lvl>
    <w:lvl w:ilvl="4" w:tplc="5C581150">
      <w:numFmt w:val="bullet"/>
      <w:lvlText w:val="•"/>
      <w:lvlJc w:val="left"/>
      <w:pPr>
        <w:ind w:left="1056" w:hanging="116"/>
      </w:pPr>
      <w:rPr>
        <w:rFonts w:hint="default"/>
      </w:rPr>
    </w:lvl>
    <w:lvl w:ilvl="5" w:tplc="97762E30">
      <w:numFmt w:val="bullet"/>
      <w:lvlText w:val="•"/>
      <w:lvlJc w:val="left"/>
      <w:pPr>
        <w:ind w:left="1280" w:hanging="116"/>
      </w:pPr>
      <w:rPr>
        <w:rFonts w:hint="default"/>
      </w:rPr>
    </w:lvl>
    <w:lvl w:ilvl="6" w:tplc="76CCF3EA">
      <w:numFmt w:val="bullet"/>
      <w:lvlText w:val="•"/>
      <w:lvlJc w:val="left"/>
      <w:pPr>
        <w:ind w:left="1504" w:hanging="116"/>
      </w:pPr>
      <w:rPr>
        <w:rFonts w:hint="default"/>
      </w:rPr>
    </w:lvl>
    <w:lvl w:ilvl="7" w:tplc="13DAE382">
      <w:numFmt w:val="bullet"/>
      <w:lvlText w:val="•"/>
      <w:lvlJc w:val="left"/>
      <w:pPr>
        <w:ind w:left="1728" w:hanging="116"/>
      </w:pPr>
      <w:rPr>
        <w:rFonts w:hint="default"/>
      </w:rPr>
    </w:lvl>
    <w:lvl w:ilvl="8" w:tplc="B352DAD8">
      <w:numFmt w:val="bullet"/>
      <w:lvlText w:val="•"/>
      <w:lvlJc w:val="left"/>
      <w:pPr>
        <w:ind w:left="1952" w:hanging="116"/>
      </w:pPr>
      <w:rPr>
        <w:rFonts w:hint="default"/>
      </w:rPr>
    </w:lvl>
  </w:abstractNum>
  <w:abstractNum w:abstractNumId="23">
    <w:nsid w:val="3547169A"/>
    <w:multiLevelType w:val="hybridMultilevel"/>
    <w:tmpl w:val="A2A8865A"/>
    <w:lvl w:ilvl="0" w:tplc="BF686EAA">
      <w:numFmt w:val="bullet"/>
      <w:lvlText w:val=""/>
      <w:lvlJc w:val="left"/>
      <w:pPr>
        <w:ind w:left="148" w:hanging="284"/>
      </w:pPr>
      <w:rPr>
        <w:rFonts w:ascii="Symbol" w:eastAsia="Times New Roman" w:hAnsi="Symbol" w:hint="default"/>
        <w:w w:val="100"/>
        <w:sz w:val="24"/>
      </w:rPr>
    </w:lvl>
    <w:lvl w:ilvl="1" w:tplc="E8F6B7B8">
      <w:numFmt w:val="bullet"/>
      <w:lvlText w:val="•"/>
      <w:lvlJc w:val="left"/>
      <w:pPr>
        <w:ind w:left="521" w:hanging="284"/>
      </w:pPr>
      <w:rPr>
        <w:rFonts w:hint="default"/>
      </w:rPr>
    </w:lvl>
    <w:lvl w:ilvl="2" w:tplc="A1105962">
      <w:numFmt w:val="bullet"/>
      <w:lvlText w:val="•"/>
      <w:lvlJc w:val="left"/>
      <w:pPr>
        <w:ind w:left="903" w:hanging="284"/>
      </w:pPr>
      <w:rPr>
        <w:rFonts w:hint="default"/>
      </w:rPr>
    </w:lvl>
    <w:lvl w:ilvl="3" w:tplc="894A3CB0">
      <w:numFmt w:val="bullet"/>
      <w:lvlText w:val="•"/>
      <w:lvlJc w:val="left"/>
      <w:pPr>
        <w:ind w:left="1284" w:hanging="284"/>
      </w:pPr>
      <w:rPr>
        <w:rFonts w:hint="default"/>
      </w:rPr>
    </w:lvl>
    <w:lvl w:ilvl="4" w:tplc="913E5E62">
      <w:numFmt w:val="bullet"/>
      <w:lvlText w:val="•"/>
      <w:lvlJc w:val="left"/>
      <w:pPr>
        <w:ind w:left="1666" w:hanging="284"/>
      </w:pPr>
      <w:rPr>
        <w:rFonts w:hint="default"/>
      </w:rPr>
    </w:lvl>
    <w:lvl w:ilvl="5" w:tplc="3612C7B0">
      <w:numFmt w:val="bullet"/>
      <w:lvlText w:val="•"/>
      <w:lvlJc w:val="left"/>
      <w:pPr>
        <w:ind w:left="2048" w:hanging="284"/>
      </w:pPr>
      <w:rPr>
        <w:rFonts w:hint="default"/>
      </w:rPr>
    </w:lvl>
    <w:lvl w:ilvl="6" w:tplc="46D6E0DE">
      <w:numFmt w:val="bullet"/>
      <w:lvlText w:val="•"/>
      <w:lvlJc w:val="left"/>
      <w:pPr>
        <w:ind w:left="2429" w:hanging="284"/>
      </w:pPr>
      <w:rPr>
        <w:rFonts w:hint="default"/>
      </w:rPr>
    </w:lvl>
    <w:lvl w:ilvl="7" w:tplc="21CAA540">
      <w:numFmt w:val="bullet"/>
      <w:lvlText w:val="•"/>
      <w:lvlJc w:val="left"/>
      <w:pPr>
        <w:ind w:left="2811" w:hanging="284"/>
      </w:pPr>
      <w:rPr>
        <w:rFonts w:hint="default"/>
      </w:rPr>
    </w:lvl>
    <w:lvl w:ilvl="8" w:tplc="01EAC202">
      <w:numFmt w:val="bullet"/>
      <w:lvlText w:val="•"/>
      <w:lvlJc w:val="left"/>
      <w:pPr>
        <w:ind w:left="3192" w:hanging="284"/>
      </w:pPr>
      <w:rPr>
        <w:rFonts w:hint="default"/>
      </w:rPr>
    </w:lvl>
  </w:abstractNum>
  <w:abstractNum w:abstractNumId="24">
    <w:nsid w:val="371847C9"/>
    <w:multiLevelType w:val="hybridMultilevel"/>
    <w:tmpl w:val="78CEDAEA"/>
    <w:lvl w:ilvl="0" w:tplc="D77426EE">
      <w:numFmt w:val="bullet"/>
      <w:lvlText w:val=""/>
      <w:lvlJc w:val="left"/>
      <w:pPr>
        <w:ind w:left="250" w:hanging="567"/>
      </w:pPr>
      <w:rPr>
        <w:rFonts w:ascii="Symbol" w:eastAsia="Times New Roman" w:hAnsi="Symbol" w:hint="default"/>
        <w:w w:val="99"/>
        <w:sz w:val="28"/>
      </w:rPr>
    </w:lvl>
    <w:lvl w:ilvl="1" w:tplc="FC7E1C6C">
      <w:numFmt w:val="bullet"/>
      <w:lvlText w:val="•"/>
      <w:lvlJc w:val="left"/>
      <w:pPr>
        <w:ind w:left="1374" w:hanging="567"/>
      </w:pPr>
      <w:rPr>
        <w:rFonts w:hint="default"/>
      </w:rPr>
    </w:lvl>
    <w:lvl w:ilvl="2" w:tplc="D25E02F8">
      <w:numFmt w:val="bullet"/>
      <w:lvlText w:val="•"/>
      <w:lvlJc w:val="left"/>
      <w:pPr>
        <w:ind w:left="2488" w:hanging="567"/>
      </w:pPr>
      <w:rPr>
        <w:rFonts w:hint="default"/>
      </w:rPr>
    </w:lvl>
    <w:lvl w:ilvl="3" w:tplc="3F2E4714">
      <w:numFmt w:val="bullet"/>
      <w:lvlText w:val="•"/>
      <w:lvlJc w:val="left"/>
      <w:pPr>
        <w:ind w:left="3603" w:hanging="567"/>
      </w:pPr>
      <w:rPr>
        <w:rFonts w:hint="default"/>
      </w:rPr>
    </w:lvl>
    <w:lvl w:ilvl="4" w:tplc="1B70F730">
      <w:numFmt w:val="bullet"/>
      <w:lvlText w:val="•"/>
      <w:lvlJc w:val="left"/>
      <w:pPr>
        <w:ind w:left="4717" w:hanging="567"/>
      </w:pPr>
      <w:rPr>
        <w:rFonts w:hint="default"/>
      </w:rPr>
    </w:lvl>
    <w:lvl w:ilvl="5" w:tplc="8F7E4842">
      <w:numFmt w:val="bullet"/>
      <w:lvlText w:val="•"/>
      <w:lvlJc w:val="left"/>
      <w:pPr>
        <w:ind w:left="5832" w:hanging="567"/>
      </w:pPr>
      <w:rPr>
        <w:rFonts w:hint="default"/>
      </w:rPr>
    </w:lvl>
    <w:lvl w:ilvl="6" w:tplc="93ACBA6E">
      <w:numFmt w:val="bullet"/>
      <w:lvlText w:val="•"/>
      <w:lvlJc w:val="left"/>
      <w:pPr>
        <w:ind w:left="6946" w:hanging="567"/>
      </w:pPr>
      <w:rPr>
        <w:rFonts w:hint="default"/>
      </w:rPr>
    </w:lvl>
    <w:lvl w:ilvl="7" w:tplc="B64C0E54">
      <w:numFmt w:val="bullet"/>
      <w:lvlText w:val="•"/>
      <w:lvlJc w:val="left"/>
      <w:pPr>
        <w:ind w:left="8060" w:hanging="567"/>
      </w:pPr>
      <w:rPr>
        <w:rFonts w:hint="default"/>
      </w:rPr>
    </w:lvl>
    <w:lvl w:ilvl="8" w:tplc="3214963C">
      <w:numFmt w:val="bullet"/>
      <w:lvlText w:val="•"/>
      <w:lvlJc w:val="left"/>
      <w:pPr>
        <w:ind w:left="9175" w:hanging="567"/>
      </w:pPr>
      <w:rPr>
        <w:rFonts w:hint="default"/>
      </w:rPr>
    </w:lvl>
  </w:abstractNum>
  <w:abstractNum w:abstractNumId="25">
    <w:nsid w:val="3A4D5779"/>
    <w:multiLevelType w:val="hybridMultilevel"/>
    <w:tmpl w:val="308CBDFC"/>
    <w:lvl w:ilvl="0" w:tplc="F0208212">
      <w:numFmt w:val="bullet"/>
      <w:lvlText w:val=""/>
      <w:lvlJc w:val="left"/>
      <w:pPr>
        <w:ind w:left="149" w:hanging="322"/>
      </w:pPr>
      <w:rPr>
        <w:rFonts w:ascii="Symbol" w:eastAsia="Times New Roman" w:hAnsi="Symbol" w:hint="default"/>
        <w:w w:val="99"/>
        <w:sz w:val="16"/>
      </w:rPr>
    </w:lvl>
    <w:lvl w:ilvl="1" w:tplc="6E32E5EA">
      <w:numFmt w:val="bullet"/>
      <w:lvlText w:val="•"/>
      <w:lvlJc w:val="left"/>
      <w:pPr>
        <w:ind w:left="366" w:hanging="322"/>
      </w:pPr>
      <w:rPr>
        <w:rFonts w:hint="default"/>
      </w:rPr>
    </w:lvl>
    <w:lvl w:ilvl="2" w:tplc="F83CDC38">
      <w:numFmt w:val="bullet"/>
      <w:lvlText w:val="•"/>
      <w:lvlJc w:val="left"/>
      <w:pPr>
        <w:ind w:left="592" w:hanging="322"/>
      </w:pPr>
      <w:rPr>
        <w:rFonts w:hint="default"/>
      </w:rPr>
    </w:lvl>
    <w:lvl w:ilvl="3" w:tplc="E9A893BC">
      <w:numFmt w:val="bullet"/>
      <w:lvlText w:val="•"/>
      <w:lvlJc w:val="left"/>
      <w:pPr>
        <w:ind w:left="818" w:hanging="322"/>
      </w:pPr>
      <w:rPr>
        <w:rFonts w:hint="default"/>
      </w:rPr>
    </w:lvl>
    <w:lvl w:ilvl="4" w:tplc="2DC2B838">
      <w:numFmt w:val="bullet"/>
      <w:lvlText w:val="•"/>
      <w:lvlJc w:val="left"/>
      <w:pPr>
        <w:ind w:left="1044" w:hanging="322"/>
      </w:pPr>
      <w:rPr>
        <w:rFonts w:hint="default"/>
      </w:rPr>
    </w:lvl>
    <w:lvl w:ilvl="5" w:tplc="CFDA83B2">
      <w:numFmt w:val="bullet"/>
      <w:lvlText w:val="•"/>
      <w:lvlJc w:val="left"/>
      <w:pPr>
        <w:ind w:left="1270" w:hanging="322"/>
      </w:pPr>
      <w:rPr>
        <w:rFonts w:hint="default"/>
      </w:rPr>
    </w:lvl>
    <w:lvl w:ilvl="6" w:tplc="CEAC3AF6">
      <w:numFmt w:val="bullet"/>
      <w:lvlText w:val="•"/>
      <w:lvlJc w:val="left"/>
      <w:pPr>
        <w:ind w:left="1496" w:hanging="322"/>
      </w:pPr>
      <w:rPr>
        <w:rFonts w:hint="default"/>
      </w:rPr>
    </w:lvl>
    <w:lvl w:ilvl="7" w:tplc="6A56F2E2">
      <w:numFmt w:val="bullet"/>
      <w:lvlText w:val="•"/>
      <w:lvlJc w:val="left"/>
      <w:pPr>
        <w:ind w:left="1722" w:hanging="322"/>
      </w:pPr>
      <w:rPr>
        <w:rFonts w:hint="default"/>
      </w:rPr>
    </w:lvl>
    <w:lvl w:ilvl="8" w:tplc="70E0E164">
      <w:numFmt w:val="bullet"/>
      <w:lvlText w:val="•"/>
      <w:lvlJc w:val="left"/>
      <w:pPr>
        <w:ind w:left="1948" w:hanging="322"/>
      </w:pPr>
      <w:rPr>
        <w:rFonts w:hint="default"/>
      </w:rPr>
    </w:lvl>
  </w:abstractNum>
  <w:abstractNum w:abstractNumId="26">
    <w:nsid w:val="3B2708D1"/>
    <w:multiLevelType w:val="hybridMultilevel"/>
    <w:tmpl w:val="C9321744"/>
    <w:lvl w:ilvl="0" w:tplc="D47080D4">
      <w:start w:val="1"/>
      <w:numFmt w:val="decimal"/>
      <w:lvlText w:val="%1."/>
      <w:lvlJc w:val="left"/>
      <w:pPr>
        <w:ind w:left="250" w:hanging="317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CA060306">
      <w:numFmt w:val="bullet"/>
      <w:lvlText w:val="•"/>
      <w:lvlJc w:val="left"/>
      <w:pPr>
        <w:ind w:left="1374" w:hanging="317"/>
      </w:pPr>
      <w:rPr>
        <w:rFonts w:hint="default"/>
      </w:rPr>
    </w:lvl>
    <w:lvl w:ilvl="2" w:tplc="5F501E90">
      <w:numFmt w:val="bullet"/>
      <w:lvlText w:val="•"/>
      <w:lvlJc w:val="left"/>
      <w:pPr>
        <w:ind w:left="2488" w:hanging="317"/>
      </w:pPr>
      <w:rPr>
        <w:rFonts w:hint="default"/>
      </w:rPr>
    </w:lvl>
    <w:lvl w:ilvl="3" w:tplc="EE249132">
      <w:numFmt w:val="bullet"/>
      <w:lvlText w:val="•"/>
      <w:lvlJc w:val="left"/>
      <w:pPr>
        <w:ind w:left="3603" w:hanging="317"/>
      </w:pPr>
      <w:rPr>
        <w:rFonts w:hint="default"/>
      </w:rPr>
    </w:lvl>
    <w:lvl w:ilvl="4" w:tplc="AAA4FE06">
      <w:numFmt w:val="bullet"/>
      <w:lvlText w:val="•"/>
      <w:lvlJc w:val="left"/>
      <w:pPr>
        <w:ind w:left="4717" w:hanging="317"/>
      </w:pPr>
      <w:rPr>
        <w:rFonts w:hint="default"/>
      </w:rPr>
    </w:lvl>
    <w:lvl w:ilvl="5" w:tplc="D4C87F0E">
      <w:numFmt w:val="bullet"/>
      <w:lvlText w:val="•"/>
      <w:lvlJc w:val="left"/>
      <w:pPr>
        <w:ind w:left="5832" w:hanging="317"/>
      </w:pPr>
      <w:rPr>
        <w:rFonts w:hint="default"/>
      </w:rPr>
    </w:lvl>
    <w:lvl w:ilvl="6" w:tplc="E22416EC">
      <w:numFmt w:val="bullet"/>
      <w:lvlText w:val="•"/>
      <w:lvlJc w:val="left"/>
      <w:pPr>
        <w:ind w:left="6946" w:hanging="317"/>
      </w:pPr>
      <w:rPr>
        <w:rFonts w:hint="default"/>
      </w:rPr>
    </w:lvl>
    <w:lvl w:ilvl="7" w:tplc="CD607942">
      <w:numFmt w:val="bullet"/>
      <w:lvlText w:val="•"/>
      <w:lvlJc w:val="left"/>
      <w:pPr>
        <w:ind w:left="8060" w:hanging="317"/>
      </w:pPr>
      <w:rPr>
        <w:rFonts w:hint="default"/>
      </w:rPr>
    </w:lvl>
    <w:lvl w:ilvl="8" w:tplc="5A32842E">
      <w:numFmt w:val="bullet"/>
      <w:lvlText w:val="•"/>
      <w:lvlJc w:val="left"/>
      <w:pPr>
        <w:ind w:left="9175" w:hanging="317"/>
      </w:pPr>
      <w:rPr>
        <w:rFonts w:hint="default"/>
      </w:rPr>
    </w:lvl>
  </w:abstractNum>
  <w:abstractNum w:abstractNumId="27">
    <w:nsid w:val="3BA90C6D"/>
    <w:multiLevelType w:val="hybridMultilevel"/>
    <w:tmpl w:val="BCC6A290"/>
    <w:lvl w:ilvl="0" w:tplc="FA74EF0A">
      <w:numFmt w:val="bullet"/>
      <w:lvlText w:val="-"/>
      <w:lvlJc w:val="left"/>
      <w:pPr>
        <w:ind w:left="192" w:hanging="87"/>
      </w:pPr>
      <w:rPr>
        <w:rFonts w:ascii="Times New Roman" w:eastAsia="Times New Roman" w:hAnsi="Times New Roman" w:hint="default"/>
        <w:w w:val="98"/>
        <w:sz w:val="16"/>
      </w:rPr>
    </w:lvl>
    <w:lvl w:ilvl="1" w:tplc="17BCF166">
      <w:numFmt w:val="bullet"/>
      <w:lvlText w:val="•"/>
      <w:lvlJc w:val="left"/>
      <w:pPr>
        <w:ind w:left="533" w:hanging="87"/>
      </w:pPr>
      <w:rPr>
        <w:rFonts w:hint="default"/>
      </w:rPr>
    </w:lvl>
    <w:lvl w:ilvl="2" w:tplc="5EA0B8A2">
      <w:numFmt w:val="bullet"/>
      <w:lvlText w:val="•"/>
      <w:lvlJc w:val="left"/>
      <w:pPr>
        <w:ind w:left="866" w:hanging="87"/>
      </w:pPr>
      <w:rPr>
        <w:rFonts w:hint="default"/>
      </w:rPr>
    </w:lvl>
    <w:lvl w:ilvl="3" w:tplc="AE84A422">
      <w:numFmt w:val="bullet"/>
      <w:lvlText w:val="•"/>
      <w:lvlJc w:val="left"/>
      <w:pPr>
        <w:ind w:left="1199" w:hanging="87"/>
      </w:pPr>
      <w:rPr>
        <w:rFonts w:hint="default"/>
      </w:rPr>
    </w:lvl>
    <w:lvl w:ilvl="4" w:tplc="4E5686E8">
      <w:numFmt w:val="bullet"/>
      <w:lvlText w:val="•"/>
      <w:lvlJc w:val="left"/>
      <w:pPr>
        <w:ind w:left="1533" w:hanging="87"/>
      </w:pPr>
      <w:rPr>
        <w:rFonts w:hint="default"/>
      </w:rPr>
    </w:lvl>
    <w:lvl w:ilvl="5" w:tplc="DD303C64">
      <w:numFmt w:val="bullet"/>
      <w:lvlText w:val="•"/>
      <w:lvlJc w:val="left"/>
      <w:pPr>
        <w:ind w:left="1866" w:hanging="87"/>
      </w:pPr>
      <w:rPr>
        <w:rFonts w:hint="default"/>
      </w:rPr>
    </w:lvl>
    <w:lvl w:ilvl="6" w:tplc="52026EA4">
      <w:numFmt w:val="bullet"/>
      <w:lvlText w:val="•"/>
      <w:lvlJc w:val="left"/>
      <w:pPr>
        <w:ind w:left="2199" w:hanging="87"/>
      </w:pPr>
      <w:rPr>
        <w:rFonts w:hint="default"/>
      </w:rPr>
    </w:lvl>
    <w:lvl w:ilvl="7" w:tplc="2B68B446">
      <w:numFmt w:val="bullet"/>
      <w:lvlText w:val="•"/>
      <w:lvlJc w:val="left"/>
      <w:pPr>
        <w:ind w:left="2533" w:hanging="87"/>
      </w:pPr>
      <w:rPr>
        <w:rFonts w:hint="default"/>
      </w:rPr>
    </w:lvl>
    <w:lvl w:ilvl="8" w:tplc="748A601E">
      <w:numFmt w:val="bullet"/>
      <w:lvlText w:val="•"/>
      <w:lvlJc w:val="left"/>
      <w:pPr>
        <w:ind w:left="2866" w:hanging="87"/>
      </w:pPr>
      <w:rPr>
        <w:rFonts w:hint="default"/>
      </w:rPr>
    </w:lvl>
  </w:abstractNum>
  <w:abstractNum w:abstractNumId="28">
    <w:nsid w:val="3D133718"/>
    <w:multiLevelType w:val="hybridMultilevel"/>
    <w:tmpl w:val="C76026D2"/>
    <w:lvl w:ilvl="0" w:tplc="B036B704">
      <w:start w:val="1"/>
      <w:numFmt w:val="upperRoman"/>
      <w:lvlText w:val="%1."/>
      <w:lvlJc w:val="left"/>
      <w:pPr>
        <w:ind w:left="5302" w:hanging="706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</w:rPr>
    </w:lvl>
    <w:lvl w:ilvl="1" w:tplc="82BA9FE8">
      <w:numFmt w:val="bullet"/>
      <w:lvlText w:val="•"/>
      <w:lvlJc w:val="left"/>
      <w:pPr>
        <w:ind w:left="5910" w:hanging="706"/>
      </w:pPr>
      <w:rPr>
        <w:rFonts w:hint="default"/>
      </w:rPr>
    </w:lvl>
    <w:lvl w:ilvl="2" w:tplc="0C240054">
      <w:numFmt w:val="bullet"/>
      <w:lvlText w:val="•"/>
      <w:lvlJc w:val="left"/>
      <w:pPr>
        <w:ind w:left="6520" w:hanging="706"/>
      </w:pPr>
      <w:rPr>
        <w:rFonts w:hint="default"/>
      </w:rPr>
    </w:lvl>
    <w:lvl w:ilvl="3" w:tplc="F4C01840">
      <w:numFmt w:val="bullet"/>
      <w:lvlText w:val="•"/>
      <w:lvlJc w:val="left"/>
      <w:pPr>
        <w:ind w:left="7131" w:hanging="706"/>
      </w:pPr>
      <w:rPr>
        <w:rFonts w:hint="default"/>
      </w:rPr>
    </w:lvl>
    <w:lvl w:ilvl="4" w:tplc="D9146812">
      <w:numFmt w:val="bullet"/>
      <w:lvlText w:val="•"/>
      <w:lvlJc w:val="left"/>
      <w:pPr>
        <w:ind w:left="7741" w:hanging="706"/>
      </w:pPr>
      <w:rPr>
        <w:rFonts w:hint="default"/>
      </w:rPr>
    </w:lvl>
    <w:lvl w:ilvl="5" w:tplc="D8000F1E">
      <w:numFmt w:val="bullet"/>
      <w:lvlText w:val="•"/>
      <w:lvlJc w:val="left"/>
      <w:pPr>
        <w:ind w:left="8352" w:hanging="706"/>
      </w:pPr>
      <w:rPr>
        <w:rFonts w:hint="default"/>
      </w:rPr>
    </w:lvl>
    <w:lvl w:ilvl="6" w:tplc="30E660FE">
      <w:numFmt w:val="bullet"/>
      <w:lvlText w:val="•"/>
      <w:lvlJc w:val="left"/>
      <w:pPr>
        <w:ind w:left="8962" w:hanging="706"/>
      </w:pPr>
      <w:rPr>
        <w:rFonts w:hint="default"/>
      </w:rPr>
    </w:lvl>
    <w:lvl w:ilvl="7" w:tplc="819E004E">
      <w:numFmt w:val="bullet"/>
      <w:lvlText w:val="•"/>
      <w:lvlJc w:val="left"/>
      <w:pPr>
        <w:ind w:left="9572" w:hanging="706"/>
      </w:pPr>
      <w:rPr>
        <w:rFonts w:hint="default"/>
      </w:rPr>
    </w:lvl>
    <w:lvl w:ilvl="8" w:tplc="E898CA74">
      <w:numFmt w:val="bullet"/>
      <w:lvlText w:val="•"/>
      <w:lvlJc w:val="left"/>
      <w:pPr>
        <w:ind w:left="10183" w:hanging="706"/>
      </w:pPr>
      <w:rPr>
        <w:rFonts w:hint="default"/>
      </w:rPr>
    </w:lvl>
  </w:abstractNum>
  <w:abstractNum w:abstractNumId="29">
    <w:nsid w:val="3D7D1B1C"/>
    <w:multiLevelType w:val="hybridMultilevel"/>
    <w:tmpl w:val="25F46E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3E061CBD"/>
    <w:multiLevelType w:val="hybridMultilevel"/>
    <w:tmpl w:val="66D212CC"/>
    <w:lvl w:ilvl="0" w:tplc="9CB09C80">
      <w:numFmt w:val="bullet"/>
      <w:lvlText w:val="-"/>
      <w:lvlJc w:val="left"/>
      <w:pPr>
        <w:ind w:left="111" w:hanging="96"/>
      </w:pPr>
      <w:rPr>
        <w:rFonts w:ascii="Times New Roman" w:eastAsia="Times New Roman" w:hAnsi="Times New Roman" w:hint="default"/>
        <w:w w:val="101"/>
        <w:sz w:val="18"/>
      </w:rPr>
    </w:lvl>
    <w:lvl w:ilvl="1" w:tplc="60589442">
      <w:numFmt w:val="bullet"/>
      <w:lvlText w:val="•"/>
      <w:lvlJc w:val="left"/>
      <w:pPr>
        <w:ind w:left="348" w:hanging="96"/>
      </w:pPr>
      <w:rPr>
        <w:rFonts w:hint="default"/>
      </w:rPr>
    </w:lvl>
    <w:lvl w:ilvl="2" w:tplc="1736E758">
      <w:numFmt w:val="bullet"/>
      <w:lvlText w:val="•"/>
      <w:lvlJc w:val="left"/>
      <w:pPr>
        <w:ind w:left="576" w:hanging="96"/>
      </w:pPr>
      <w:rPr>
        <w:rFonts w:hint="default"/>
      </w:rPr>
    </w:lvl>
    <w:lvl w:ilvl="3" w:tplc="E0EC7DCA">
      <w:numFmt w:val="bullet"/>
      <w:lvlText w:val="•"/>
      <w:lvlJc w:val="left"/>
      <w:pPr>
        <w:ind w:left="804" w:hanging="96"/>
      </w:pPr>
      <w:rPr>
        <w:rFonts w:hint="default"/>
      </w:rPr>
    </w:lvl>
    <w:lvl w:ilvl="4" w:tplc="4E903B62">
      <w:numFmt w:val="bullet"/>
      <w:lvlText w:val="•"/>
      <w:lvlJc w:val="left"/>
      <w:pPr>
        <w:ind w:left="1032" w:hanging="96"/>
      </w:pPr>
      <w:rPr>
        <w:rFonts w:hint="default"/>
      </w:rPr>
    </w:lvl>
    <w:lvl w:ilvl="5" w:tplc="89C4B328">
      <w:numFmt w:val="bullet"/>
      <w:lvlText w:val="•"/>
      <w:lvlJc w:val="left"/>
      <w:pPr>
        <w:ind w:left="1260" w:hanging="96"/>
      </w:pPr>
      <w:rPr>
        <w:rFonts w:hint="default"/>
      </w:rPr>
    </w:lvl>
    <w:lvl w:ilvl="6" w:tplc="BA807458">
      <w:numFmt w:val="bullet"/>
      <w:lvlText w:val="•"/>
      <w:lvlJc w:val="left"/>
      <w:pPr>
        <w:ind w:left="1488" w:hanging="96"/>
      </w:pPr>
      <w:rPr>
        <w:rFonts w:hint="default"/>
      </w:rPr>
    </w:lvl>
    <w:lvl w:ilvl="7" w:tplc="DE2A8386">
      <w:numFmt w:val="bullet"/>
      <w:lvlText w:val="•"/>
      <w:lvlJc w:val="left"/>
      <w:pPr>
        <w:ind w:left="1716" w:hanging="96"/>
      </w:pPr>
      <w:rPr>
        <w:rFonts w:hint="default"/>
      </w:rPr>
    </w:lvl>
    <w:lvl w:ilvl="8" w:tplc="4F2CB792">
      <w:numFmt w:val="bullet"/>
      <w:lvlText w:val="•"/>
      <w:lvlJc w:val="left"/>
      <w:pPr>
        <w:ind w:left="1944" w:hanging="96"/>
      </w:pPr>
      <w:rPr>
        <w:rFonts w:hint="default"/>
      </w:rPr>
    </w:lvl>
  </w:abstractNum>
  <w:abstractNum w:abstractNumId="31">
    <w:nsid w:val="4106493D"/>
    <w:multiLevelType w:val="hybridMultilevel"/>
    <w:tmpl w:val="BEFA29FE"/>
    <w:lvl w:ilvl="0" w:tplc="69704616">
      <w:start w:val="1"/>
      <w:numFmt w:val="decimal"/>
      <w:lvlText w:val="%1)"/>
      <w:lvlJc w:val="left"/>
      <w:pPr>
        <w:ind w:left="673" w:hanging="113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2C46FD5C">
      <w:numFmt w:val="bullet"/>
      <w:lvlText w:val="•"/>
      <w:lvlJc w:val="left"/>
      <w:pPr>
        <w:ind w:left="1752" w:hanging="1134"/>
      </w:pPr>
      <w:rPr>
        <w:rFonts w:hint="default"/>
      </w:rPr>
    </w:lvl>
    <w:lvl w:ilvl="2" w:tplc="5D22774A">
      <w:numFmt w:val="bullet"/>
      <w:lvlText w:val="•"/>
      <w:lvlJc w:val="left"/>
      <w:pPr>
        <w:ind w:left="2824" w:hanging="1134"/>
      </w:pPr>
      <w:rPr>
        <w:rFonts w:hint="default"/>
      </w:rPr>
    </w:lvl>
    <w:lvl w:ilvl="3" w:tplc="D4C89A60">
      <w:numFmt w:val="bullet"/>
      <w:lvlText w:val="•"/>
      <w:lvlJc w:val="left"/>
      <w:pPr>
        <w:ind w:left="3897" w:hanging="1134"/>
      </w:pPr>
      <w:rPr>
        <w:rFonts w:hint="default"/>
      </w:rPr>
    </w:lvl>
    <w:lvl w:ilvl="4" w:tplc="BAC25A14">
      <w:numFmt w:val="bullet"/>
      <w:lvlText w:val="•"/>
      <w:lvlJc w:val="left"/>
      <w:pPr>
        <w:ind w:left="4969" w:hanging="1134"/>
      </w:pPr>
      <w:rPr>
        <w:rFonts w:hint="default"/>
      </w:rPr>
    </w:lvl>
    <w:lvl w:ilvl="5" w:tplc="4210E8B0">
      <w:numFmt w:val="bullet"/>
      <w:lvlText w:val="•"/>
      <w:lvlJc w:val="left"/>
      <w:pPr>
        <w:ind w:left="6042" w:hanging="1134"/>
      </w:pPr>
      <w:rPr>
        <w:rFonts w:hint="default"/>
      </w:rPr>
    </w:lvl>
    <w:lvl w:ilvl="6" w:tplc="2E4C6D66">
      <w:numFmt w:val="bullet"/>
      <w:lvlText w:val="•"/>
      <w:lvlJc w:val="left"/>
      <w:pPr>
        <w:ind w:left="7114" w:hanging="1134"/>
      </w:pPr>
      <w:rPr>
        <w:rFonts w:hint="default"/>
      </w:rPr>
    </w:lvl>
    <w:lvl w:ilvl="7" w:tplc="5EBEFAEC">
      <w:numFmt w:val="bullet"/>
      <w:lvlText w:val="•"/>
      <w:lvlJc w:val="left"/>
      <w:pPr>
        <w:ind w:left="8186" w:hanging="1134"/>
      </w:pPr>
      <w:rPr>
        <w:rFonts w:hint="default"/>
      </w:rPr>
    </w:lvl>
    <w:lvl w:ilvl="8" w:tplc="C740695E">
      <w:numFmt w:val="bullet"/>
      <w:lvlText w:val="•"/>
      <w:lvlJc w:val="left"/>
      <w:pPr>
        <w:ind w:left="9259" w:hanging="1134"/>
      </w:pPr>
      <w:rPr>
        <w:rFonts w:hint="default"/>
      </w:rPr>
    </w:lvl>
  </w:abstractNum>
  <w:abstractNum w:abstractNumId="32">
    <w:nsid w:val="41D003D7"/>
    <w:multiLevelType w:val="hybridMultilevel"/>
    <w:tmpl w:val="219A66B6"/>
    <w:lvl w:ilvl="0" w:tplc="EA6606A8">
      <w:numFmt w:val="bullet"/>
      <w:lvlText w:val=""/>
      <w:lvlJc w:val="left"/>
      <w:pPr>
        <w:ind w:left="148" w:hanging="284"/>
      </w:pPr>
      <w:rPr>
        <w:rFonts w:ascii="Symbol" w:eastAsia="Times New Roman" w:hAnsi="Symbol" w:hint="default"/>
        <w:w w:val="100"/>
        <w:sz w:val="24"/>
      </w:rPr>
    </w:lvl>
    <w:lvl w:ilvl="1" w:tplc="A4CC9E66">
      <w:numFmt w:val="bullet"/>
      <w:lvlText w:val="•"/>
      <w:lvlJc w:val="left"/>
      <w:pPr>
        <w:ind w:left="394" w:hanging="284"/>
      </w:pPr>
      <w:rPr>
        <w:rFonts w:hint="default"/>
      </w:rPr>
    </w:lvl>
    <w:lvl w:ilvl="2" w:tplc="220C7570">
      <w:numFmt w:val="bullet"/>
      <w:lvlText w:val="•"/>
      <w:lvlJc w:val="left"/>
      <w:pPr>
        <w:ind w:left="648" w:hanging="284"/>
      </w:pPr>
      <w:rPr>
        <w:rFonts w:hint="default"/>
      </w:rPr>
    </w:lvl>
    <w:lvl w:ilvl="3" w:tplc="CDEA278C">
      <w:numFmt w:val="bullet"/>
      <w:lvlText w:val="•"/>
      <w:lvlJc w:val="left"/>
      <w:pPr>
        <w:ind w:left="903" w:hanging="284"/>
      </w:pPr>
      <w:rPr>
        <w:rFonts w:hint="default"/>
      </w:rPr>
    </w:lvl>
    <w:lvl w:ilvl="4" w:tplc="7F149D02">
      <w:numFmt w:val="bullet"/>
      <w:lvlText w:val="•"/>
      <w:lvlJc w:val="left"/>
      <w:pPr>
        <w:ind w:left="1157" w:hanging="284"/>
      </w:pPr>
      <w:rPr>
        <w:rFonts w:hint="default"/>
      </w:rPr>
    </w:lvl>
    <w:lvl w:ilvl="5" w:tplc="062C107A">
      <w:numFmt w:val="bullet"/>
      <w:lvlText w:val="•"/>
      <w:lvlJc w:val="left"/>
      <w:pPr>
        <w:ind w:left="1412" w:hanging="284"/>
      </w:pPr>
      <w:rPr>
        <w:rFonts w:hint="default"/>
      </w:rPr>
    </w:lvl>
    <w:lvl w:ilvl="6" w:tplc="838AE080">
      <w:numFmt w:val="bullet"/>
      <w:lvlText w:val="•"/>
      <w:lvlJc w:val="left"/>
      <w:pPr>
        <w:ind w:left="1666" w:hanging="284"/>
      </w:pPr>
      <w:rPr>
        <w:rFonts w:hint="default"/>
      </w:rPr>
    </w:lvl>
    <w:lvl w:ilvl="7" w:tplc="4B6CF09A">
      <w:numFmt w:val="bullet"/>
      <w:lvlText w:val="•"/>
      <w:lvlJc w:val="left"/>
      <w:pPr>
        <w:ind w:left="1920" w:hanging="284"/>
      </w:pPr>
      <w:rPr>
        <w:rFonts w:hint="default"/>
      </w:rPr>
    </w:lvl>
    <w:lvl w:ilvl="8" w:tplc="D1FA1DC2">
      <w:numFmt w:val="bullet"/>
      <w:lvlText w:val="•"/>
      <w:lvlJc w:val="left"/>
      <w:pPr>
        <w:ind w:left="2175" w:hanging="284"/>
      </w:pPr>
      <w:rPr>
        <w:rFonts w:hint="default"/>
      </w:rPr>
    </w:lvl>
  </w:abstractNum>
  <w:abstractNum w:abstractNumId="33">
    <w:nsid w:val="42446A06"/>
    <w:multiLevelType w:val="hybridMultilevel"/>
    <w:tmpl w:val="873C6CE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438F0A0B"/>
    <w:multiLevelType w:val="hybridMultilevel"/>
    <w:tmpl w:val="E974BE1A"/>
    <w:lvl w:ilvl="0" w:tplc="9CB09C80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  <w:w w:val="101"/>
        <w:sz w:val="18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44442014"/>
    <w:multiLevelType w:val="hybridMultilevel"/>
    <w:tmpl w:val="C0400DE4"/>
    <w:lvl w:ilvl="0" w:tplc="31EA3298">
      <w:start w:val="1"/>
      <w:numFmt w:val="decimal"/>
      <w:lvlText w:val="%1)"/>
      <w:lvlJc w:val="left"/>
      <w:pPr>
        <w:ind w:left="673" w:hanging="28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43D00664">
      <w:numFmt w:val="bullet"/>
      <w:lvlText w:val="•"/>
      <w:lvlJc w:val="left"/>
      <w:pPr>
        <w:ind w:left="1752" w:hanging="284"/>
      </w:pPr>
      <w:rPr>
        <w:rFonts w:hint="default"/>
      </w:rPr>
    </w:lvl>
    <w:lvl w:ilvl="2" w:tplc="6CA8EE8E">
      <w:numFmt w:val="bullet"/>
      <w:lvlText w:val="•"/>
      <w:lvlJc w:val="left"/>
      <w:pPr>
        <w:ind w:left="2824" w:hanging="284"/>
      </w:pPr>
      <w:rPr>
        <w:rFonts w:hint="default"/>
      </w:rPr>
    </w:lvl>
    <w:lvl w:ilvl="3" w:tplc="5E963300">
      <w:numFmt w:val="bullet"/>
      <w:lvlText w:val="•"/>
      <w:lvlJc w:val="left"/>
      <w:pPr>
        <w:ind w:left="3897" w:hanging="284"/>
      </w:pPr>
      <w:rPr>
        <w:rFonts w:hint="default"/>
      </w:rPr>
    </w:lvl>
    <w:lvl w:ilvl="4" w:tplc="FF783836">
      <w:numFmt w:val="bullet"/>
      <w:lvlText w:val="•"/>
      <w:lvlJc w:val="left"/>
      <w:pPr>
        <w:ind w:left="4969" w:hanging="284"/>
      </w:pPr>
      <w:rPr>
        <w:rFonts w:hint="default"/>
      </w:rPr>
    </w:lvl>
    <w:lvl w:ilvl="5" w:tplc="EC366D5E">
      <w:numFmt w:val="bullet"/>
      <w:lvlText w:val="•"/>
      <w:lvlJc w:val="left"/>
      <w:pPr>
        <w:ind w:left="6042" w:hanging="284"/>
      </w:pPr>
      <w:rPr>
        <w:rFonts w:hint="default"/>
      </w:rPr>
    </w:lvl>
    <w:lvl w:ilvl="6" w:tplc="427E3D9A">
      <w:numFmt w:val="bullet"/>
      <w:lvlText w:val="•"/>
      <w:lvlJc w:val="left"/>
      <w:pPr>
        <w:ind w:left="7114" w:hanging="284"/>
      </w:pPr>
      <w:rPr>
        <w:rFonts w:hint="default"/>
      </w:rPr>
    </w:lvl>
    <w:lvl w:ilvl="7" w:tplc="C95A1010">
      <w:numFmt w:val="bullet"/>
      <w:lvlText w:val="•"/>
      <w:lvlJc w:val="left"/>
      <w:pPr>
        <w:ind w:left="8186" w:hanging="284"/>
      </w:pPr>
      <w:rPr>
        <w:rFonts w:hint="default"/>
      </w:rPr>
    </w:lvl>
    <w:lvl w:ilvl="8" w:tplc="96A492FA">
      <w:numFmt w:val="bullet"/>
      <w:lvlText w:val="•"/>
      <w:lvlJc w:val="left"/>
      <w:pPr>
        <w:ind w:left="9259" w:hanging="284"/>
      </w:pPr>
      <w:rPr>
        <w:rFonts w:hint="default"/>
      </w:rPr>
    </w:lvl>
  </w:abstractNum>
  <w:abstractNum w:abstractNumId="36">
    <w:nsid w:val="46E16AD2"/>
    <w:multiLevelType w:val="hybridMultilevel"/>
    <w:tmpl w:val="B2781CCC"/>
    <w:lvl w:ilvl="0" w:tplc="074C352A">
      <w:numFmt w:val="bullet"/>
      <w:lvlText w:val=""/>
      <w:lvlJc w:val="left"/>
      <w:pPr>
        <w:ind w:left="148" w:hanging="284"/>
      </w:pPr>
      <w:rPr>
        <w:rFonts w:ascii="Symbol" w:eastAsia="Times New Roman" w:hAnsi="Symbol" w:hint="default"/>
        <w:w w:val="100"/>
        <w:sz w:val="24"/>
      </w:rPr>
    </w:lvl>
    <w:lvl w:ilvl="1" w:tplc="0FEE73EA">
      <w:numFmt w:val="bullet"/>
      <w:lvlText w:val="•"/>
      <w:lvlJc w:val="left"/>
      <w:pPr>
        <w:ind w:left="578" w:hanging="284"/>
      </w:pPr>
      <w:rPr>
        <w:rFonts w:hint="default"/>
      </w:rPr>
    </w:lvl>
    <w:lvl w:ilvl="2" w:tplc="3C5609E2">
      <w:numFmt w:val="bullet"/>
      <w:lvlText w:val="•"/>
      <w:lvlJc w:val="left"/>
      <w:pPr>
        <w:ind w:left="1016" w:hanging="284"/>
      </w:pPr>
      <w:rPr>
        <w:rFonts w:hint="default"/>
      </w:rPr>
    </w:lvl>
    <w:lvl w:ilvl="3" w:tplc="A23200A0">
      <w:numFmt w:val="bullet"/>
      <w:lvlText w:val="•"/>
      <w:lvlJc w:val="left"/>
      <w:pPr>
        <w:ind w:left="1454" w:hanging="284"/>
      </w:pPr>
      <w:rPr>
        <w:rFonts w:hint="default"/>
      </w:rPr>
    </w:lvl>
    <w:lvl w:ilvl="4" w:tplc="653C3586">
      <w:numFmt w:val="bullet"/>
      <w:lvlText w:val="•"/>
      <w:lvlJc w:val="left"/>
      <w:pPr>
        <w:ind w:left="1893" w:hanging="284"/>
      </w:pPr>
      <w:rPr>
        <w:rFonts w:hint="default"/>
      </w:rPr>
    </w:lvl>
    <w:lvl w:ilvl="5" w:tplc="A27AC2CE">
      <w:numFmt w:val="bullet"/>
      <w:lvlText w:val="•"/>
      <w:lvlJc w:val="left"/>
      <w:pPr>
        <w:ind w:left="2331" w:hanging="284"/>
      </w:pPr>
      <w:rPr>
        <w:rFonts w:hint="default"/>
      </w:rPr>
    </w:lvl>
    <w:lvl w:ilvl="6" w:tplc="F4D420F6">
      <w:numFmt w:val="bullet"/>
      <w:lvlText w:val="•"/>
      <w:lvlJc w:val="left"/>
      <w:pPr>
        <w:ind w:left="2769" w:hanging="284"/>
      </w:pPr>
      <w:rPr>
        <w:rFonts w:hint="default"/>
      </w:rPr>
    </w:lvl>
    <w:lvl w:ilvl="7" w:tplc="BDE6BD2A">
      <w:numFmt w:val="bullet"/>
      <w:lvlText w:val="•"/>
      <w:lvlJc w:val="left"/>
      <w:pPr>
        <w:ind w:left="3208" w:hanging="284"/>
      </w:pPr>
      <w:rPr>
        <w:rFonts w:hint="default"/>
      </w:rPr>
    </w:lvl>
    <w:lvl w:ilvl="8" w:tplc="A5566564">
      <w:numFmt w:val="bullet"/>
      <w:lvlText w:val="•"/>
      <w:lvlJc w:val="left"/>
      <w:pPr>
        <w:ind w:left="3646" w:hanging="284"/>
      </w:pPr>
      <w:rPr>
        <w:rFonts w:hint="default"/>
      </w:rPr>
    </w:lvl>
  </w:abstractNum>
  <w:abstractNum w:abstractNumId="37">
    <w:nsid w:val="47A3698C"/>
    <w:multiLevelType w:val="hybridMultilevel"/>
    <w:tmpl w:val="DB8C1FA2"/>
    <w:lvl w:ilvl="0" w:tplc="050CE82E">
      <w:numFmt w:val="bullet"/>
      <w:lvlText w:val=""/>
      <w:lvlJc w:val="left"/>
      <w:pPr>
        <w:ind w:left="250" w:hanging="504"/>
      </w:pPr>
      <w:rPr>
        <w:rFonts w:ascii="Symbol" w:eastAsia="Times New Roman" w:hAnsi="Symbol" w:hint="default"/>
        <w:w w:val="100"/>
        <w:sz w:val="24"/>
      </w:rPr>
    </w:lvl>
    <w:lvl w:ilvl="1" w:tplc="E4C613FC">
      <w:numFmt w:val="bullet"/>
      <w:lvlText w:val=""/>
      <w:lvlJc w:val="left"/>
      <w:pPr>
        <w:ind w:left="817" w:hanging="428"/>
      </w:pPr>
      <w:rPr>
        <w:rFonts w:ascii="Symbol" w:eastAsia="Times New Roman" w:hAnsi="Symbol" w:hint="default"/>
        <w:w w:val="100"/>
        <w:sz w:val="24"/>
      </w:rPr>
    </w:lvl>
    <w:lvl w:ilvl="2" w:tplc="130E7BF6">
      <w:numFmt w:val="bullet"/>
      <w:lvlText w:val="•"/>
      <w:lvlJc w:val="left"/>
      <w:pPr>
        <w:ind w:left="1996" w:hanging="428"/>
      </w:pPr>
      <w:rPr>
        <w:rFonts w:hint="default"/>
      </w:rPr>
    </w:lvl>
    <w:lvl w:ilvl="3" w:tplc="F5FAF7F0">
      <w:numFmt w:val="bullet"/>
      <w:lvlText w:val="•"/>
      <w:lvlJc w:val="left"/>
      <w:pPr>
        <w:ind w:left="3172" w:hanging="428"/>
      </w:pPr>
      <w:rPr>
        <w:rFonts w:hint="default"/>
      </w:rPr>
    </w:lvl>
    <w:lvl w:ilvl="4" w:tplc="7EB20A8E">
      <w:numFmt w:val="bullet"/>
      <w:lvlText w:val="•"/>
      <w:lvlJc w:val="left"/>
      <w:pPr>
        <w:ind w:left="4348" w:hanging="428"/>
      </w:pPr>
      <w:rPr>
        <w:rFonts w:hint="default"/>
      </w:rPr>
    </w:lvl>
    <w:lvl w:ilvl="5" w:tplc="5D2CCC80">
      <w:numFmt w:val="bullet"/>
      <w:lvlText w:val="•"/>
      <w:lvlJc w:val="left"/>
      <w:pPr>
        <w:ind w:left="5524" w:hanging="428"/>
      </w:pPr>
      <w:rPr>
        <w:rFonts w:hint="default"/>
      </w:rPr>
    </w:lvl>
    <w:lvl w:ilvl="6" w:tplc="DCE4B8D8">
      <w:numFmt w:val="bullet"/>
      <w:lvlText w:val="•"/>
      <w:lvlJc w:val="left"/>
      <w:pPr>
        <w:ind w:left="6700" w:hanging="428"/>
      </w:pPr>
      <w:rPr>
        <w:rFonts w:hint="default"/>
      </w:rPr>
    </w:lvl>
    <w:lvl w:ilvl="7" w:tplc="C310F8B4">
      <w:numFmt w:val="bullet"/>
      <w:lvlText w:val="•"/>
      <w:lvlJc w:val="left"/>
      <w:pPr>
        <w:ind w:left="7876" w:hanging="428"/>
      </w:pPr>
      <w:rPr>
        <w:rFonts w:hint="default"/>
      </w:rPr>
    </w:lvl>
    <w:lvl w:ilvl="8" w:tplc="D61A2EB2">
      <w:numFmt w:val="bullet"/>
      <w:lvlText w:val="•"/>
      <w:lvlJc w:val="left"/>
      <w:pPr>
        <w:ind w:left="9052" w:hanging="428"/>
      </w:pPr>
      <w:rPr>
        <w:rFonts w:hint="default"/>
      </w:rPr>
    </w:lvl>
  </w:abstractNum>
  <w:abstractNum w:abstractNumId="38">
    <w:nsid w:val="48ED5F97"/>
    <w:multiLevelType w:val="hybridMultilevel"/>
    <w:tmpl w:val="E356FBD6"/>
    <w:lvl w:ilvl="0" w:tplc="F45032E6">
      <w:numFmt w:val="bullet"/>
      <w:lvlText w:val=""/>
      <w:lvlJc w:val="left"/>
      <w:pPr>
        <w:ind w:left="148" w:hanging="284"/>
      </w:pPr>
      <w:rPr>
        <w:rFonts w:ascii="Symbol" w:eastAsia="Times New Roman" w:hAnsi="Symbol" w:hint="default"/>
        <w:w w:val="100"/>
        <w:sz w:val="24"/>
      </w:rPr>
    </w:lvl>
    <w:lvl w:ilvl="1" w:tplc="02FAB3C2">
      <w:numFmt w:val="bullet"/>
      <w:lvlText w:val="•"/>
      <w:lvlJc w:val="left"/>
      <w:pPr>
        <w:ind w:left="394" w:hanging="284"/>
      </w:pPr>
      <w:rPr>
        <w:rFonts w:hint="default"/>
      </w:rPr>
    </w:lvl>
    <w:lvl w:ilvl="2" w:tplc="885E17B4">
      <w:numFmt w:val="bullet"/>
      <w:lvlText w:val="•"/>
      <w:lvlJc w:val="left"/>
      <w:pPr>
        <w:ind w:left="648" w:hanging="284"/>
      </w:pPr>
      <w:rPr>
        <w:rFonts w:hint="default"/>
      </w:rPr>
    </w:lvl>
    <w:lvl w:ilvl="3" w:tplc="A9FA4A3E">
      <w:numFmt w:val="bullet"/>
      <w:lvlText w:val="•"/>
      <w:lvlJc w:val="left"/>
      <w:pPr>
        <w:ind w:left="902" w:hanging="284"/>
      </w:pPr>
      <w:rPr>
        <w:rFonts w:hint="default"/>
      </w:rPr>
    </w:lvl>
    <w:lvl w:ilvl="4" w:tplc="AC408360">
      <w:numFmt w:val="bullet"/>
      <w:lvlText w:val="•"/>
      <w:lvlJc w:val="left"/>
      <w:pPr>
        <w:ind w:left="1157" w:hanging="284"/>
      </w:pPr>
      <w:rPr>
        <w:rFonts w:hint="default"/>
      </w:rPr>
    </w:lvl>
    <w:lvl w:ilvl="5" w:tplc="620CD778">
      <w:numFmt w:val="bullet"/>
      <w:lvlText w:val="•"/>
      <w:lvlJc w:val="left"/>
      <w:pPr>
        <w:ind w:left="1411" w:hanging="284"/>
      </w:pPr>
      <w:rPr>
        <w:rFonts w:hint="default"/>
      </w:rPr>
    </w:lvl>
    <w:lvl w:ilvl="6" w:tplc="AD145B3C">
      <w:numFmt w:val="bullet"/>
      <w:lvlText w:val="•"/>
      <w:lvlJc w:val="left"/>
      <w:pPr>
        <w:ind w:left="1665" w:hanging="284"/>
      </w:pPr>
      <w:rPr>
        <w:rFonts w:hint="default"/>
      </w:rPr>
    </w:lvl>
    <w:lvl w:ilvl="7" w:tplc="8848A092">
      <w:numFmt w:val="bullet"/>
      <w:lvlText w:val="•"/>
      <w:lvlJc w:val="left"/>
      <w:pPr>
        <w:ind w:left="1920" w:hanging="284"/>
      </w:pPr>
      <w:rPr>
        <w:rFonts w:hint="default"/>
      </w:rPr>
    </w:lvl>
    <w:lvl w:ilvl="8" w:tplc="8FDEC566">
      <w:numFmt w:val="bullet"/>
      <w:lvlText w:val="•"/>
      <w:lvlJc w:val="left"/>
      <w:pPr>
        <w:ind w:left="2174" w:hanging="284"/>
      </w:pPr>
      <w:rPr>
        <w:rFonts w:hint="default"/>
      </w:rPr>
    </w:lvl>
  </w:abstractNum>
  <w:abstractNum w:abstractNumId="39">
    <w:nsid w:val="4A7701D5"/>
    <w:multiLevelType w:val="hybridMultilevel"/>
    <w:tmpl w:val="E910C198"/>
    <w:lvl w:ilvl="0" w:tplc="5882D440">
      <w:start w:val="1"/>
      <w:numFmt w:val="decimal"/>
      <w:lvlText w:val="%1)"/>
      <w:lvlJc w:val="left"/>
      <w:pPr>
        <w:ind w:left="1806" w:hanging="567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55A628C6">
      <w:numFmt w:val="bullet"/>
      <w:lvlText w:val="•"/>
      <w:lvlJc w:val="left"/>
      <w:pPr>
        <w:ind w:left="2760" w:hanging="567"/>
      </w:pPr>
      <w:rPr>
        <w:rFonts w:hint="default"/>
      </w:rPr>
    </w:lvl>
    <w:lvl w:ilvl="2" w:tplc="7D06D1B2">
      <w:numFmt w:val="bullet"/>
      <w:lvlText w:val="•"/>
      <w:lvlJc w:val="left"/>
      <w:pPr>
        <w:ind w:left="3720" w:hanging="567"/>
      </w:pPr>
      <w:rPr>
        <w:rFonts w:hint="default"/>
      </w:rPr>
    </w:lvl>
    <w:lvl w:ilvl="3" w:tplc="42C6375C">
      <w:numFmt w:val="bullet"/>
      <w:lvlText w:val="•"/>
      <w:lvlJc w:val="left"/>
      <w:pPr>
        <w:ind w:left="4681" w:hanging="567"/>
      </w:pPr>
      <w:rPr>
        <w:rFonts w:hint="default"/>
      </w:rPr>
    </w:lvl>
    <w:lvl w:ilvl="4" w:tplc="1B9CA79C">
      <w:numFmt w:val="bullet"/>
      <w:lvlText w:val="•"/>
      <w:lvlJc w:val="left"/>
      <w:pPr>
        <w:ind w:left="5641" w:hanging="567"/>
      </w:pPr>
      <w:rPr>
        <w:rFonts w:hint="default"/>
      </w:rPr>
    </w:lvl>
    <w:lvl w:ilvl="5" w:tplc="B808BCE6">
      <w:numFmt w:val="bullet"/>
      <w:lvlText w:val="•"/>
      <w:lvlJc w:val="left"/>
      <w:pPr>
        <w:ind w:left="6602" w:hanging="567"/>
      </w:pPr>
      <w:rPr>
        <w:rFonts w:hint="default"/>
      </w:rPr>
    </w:lvl>
    <w:lvl w:ilvl="6" w:tplc="548ABD5A">
      <w:numFmt w:val="bullet"/>
      <w:lvlText w:val="•"/>
      <w:lvlJc w:val="left"/>
      <w:pPr>
        <w:ind w:left="7562" w:hanging="567"/>
      </w:pPr>
      <w:rPr>
        <w:rFonts w:hint="default"/>
      </w:rPr>
    </w:lvl>
    <w:lvl w:ilvl="7" w:tplc="DDCA1876">
      <w:numFmt w:val="bullet"/>
      <w:lvlText w:val="•"/>
      <w:lvlJc w:val="left"/>
      <w:pPr>
        <w:ind w:left="8522" w:hanging="567"/>
      </w:pPr>
      <w:rPr>
        <w:rFonts w:hint="default"/>
      </w:rPr>
    </w:lvl>
    <w:lvl w:ilvl="8" w:tplc="A7866AE6">
      <w:numFmt w:val="bullet"/>
      <w:lvlText w:val="•"/>
      <w:lvlJc w:val="left"/>
      <w:pPr>
        <w:ind w:left="9483" w:hanging="567"/>
      </w:pPr>
      <w:rPr>
        <w:rFonts w:hint="default"/>
      </w:rPr>
    </w:lvl>
  </w:abstractNum>
  <w:abstractNum w:abstractNumId="40">
    <w:nsid w:val="4D9B7995"/>
    <w:multiLevelType w:val="hybridMultilevel"/>
    <w:tmpl w:val="596CF0E8"/>
    <w:lvl w:ilvl="0" w:tplc="88AEE444">
      <w:numFmt w:val="bullet"/>
      <w:lvlText w:val="-"/>
      <w:lvlJc w:val="left"/>
      <w:pPr>
        <w:ind w:left="110" w:hanging="87"/>
      </w:pPr>
      <w:rPr>
        <w:rFonts w:ascii="Times New Roman" w:eastAsia="Times New Roman" w:hAnsi="Times New Roman" w:hint="default"/>
        <w:w w:val="98"/>
        <w:sz w:val="16"/>
      </w:rPr>
    </w:lvl>
    <w:lvl w:ilvl="1" w:tplc="B3DECA78">
      <w:numFmt w:val="bullet"/>
      <w:lvlText w:val="•"/>
      <w:lvlJc w:val="left"/>
      <w:pPr>
        <w:ind w:left="447" w:hanging="87"/>
      </w:pPr>
      <w:rPr>
        <w:rFonts w:hint="default"/>
      </w:rPr>
    </w:lvl>
    <w:lvl w:ilvl="2" w:tplc="0CCC29E8">
      <w:numFmt w:val="bullet"/>
      <w:lvlText w:val="•"/>
      <w:lvlJc w:val="left"/>
      <w:pPr>
        <w:ind w:left="774" w:hanging="87"/>
      </w:pPr>
      <w:rPr>
        <w:rFonts w:hint="default"/>
      </w:rPr>
    </w:lvl>
    <w:lvl w:ilvl="3" w:tplc="EF34478C">
      <w:numFmt w:val="bullet"/>
      <w:lvlText w:val="•"/>
      <w:lvlJc w:val="left"/>
      <w:pPr>
        <w:ind w:left="1102" w:hanging="87"/>
      </w:pPr>
      <w:rPr>
        <w:rFonts w:hint="default"/>
      </w:rPr>
    </w:lvl>
    <w:lvl w:ilvl="4" w:tplc="488221C8">
      <w:numFmt w:val="bullet"/>
      <w:lvlText w:val="•"/>
      <w:lvlJc w:val="left"/>
      <w:pPr>
        <w:ind w:left="1429" w:hanging="87"/>
      </w:pPr>
      <w:rPr>
        <w:rFonts w:hint="default"/>
      </w:rPr>
    </w:lvl>
    <w:lvl w:ilvl="5" w:tplc="4CD01990">
      <w:numFmt w:val="bullet"/>
      <w:lvlText w:val="•"/>
      <w:lvlJc w:val="left"/>
      <w:pPr>
        <w:ind w:left="1757" w:hanging="87"/>
      </w:pPr>
      <w:rPr>
        <w:rFonts w:hint="default"/>
      </w:rPr>
    </w:lvl>
    <w:lvl w:ilvl="6" w:tplc="1CB6E7DC">
      <w:numFmt w:val="bullet"/>
      <w:lvlText w:val="•"/>
      <w:lvlJc w:val="left"/>
      <w:pPr>
        <w:ind w:left="2084" w:hanging="87"/>
      </w:pPr>
      <w:rPr>
        <w:rFonts w:hint="default"/>
      </w:rPr>
    </w:lvl>
    <w:lvl w:ilvl="7" w:tplc="7A98B5BC">
      <w:numFmt w:val="bullet"/>
      <w:lvlText w:val="•"/>
      <w:lvlJc w:val="left"/>
      <w:pPr>
        <w:ind w:left="2411" w:hanging="87"/>
      </w:pPr>
      <w:rPr>
        <w:rFonts w:hint="default"/>
      </w:rPr>
    </w:lvl>
    <w:lvl w:ilvl="8" w:tplc="8B40825C">
      <w:numFmt w:val="bullet"/>
      <w:lvlText w:val="•"/>
      <w:lvlJc w:val="left"/>
      <w:pPr>
        <w:ind w:left="2739" w:hanging="87"/>
      </w:pPr>
      <w:rPr>
        <w:rFonts w:hint="default"/>
      </w:rPr>
    </w:lvl>
  </w:abstractNum>
  <w:abstractNum w:abstractNumId="41">
    <w:nsid w:val="504A6562"/>
    <w:multiLevelType w:val="hybridMultilevel"/>
    <w:tmpl w:val="406853AE"/>
    <w:lvl w:ilvl="0" w:tplc="8BE43D8E">
      <w:numFmt w:val="bullet"/>
      <w:lvlText w:val="-"/>
      <w:lvlJc w:val="left"/>
      <w:pPr>
        <w:ind w:left="106" w:hanging="87"/>
      </w:pPr>
      <w:rPr>
        <w:rFonts w:ascii="Times New Roman" w:eastAsia="Times New Roman" w:hAnsi="Times New Roman" w:hint="default"/>
        <w:w w:val="98"/>
        <w:sz w:val="16"/>
      </w:rPr>
    </w:lvl>
    <w:lvl w:ilvl="1" w:tplc="F2E0206A">
      <w:numFmt w:val="bullet"/>
      <w:lvlText w:val="•"/>
      <w:lvlJc w:val="left"/>
      <w:pPr>
        <w:ind w:left="443" w:hanging="87"/>
      </w:pPr>
      <w:rPr>
        <w:rFonts w:hint="default"/>
      </w:rPr>
    </w:lvl>
    <w:lvl w:ilvl="2" w:tplc="C8C85C48">
      <w:numFmt w:val="bullet"/>
      <w:lvlText w:val="•"/>
      <w:lvlJc w:val="left"/>
      <w:pPr>
        <w:ind w:left="786" w:hanging="87"/>
      </w:pPr>
      <w:rPr>
        <w:rFonts w:hint="default"/>
      </w:rPr>
    </w:lvl>
    <w:lvl w:ilvl="3" w:tplc="965CCE70">
      <w:numFmt w:val="bullet"/>
      <w:lvlText w:val="•"/>
      <w:lvlJc w:val="left"/>
      <w:pPr>
        <w:ind w:left="1129" w:hanging="87"/>
      </w:pPr>
      <w:rPr>
        <w:rFonts w:hint="default"/>
      </w:rPr>
    </w:lvl>
    <w:lvl w:ilvl="4" w:tplc="1A20C3DC">
      <w:numFmt w:val="bullet"/>
      <w:lvlText w:val="•"/>
      <w:lvlJc w:val="left"/>
      <w:pPr>
        <w:ind w:left="1473" w:hanging="87"/>
      </w:pPr>
      <w:rPr>
        <w:rFonts w:hint="default"/>
      </w:rPr>
    </w:lvl>
    <w:lvl w:ilvl="5" w:tplc="465EDF5E">
      <w:numFmt w:val="bullet"/>
      <w:lvlText w:val="•"/>
      <w:lvlJc w:val="left"/>
      <w:pPr>
        <w:ind w:left="1816" w:hanging="87"/>
      </w:pPr>
      <w:rPr>
        <w:rFonts w:hint="default"/>
      </w:rPr>
    </w:lvl>
    <w:lvl w:ilvl="6" w:tplc="C6623B96">
      <w:numFmt w:val="bullet"/>
      <w:lvlText w:val="•"/>
      <w:lvlJc w:val="left"/>
      <w:pPr>
        <w:ind w:left="2159" w:hanging="87"/>
      </w:pPr>
      <w:rPr>
        <w:rFonts w:hint="default"/>
      </w:rPr>
    </w:lvl>
    <w:lvl w:ilvl="7" w:tplc="386CF674">
      <w:numFmt w:val="bullet"/>
      <w:lvlText w:val="•"/>
      <w:lvlJc w:val="left"/>
      <w:pPr>
        <w:ind w:left="2503" w:hanging="87"/>
      </w:pPr>
      <w:rPr>
        <w:rFonts w:hint="default"/>
      </w:rPr>
    </w:lvl>
    <w:lvl w:ilvl="8" w:tplc="422C208A">
      <w:numFmt w:val="bullet"/>
      <w:lvlText w:val="•"/>
      <w:lvlJc w:val="left"/>
      <w:pPr>
        <w:ind w:left="2846" w:hanging="87"/>
      </w:pPr>
      <w:rPr>
        <w:rFonts w:hint="default"/>
      </w:rPr>
    </w:lvl>
  </w:abstractNum>
  <w:abstractNum w:abstractNumId="42">
    <w:nsid w:val="513823D9"/>
    <w:multiLevelType w:val="hybridMultilevel"/>
    <w:tmpl w:val="F6ACE9E6"/>
    <w:lvl w:ilvl="0" w:tplc="D1483888">
      <w:numFmt w:val="bullet"/>
      <w:lvlText w:val=""/>
      <w:lvlJc w:val="left"/>
      <w:pPr>
        <w:ind w:left="148" w:hanging="284"/>
      </w:pPr>
      <w:rPr>
        <w:rFonts w:ascii="Symbol" w:eastAsia="Times New Roman" w:hAnsi="Symbol" w:hint="default"/>
        <w:w w:val="100"/>
        <w:sz w:val="24"/>
      </w:rPr>
    </w:lvl>
    <w:lvl w:ilvl="1" w:tplc="3B489144">
      <w:numFmt w:val="bullet"/>
      <w:lvlText w:val="•"/>
      <w:lvlJc w:val="left"/>
      <w:pPr>
        <w:ind w:left="380" w:hanging="284"/>
      </w:pPr>
      <w:rPr>
        <w:rFonts w:hint="default"/>
      </w:rPr>
    </w:lvl>
    <w:lvl w:ilvl="2" w:tplc="8A44D0F0">
      <w:numFmt w:val="bullet"/>
      <w:lvlText w:val="•"/>
      <w:lvlJc w:val="left"/>
      <w:pPr>
        <w:ind w:left="620" w:hanging="284"/>
      </w:pPr>
      <w:rPr>
        <w:rFonts w:hint="default"/>
      </w:rPr>
    </w:lvl>
    <w:lvl w:ilvl="3" w:tplc="37E494B4">
      <w:numFmt w:val="bullet"/>
      <w:lvlText w:val="•"/>
      <w:lvlJc w:val="left"/>
      <w:pPr>
        <w:ind w:left="861" w:hanging="284"/>
      </w:pPr>
      <w:rPr>
        <w:rFonts w:hint="default"/>
      </w:rPr>
    </w:lvl>
    <w:lvl w:ilvl="4" w:tplc="39C6E1BC">
      <w:numFmt w:val="bullet"/>
      <w:lvlText w:val="•"/>
      <w:lvlJc w:val="left"/>
      <w:pPr>
        <w:ind w:left="1101" w:hanging="284"/>
      </w:pPr>
      <w:rPr>
        <w:rFonts w:hint="default"/>
      </w:rPr>
    </w:lvl>
    <w:lvl w:ilvl="5" w:tplc="7F8EEC0E">
      <w:numFmt w:val="bullet"/>
      <w:lvlText w:val="•"/>
      <w:lvlJc w:val="left"/>
      <w:pPr>
        <w:ind w:left="1342" w:hanging="284"/>
      </w:pPr>
      <w:rPr>
        <w:rFonts w:hint="default"/>
      </w:rPr>
    </w:lvl>
    <w:lvl w:ilvl="6" w:tplc="7DA6AE4A">
      <w:numFmt w:val="bullet"/>
      <w:lvlText w:val="•"/>
      <w:lvlJc w:val="left"/>
      <w:pPr>
        <w:ind w:left="1582" w:hanging="284"/>
      </w:pPr>
      <w:rPr>
        <w:rFonts w:hint="default"/>
      </w:rPr>
    </w:lvl>
    <w:lvl w:ilvl="7" w:tplc="C62ADB0A">
      <w:numFmt w:val="bullet"/>
      <w:lvlText w:val="•"/>
      <w:lvlJc w:val="left"/>
      <w:pPr>
        <w:ind w:left="1822" w:hanging="284"/>
      </w:pPr>
      <w:rPr>
        <w:rFonts w:hint="default"/>
      </w:rPr>
    </w:lvl>
    <w:lvl w:ilvl="8" w:tplc="900CB448">
      <w:numFmt w:val="bullet"/>
      <w:lvlText w:val="•"/>
      <w:lvlJc w:val="left"/>
      <w:pPr>
        <w:ind w:left="2063" w:hanging="284"/>
      </w:pPr>
      <w:rPr>
        <w:rFonts w:hint="default"/>
      </w:rPr>
    </w:lvl>
  </w:abstractNum>
  <w:abstractNum w:abstractNumId="43">
    <w:nsid w:val="55502BFD"/>
    <w:multiLevelType w:val="hybridMultilevel"/>
    <w:tmpl w:val="8F80AF06"/>
    <w:lvl w:ilvl="0" w:tplc="0B80A8B2">
      <w:start w:val="1"/>
      <w:numFmt w:val="decimal"/>
      <w:lvlText w:val="%1)"/>
      <w:lvlJc w:val="left"/>
      <w:pPr>
        <w:ind w:left="1090" w:hanging="418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4D54FAC6">
      <w:numFmt w:val="bullet"/>
      <w:lvlText w:val="•"/>
      <w:lvlJc w:val="left"/>
      <w:pPr>
        <w:ind w:left="2130" w:hanging="418"/>
      </w:pPr>
      <w:rPr>
        <w:rFonts w:hint="default"/>
      </w:rPr>
    </w:lvl>
    <w:lvl w:ilvl="2" w:tplc="44A6EBF6">
      <w:numFmt w:val="bullet"/>
      <w:lvlText w:val="•"/>
      <w:lvlJc w:val="left"/>
      <w:pPr>
        <w:ind w:left="3160" w:hanging="418"/>
      </w:pPr>
      <w:rPr>
        <w:rFonts w:hint="default"/>
      </w:rPr>
    </w:lvl>
    <w:lvl w:ilvl="3" w:tplc="D8C6D97E">
      <w:numFmt w:val="bullet"/>
      <w:lvlText w:val="•"/>
      <w:lvlJc w:val="left"/>
      <w:pPr>
        <w:ind w:left="4191" w:hanging="418"/>
      </w:pPr>
      <w:rPr>
        <w:rFonts w:hint="default"/>
      </w:rPr>
    </w:lvl>
    <w:lvl w:ilvl="4" w:tplc="36AA7B16">
      <w:numFmt w:val="bullet"/>
      <w:lvlText w:val="•"/>
      <w:lvlJc w:val="left"/>
      <w:pPr>
        <w:ind w:left="5221" w:hanging="418"/>
      </w:pPr>
      <w:rPr>
        <w:rFonts w:hint="default"/>
      </w:rPr>
    </w:lvl>
    <w:lvl w:ilvl="5" w:tplc="965A6E06">
      <w:numFmt w:val="bullet"/>
      <w:lvlText w:val="•"/>
      <w:lvlJc w:val="left"/>
      <w:pPr>
        <w:ind w:left="6252" w:hanging="418"/>
      </w:pPr>
      <w:rPr>
        <w:rFonts w:hint="default"/>
      </w:rPr>
    </w:lvl>
    <w:lvl w:ilvl="6" w:tplc="3780B7D6">
      <w:numFmt w:val="bullet"/>
      <w:lvlText w:val="•"/>
      <w:lvlJc w:val="left"/>
      <w:pPr>
        <w:ind w:left="7282" w:hanging="418"/>
      </w:pPr>
      <w:rPr>
        <w:rFonts w:hint="default"/>
      </w:rPr>
    </w:lvl>
    <w:lvl w:ilvl="7" w:tplc="3E722CE6">
      <w:numFmt w:val="bullet"/>
      <w:lvlText w:val="•"/>
      <w:lvlJc w:val="left"/>
      <w:pPr>
        <w:ind w:left="8312" w:hanging="418"/>
      </w:pPr>
      <w:rPr>
        <w:rFonts w:hint="default"/>
      </w:rPr>
    </w:lvl>
    <w:lvl w:ilvl="8" w:tplc="F350EC5C">
      <w:numFmt w:val="bullet"/>
      <w:lvlText w:val="•"/>
      <w:lvlJc w:val="left"/>
      <w:pPr>
        <w:ind w:left="9343" w:hanging="418"/>
      </w:pPr>
      <w:rPr>
        <w:rFonts w:hint="default"/>
      </w:rPr>
    </w:lvl>
  </w:abstractNum>
  <w:abstractNum w:abstractNumId="44">
    <w:nsid w:val="598104C3"/>
    <w:multiLevelType w:val="hybridMultilevel"/>
    <w:tmpl w:val="C8CA8820"/>
    <w:lvl w:ilvl="0" w:tplc="CA76A9EE">
      <w:numFmt w:val="bullet"/>
      <w:lvlText w:val="-"/>
      <w:lvlJc w:val="left"/>
      <w:pPr>
        <w:ind w:left="109" w:hanging="706"/>
      </w:pPr>
      <w:rPr>
        <w:rFonts w:ascii="Times New Roman" w:eastAsia="Times New Roman" w:hAnsi="Times New Roman" w:hint="default"/>
        <w:w w:val="99"/>
        <w:sz w:val="24"/>
      </w:rPr>
    </w:lvl>
    <w:lvl w:ilvl="1" w:tplc="AE184DFA">
      <w:numFmt w:val="bullet"/>
      <w:lvlText w:val="•"/>
      <w:lvlJc w:val="left"/>
      <w:pPr>
        <w:ind w:left="926" w:hanging="706"/>
      </w:pPr>
      <w:rPr>
        <w:rFonts w:hint="default"/>
      </w:rPr>
    </w:lvl>
    <w:lvl w:ilvl="2" w:tplc="FE209702">
      <w:numFmt w:val="bullet"/>
      <w:lvlText w:val="•"/>
      <w:lvlJc w:val="left"/>
      <w:pPr>
        <w:ind w:left="1752" w:hanging="706"/>
      </w:pPr>
      <w:rPr>
        <w:rFonts w:hint="default"/>
      </w:rPr>
    </w:lvl>
    <w:lvl w:ilvl="3" w:tplc="B19E6664">
      <w:numFmt w:val="bullet"/>
      <w:lvlText w:val="•"/>
      <w:lvlJc w:val="left"/>
      <w:pPr>
        <w:ind w:left="2578" w:hanging="706"/>
      </w:pPr>
      <w:rPr>
        <w:rFonts w:hint="default"/>
      </w:rPr>
    </w:lvl>
    <w:lvl w:ilvl="4" w:tplc="6E84304E">
      <w:numFmt w:val="bullet"/>
      <w:lvlText w:val="•"/>
      <w:lvlJc w:val="left"/>
      <w:pPr>
        <w:ind w:left="3404" w:hanging="706"/>
      </w:pPr>
      <w:rPr>
        <w:rFonts w:hint="default"/>
      </w:rPr>
    </w:lvl>
    <w:lvl w:ilvl="5" w:tplc="987EA640">
      <w:numFmt w:val="bullet"/>
      <w:lvlText w:val="•"/>
      <w:lvlJc w:val="left"/>
      <w:pPr>
        <w:ind w:left="4230" w:hanging="706"/>
      </w:pPr>
      <w:rPr>
        <w:rFonts w:hint="default"/>
      </w:rPr>
    </w:lvl>
    <w:lvl w:ilvl="6" w:tplc="852A3282">
      <w:numFmt w:val="bullet"/>
      <w:lvlText w:val="•"/>
      <w:lvlJc w:val="left"/>
      <w:pPr>
        <w:ind w:left="5056" w:hanging="706"/>
      </w:pPr>
      <w:rPr>
        <w:rFonts w:hint="default"/>
      </w:rPr>
    </w:lvl>
    <w:lvl w:ilvl="7" w:tplc="F3D27116">
      <w:numFmt w:val="bullet"/>
      <w:lvlText w:val="•"/>
      <w:lvlJc w:val="left"/>
      <w:pPr>
        <w:ind w:left="5882" w:hanging="706"/>
      </w:pPr>
      <w:rPr>
        <w:rFonts w:hint="default"/>
      </w:rPr>
    </w:lvl>
    <w:lvl w:ilvl="8" w:tplc="F57E9F28">
      <w:numFmt w:val="bullet"/>
      <w:lvlText w:val="•"/>
      <w:lvlJc w:val="left"/>
      <w:pPr>
        <w:ind w:left="6708" w:hanging="706"/>
      </w:pPr>
      <w:rPr>
        <w:rFonts w:hint="default"/>
      </w:rPr>
    </w:lvl>
  </w:abstractNum>
  <w:abstractNum w:abstractNumId="45">
    <w:nsid w:val="5A497943"/>
    <w:multiLevelType w:val="hybridMultilevel"/>
    <w:tmpl w:val="B5AC02EE"/>
    <w:lvl w:ilvl="0" w:tplc="DA6CE36C">
      <w:numFmt w:val="bullet"/>
      <w:lvlText w:val="-"/>
      <w:lvlJc w:val="left"/>
      <w:pPr>
        <w:ind w:left="110" w:hanging="92"/>
      </w:pPr>
      <w:rPr>
        <w:rFonts w:ascii="Times New Roman" w:eastAsia="Times New Roman" w:hAnsi="Times New Roman" w:hint="default"/>
        <w:w w:val="98"/>
        <w:sz w:val="16"/>
      </w:rPr>
    </w:lvl>
    <w:lvl w:ilvl="1" w:tplc="28525310">
      <w:numFmt w:val="bullet"/>
      <w:lvlText w:val="•"/>
      <w:lvlJc w:val="left"/>
      <w:pPr>
        <w:ind w:left="447" w:hanging="92"/>
      </w:pPr>
      <w:rPr>
        <w:rFonts w:hint="default"/>
      </w:rPr>
    </w:lvl>
    <w:lvl w:ilvl="2" w:tplc="07520E80">
      <w:numFmt w:val="bullet"/>
      <w:lvlText w:val="•"/>
      <w:lvlJc w:val="left"/>
      <w:pPr>
        <w:ind w:left="774" w:hanging="92"/>
      </w:pPr>
      <w:rPr>
        <w:rFonts w:hint="default"/>
      </w:rPr>
    </w:lvl>
    <w:lvl w:ilvl="3" w:tplc="BB2ABD1E">
      <w:numFmt w:val="bullet"/>
      <w:lvlText w:val="•"/>
      <w:lvlJc w:val="left"/>
      <w:pPr>
        <w:ind w:left="1102" w:hanging="92"/>
      </w:pPr>
      <w:rPr>
        <w:rFonts w:hint="default"/>
      </w:rPr>
    </w:lvl>
    <w:lvl w:ilvl="4" w:tplc="B52248E4">
      <w:numFmt w:val="bullet"/>
      <w:lvlText w:val="•"/>
      <w:lvlJc w:val="left"/>
      <w:pPr>
        <w:ind w:left="1429" w:hanging="92"/>
      </w:pPr>
      <w:rPr>
        <w:rFonts w:hint="default"/>
      </w:rPr>
    </w:lvl>
    <w:lvl w:ilvl="5" w:tplc="CF80F814">
      <w:numFmt w:val="bullet"/>
      <w:lvlText w:val="•"/>
      <w:lvlJc w:val="left"/>
      <w:pPr>
        <w:ind w:left="1757" w:hanging="92"/>
      </w:pPr>
      <w:rPr>
        <w:rFonts w:hint="default"/>
      </w:rPr>
    </w:lvl>
    <w:lvl w:ilvl="6" w:tplc="DF429148">
      <w:numFmt w:val="bullet"/>
      <w:lvlText w:val="•"/>
      <w:lvlJc w:val="left"/>
      <w:pPr>
        <w:ind w:left="2084" w:hanging="92"/>
      </w:pPr>
      <w:rPr>
        <w:rFonts w:hint="default"/>
      </w:rPr>
    </w:lvl>
    <w:lvl w:ilvl="7" w:tplc="F1505038">
      <w:numFmt w:val="bullet"/>
      <w:lvlText w:val="•"/>
      <w:lvlJc w:val="left"/>
      <w:pPr>
        <w:ind w:left="2411" w:hanging="92"/>
      </w:pPr>
      <w:rPr>
        <w:rFonts w:hint="default"/>
      </w:rPr>
    </w:lvl>
    <w:lvl w:ilvl="8" w:tplc="F564B3DE">
      <w:numFmt w:val="bullet"/>
      <w:lvlText w:val="•"/>
      <w:lvlJc w:val="left"/>
      <w:pPr>
        <w:ind w:left="2739" w:hanging="92"/>
      </w:pPr>
      <w:rPr>
        <w:rFonts w:hint="default"/>
      </w:rPr>
    </w:lvl>
  </w:abstractNum>
  <w:abstractNum w:abstractNumId="46">
    <w:nsid w:val="5D402FFA"/>
    <w:multiLevelType w:val="hybridMultilevel"/>
    <w:tmpl w:val="883CCE8A"/>
    <w:lvl w:ilvl="0" w:tplc="22BA9E82">
      <w:numFmt w:val="bullet"/>
      <w:lvlText w:val="-"/>
      <w:lvlJc w:val="left"/>
      <w:pPr>
        <w:ind w:left="106" w:hanging="87"/>
      </w:pPr>
      <w:rPr>
        <w:rFonts w:ascii="Times New Roman" w:eastAsia="Times New Roman" w:hAnsi="Times New Roman" w:hint="default"/>
        <w:w w:val="98"/>
        <w:sz w:val="16"/>
      </w:rPr>
    </w:lvl>
    <w:lvl w:ilvl="1" w:tplc="76FAE0C8">
      <w:numFmt w:val="bullet"/>
      <w:lvlText w:val="•"/>
      <w:lvlJc w:val="left"/>
      <w:pPr>
        <w:ind w:left="443" w:hanging="87"/>
      </w:pPr>
      <w:rPr>
        <w:rFonts w:hint="default"/>
      </w:rPr>
    </w:lvl>
    <w:lvl w:ilvl="2" w:tplc="D74E5166">
      <w:numFmt w:val="bullet"/>
      <w:lvlText w:val="•"/>
      <w:lvlJc w:val="left"/>
      <w:pPr>
        <w:ind w:left="786" w:hanging="87"/>
      </w:pPr>
      <w:rPr>
        <w:rFonts w:hint="default"/>
      </w:rPr>
    </w:lvl>
    <w:lvl w:ilvl="3" w:tplc="19ECD0D8">
      <w:numFmt w:val="bullet"/>
      <w:lvlText w:val="•"/>
      <w:lvlJc w:val="left"/>
      <w:pPr>
        <w:ind w:left="1129" w:hanging="87"/>
      </w:pPr>
      <w:rPr>
        <w:rFonts w:hint="default"/>
      </w:rPr>
    </w:lvl>
    <w:lvl w:ilvl="4" w:tplc="646AB7C2">
      <w:numFmt w:val="bullet"/>
      <w:lvlText w:val="•"/>
      <w:lvlJc w:val="left"/>
      <w:pPr>
        <w:ind w:left="1473" w:hanging="87"/>
      </w:pPr>
      <w:rPr>
        <w:rFonts w:hint="default"/>
      </w:rPr>
    </w:lvl>
    <w:lvl w:ilvl="5" w:tplc="03EA6CCE">
      <w:numFmt w:val="bullet"/>
      <w:lvlText w:val="•"/>
      <w:lvlJc w:val="left"/>
      <w:pPr>
        <w:ind w:left="1816" w:hanging="87"/>
      </w:pPr>
      <w:rPr>
        <w:rFonts w:hint="default"/>
      </w:rPr>
    </w:lvl>
    <w:lvl w:ilvl="6" w:tplc="ADD2D806">
      <w:numFmt w:val="bullet"/>
      <w:lvlText w:val="•"/>
      <w:lvlJc w:val="left"/>
      <w:pPr>
        <w:ind w:left="2159" w:hanging="87"/>
      </w:pPr>
      <w:rPr>
        <w:rFonts w:hint="default"/>
      </w:rPr>
    </w:lvl>
    <w:lvl w:ilvl="7" w:tplc="1CDEF6BA">
      <w:numFmt w:val="bullet"/>
      <w:lvlText w:val="•"/>
      <w:lvlJc w:val="left"/>
      <w:pPr>
        <w:ind w:left="2503" w:hanging="87"/>
      </w:pPr>
      <w:rPr>
        <w:rFonts w:hint="default"/>
      </w:rPr>
    </w:lvl>
    <w:lvl w:ilvl="8" w:tplc="DC321324">
      <w:numFmt w:val="bullet"/>
      <w:lvlText w:val="•"/>
      <w:lvlJc w:val="left"/>
      <w:pPr>
        <w:ind w:left="2846" w:hanging="87"/>
      </w:pPr>
      <w:rPr>
        <w:rFonts w:hint="default"/>
      </w:rPr>
    </w:lvl>
  </w:abstractNum>
  <w:abstractNum w:abstractNumId="47">
    <w:nsid w:val="5DA960DC"/>
    <w:multiLevelType w:val="hybridMultilevel"/>
    <w:tmpl w:val="3D681CA0"/>
    <w:lvl w:ilvl="0" w:tplc="6BAAC892">
      <w:numFmt w:val="bullet"/>
      <w:lvlText w:val=""/>
      <w:lvlJc w:val="left"/>
      <w:pPr>
        <w:ind w:left="147" w:hanging="423"/>
      </w:pPr>
      <w:rPr>
        <w:rFonts w:ascii="Symbol" w:eastAsia="Times New Roman" w:hAnsi="Symbol" w:hint="default"/>
        <w:w w:val="100"/>
        <w:sz w:val="24"/>
      </w:rPr>
    </w:lvl>
    <w:lvl w:ilvl="1" w:tplc="320C50F2">
      <w:numFmt w:val="bullet"/>
      <w:lvlText w:val="•"/>
      <w:lvlJc w:val="left"/>
      <w:pPr>
        <w:ind w:left="408" w:hanging="423"/>
      </w:pPr>
      <w:rPr>
        <w:rFonts w:hint="default"/>
      </w:rPr>
    </w:lvl>
    <w:lvl w:ilvl="2" w:tplc="A518F7DC">
      <w:numFmt w:val="bullet"/>
      <w:lvlText w:val="•"/>
      <w:lvlJc w:val="left"/>
      <w:pPr>
        <w:ind w:left="677" w:hanging="423"/>
      </w:pPr>
      <w:rPr>
        <w:rFonts w:hint="default"/>
      </w:rPr>
    </w:lvl>
    <w:lvl w:ilvl="3" w:tplc="4CF0FD20">
      <w:numFmt w:val="bullet"/>
      <w:lvlText w:val="•"/>
      <w:lvlJc w:val="left"/>
      <w:pPr>
        <w:ind w:left="946" w:hanging="423"/>
      </w:pPr>
      <w:rPr>
        <w:rFonts w:hint="default"/>
      </w:rPr>
    </w:lvl>
    <w:lvl w:ilvl="4" w:tplc="6C989654">
      <w:numFmt w:val="bullet"/>
      <w:lvlText w:val="•"/>
      <w:lvlJc w:val="left"/>
      <w:pPr>
        <w:ind w:left="1215" w:hanging="423"/>
      </w:pPr>
      <w:rPr>
        <w:rFonts w:hint="default"/>
      </w:rPr>
    </w:lvl>
    <w:lvl w:ilvl="5" w:tplc="B7F6FC14">
      <w:numFmt w:val="bullet"/>
      <w:lvlText w:val="•"/>
      <w:lvlJc w:val="left"/>
      <w:pPr>
        <w:ind w:left="1484" w:hanging="423"/>
      </w:pPr>
      <w:rPr>
        <w:rFonts w:hint="default"/>
      </w:rPr>
    </w:lvl>
    <w:lvl w:ilvl="6" w:tplc="0D7212E0">
      <w:numFmt w:val="bullet"/>
      <w:lvlText w:val="•"/>
      <w:lvlJc w:val="left"/>
      <w:pPr>
        <w:ind w:left="1753" w:hanging="423"/>
      </w:pPr>
      <w:rPr>
        <w:rFonts w:hint="default"/>
      </w:rPr>
    </w:lvl>
    <w:lvl w:ilvl="7" w:tplc="5EB48A1C">
      <w:numFmt w:val="bullet"/>
      <w:lvlText w:val="•"/>
      <w:lvlJc w:val="left"/>
      <w:pPr>
        <w:ind w:left="2022" w:hanging="423"/>
      </w:pPr>
      <w:rPr>
        <w:rFonts w:hint="default"/>
      </w:rPr>
    </w:lvl>
    <w:lvl w:ilvl="8" w:tplc="BF84C796">
      <w:numFmt w:val="bullet"/>
      <w:lvlText w:val="•"/>
      <w:lvlJc w:val="left"/>
      <w:pPr>
        <w:ind w:left="2291" w:hanging="423"/>
      </w:pPr>
      <w:rPr>
        <w:rFonts w:hint="default"/>
      </w:rPr>
    </w:lvl>
  </w:abstractNum>
  <w:abstractNum w:abstractNumId="48">
    <w:nsid w:val="5DAB4571"/>
    <w:multiLevelType w:val="hybridMultilevel"/>
    <w:tmpl w:val="975AF8F0"/>
    <w:lvl w:ilvl="0" w:tplc="A168C4D6">
      <w:numFmt w:val="bullet"/>
      <w:lvlText w:val=""/>
      <w:lvlJc w:val="left"/>
      <w:pPr>
        <w:ind w:left="673" w:hanging="567"/>
      </w:pPr>
      <w:rPr>
        <w:rFonts w:hint="default"/>
        <w:w w:val="100"/>
      </w:rPr>
    </w:lvl>
    <w:lvl w:ilvl="1" w:tplc="D14CD72A">
      <w:numFmt w:val="bullet"/>
      <w:lvlText w:val="•"/>
      <w:lvlJc w:val="left"/>
      <w:pPr>
        <w:ind w:left="1752" w:hanging="567"/>
      </w:pPr>
      <w:rPr>
        <w:rFonts w:hint="default"/>
      </w:rPr>
    </w:lvl>
    <w:lvl w:ilvl="2" w:tplc="0EC28422">
      <w:numFmt w:val="bullet"/>
      <w:lvlText w:val="•"/>
      <w:lvlJc w:val="left"/>
      <w:pPr>
        <w:ind w:left="2824" w:hanging="567"/>
      </w:pPr>
      <w:rPr>
        <w:rFonts w:hint="default"/>
      </w:rPr>
    </w:lvl>
    <w:lvl w:ilvl="3" w:tplc="AD5C199C">
      <w:numFmt w:val="bullet"/>
      <w:lvlText w:val="•"/>
      <w:lvlJc w:val="left"/>
      <w:pPr>
        <w:ind w:left="3897" w:hanging="567"/>
      </w:pPr>
      <w:rPr>
        <w:rFonts w:hint="default"/>
      </w:rPr>
    </w:lvl>
    <w:lvl w:ilvl="4" w:tplc="E59891AC">
      <w:numFmt w:val="bullet"/>
      <w:lvlText w:val="•"/>
      <w:lvlJc w:val="left"/>
      <w:pPr>
        <w:ind w:left="4969" w:hanging="567"/>
      </w:pPr>
      <w:rPr>
        <w:rFonts w:hint="default"/>
      </w:rPr>
    </w:lvl>
    <w:lvl w:ilvl="5" w:tplc="02B2A670">
      <w:numFmt w:val="bullet"/>
      <w:lvlText w:val="•"/>
      <w:lvlJc w:val="left"/>
      <w:pPr>
        <w:ind w:left="6042" w:hanging="567"/>
      </w:pPr>
      <w:rPr>
        <w:rFonts w:hint="default"/>
      </w:rPr>
    </w:lvl>
    <w:lvl w:ilvl="6" w:tplc="A8484D1A">
      <w:numFmt w:val="bullet"/>
      <w:lvlText w:val="•"/>
      <w:lvlJc w:val="left"/>
      <w:pPr>
        <w:ind w:left="7114" w:hanging="567"/>
      </w:pPr>
      <w:rPr>
        <w:rFonts w:hint="default"/>
      </w:rPr>
    </w:lvl>
    <w:lvl w:ilvl="7" w:tplc="72BC07BA">
      <w:numFmt w:val="bullet"/>
      <w:lvlText w:val="•"/>
      <w:lvlJc w:val="left"/>
      <w:pPr>
        <w:ind w:left="8186" w:hanging="567"/>
      </w:pPr>
      <w:rPr>
        <w:rFonts w:hint="default"/>
      </w:rPr>
    </w:lvl>
    <w:lvl w:ilvl="8" w:tplc="A4CA4DC2">
      <w:numFmt w:val="bullet"/>
      <w:lvlText w:val="•"/>
      <w:lvlJc w:val="left"/>
      <w:pPr>
        <w:ind w:left="9259" w:hanging="567"/>
      </w:pPr>
      <w:rPr>
        <w:rFonts w:hint="default"/>
      </w:rPr>
    </w:lvl>
  </w:abstractNum>
  <w:abstractNum w:abstractNumId="49">
    <w:nsid w:val="5E343629"/>
    <w:multiLevelType w:val="multilevel"/>
    <w:tmpl w:val="48DEE30C"/>
    <w:lvl w:ilvl="0">
      <w:start w:val="2"/>
      <w:numFmt w:val="decimal"/>
      <w:lvlText w:val="%1"/>
      <w:lvlJc w:val="left"/>
      <w:pPr>
        <w:ind w:left="937" w:hanging="264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start w:val="1"/>
      <w:numFmt w:val="decimal"/>
      <w:lvlText w:val="%1.%2."/>
      <w:lvlJc w:val="left"/>
      <w:pPr>
        <w:ind w:left="1661" w:hanging="422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2">
      <w:start w:val="1"/>
      <w:numFmt w:val="decimal"/>
      <w:lvlText w:val="%1.%2.%3."/>
      <w:lvlJc w:val="left"/>
      <w:pPr>
        <w:ind w:left="1901" w:hanging="662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</w:rPr>
    </w:lvl>
    <w:lvl w:ilvl="3">
      <w:numFmt w:val="bullet"/>
      <w:lvlText w:val="•"/>
      <w:lvlJc w:val="left"/>
      <w:pPr>
        <w:ind w:left="3088" w:hanging="662"/>
      </w:pPr>
      <w:rPr>
        <w:rFonts w:hint="default"/>
      </w:rPr>
    </w:lvl>
    <w:lvl w:ilvl="4">
      <w:numFmt w:val="bullet"/>
      <w:lvlText w:val="•"/>
      <w:lvlJc w:val="left"/>
      <w:pPr>
        <w:ind w:left="4276" w:hanging="662"/>
      </w:pPr>
      <w:rPr>
        <w:rFonts w:hint="default"/>
      </w:rPr>
    </w:lvl>
    <w:lvl w:ilvl="5">
      <w:numFmt w:val="bullet"/>
      <w:lvlText w:val="•"/>
      <w:lvlJc w:val="left"/>
      <w:pPr>
        <w:ind w:left="5464" w:hanging="662"/>
      </w:pPr>
      <w:rPr>
        <w:rFonts w:hint="default"/>
      </w:rPr>
    </w:lvl>
    <w:lvl w:ilvl="6">
      <w:numFmt w:val="bullet"/>
      <w:lvlText w:val="•"/>
      <w:lvlJc w:val="left"/>
      <w:pPr>
        <w:ind w:left="6652" w:hanging="662"/>
      </w:pPr>
      <w:rPr>
        <w:rFonts w:hint="default"/>
      </w:rPr>
    </w:lvl>
    <w:lvl w:ilvl="7">
      <w:numFmt w:val="bullet"/>
      <w:lvlText w:val="•"/>
      <w:lvlJc w:val="left"/>
      <w:pPr>
        <w:ind w:left="7840" w:hanging="662"/>
      </w:pPr>
      <w:rPr>
        <w:rFonts w:hint="default"/>
      </w:rPr>
    </w:lvl>
    <w:lvl w:ilvl="8">
      <w:numFmt w:val="bullet"/>
      <w:lvlText w:val="•"/>
      <w:lvlJc w:val="left"/>
      <w:pPr>
        <w:ind w:left="9028" w:hanging="662"/>
      </w:pPr>
      <w:rPr>
        <w:rFonts w:hint="default"/>
      </w:rPr>
    </w:lvl>
  </w:abstractNum>
  <w:abstractNum w:abstractNumId="50">
    <w:nsid w:val="5FDE03FB"/>
    <w:multiLevelType w:val="hybridMultilevel"/>
    <w:tmpl w:val="C986BC44"/>
    <w:lvl w:ilvl="0" w:tplc="0636A71A">
      <w:numFmt w:val="bullet"/>
      <w:lvlText w:val=""/>
      <w:lvlJc w:val="left"/>
      <w:pPr>
        <w:ind w:left="148" w:hanging="284"/>
      </w:pPr>
      <w:rPr>
        <w:rFonts w:ascii="Symbol" w:eastAsia="Times New Roman" w:hAnsi="Symbol" w:hint="default"/>
        <w:w w:val="100"/>
        <w:sz w:val="24"/>
      </w:rPr>
    </w:lvl>
    <w:lvl w:ilvl="1" w:tplc="3C6078F0">
      <w:numFmt w:val="bullet"/>
      <w:lvlText w:val="•"/>
      <w:lvlJc w:val="left"/>
      <w:pPr>
        <w:ind w:left="592" w:hanging="284"/>
      </w:pPr>
      <w:rPr>
        <w:rFonts w:hint="default"/>
      </w:rPr>
    </w:lvl>
    <w:lvl w:ilvl="2" w:tplc="1ED66BA0">
      <w:numFmt w:val="bullet"/>
      <w:lvlText w:val="•"/>
      <w:lvlJc w:val="left"/>
      <w:pPr>
        <w:ind w:left="1044" w:hanging="284"/>
      </w:pPr>
      <w:rPr>
        <w:rFonts w:hint="default"/>
      </w:rPr>
    </w:lvl>
    <w:lvl w:ilvl="3" w:tplc="64BC214A">
      <w:numFmt w:val="bullet"/>
      <w:lvlText w:val="•"/>
      <w:lvlJc w:val="left"/>
      <w:pPr>
        <w:ind w:left="1496" w:hanging="284"/>
      </w:pPr>
      <w:rPr>
        <w:rFonts w:hint="default"/>
      </w:rPr>
    </w:lvl>
    <w:lvl w:ilvl="4" w:tplc="58868370">
      <w:numFmt w:val="bullet"/>
      <w:lvlText w:val="•"/>
      <w:lvlJc w:val="left"/>
      <w:pPr>
        <w:ind w:left="1948" w:hanging="284"/>
      </w:pPr>
      <w:rPr>
        <w:rFonts w:hint="default"/>
      </w:rPr>
    </w:lvl>
    <w:lvl w:ilvl="5" w:tplc="D58AA28E">
      <w:numFmt w:val="bullet"/>
      <w:lvlText w:val="•"/>
      <w:lvlJc w:val="left"/>
      <w:pPr>
        <w:ind w:left="2401" w:hanging="284"/>
      </w:pPr>
      <w:rPr>
        <w:rFonts w:hint="default"/>
      </w:rPr>
    </w:lvl>
    <w:lvl w:ilvl="6" w:tplc="9C18D5B8">
      <w:numFmt w:val="bullet"/>
      <w:lvlText w:val="•"/>
      <w:lvlJc w:val="left"/>
      <w:pPr>
        <w:ind w:left="2853" w:hanging="284"/>
      </w:pPr>
      <w:rPr>
        <w:rFonts w:hint="default"/>
      </w:rPr>
    </w:lvl>
    <w:lvl w:ilvl="7" w:tplc="76E47C68">
      <w:numFmt w:val="bullet"/>
      <w:lvlText w:val="•"/>
      <w:lvlJc w:val="left"/>
      <w:pPr>
        <w:ind w:left="3305" w:hanging="284"/>
      </w:pPr>
      <w:rPr>
        <w:rFonts w:hint="default"/>
      </w:rPr>
    </w:lvl>
    <w:lvl w:ilvl="8" w:tplc="1D1ADA22">
      <w:numFmt w:val="bullet"/>
      <w:lvlText w:val="•"/>
      <w:lvlJc w:val="left"/>
      <w:pPr>
        <w:ind w:left="3757" w:hanging="284"/>
      </w:pPr>
      <w:rPr>
        <w:rFonts w:hint="default"/>
      </w:rPr>
    </w:lvl>
  </w:abstractNum>
  <w:abstractNum w:abstractNumId="51">
    <w:nsid w:val="5FFF0490"/>
    <w:multiLevelType w:val="multilevel"/>
    <w:tmpl w:val="00BC7F6C"/>
    <w:lvl w:ilvl="0">
      <w:start w:val="1"/>
      <w:numFmt w:val="decimal"/>
      <w:lvlText w:val="%1"/>
      <w:lvlJc w:val="left"/>
      <w:pPr>
        <w:ind w:left="4821" w:hanging="604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4821" w:hanging="604"/>
      </w:pPr>
      <w:rPr>
        <w:rFonts w:cs="Times New Roman" w:hint="default"/>
      </w:rPr>
    </w:lvl>
    <w:lvl w:ilvl="2">
      <w:start w:val="4"/>
      <w:numFmt w:val="decimal"/>
      <w:lvlText w:val="%1.%2.%3."/>
      <w:lvlJc w:val="left"/>
      <w:pPr>
        <w:ind w:left="4821" w:hanging="604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</w:rPr>
    </w:lvl>
    <w:lvl w:ilvl="3">
      <w:numFmt w:val="bullet"/>
      <w:lvlText w:val="•"/>
      <w:lvlJc w:val="left"/>
      <w:pPr>
        <w:ind w:left="6795" w:hanging="604"/>
      </w:pPr>
      <w:rPr>
        <w:rFonts w:hint="default"/>
      </w:rPr>
    </w:lvl>
    <w:lvl w:ilvl="4">
      <w:numFmt w:val="bullet"/>
      <w:lvlText w:val="•"/>
      <w:lvlJc w:val="left"/>
      <w:pPr>
        <w:ind w:left="7453" w:hanging="604"/>
      </w:pPr>
      <w:rPr>
        <w:rFonts w:hint="default"/>
      </w:rPr>
    </w:lvl>
    <w:lvl w:ilvl="5">
      <w:numFmt w:val="bullet"/>
      <w:lvlText w:val="•"/>
      <w:lvlJc w:val="left"/>
      <w:pPr>
        <w:ind w:left="8112" w:hanging="604"/>
      </w:pPr>
      <w:rPr>
        <w:rFonts w:hint="default"/>
      </w:rPr>
    </w:lvl>
    <w:lvl w:ilvl="6">
      <w:numFmt w:val="bullet"/>
      <w:lvlText w:val="•"/>
      <w:lvlJc w:val="left"/>
      <w:pPr>
        <w:ind w:left="8770" w:hanging="604"/>
      </w:pPr>
      <w:rPr>
        <w:rFonts w:hint="default"/>
      </w:rPr>
    </w:lvl>
    <w:lvl w:ilvl="7">
      <w:numFmt w:val="bullet"/>
      <w:lvlText w:val="•"/>
      <w:lvlJc w:val="left"/>
      <w:pPr>
        <w:ind w:left="9428" w:hanging="604"/>
      </w:pPr>
      <w:rPr>
        <w:rFonts w:hint="default"/>
      </w:rPr>
    </w:lvl>
    <w:lvl w:ilvl="8">
      <w:numFmt w:val="bullet"/>
      <w:lvlText w:val="•"/>
      <w:lvlJc w:val="left"/>
      <w:pPr>
        <w:ind w:left="10087" w:hanging="604"/>
      </w:pPr>
      <w:rPr>
        <w:rFonts w:hint="default"/>
      </w:rPr>
    </w:lvl>
  </w:abstractNum>
  <w:abstractNum w:abstractNumId="52">
    <w:nsid w:val="60061EFE"/>
    <w:multiLevelType w:val="hybridMultilevel"/>
    <w:tmpl w:val="69C084B0"/>
    <w:lvl w:ilvl="0" w:tplc="C06470B2">
      <w:numFmt w:val="bullet"/>
      <w:lvlText w:val="-"/>
      <w:lvlJc w:val="left"/>
      <w:pPr>
        <w:ind w:left="109" w:hanging="706"/>
      </w:pPr>
      <w:rPr>
        <w:rFonts w:ascii="Times New Roman" w:eastAsia="Times New Roman" w:hAnsi="Times New Roman" w:hint="default"/>
        <w:w w:val="99"/>
        <w:sz w:val="28"/>
      </w:rPr>
    </w:lvl>
    <w:lvl w:ilvl="1" w:tplc="FE022220">
      <w:numFmt w:val="bullet"/>
      <w:lvlText w:val="•"/>
      <w:lvlJc w:val="left"/>
      <w:pPr>
        <w:ind w:left="926" w:hanging="706"/>
      </w:pPr>
      <w:rPr>
        <w:rFonts w:hint="default"/>
      </w:rPr>
    </w:lvl>
    <w:lvl w:ilvl="2" w:tplc="A7C6DBBA">
      <w:numFmt w:val="bullet"/>
      <w:lvlText w:val="•"/>
      <w:lvlJc w:val="left"/>
      <w:pPr>
        <w:ind w:left="1752" w:hanging="706"/>
      </w:pPr>
      <w:rPr>
        <w:rFonts w:hint="default"/>
      </w:rPr>
    </w:lvl>
    <w:lvl w:ilvl="3" w:tplc="2B3C2060">
      <w:numFmt w:val="bullet"/>
      <w:lvlText w:val="•"/>
      <w:lvlJc w:val="left"/>
      <w:pPr>
        <w:ind w:left="2578" w:hanging="706"/>
      </w:pPr>
      <w:rPr>
        <w:rFonts w:hint="default"/>
      </w:rPr>
    </w:lvl>
    <w:lvl w:ilvl="4" w:tplc="786AD636">
      <w:numFmt w:val="bullet"/>
      <w:lvlText w:val="•"/>
      <w:lvlJc w:val="left"/>
      <w:pPr>
        <w:ind w:left="3404" w:hanging="706"/>
      </w:pPr>
      <w:rPr>
        <w:rFonts w:hint="default"/>
      </w:rPr>
    </w:lvl>
    <w:lvl w:ilvl="5" w:tplc="703641BE">
      <w:numFmt w:val="bullet"/>
      <w:lvlText w:val="•"/>
      <w:lvlJc w:val="left"/>
      <w:pPr>
        <w:ind w:left="4230" w:hanging="706"/>
      </w:pPr>
      <w:rPr>
        <w:rFonts w:hint="default"/>
      </w:rPr>
    </w:lvl>
    <w:lvl w:ilvl="6" w:tplc="974A8290">
      <w:numFmt w:val="bullet"/>
      <w:lvlText w:val="•"/>
      <w:lvlJc w:val="left"/>
      <w:pPr>
        <w:ind w:left="5056" w:hanging="706"/>
      </w:pPr>
      <w:rPr>
        <w:rFonts w:hint="default"/>
      </w:rPr>
    </w:lvl>
    <w:lvl w:ilvl="7" w:tplc="49665A2C">
      <w:numFmt w:val="bullet"/>
      <w:lvlText w:val="•"/>
      <w:lvlJc w:val="left"/>
      <w:pPr>
        <w:ind w:left="5882" w:hanging="706"/>
      </w:pPr>
      <w:rPr>
        <w:rFonts w:hint="default"/>
      </w:rPr>
    </w:lvl>
    <w:lvl w:ilvl="8" w:tplc="CDE20C1C">
      <w:numFmt w:val="bullet"/>
      <w:lvlText w:val="•"/>
      <w:lvlJc w:val="left"/>
      <w:pPr>
        <w:ind w:left="6708" w:hanging="706"/>
      </w:pPr>
      <w:rPr>
        <w:rFonts w:hint="default"/>
      </w:rPr>
    </w:lvl>
  </w:abstractNum>
  <w:abstractNum w:abstractNumId="53">
    <w:nsid w:val="603F190E"/>
    <w:multiLevelType w:val="hybridMultilevel"/>
    <w:tmpl w:val="BC06DF64"/>
    <w:lvl w:ilvl="0" w:tplc="A5C4F47A">
      <w:numFmt w:val="bullet"/>
      <w:lvlText w:val="-"/>
      <w:lvlJc w:val="left"/>
      <w:pPr>
        <w:ind w:left="110" w:hanging="92"/>
      </w:pPr>
      <w:rPr>
        <w:rFonts w:ascii="Times New Roman" w:eastAsia="Times New Roman" w:hAnsi="Times New Roman" w:hint="default"/>
        <w:w w:val="98"/>
        <w:sz w:val="16"/>
      </w:rPr>
    </w:lvl>
    <w:lvl w:ilvl="1" w:tplc="72D27D84">
      <w:numFmt w:val="bullet"/>
      <w:lvlText w:val="•"/>
      <w:lvlJc w:val="left"/>
      <w:pPr>
        <w:ind w:left="447" w:hanging="92"/>
      </w:pPr>
      <w:rPr>
        <w:rFonts w:hint="default"/>
      </w:rPr>
    </w:lvl>
    <w:lvl w:ilvl="2" w:tplc="C69272E6">
      <w:numFmt w:val="bullet"/>
      <w:lvlText w:val="•"/>
      <w:lvlJc w:val="left"/>
      <w:pPr>
        <w:ind w:left="774" w:hanging="92"/>
      </w:pPr>
      <w:rPr>
        <w:rFonts w:hint="default"/>
      </w:rPr>
    </w:lvl>
    <w:lvl w:ilvl="3" w:tplc="645E0A0A">
      <w:numFmt w:val="bullet"/>
      <w:lvlText w:val="•"/>
      <w:lvlJc w:val="left"/>
      <w:pPr>
        <w:ind w:left="1102" w:hanging="92"/>
      </w:pPr>
      <w:rPr>
        <w:rFonts w:hint="default"/>
      </w:rPr>
    </w:lvl>
    <w:lvl w:ilvl="4" w:tplc="6F84A760">
      <w:numFmt w:val="bullet"/>
      <w:lvlText w:val="•"/>
      <w:lvlJc w:val="left"/>
      <w:pPr>
        <w:ind w:left="1429" w:hanging="92"/>
      </w:pPr>
      <w:rPr>
        <w:rFonts w:hint="default"/>
      </w:rPr>
    </w:lvl>
    <w:lvl w:ilvl="5" w:tplc="999C5EBA">
      <w:numFmt w:val="bullet"/>
      <w:lvlText w:val="•"/>
      <w:lvlJc w:val="left"/>
      <w:pPr>
        <w:ind w:left="1757" w:hanging="92"/>
      </w:pPr>
      <w:rPr>
        <w:rFonts w:hint="default"/>
      </w:rPr>
    </w:lvl>
    <w:lvl w:ilvl="6" w:tplc="8514E7CA">
      <w:numFmt w:val="bullet"/>
      <w:lvlText w:val="•"/>
      <w:lvlJc w:val="left"/>
      <w:pPr>
        <w:ind w:left="2084" w:hanging="92"/>
      </w:pPr>
      <w:rPr>
        <w:rFonts w:hint="default"/>
      </w:rPr>
    </w:lvl>
    <w:lvl w:ilvl="7" w:tplc="F3F6BBCA">
      <w:numFmt w:val="bullet"/>
      <w:lvlText w:val="•"/>
      <w:lvlJc w:val="left"/>
      <w:pPr>
        <w:ind w:left="2411" w:hanging="92"/>
      </w:pPr>
      <w:rPr>
        <w:rFonts w:hint="default"/>
      </w:rPr>
    </w:lvl>
    <w:lvl w:ilvl="8" w:tplc="B726A916">
      <w:numFmt w:val="bullet"/>
      <w:lvlText w:val="•"/>
      <w:lvlJc w:val="left"/>
      <w:pPr>
        <w:ind w:left="2739" w:hanging="92"/>
      </w:pPr>
      <w:rPr>
        <w:rFonts w:hint="default"/>
      </w:rPr>
    </w:lvl>
  </w:abstractNum>
  <w:abstractNum w:abstractNumId="54">
    <w:nsid w:val="614F4FF5"/>
    <w:multiLevelType w:val="hybridMultilevel"/>
    <w:tmpl w:val="6EEA82D6"/>
    <w:lvl w:ilvl="0" w:tplc="ED5EE692">
      <w:numFmt w:val="bullet"/>
      <w:lvlText w:val=""/>
      <w:lvlJc w:val="left"/>
      <w:pPr>
        <w:ind w:left="148" w:hanging="284"/>
      </w:pPr>
      <w:rPr>
        <w:rFonts w:ascii="Symbol" w:eastAsia="Times New Roman" w:hAnsi="Symbol" w:hint="default"/>
        <w:w w:val="100"/>
        <w:sz w:val="24"/>
      </w:rPr>
    </w:lvl>
    <w:lvl w:ilvl="1" w:tplc="14C648AA">
      <w:numFmt w:val="bullet"/>
      <w:lvlText w:val="•"/>
      <w:lvlJc w:val="left"/>
      <w:pPr>
        <w:ind w:left="408" w:hanging="284"/>
      </w:pPr>
      <w:rPr>
        <w:rFonts w:hint="default"/>
      </w:rPr>
    </w:lvl>
    <w:lvl w:ilvl="2" w:tplc="F1B42B48">
      <w:numFmt w:val="bullet"/>
      <w:lvlText w:val="•"/>
      <w:lvlJc w:val="left"/>
      <w:pPr>
        <w:ind w:left="677" w:hanging="284"/>
      </w:pPr>
      <w:rPr>
        <w:rFonts w:hint="default"/>
      </w:rPr>
    </w:lvl>
    <w:lvl w:ilvl="3" w:tplc="E488C8BA">
      <w:numFmt w:val="bullet"/>
      <w:lvlText w:val="•"/>
      <w:lvlJc w:val="left"/>
      <w:pPr>
        <w:ind w:left="946" w:hanging="284"/>
      </w:pPr>
      <w:rPr>
        <w:rFonts w:hint="default"/>
      </w:rPr>
    </w:lvl>
    <w:lvl w:ilvl="4" w:tplc="133C536E">
      <w:numFmt w:val="bullet"/>
      <w:lvlText w:val="•"/>
      <w:lvlJc w:val="left"/>
      <w:pPr>
        <w:ind w:left="1215" w:hanging="284"/>
      </w:pPr>
      <w:rPr>
        <w:rFonts w:hint="default"/>
      </w:rPr>
    </w:lvl>
    <w:lvl w:ilvl="5" w:tplc="250A71A6">
      <w:numFmt w:val="bullet"/>
      <w:lvlText w:val="•"/>
      <w:lvlJc w:val="left"/>
      <w:pPr>
        <w:ind w:left="1484" w:hanging="284"/>
      </w:pPr>
      <w:rPr>
        <w:rFonts w:hint="default"/>
      </w:rPr>
    </w:lvl>
    <w:lvl w:ilvl="6" w:tplc="79901DD2">
      <w:numFmt w:val="bullet"/>
      <w:lvlText w:val="•"/>
      <w:lvlJc w:val="left"/>
      <w:pPr>
        <w:ind w:left="1752" w:hanging="284"/>
      </w:pPr>
      <w:rPr>
        <w:rFonts w:hint="default"/>
      </w:rPr>
    </w:lvl>
    <w:lvl w:ilvl="7" w:tplc="5AE44D60">
      <w:numFmt w:val="bullet"/>
      <w:lvlText w:val="•"/>
      <w:lvlJc w:val="left"/>
      <w:pPr>
        <w:ind w:left="2021" w:hanging="284"/>
      </w:pPr>
      <w:rPr>
        <w:rFonts w:hint="default"/>
      </w:rPr>
    </w:lvl>
    <w:lvl w:ilvl="8" w:tplc="AEC4382E">
      <w:numFmt w:val="bullet"/>
      <w:lvlText w:val="•"/>
      <w:lvlJc w:val="left"/>
      <w:pPr>
        <w:ind w:left="2290" w:hanging="284"/>
      </w:pPr>
      <w:rPr>
        <w:rFonts w:hint="default"/>
      </w:rPr>
    </w:lvl>
  </w:abstractNum>
  <w:abstractNum w:abstractNumId="55">
    <w:nsid w:val="652D3ED8"/>
    <w:multiLevelType w:val="hybridMultilevel"/>
    <w:tmpl w:val="5186117A"/>
    <w:lvl w:ilvl="0" w:tplc="C166030C">
      <w:numFmt w:val="bullet"/>
      <w:lvlText w:val="-"/>
      <w:lvlJc w:val="left"/>
      <w:pPr>
        <w:ind w:left="154" w:hanging="144"/>
      </w:pPr>
      <w:rPr>
        <w:rFonts w:ascii="Times New Roman" w:eastAsia="Times New Roman" w:hAnsi="Times New Roman" w:hint="default"/>
        <w:w w:val="99"/>
        <w:sz w:val="24"/>
      </w:rPr>
    </w:lvl>
    <w:lvl w:ilvl="1" w:tplc="4574C726">
      <w:numFmt w:val="bullet"/>
      <w:lvlText w:val="•"/>
      <w:lvlJc w:val="left"/>
      <w:pPr>
        <w:ind w:left="240" w:hanging="144"/>
      </w:pPr>
      <w:rPr>
        <w:rFonts w:hint="default"/>
      </w:rPr>
    </w:lvl>
    <w:lvl w:ilvl="2" w:tplc="88165DAA">
      <w:numFmt w:val="bullet"/>
      <w:lvlText w:val="•"/>
      <w:lvlJc w:val="left"/>
      <w:pPr>
        <w:ind w:left="642" w:hanging="144"/>
      </w:pPr>
      <w:rPr>
        <w:rFonts w:hint="default"/>
      </w:rPr>
    </w:lvl>
    <w:lvl w:ilvl="3" w:tplc="B620A2FA">
      <w:numFmt w:val="bullet"/>
      <w:lvlText w:val="•"/>
      <w:lvlJc w:val="left"/>
      <w:pPr>
        <w:ind w:left="1045" w:hanging="144"/>
      </w:pPr>
      <w:rPr>
        <w:rFonts w:hint="default"/>
      </w:rPr>
    </w:lvl>
    <w:lvl w:ilvl="4" w:tplc="B92A33E2">
      <w:numFmt w:val="bullet"/>
      <w:lvlText w:val="•"/>
      <w:lvlJc w:val="left"/>
      <w:pPr>
        <w:ind w:left="1448" w:hanging="144"/>
      </w:pPr>
      <w:rPr>
        <w:rFonts w:hint="default"/>
      </w:rPr>
    </w:lvl>
    <w:lvl w:ilvl="5" w:tplc="E1422B18">
      <w:numFmt w:val="bullet"/>
      <w:lvlText w:val="•"/>
      <w:lvlJc w:val="left"/>
      <w:pPr>
        <w:ind w:left="1851" w:hanging="144"/>
      </w:pPr>
      <w:rPr>
        <w:rFonts w:hint="default"/>
      </w:rPr>
    </w:lvl>
    <w:lvl w:ilvl="6" w:tplc="92181796">
      <w:numFmt w:val="bullet"/>
      <w:lvlText w:val="•"/>
      <w:lvlJc w:val="left"/>
      <w:pPr>
        <w:ind w:left="2253" w:hanging="144"/>
      </w:pPr>
      <w:rPr>
        <w:rFonts w:hint="default"/>
      </w:rPr>
    </w:lvl>
    <w:lvl w:ilvl="7" w:tplc="50FE7F0E">
      <w:numFmt w:val="bullet"/>
      <w:lvlText w:val="•"/>
      <w:lvlJc w:val="left"/>
      <w:pPr>
        <w:ind w:left="2656" w:hanging="144"/>
      </w:pPr>
      <w:rPr>
        <w:rFonts w:hint="default"/>
      </w:rPr>
    </w:lvl>
    <w:lvl w:ilvl="8" w:tplc="B9A0E1BE">
      <w:numFmt w:val="bullet"/>
      <w:lvlText w:val="•"/>
      <w:lvlJc w:val="left"/>
      <w:pPr>
        <w:ind w:left="3059" w:hanging="144"/>
      </w:pPr>
      <w:rPr>
        <w:rFonts w:hint="default"/>
      </w:rPr>
    </w:lvl>
  </w:abstractNum>
  <w:abstractNum w:abstractNumId="56">
    <w:nsid w:val="668E27F7"/>
    <w:multiLevelType w:val="hybridMultilevel"/>
    <w:tmpl w:val="B7DAB658"/>
    <w:lvl w:ilvl="0" w:tplc="C46C09F8">
      <w:start w:val="1"/>
      <w:numFmt w:val="decimal"/>
      <w:lvlText w:val="%1."/>
      <w:lvlJc w:val="left"/>
      <w:pPr>
        <w:ind w:left="106" w:hanging="85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BCA47854">
      <w:numFmt w:val="bullet"/>
      <w:lvlText w:val="•"/>
      <w:lvlJc w:val="left"/>
      <w:pPr>
        <w:ind w:left="1230" w:hanging="851"/>
      </w:pPr>
      <w:rPr>
        <w:rFonts w:hint="default"/>
      </w:rPr>
    </w:lvl>
    <w:lvl w:ilvl="2" w:tplc="98EAC592">
      <w:numFmt w:val="bullet"/>
      <w:lvlText w:val="•"/>
      <w:lvlJc w:val="left"/>
      <w:pPr>
        <w:ind w:left="2360" w:hanging="851"/>
      </w:pPr>
      <w:rPr>
        <w:rFonts w:hint="default"/>
      </w:rPr>
    </w:lvl>
    <w:lvl w:ilvl="3" w:tplc="F22C3094">
      <w:numFmt w:val="bullet"/>
      <w:lvlText w:val="•"/>
      <w:lvlJc w:val="left"/>
      <w:pPr>
        <w:ind w:left="3491" w:hanging="851"/>
      </w:pPr>
      <w:rPr>
        <w:rFonts w:hint="default"/>
      </w:rPr>
    </w:lvl>
    <w:lvl w:ilvl="4" w:tplc="16AABDEC">
      <w:numFmt w:val="bullet"/>
      <w:lvlText w:val="•"/>
      <w:lvlJc w:val="left"/>
      <w:pPr>
        <w:ind w:left="4621" w:hanging="851"/>
      </w:pPr>
      <w:rPr>
        <w:rFonts w:hint="default"/>
      </w:rPr>
    </w:lvl>
    <w:lvl w:ilvl="5" w:tplc="9C1416FC">
      <w:numFmt w:val="bullet"/>
      <w:lvlText w:val="•"/>
      <w:lvlJc w:val="left"/>
      <w:pPr>
        <w:ind w:left="5752" w:hanging="851"/>
      </w:pPr>
      <w:rPr>
        <w:rFonts w:hint="default"/>
      </w:rPr>
    </w:lvl>
    <w:lvl w:ilvl="6" w:tplc="34DAE08A">
      <w:numFmt w:val="bullet"/>
      <w:lvlText w:val="•"/>
      <w:lvlJc w:val="left"/>
      <w:pPr>
        <w:ind w:left="6882" w:hanging="851"/>
      </w:pPr>
      <w:rPr>
        <w:rFonts w:hint="default"/>
      </w:rPr>
    </w:lvl>
    <w:lvl w:ilvl="7" w:tplc="A82AE4F6">
      <w:numFmt w:val="bullet"/>
      <w:lvlText w:val="•"/>
      <w:lvlJc w:val="left"/>
      <w:pPr>
        <w:ind w:left="8012" w:hanging="851"/>
      </w:pPr>
      <w:rPr>
        <w:rFonts w:hint="default"/>
      </w:rPr>
    </w:lvl>
    <w:lvl w:ilvl="8" w:tplc="751C4012">
      <w:numFmt w:val="bullet"/>
      <w:lvlText w:val="•"/>
      <w:lvlJc w:val="left"/>
      <w:pPr>
        <w:ind w:left="9143" w:hanging="851"/>
      </w:pPr>
      <w:rPr>
        <w:rFonts w:hint="default"/>
      </w:rPr>
    </w:lvl>
  </w:abstractNum>
  <w:abstractNum w:abstractNumId="57">
    <w:nsid w:val="669D7358"/>
    <w:multiLevelType w:val="hybridMultilevel"/>
    <w:tmpl w:val="AE5CAD7E"/>
    <w:lvl w:ilvl="0" w:tplc="40D0C2B0">
      <w:numFmt w:val="bullet"/>
      <w:lvlText w:val=""/>
      <w:lvlJc w:val="left"/>
      <w:pPr>
        <w:ind w:left="148" w:hanging="284"/>
      </w:pPr>
      <w:rPr>
        <w:rFonts w:ascii="Symbol" w:eastAsia="Times New Roman" w:hAnsi="Symbol" w:hint="default"/>
        <w:w w:val="100"/>
        <w:sz w:val="24"/>
      </w:rPr>
    </w:lvl>
    <w:lvl w:ilvl="1" w:tplc="6542FDFA">
      <w:numFmt w:val="bullet"/>
      <w:lvlText w:val="•"/>
      <w:lvlJc w:val="left"/>
      <w:pPr>
        <w:ind w:left="578" w:hanging="284"/>
      </w:pPr>
      <w:rPr>
        <w:rFonts w:hint="default"/>
      </w:rPr>
    </w:lvl>
    <w:lvl w:ilvl="2" w:tplc="17428F74">
      <w:numFmt w:val="bullet"/>
      <w:lvlText w:val="•"/>
      <w:lvlJc w:val="left"/>
      <w:pPr>
        <w:ind w:left="1016" w:hanging="284"/>
      </w:pPr>
      <w:rPr>
        <w:rFonts w:hint="default"/>
      </w:rPr>
    </w:lvl>
    <w:lvl w:ilvl="3" w:tplc="EE5AA924">
      <w:numFmt w:val="bullet"/>
      <w:lvlText w:val="•"/>
      <w:lvlJc w:val="left"/>
      <w:pPr>
        <w:ind w:left="1454" w:hanging="284"/>
      </w:pPr>
      <w:rPr>
        <w:rFonts w:hint="default"/>
      </w:rPr>
    </w:lvl>
    <w:lvl w:ilvl="4" w:tplc="7CC4FA3E">
      <w:numFmt w:val="bullet"/>
      <w:lvlText w:val="•"/>
      <w:lvlJc w:val="left"/>
      <w:pPr>
        <w:ind w:left="1893" w:hanging="284"/>
      </w:pPr>
      <w:rPr>
        <w:rFonts w:hint="default"/>
      </w:rPr>
    </w:lvl>
    <w:lvl w:ilvl="5" w:tplc="D256BA5A">
      <w:numFmt w:val="bullet"/>
      <w:lvlText w:val="•"/>
      <w:lvlJc w:val="left"/>
      <w:pPr>
        <w:ind w:left="2331" w:hanging="284"/>
      </w:pPr>
      <w:rPr>
        <w:rFonts w:hint="default"/>
      </w:rPr>
    </w:lvl>
    <w:lvl w:ilvl="6" w:tplc="96246F56">
      <w:numFmt w:val="bullet"/>
      <w:lvlText w:val="•"/>
      <w:lvlJc w:val="left"/>
      <w:pPr>
        <w:ind w:left="2769" w:hanging="284"/>
      </w:pPr>
      <w:rPr>
        <w:rFonts w:hint="default"/>
      </w:rPr>
    </w:lvl>
    <w:lvl w:ilvl="7" w:tplc="B804FE8E">
      <w:numFmt w:val="bullet"/>
      <w:lvlText w:val="•"/>
      <w:lvlJc w:val="left"/>
      <w:pPr>
        <w:ind w:left="3208" w:hanging="284"/>
      </w:pPr>
      <w:rPr>
        <w:rFonts w:hint="default"/>
      </w:rPr>
    </w:lvl>
    <w:lvl w:ilvl="8" w:tplc="4D02CF6E">
      <w:numFmt w:val="bullet"/>
      <w:lvlText w:val="•"/>
      <w:lvlJc w:val="left"/>
      <w:pPr>
        <w:ind w:left="3646" w:hanging="284"/>
      </w:pPr>
      <w:rPr>
        <w:rFonts w:hint="default"/>
      </w:rPr>
    </w:lvl>
  </w:abstractNum>
  <w:abstractNum w:abstractNumId="58">
    <w:nsid w:val="6C960C3D"/>
    <w:multiLevelType w:val="hybridMultilevel"/>
    <w:tmpl w:val="53160BDA"/>
    <w:lvl w:ilvl="0" w:tplc="2A4869E6">
      <w:numFmt w:val="bullet"/>
      <w:lvlText w:val="-"/>
      <w:lvlJc w:val="left"/>
      <w:pPr>
        <w:ind w:left="139" w:hanging="130"/>
      </w:pPr>
      <w:rPr>
        <w:rFonts w:ascii="Times New Roman" w:eastAsia="Times New Roman" w:hAnsi="Times New Roman" w:hint="default"/>
        <w:w w:val="94"/>
        <w:sz w:val="24"/>
      </w:rPr>
    </w:lvl>
    <w:lvl w:ilvl="1" w:tplc="FC7E1E58">
      <w:numFmt w:val="bullet"/>
      <w:lvlText w:val="•"/>
      <w:lvlJc w:val="left"/>
      <w:pPr>
        <w:ind w:left="677" w:hanging="130"/>
      </w:pPr>
      <w:rPr>
        <w:rFonts w:hint="default"/>
      </w:rPr>
    </w:lvl>
    <w:lvl w:ilvl="2" w:tplc="9156FE1E">
      <w:numFmt w:val="bullet"/>
      <w:lvlText w:val="•"/>
      <w:lvlJc w:val="left"/>
      <w:pPr>
        <w:ind w:left="1215" w:hanging="130"/>
      </w:pPr>
      <w:rPr>
        <w:rFonts w:hint="default"/>
      </w:rPr>
    </w:lvl>
    <w:lvl w:ilvl="3" w:tplc="55CE346E">
      <w:numFmt w:val="bullet"/>
      <w:lvlText w:val="•"/>
      <w:lvlJc w:val="left"/>
      <w:pPr>
        <w:ind w:left="1752" w:hanging="130"/>
      </w:pPr>
      <w:rPr>
        <w:rFonts w:hint="default"/>
      </w:rPr>
    </w:lvl>
    <w:lvl w:ilvl="4" w:tplc="A6766D12">
      <w:numFmt w:val="bullet"/>
      <w:lvlText w:val="•"/>
      <w:lvlJc w:val="left"/>
      <w:pPr>
        <w:ind w:left="2290" w:hanging="130"/>
      </w:pPr>
      <w:rPr>
        <w:rFonts w:hint="default"/>
      </w:rPr>
    </w:lvl>
    <w:lvl w:ilvl="5" w:tplc="C0483186">
      <w:numFmt w:val="bullet"/>
      <w:lvlText w:val="•"/>
      <w:lvlJc w:val="left"/>
      <w:pPr>
        <w:ind w:left="2828" w:hanging="130"/>
      </w:pPr>
      <w:rPr>
        <w:rFonts w:hint="default"/>
      </w:rPr>
    </w:lvl>
    <w:lvl w:ilvl="6" w:tplc="70B8E2F6">
      <w:numFmt w:val="bullet"/>
      <w:lvlText w:val="•"/>
      <w:lvlJc w:val="left"/>
      <w:pPr>
        <w:ind w:left="3365" w:hanging="130"/>
      </w:pPr>
      <w:rPr>
        <w:rFonts w:hint="default"/>
      </w:rPr>
    </w:lvl>
    <w:lvl w:ilvl="7" w:tplc="96BC5294">
      <w:numFmt w:val="bullet"/>
      <w:lvlText w:val="•"/>
      <w:lvlJc w:val="left"/>
      <w:pPr>
        <w:ind w:left="3903" w:hanging="130"/>
      </w:pPr>
      <w:rPr>
        <w:rFonts w:hint="default"/>
      </w:rPr>
    </w:lvl>
    <w:lvl w:ilvl="8" w:tplc="5C8A949C">
      <w:numFmt w:val="bullet"/>
      <w:lvlText w:val="•"/>
      <w:lvlJc w:val="left"/>
      <w:pPr>
        <w:ind w:left="4440" w:hanging="130"/>
      </w:pPr>
      <w:rPr>
        <w:rFonts w:hint="default"/>
      </w:rPr>
    </w:lvl>
  </w:abstractNum>
  <w:abstractNum w:abstractNumId="59">
    <w:nsid w:val="6E1A2F00"/>
    <w:multiLevelType w:val="multilevel"/>
    <w:tmpl w:val="C0086568"/>
    <w:lvl w:ilvl="0">
      <w:start w:val="3"/>
      <w:numFmt w:val="decimal"/>
      <w:lvlText w:val="%1"/>
      <w:lvlJc w:val="left"/>
      <w:pPr>
        <w:ind w:left="1239" w:hanging="423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239" w:hanging="4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2">
      <w:numFmt w:val="bullet"/>
      <w:lvlText w:val="-"/>
      <w:lvlJc w:val="left"/>
      <w:pPr>
        <w:ind w:left="250" w:hanging="505"/>
      </w:pPr>
      <w:rPr>
        <w:rFonts w:ascii="Times New Roman" w:eastAsia="Times New Roman" w:hAnsi="Times New Roman" w:hint="default"/>
        <w:w w:val="99"/>
        <w:sz w:val="24"/>
      </w:rPr>
    </w:lvl>
    <w:lvl w:ilvl="3">
      <w:numFmt w:val="bullet"/>
      <w:lvlText w:val="•"/>
      <w:lvlJc w:val="left"/>
      <w:pPr>
        <w:ind w:left="3498" w:hanging="505"/>
      </w:pPr>
      <w:rPr>
        <w:rFonts w:hint="default"/>
      </w:rPr>
    </w:lvl>
    <w:lvl w:ilvl="4">
      <w:numFmt w:val="bullet"/>
      <w:lvlText w:val="•"/>
      <w:lvlJc w:val="left"/>
      <w:pPr>
        <w:ind w:left="4628" w:hanging="505"/>
      </w:pPr>
      <w:rPr>
        <w:rFonts w:hint="default"/>
      </w:rPr>
    </w:lvl>
    <w:lvl w:ilvl="5">
      <w:numFmt w:val="bullet"/>
      <w:lvlText w:val="•"/>
      <w:lvlJc w:val="left"/>
      <w:pPr>
        <w:ind w:left="5757" w:hanging="505"/>
      </w:pPr>
      <w:rPr>
        <w:rFonts w:hint="default"/>
      </w:rPr>
    </w:lvl>
    <w:lvl w:ilvl="6">
      <w:numFmt w:val="bullet"/>
      <w:lvlText w:val="•"/>
      <w:lvlJc w:val="left"/>
      <w:pPr>
        <w:ind w:left="6886" w:hanging="505"/>
      </w:pPr>
      <w:rPr>
        <w:rFonts w:hint="default"/>
      </w:rPr>
    </w:lvl>
    <w:lvl w:ilvl="7">
      <w:numFmt w:val="bullet"/>
      <w:lvlText w:val="•"/>
      <w:lvlJc w:val="left"/>
      <w:pPr>
        <w:ind w:left="8016" w:hanging="505"/>
      </w:pPr>
      <w:rPr>
        <w:rFonts w:hint="default"/>
      </w:rPr>
    </w:lvl>
    <w:lvl w:ilvl="8">
      <w:numFmt w:val="bullet"/>
      <w:lvlText w:val="•"/>
      <w:lvlJc w:val="left"/>
      <w:pPr>
        <w:ind w:left="9145" w:hanging="505"/>
      </w:pPr>
      <w:rPr>
        <w:rFonts w:hint="default"/>
      </w:rPr>
    </w:lvl>
  </w:abstractNum>
  <w:abstractNum w:abstractNumId="60">
    <w:nsid w:val="6E4D4148"/>
    <w:multiLevelType w:val="hybridMultilevel"/>
    <w:tmpl w:val="77348946"/>
    <w:lvl w:ilvl="0" w:tplc="DE3052FE">
      <w:numFmt w:val="bullet"/>
      <w:lvlText w:val="-"/>
      <w:lvlJc w:val="left"/>
      <w:pPr>
        <w:ind w:left="5" w:hanging="144"/>
      </w:pPr>
      <w:rPr>
        <w:rFonts w:ascii="Times New Roman" w:eastAsia="Times New Roman" w:hAnsi="Times New Roman" w:hint="default"/>
        <w:w w:val="99"/>
        <w:sz w:val="24"/>
      </w:rPr>
    </w:lvl>
    <w:lvl w:ilvl="1" w:tplc="4232C2E0">
      <w:numFmt w:val="bullet"/>
      <w:lvlText w:val="•"/>
      <w:lvlJc w:val="left"/>
      <w:pPr>
        <w:ind w:left="600" w:hanging="144"/>
      </w:pPr>
      <w:rPr>
        <w:rFonts w:hint="default"/>
      </w:rPr>
    </w:lvl>
    <w:lvl w:ilvl="2" w:tplc="B2C84CDA">
      <w:numFmt w:val="bullet"/>
      <w:lvlText w:val="•"/>
      <w:lvlJc w:val="left"/>
      <w:pPr>
        <w:ind w:left="855" w:hanging="144"/>
      </w:pPr>
      <w:rPr>
        <w:rFonts w:hint="default"/>
      </w:rPr>
    </w:lvl>
    <w:lvl w:ilvl="3" w:tplc="AE7A2E7C">
      <w:numFmt w:val="bullet"/>
      <w:lvlText w:val="•"/>
      <w:lvlJc w:val="left"/>
      <w:pPr>
        <w:ind w:left="1110" w:hanging="144"/>
      </w:pPr>
      <w:rPr>
        <w:rFonts w:hint="default"/>
      </w:rPr>
    </w:lvl>
    <w:lvl w:ilvl="4" w:tplc="9284732C">
      <w:numFmt w:val="bullet"/>
      <w:lvlText w:val="•"/>
      <w:lvlJc w:val="left"/>
      <w:pPr>
        <w:ind w:left="1365" w:hanging="144"/>
      </w:pPr>
      <w:rPr>
        <w:rFonts w:hint="default"/>
      </w:rPr>
    </w:lvl>
    <w:lvl w:ilvl="5" w:tplc="C0785C56">
      <w:numFmt w:val="bullet"/>
      <w:lvlText w:val="•"/>
      <w:lvlJc w:val="left"/>
      <w:pPr>
        <w:ind w:left="1620" w:hanging="144"/>
      </w:pPr>
      <w:rPr>
        <w:rFonts w:hint="default"/>
      </w:rPr>
    </w:lvl>
    <w:lvl w:ilvl="6" w:tplc="BFCA31E0">
      <w:numFmt w:val="bullet"/>
      <w:lvlText w:val="•"/>
      <w:lvlJc w:val="left"/>
      <w:pPr>
        <w:ind w:left="1875" w:hanging="144"/>
      </w:pPr>
      <w:rPr>
        <w:rFonts w:hint="default"/>
      </w:rPr>
    </w:lvl>
    <w:lvl w:ilvl="7" w:tplc="ACB651DE">
      <w:numFmt w:val="bullet"/>
      <w:lvlText w:val="•"/>
      <w:lvlJc w:val="left"/>
      <w:pPr>
        <w:ind w:left="2130" w:hanging="144"/>
      </w:pPr>
      <w:rPr>
        <w:rFonts w:hint="default"/>
      </w:rPr>
    </w:lvl>
    <w:lvl w:ilvl="8" w:tplc="38F6C0FA">
      <w:numFmt w:val="bullet"/>
      <w:lvlText w:val="•"/>
      <w:lvlJc w:val="left"/>
      <w:pPr>
        <w:ind w:left="2385" w:hanging="144"/>
      </w:pPr>
      <w:rPr>
        <w:rFonts w:hint="default"/>
      </w:rPr>
    </w:lvl>
  </w:abstractNum>
  <w:abstractNum w:abstractNumId="61">
    <w:nsid w:val="6EC95CCD"/>
    <w:multiLevelType w:val="hybridMultilevel"/>
    <w:tmpl w:val="E5A0A8D0"/>
    <w:lvl w:ilvl="0" w:tplc="C47C6A86">
      <w:numFmt w:val="bullet"/>
      <w:lvlText w:val=""/>
      <w:lvlJc w:val="left"/>
      <w:pPr>
        <w:ind w:left="148" w:hanging="284"/>
      </w:pPr>
      <w:rPr>
        <w:rFonts w:ascii="Symbol" w:eastAsia="Times New Roman" w:hAnsi="Symbol" w:hint="default"/>
        <w:w w:val="100"/>
        <w:sz w:val="24"/>
      </w:rPr>
    </w:lvl>
    <w:lvl w:ilvl="1" w:tplc="06761B76">
      <w:numFmt w:val="bullet"/>
      <w:lvlText w:val="•"/>
      <w:lvlJc w:val="left"/>
      <w:pPr>
        <w:ind w:left="408" w:hanging="284"/>
      </w:pPr>
      <w:rPr>
        <w:rFonts w:hint="default"/>
      </w:rPr>
    </w:lvl>
    <w:lvl w:ilvl="2" w:tplc="D286FFAE">
      <w:numFmt w:val="bullet"/>
      <w:lvlText w:val="•"/>
      <w:lvlJc w:val="left"/>
      <w:pPr>
        <w:ind w:left="677" w:hanging="284"/>
      </w:pPr>
      <w:rPr>
        <w:rFonts w:hint="default"/>
      </w:rPr>
    </w:lvl>
    <w:lvl w:ilvl="3" w:tplc="6D362D3E">
      <w:numFmt w:val="bullet"/>
      <w:lvlText w:val="•"/>
      <w:lvlJc w:val="left"/>
      <w:pPr>
        <w:ind w:left="946" w:hanging="284"/>
      </w:pPr>
      <w:rPr>
        <w:rFonts w:hint="default"/>
      </w:rPr>
    </w:lvl>
    <w:lvl w:ilvl="4" w:tplc="FC803EBE">
      <w:numFmt w:val="bullet"/>
      <w:lvlText w:val="•"/>
      <w:lvlJc w:val="left"/>
      <w:pPr>
        <w:ind w:left="1215" w:hanging="284"/>
      </w:pPr>
      <w:rPr>
        <w:rFonts w:hint="default"/>
      </w:rPr>
    </w:lvl>
    <w:lvl w:ilvl="5" w:tplc="52CE2EBE">
      <w:numFmt w:val="bullet"/>
      <w:lvlText w:val="•"/>
      <w:lvlJc w:val="left"/>
      <w:pPr>
        <w:ind w:left="1484" w:hanging="284"/>
      </w:pPr>
      <w:rPr>
        <w:rFonts w:hint="default"/>
      </w:rPr>
    </w:lvl>
    <w:lvl w:ilvl="6" w:tplc="9F889E26">
      <w:numFmt w:val="bullet"/>
      <w:lvlText w:val="•"/>
      <w:lvlJc w:val="left"/>
      <w:pPr>
        <w:ind w:left="1752" w:hanging="284"/>
      </w:pPr>
      <w:rPr>
        <w:rFonts w:hint="default"/>
      </w:rPr>
    </w:lvl>
    <w:lvl w:ilvl="7" w:tplc="B1A6B5FE">
      <w:numFmt w:val="bullet"/>
      <w:lvlText w:val="•"/>
      <w:lvlJc w:val="left"/>
      <w:pPr>
        <w:ind w:left="2021" w:hanging="284"/>
      </w:pPr>
      <w:rPr>
        <w:rFonts w:hint="default"/>
      </w:rPr>
    </w:lvl>
    <w:lvl w:ilvl="8" w:tplc="785CCD32">
      <w:numFmt w:val="bullet"/>
      <w:lvlText w:val="•"/>
      <w:lvlJc w:val="left"/>
      <w:pPr>
        <w:ind w:left="2290" w:hanging="284"/>
      </w:pPr>
      <w:rPr>
        <w:rFonts w:hint="default"/>
      </w:rPr>
    </w:lvl>
  </w:abstractNum>
  <w:abstractNum w:abstractNumId="62">
    <w:nsid w:val="6FCC2B6C"/>
    <w:multiLevelType w:val="hybridMultilevel"/>
    <w:tmpl w:val="F3FE0730"/>
    <w:lvl w:ilvl="0" w:tplc="0AAEFCA0">
      <w:numFmt w:val="bullet"/>
      <w:lvlText w:val=""/>
      <w:lvlJc w:val="left"/>
      <w:pPr>
        <w:ind w:left="673" w:hanging="707"/>
      </w:pPr>
      <w:rPr>
        <w:rFonts w:ascii="Symbol" w:eastAsia="Times New Roman" w:hAnsi="Symbol" w:hint="default"/>
        <w:w w:val="100"/>
        <w:sz w:val="24"/>
      </w:rPr>
    </w:lvl>
    <w:lvl w:ilvl="1" w:tplc="4DD0B36E">
      <w:numFmt w:val="bullet"/>
      <w:lvlText w:val="•"/>
      <w:lvlJc w:val="left"/>
      <w:pPr>
        <w:ind w:left="1752" w:hanging="707"/>
      </w:pPr>
      <w:rPr>
        <w:rFonts w:hint="default"/>
      </w:rPr>
    </w:lvl>
    <w:lvl w:ilvl="2" w:tplc="27CE6EF4">
      <w:numFmt w:val="bullet"/>
      <w:lvlText w:val="•"/>
      <w:lvlJc w:val="left"/>
      <w:pPr>
        <w:ind w:left="2824" w:hanging="707"/>
      </w:pPr>
      <w:rPr>
        <w:rFonts w:hint="default"/>
      </w:rPr>
    </w:lvl>
    <w:lvl w:ilvl="3" w:tplc="DEFE76A6">
      <w:numFmt w:val="bullet"/>
      <w:lvlText w:val="•"/>
      <w:lvlJc w:val="left"/>
      <w:pPr>
        <w:ind w:left="3897" w:hanging="707"/>
      </w:pPr>
      <w:rPr>
        <w:rFonts w:hint="default"/>
      </w:rPr>
    </w:lvl>
    <w:lvl w:ilvl="4" w:tplc="5D086172">
      <w:numFmt w:val="bullet"/>
      <w:lvlText w:val="•"/>
      <w:lvlJc w:val="left"/>
      <w:pPr>
        <w:ind w:left="4969" w:hanging="707"/>
      </w:pPr>
      <w:rPr>
        <w:rFonts w:hint="default"/>
      </w:rPr>
    </w:lvl>
    <w:lvl w:ilvl="5" w:tplc="E9AAA616">
      <w:numFmt w:val="bullet"/>
      <w:lvlText w:val="•"/>
      <w:lvlJc w:val="left"/>
      <w:pPr>
        <w:ind w:left="6042" w:hanging="707"/>
      </w:pPr>
      <w:rPr>
        <w:rFonts w:hint="default"/>
      </w:rPr>
    </w:lvl>
    <w:lvl w:ilvl="6" w:tplc="1F682464">
      <w:numFmt w:val="bullet"/>
      <w:lvlText w:val="•"/>
      <w:lvlJc w:val="left"/>
      <w:pPr>
        <w:ind w:left="7114" w:hanging="707"/>
      </w:pPr>
      <w:rPr>
        <w:rFonts w:hint="default"/>
      </w:rPr>
    </w:lvl>
    <w:lvl w:ilvl="7" w:tplc="728034BC">
      <w:numFmt w:val="bullet"/>
      <w:lvlText w:val="•"/>
      <w:lvlJc w:val="left"/>
      <w:pPr>
        <w:ind w:left="8186" w:hanging="707"/>
      </w:pPr>
      <w:rPr>
        <w:rFonts w:hint="default"/>
      </w:rPr>
    </w:lvl>
    <w:lvl w:ilvl="8" w:tplc="6AE42E1E">
      <w:numFmt w:val="bullet"/>
      <w:lvlText w:val="•"/>
      <w:lvlJc w:val="left"/>
      <w:pPr>
        <w:ind w:left="9259" w:hanging="707"/>
      </w:pPr>
      <w:rPr>
        <w:rFonts w:hint="default"/>
      </w:rPr>
    </w:lvl>
  </w:abstractNum>
  <w:abstractNum w:abstractNumId="63">
    <w:nsid w:val="732C41D5"/>
    <w:multiLevelType w:val="hybridMultilevel"/>
    <w:tmpl w:val="99748A28"/>
    <w:lvl w:ilvl="0" w:tplc="A732A552">
      <w:numFmt w:val="bullet"/>
      <w:lvlText w:val="-"/>
      <w:lvlJc w:val="left"/>
      <w:pPr>
        <w:ind w:left="109" w:hanging="145"/>
      </w:pPr>
      <w:rPr>
        <w:rFonts w:ascii="Times New Roman" w:eastAsia="Times New Roman" w:hAnsi="Times New Roman" w:hint="default"/>
        <w:w w:val="99"/>
        <w:sz w:val="24"/>
      </w:rPr>
    </w:lvl>
    <w:lvl w:ilvl="1" w:tplc="C338B566">
      <w:numFmt w:val="bullet"/>
      <w:lvlText w:val="•"/>
      <w:lvlJc w:val="left"/>
      <w:pPr>
        <w:ind w:left="926" w:hanging="145"/>
      </w:pPr>
      <w:rPr>
        <w:rFonts w:hint="default"/>
      </w:rPr>
    </w:lvl>
    <w:lvl w:ilvl="2" w:tplc="7D2EEFCE">
      <w:numFmt w:val="bullet"/>
      <w:lvlText w:val="•"/>
      <w:lvlJc w:val="left"/>
      <w:pPr>
        <w:ind w:left="1752" w:hanging="145"/>
      </w:pPr>
      <w:rPr>
        <w:rFonts w:hint="default"/>
      </w:rPr>
    </w:lvl>
    <w:lvl w:ilvl="3" w:tplc="55F2C108">
      <w:numFmt w:val="bullet"/>
      <w:lvlText w:val="•"/>
      <w:lvlJc w:val="left"/>
      <w:pPr>
        <w:ind w:left="2578" w:hanging="145"/>
      </w:pPr>
      <w:rPr>
        <w:rFonts w:hint="default"/>
      </w:rPr>
    </w:lvl>
    <w:lvl w:ilvl="4" w:tplc="EBE434D8">
      <w:numFmt w:val="bullet"/>
      <w:lvlText w:val="•"/>
      <w:lvlJc w:val="left"/>
      <w:pPr>
        <w:ind w:left="3404" w:hanging="145"/>
      </w:pPr>
      <w:rPr>
        <w:rFonts w:hint="default"/>
      </w:rPr>
    </w:lvl>
    <w:lvl w:ilvl="5" w:tplc="D102C480">
      <w:numFmt w:val="bullet"/>
      <w:lvlText w:val="•"/>
      <w:lvlJc w:val="left"/>
      <w:pPr>
        <w:ind w:left="4230" w:hanging="145"/>
      </w:pPr>
      <w:rPr>
        <w:rFonts w:hint="default"/>
      </w:rPr>
    </w:lvl>
    <w:lvl w:ilvl="6" w:tplc="E0CA63C8">
      <w:numFmt w:val="bullet"/>
      <w:lvlText w:val="•"/>
      <w:lvlJc w:val="left"/>
      <w:pPr>
        <w:ind w:left="5056" w:hanging="145"/>
      </w:pPr>
      <w:rPr>
        <w:rFonts w:hint="default"/>
      </w:rPr>
    </w:lvl>
    <w:lvl w:ilvl="7" w:tplc="53CADB18">
      <w:numFmt w:val="bullet"/>
      <w:lvlText w:val="•"/>
      <w:lvlJc w:val="left"/>
      <w:pPr>
        <w:ind w:left="5882" w:hanging="145"/>
      </w:pPr>
      <w:rPr>
        <w:rFonts w:hint="default"/>
      </w:rPr>
    </w:lvl>
    <w:lvl w:ilvl="8" w:tplc="E5FA59A6">
      <w:numFmt w:val="bullet"/>
      <w:lvlText w:val="•"/>
      <w:lvlJc w:val="left"/>
      <w:pPr>
        <w:ind w:left="6708" w:hanging="145"/>
      </w:pPr>
      <w:rPr>
        <w:rFonts w:hint="default"/>
      </w:rPr>
    </w:lvl>
  </w:abstractNum>
  <w:abstractNum w:abstractNumId="64">
    <w:nsid w:val="76A45253"/>
    <w:multiLevelType w:val="hybridMultilevel"/>
    <w:tmpl w:val="1CDEF994"/>
    <w:lvl w:ilvl="0" w:tplc="6DDCF7A4">
      <w:numFmt w:val="bullet"/>
      <w:lvlText w:val=""/>
      <w:lvlJc w:val="left"/>
      <w:pPr>
        <w:ind w:left="673" w:hanging="428"/>
      </w:pPr>
      <w:rPr>
        <w:rFonts w:ascii="Symbol" w:eastAsia="Times New Roman" w:hAnsi="Symbol" w:hint="default"/>
        <w:w w:val="100"/>
        <w:sz w:val="24"/>
      </w:rPr>
    </w:lvl>
    <w:lvl w:ilvl="1" w:tplc="FC90A6BE">
      <w:numFmt w:val="bullet"/>
      <w:lvlText w:val="•"/>
      <w:lvlJc w:val="left"/>
      <w:pPr>
        <w:ind w:left="1752" w:hanging="428"/>
      </w:pPr>
      <w:rPr>
        <w:rFonts w:hint="default"/>
      </w:rPr>
    </w:lvl>
    <w:lvl w:ilvl="2" w:tplc="4C5846E6">
      <w:numFmt w:val="bullet"/>
      <w:lvlText w:val="•"/>
      <w:lvlJc w:val="left"/>
      <w:pPr>
        <w:ind w:left="2824" w:hanging="428"/>
      </w:pPr>
      <w:rPr>
        <w:rFonts w:hint="default"/>
      </w:rPr>
    </w:lvl>
    <w:lvl w:ilvl="3" w:tplc="530A3A92">
      <w:numFmt w:val="bullet"/>
      <w:lvlText w:val="•"/>
      <w:lvlJc w:val="left"/>
      <w:pPr>
        <w:ind w:left="3897" w:hanging="428"/>
      </w:pPr>
      <w:rPr>
        <w:rFonts w:hint="default"/>
      </w:rPr>
    </w:lvl>
    <w:lvl w:ilvl="4" w:tplc="6FCE9F0C">
      <w:numFmt w:val="bullet"/>
      <w:lvlText w:val="•"/>
      <w:lvlJc w:val="left"/>
      <w:pPr>
        <w:ind w:left="4969" w:hanging="428"/>
      </w:pPr>
      <w:rPr>
        <w:rFonts w:hint="default"/>
      </w:rPr>
    </w:lvl>
    <w:lvl w:ilvl="5" w:tplc="3830D1A4">
      <w:numFmt w:val="bullet"/>
      <w:lvlText w:val="•"/>
      <w:lvlJc w:val="left"/>
      <w:pPr>
        <w:ind w:left="6042" w:hanging="428"/>
      </w:pPr>
      <w:rPr>
        <w:rFonts w:hint="default"/>
      </w:rPr>
    </w:lvl>
    <w:lvl w:ilvl="6" w:tplc="27044D60">
      <w:numFmt w:val="bullet"/>
      <w:lvlText w:val="•"/>
      <w:lvlJc w:val="left"/>
      <w:pPr>
        <w:ind w:left="7114" w:hanging="428"/>
      </w:pPr>
      <w:rPr>
        <w:rFonts w:hint="default"/>
      </w:rPr>
    </w:lvl>
    <w:lvl w:ilvl="7" w:tplc="D804C50C">
      <w:numFmt w:val="bullet"/>
      <w:lvlText w:val="•"/>
      <w:lvlJc w:val="left"/>
      <w:pPr>
        <w:ind w:left="8186" w:hanging="428"/>
      </w:pPr>
      <w:rPr>
        <w:rFonts w:hint="default"/>
      </w:rPr>
    </w:lvl>
    <w:lvl w:ilvl="8" w:tplc="F2B820D0">
      <w:numFmt w:val="bullet"/>
      <w:lvlText w:val="•"/>
      <w:lvlJc w:val="left"/>
      <w:pPr>
        <w:ind w:left="9259" w:hanging="428"/>
      </w:pPr>
      <w:rPr>
        <w:rFonts w:hint="default"/>
      </w:rPr>
    </w:lvl>
  </w:abstractNum>
  <w:abstractNum w:abstractNumId="65">
    <w:nsid w:val="77FD7AF1"/>
    <w:multiLevelType w:val="hybridMultilevel"/>
    <w:tmpl w:val="8F2E72C2"/>
    <w:lvl w:ilvl="0" w:tplc="09124716">
      <w:start w:val="8"/>
      <w:numFmt w:val="decimal"/>
      <w:lvlText w:val="%1."/>
      <w:lvlJc w:val="left"/>
      <w:pPr>
        <w:ind w:left="1523" w:hanging="85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6D68CA14">
      <w:numFmt w:val="bullet"/>
      <w:lvlText w:val=""/>
      <w:lvlJc w:val="left"/>
      <w:pPr>
        <w:ind w:left="250" w:hanging="707"/>
      </w:pPr>
      <w:rPr>
        <w:rFonts w:ascii="Symbol" w:eastAsia="Times New Roman" w:hAnsi="Symbol" w:hint="default"/>
        <w:w w:val="100"/>
        <w:sz w:val="24"/>
      </w:rPr>
    </w:lvl>
    <w:lvl w:ilvl="2" w:tplc="F6DAAA80">
      <w:numFmt w:val="bullet"/>
      <w:lvlText w:val="•"/>
      <w:lvlJc w:val="left"/>
      <w:pPr>
        <w:ind w:left="2618" w:hanging="707"/>
      </w:pPr>
      <w:rPr>
        <w:rFonts w:hint="default"/>
      </w:rPr>
    </w:lvl>
    <w:lvl w:ilvl="3" w:tplc="96B66C04">
      <w:numFmt w:val="bullet"/>
      <w:lvlText w:val="•"/>
      <w:lvlJc w:val="left"/>
      <w:pPr>
        <w:ind w:left="3716" w:hanging="707"/>
      </w:pPr>
      <w:rPr>
        <w:rFonts w:hint="default"/>
      </w:rPr>
    </w:lvl>
    <w:lvl w:ilvl="4" w:tplc="59D0E6F6">
      <w:numFmt w:val="bullet"/>
      <w:lvlText w:val="•"/>
      <w:lvlJc w:val="left"/>
      <w:pPr>
        <w:ind w:left="4814" w:hanging="707"/>
      </w:pPr>
      <w:rPr>
        <w:rFonts w:hint="default"/>
      </w:rPr>
    </w:lvl>
    <w:lvl w:ilvl="5" w:tplc="ECBEC686">
      <w:numFmt w:val="bullet"/>
      <w:lvlText w:val="•"/>
      <w:lvlJc w:val="left"/>
      <w:pPr>
        <w:ind w:left="5912" w:hanging="707"/>
      </w:pPr>
      <w:rPr>
        <w:rFonts w:hint="default"/>
      </w:rPr>
    </w:lvl>
    <w:lvl w:ilvl="6" w:tplc="8C900ADA">
      <w:numFmt w:val="bullet"/>
      <w:lvlText w:val="•"/>
      <w:lvlJc w:val="left"/>
      <w:pPr>
        <w:ind w:left="7011" w:hanging="707"/>
      </w:pPr>
      <w:rPr>
        <w:rFonts w:hint="default"/>
      </w:rPr>
    </w:lvl>
    <w:lvl w:ilvl="7" w:tplc="98C075C8">
      <w:numFmt w:val="bullet"/>
      <w:lvlText w:val="•"/>
      <w:lvlJc w:val="left"/>
      <w:pPr>
        <w:ind w:left="8109" w:hanging="707"/>
      </w:pPr>
      <w:rPr>
        <w:rFonts w:hint="default"/>
      </w:rPr>
    </w:lvl>
    <w:lvl w:ilvl="8" w:tplc="ECDC5866">
      <w:numFmt w:val="bullet"/>
      <w:lvlText w:val="•"/>
      <w:lvlJc w:val="left"/>
      <w:pPr>
        <w:ind w:left="9207" w:hanging="707"/>
      </w:pPr>
      <w:rPr>
        <w:rFonts w:hint="default"/>
      </w:rPr>
    </w:lvl>
  </w:abstractNum>
  <w:abstractNum w:abstractNumId="66">
    <w:nsid w:val="790B6589"/>
    <w:multiLevelType w:val="hybridMultilevel"/>
    <w:tmpl w:val="1CD8F470"/>
    <w:lvl w:ilvl="0" w:tplc="2DF803EA">
      <w:numFmt w:val="bullet"/>
      <w:lvlText w:val="-"/>
      <w:lvlJc w:val="left"/>
      <w:pPr>
        <w:ind w:left="106" w:hanging="92"/>
      </w:pPr>
      <w:rPr>
        <w:rFonts w:ascii="Times New Roman" w:eastAsia="Times New Roman" w:hAnsi="Times New Roman" w:hint="default"/>
        <w:w w:val="98"/>
        <w:sz w:val="16"/>
      </w:rPr>
    </w:lvl>
    <w:lvl w:ilvl="1" w:tplc="9D74DC34">
      <w:numFmt w:val="bullet"/>
      <w:lvlText w:val="•"/>
      <w:lvlJc w:val="left"/>
      <w:pPr>
        <w:ind w:left="443" w:hanging="92"/>
      </w:pPr>
      <w:rPr>
        <w:rFonts w:hint="default"/>
      </w:rPr>
    </w:lvl>
    <w:lvl w:ilvl="2" w:tplc="633EADC8">
      <w:numFmt w:val="bullet"/>
      <w:lvlText w:val="•"/>
      <w:lvlJc w:val="left"/>
      <w:pPr>
        <w:ind w:left="786" w:hanging="92"/>
      </w:pPr>
      <w:rPr>
        <w:rFonts w:hint="default"/>
      </w:rPr>
    </w:lvl>
    <w:lvl w:ilvl="3" w:tplc="3FBEA59A">
      <w:numFmt w:val="bullet"/>
      <w:lvlText w:val="•"/>
      <w:lvlJc w:val="left"/>
      <w:pPr>
        <w:ind w:left="1129" w:hanging="92"/>
      </w:pPr>
      <w:rPr>
        <w:rFonts w:hint="default"/>
      </w:rPr>
    </w:lvl>
    <w:lvl w:ilvl="4" w:tplc="79BECE04">
      <w:numFmt w:val="bullet"/>
      <w:lvlText w:val="•"/>
      <w:lvlJc w:val="left"/>
      <w:pPr>
        <w:ind w:left="1473" w:hanging="92"/>
      </w:pPr>
      <w:rPr>
        <w:rFonts w:hint="default"/>
      </w:rPr>
    </w:lvl>
    <w:lvl w:ilvl="5" w:tplc="137E19F2">
      <w:numFmt w:val="bullet"/>
      <w:lvlText w:val="•"/>
      <w:lvlJc w:val="left"/>
      <w:pPr>
        <w:ind w:left="1816" w:hanging="92"/>
      </w:pPr>
      <w:rPr>
        <w:rFonts w:hint="default"/>
      </w:rPr>
    </w:lvl>
    <w:lvl w:ilvl="6" w:tplc="AF722FCC">
      <w:numFmt w:val="bullet"/>
      <w:lvlText w:val="•"/>
      <w:lvlJc w:val="left"/>
      <w:pPr>
        <w:ind w:left="2159" w:hanging="92"/>
      </w:pPr>
      <w:rPr>
        <w:rFonts w:hint="default"/>
      </w:rPr>
    </w:lvl>
    <w:lvl w:ilvl="7" w:tplc="059EF9D0">
      <w:numFmt w:val="bullet"/>
      <w:lvlText w:val="•"/>
      <w:lvlJc w:val="left"/>
      <w:pPr>
        <w:ind w:left="2503" w:hanging="92"/>
      </w:pPr>
      <w:rPr>
        <w:rFonts w:hint="default"/>
      </w:rPr>
    </w:lvl>
    <w:lvl w:ilvl="8" w:tplc="47E68E86">
      <w:numFmt w:val="bullet"/>
      <w:lvlText w:val="•"/>
      <w:lvlJc w:val="left"/>
      <w:pPr>
        <w:ind w:left="2846" w:hanging="92"/>
      </w:pPr>
      <w:rPr>
        <w:rFonts w:hint="default"/>
      </w:rPr>
    </w:lvl>
  </w:abstractNum>
  <w:abstractNum w:abstractNumId="67">
    <w:nsid w:val="79D9551B"/>
    <w:multiLevelType w:val="hybridMultilevel"/>
    <w:tmpl w:val="56D22026"/>
    <w:lvl w:ilvl="0" w:tplc="A7C0F796">
      <w:numFmt w:val="bullet"/>
      <w:lvlText w:val=""/>
      <w:lvlJc w:val="left"/>
      <w:pPr>
        <w:ind w:left="431" w:hanging="288"/>
      </w:pPr>
      <w:rPr>
        <w:rFonts w:ascii="Symbol" w:eastAsia="Times New Roman" w:hAnsi="Symbol" w:hint="default"/>
        <w:w w:val="100"/>
        <w:sz w:val="24"/>
      </w:rPr>
    </w:lvl>
    <w:lvl w:ilvl="1" w:tplc="E962D54E">
      <w:numFmt w:val="bullet"/>
      <w:lvlText w:val="•"/>
      <w:lvlJc w:val="left"/>
      <w:pPr>
        <w:ind w:left="848" w:hanging="288"/>
      </w:pPr>
      <w:rPr>
        <w:rFonts w:hint="default"/>
      </w:rPr>
    </w:lvl>
    <w:lvl w:ilvl="2" w:tplc="B5783490">
      <w:numFmt w:val="bullet"/>
      <w:lvlText w:val="•"/>
      <w:lvlJc w:val="left"/>
      <w:pPr>
        <w:ind w:left="1256" w:hanging="288"/>
      </w:pPr>
      <w:rPr>
        <w:rFonts w:hint="default"/>
      </w:rPr>
    </w:lvl>
    <w:lvl w:ilvl="3" w:tplc="F84AD4F0">
      <w:numFmt w:val="bullet"/>
      <w:lvlText w:val="•"/>
      <w:lvlJc w:val="left"/>
      <w:pPr>
        <w:ind w:left="1664" w:hanging="288"/>
      </w:pPr>
      <w:rPr>
        <w:rFonts w:hint="default"/>
      </w:rPr>
    </w:lvl>
    <w:lvl w:ilvl="4" w:tplc="AAB2175E">
      <w:numFmt w:val="bullet"/>
      <w:lvlText w:val="•"/>
      <w:lvlJc w:val="left"/>
      <w:pPr>
        <w:ind w:left="2073" w:hanging="288"/>
      </w:pPr>
      <w:rPr>
        <w:rFonts w:hint="default"/>
      </w:rPr>
    </w:lvl>
    <w:lvl w:ilvl="5" w:tplc="BF9C5E9E">
      <w:numFmt w:val="bullet"/>
      <w:lvlText w:val="•"/>
      <w:lvlJc w:val="left"/>
      <w:pPr>
        <w:ind w:left="2481" w:hanging="288"/>
      </w:pPr>
      <w:rPr>
        <w:rFonts w:hint="default"/>
      </w:rPr>
    </w:lvl>
    <w:lvl w:ilvl="6" w:tplc="3E802F7E">
      <w:numFmt w:val="bullet"/>
      <w:lvlText w:val="•"/>
      <w:lvlJc w:val="left"/>
      <w:pPr>
        <w:ind w:left="2889" w:hanging="288"/>
      </w:pPr>
      <w:rPr>
        <w:rFonts w:hint="default"/>
      </w:rPr>
    </w:lvl>
    <w:lvl w:ilvl="7" w:tplc="5D922E72">
      <w:numFmt w:val="bullet"/>
      <w:lvlText w:val="•"/>
      <w:lvlJc w:val="left"/>
      <w:pPr>
        <w:ind w:left="3298" w:hanging="288"/>
      </w:pPr>
      <w:rPr>
        <w:rFonts w:hint="default"/>
      </w:rPr>
    </w:lvl>
    <w:lvl w:ilvl="8" w:tplc="1DBAC15A">
      <w:numFmt w:val="bullet"/>
      <w:lvlText w:val="•"/>
      <w:lvlJc w:val="left"/>
      <w:pPr>
        <w:ind w:left="3706" w:hanging="288"/>
      </w:pPr>
      <w:rPr>
        <w:rFonts w:hint="default"/>
      </w:rPr>
    </w:lvl>
  </w:abstractNum>
  <w:num w:numId="1">
    <w:abstractNumId w:val="64"/>
  </w:num>
  <w:num w:numId="2">
    <w:abstractNumId w:val="12"/>
  </w:num>
  <w:num w:numId="3">
    <w:abstractNumId w:val="7"/>
  </w:num>
  <w:num w:numId="4">
    <w:abstractNumId w:val="0"/>
  </w:num>
  <w:num w:numId="5">
    <w:abstractNumId w:val="52"/>
  </w:num>
  <w:num w:numId="6">
    <w:abstractNumId w:val="1"/>
  </w:num>
  <w:num w:numId="7">
    <w:abstractNumId w:val="63"/>
  </w:num>
  <w:num w:numId="8">
    <w:abstractNumId w:val="44"/>
  </w:num>
  <w:num w:numId="9">
    <w:abstractNumId w:val="20"/>
  </w:num>
  <w:num w:numId="10">
    <w:abstractNumId w:val="26"/>
  </w:num>
  <w:num w:numId="11">
    <w:abstractNumId w:val="14"/>
  </w:num>
  <w:num w:numId="12">
    <w:abstractNumId w:val="37"/>
  </w:num>
  <w:num w:numId="13">
    <w:abstractNumId w:val="59"/>
  </w:num>
  <w:num w:numId="14">
    <w:abstractNumId w:val="65"/>
  </w:num>
  <w:num w:numId="15">
    <w:abstractNumId w:val="56"/>
  </w:num>
  <w:num w:numId="16">
    <w:abstractNumId w:val="25"/>
  </w:num>
  <w:num w:numId="17">
    <w:abstractNumId w:val="19"/>
  </w:num>
  <w:num w:numId="18">
    <w:abstractNumId w:val="10"/>
  </w:num>
  <w:num w:numId="19">
    <w:abstractNumId w:val="41"/>
  </w:num>
  <w:num w:numId="20">
    <w:abstractNumId w:val="40"/>
  </w:num>
  <w:num w:numId="21">
    <w:abstractNumId w:val="30"/>
  </w:num>
  <w:num w:numId="22">
    <w:abstractNumId w:val="66"/>
  </w:num>
  <w:num w:numId="23">
    <w:abstractNumId w:val="18"/>
  </w:num>
  <w:num w:numId="24">
    <w:abstractNumId w:val="21"/>
  </w:num>
  <w:num w:numId="25">
    <w:abstractNumId w:val="46"/>
  </w:num>
  <w:num w:numId="26">
    <w:abstractNumId w:val="53"/>
  </w:num>
  <w:num w:numId="27">
    <w:abstractNumId w:val="11"/>
  </w:num>
  <w:num w:numId="28">
    <w:abstractNumId w:val="27"/>
  </w:num>
  <w:num w:numId="29">
    <w:abstractNumId w:val="45"/>
  </w:num>
  <w:num w:numId="30">
    <w:abstractNumId w:val="47"/>
  </w:num>
  <w:num w:numId="31">
    <w:abstractNumId w:val="32"/>
  </w:num>
  <w:num w:numId="32">
    <w:abstractNumId w:val="67"/>
  </w:num>
  <w:num w:numId="33">
    <w:abstractNumId w:val="13"/>
  </w:num>
  <w:num w:numId="34">
    <w:abstractNumId w:val="17"/>
  </w:num>
  <w:num w:numId="35">
    <w:abstractNumId w:val="23"/>
  </w:num>
  <w:num w:numId="36">
    <w:abstractNumId w:val="22"/>
  </w:num>
  <w:num w:numId="37">
    <w:abstractNumId w:val="9"/>
  </w:num>
  <w:num w:numId="38">
    <w:abstractNumId w:val="58"/>
  </w:num>
  <w:num w:numId="39">
    <w:abstractNumId w:val="54"/>
  </w:num>
  <w:num w:numId="40">
    <w:abstractNumId w:val="42"/>
  </w:num>
  <w:num w:numId="41">
    <w:abstractNumId w:val="50"/>
  </w:num>
  <w:num w:numId="42">
    <w:abstractNumId w:val="61"/>
  </w:num>
  <w:num w:numId="43">
    <w:abstractNumId w:val="38"/>
  </w:num>
  <w:num w:numId="44">
    <w:abstractNumId w:val="36"/>
  </w:num>
  <w:num w:numId="45">
    <w:abstractNumId w:val="6"/>
  </w:num>
  <w:num w:numId="46">
    <w:abstractNumId w:val="3"/>
  </w:num>
  <w:num w:numId="47">
    <w:abstractNumId w:val="57"/>
  </w:num>
  <w:num w:numId="48">
    <w:abstractNumId w:val="24"/>
  </w:num>
  <w:num w:numId="49">
    <w:abstractNumId w:val="39"/>
  </w:num>
  <w:num w:numId="50">
    <w:abstractNumId w:val="35"/>
  </w:num>
  <w:num w:numId="51">
    <w:abstractNumId w:val="2"/>
  </w:num>
  <w:num w:numId="52">
    <w:abstractNumId w:val="5"/>
  </w:num>
  <w:num w:numId="53">
    <w:abstractNumId w:val="31"/>
  </w:num>
  <w:num w:numId="54">
    <w:abstractNumId w:val="49"/>
  </w:num>
  <w:num w:numId="55">
    <w:abstractNumId w:val="51"/>
  </w:num>
  <w:num w:numId="56">
    <w:abstractNumId w:val="15"/>
  </w:num>
  <w:num w:numId="57">
    <w:abstractNumId w:val="60"/>
  </w:num>
  <w:num w:numId="58">
    <w:abstractNumId w:val="55"/>
  </w:num>
  <w:num w:numId="59">
    <w:abstractNumId w:val="16"/>
  </w:num>
  <w:num w:numId="60">
    <w:abstractNumId w:val="43"/>
  </w:num>
  <w:num w:numId="61">
    <w:abstractNumId w:val="8"/>
  </w:num>
  <w:num w:numId="62">
    <w:abstractNumId w:val="62"/>
  </w:num>
  <w:num w:numId="63">
    <w:abstractNumId w:val="48"/>
  </w:num>
  <w:num w:numId="64">
    <w:abstractNumId w:val="28"/>
  </w:num>
  <w:num w:numId="65">
    <w:abstractNumId w:val="4"/>
  </w:num>
  <w:num w:numId="66">
    <w:abstractNumId w:val="34"/>
  </w:num>
  <w:num w:numId="67">
    <w:abstractNumId w:val="33"/>
  </w:num>
  <w:num w:numId="68">
    <w:abstractNumId w:val="29"/>
  </w:num>
  <w:numIdMacAtCleanup w:val="6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C6BC6"/>
    <w:rsid w:val="000B682A"/>
    <w:rsid w:val="000D0370"/>
    <w:rsid w:val="00104F6A"/>
    <w:rsid w:val="00174D0E"/>
    <w:rsid w:val="001E0F6C"/>
    <w:rsid w:val="001E3F72"/>
    <w:rsid w:val="00215E2E"/>
    <w:rsid w:val="00292CBE"/>
    <w:rsid w:val="00295A09"/>
    <w:rsid w:val="003065EA"/>
    <w:rsid w:val="003517CE"/>
    <w:rsid w:val="00360A83"/>
    <w:rsid w:val="003630BB"/>
    <w:rsid w:val="00430086"/>
    <w:rsid w:val="00462D9F"/>
    <w:rsid w:val="004E11FB"/>
    <w:rsid w:val="004E202C"/>
    <w:rsid w:val="0066359A"/>
    <w:rsid w:val="00870F26"/>
    <w:rsid w:val="0089579B"/>
    <w:rsid w:val="008E2D96"/>
    <w:rsid w:val="00911324"/>
    <w:rsid w:val="00A07F01"/>
    <w:rsid w:val="00A72326"/>
    <w:rsid w:val="00AD5CE4"/>
    <w:rsid w:val="00AF04BD"/>
    <w:rsid w:val="00B1088B"/>
    <w:rsid w:val="00B22CC3"/>
    <w:rsid w:val="00B65174"/>
    <w:rsid w:val="00C66933"/>
    <w:rsid w:val="00CD2FE2"/>
    <w:rsid w:val="00D30C33"/>
    <w:rsid w:val="00D52B9B"/>
    <w:rsid w:val="00DA2435"/>
    <w:rsid w:val="00E939C6"/>
    <w:rsid w:val="00EA4943"/>
    <w:rsid w:val="00F67A52"/>
    <w:rsid w:val="00FC6BC6"/>
    <w:rsid w:val="00FF3D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359A"/>
    <w:pPr>
      <w:widowControl w:val="0"/>
      <w:autoSpaceDE w:val="0"/>
      <w:autoSpaceDN w:val="0"/>
    </w:pPr>
    <w:rPr>
      <w:sz w:val="24"/>
      <w:szCs w:val="24"/>
      <w:lang w:val="en-US" w:eastAsia="en-US"/>
    </w:rPr>
  </w:style>
  <w:style w:type="paragraph" w:styleId="Heading1">
    <w:name w:val="heading 1"/>
    <w:basedOn w:val="Normal"/>
    <w:link w:val="Heading1Char"/>
    <w:uiPriority w:val="99"/>
    <w:qFormat/>
    <w:rsid w:val="0066359A"/>
    <w:pPr>
      <w:spacing w:before="110"/>
      <w:ind w:left="1829"/>
      <w:outlineLvl w:val="0"/>
    </w:pPr>
    <w:rPr>
      <w:rFonts w:ascii="Trebuchet MS" w:hAnsi="Trebuchet MS" w:cs="Trebuchet MS"/>
      <w:sz w:val="45"/>
      <w:szCs w:val="45"/>
      <w:lang w:val="ru-RU"/>
    </w:rPr>
  </w:style>
  <w:style w:type="paragraph" w:styleId="Heading2">
    <w:name w:val="heading 2"/>
    <w:basedOn w:val="Normal"/>
    <w:link w:val="Heading2Char"/>
    <w:uiPriority w:val="99"/>
    <w:qFormat/>
    <w:rsid w:val="0066359A"/>
    <w:pPr>
      <w:spacing w:before="5"/>
      <w:ind w:left="1597"/>
      <w:outlineLvl w:val="1"/>
    </w:pPr>
    <w:rPr>
      <w:rFonts w:ascii="Trebuchet MS" w:hAnsi="Trebuchet MS" w:cs="Trebuchet MS"/>
      <w:sz w:val="27"/>
      <w:szCs w:val="27"/>
      <w:lang w:val="ru-RU"/>
    </w:rPr>
  </w:style>
  <w:style w:type="paragraph" w:styleId="Heading3">
    <w:name w:val="heading 3"/>
    <w:basedOn w:val="Normal"/>
    <w:link w:val="Heading3Char"/>
    <w:uiPriority w:val="99"/>
    <w:qFormat/>
    <w:rsid w:val="0066359A"/>
    <w:pPr>
      <w:ind w:left="1239"/>
      <w:outlineLvl w:val="2"/>
    </w:pPr>
    <w:rPr>
      <w:rFonts w:eastAsia="Times New Roman"/>
      <w:b/>
      <w:bCs/>
      <w:lang w:val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624C"/>
    <w:rPr>
      <w:rFonts w:asciiTheme="majorHAnsi" w:eastAsiaTheme="majorEastAsia" w:hAnsiTheme="majorHAnsi" w:cstheme="majorBidi"/>
      <w:b/>
      <w:bCs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624C"/>
    <w:rPr>
      <w:rFonts w:asciiTheme="majorHAnsi" w:eastAsiaTheme="majorEastAsia" w:hAnsiTheme="majorHAnsi" w:cstheme="majorBidi"/>
      <w:b/>
      <w:bCs/>
      <w:i/>
      <w:iCs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624C"/>
    <w:rPr>
      <w:rFonts w:asciiTheme="majorHAnsi" w:eastAsiaTheme="majorEastAsia" w:hAnsiTheme="majorHAnsi" w:cstheme="majorBidi"/>
      <w:b/>
      <w:bCs/>
      <w:sz w:val="26"/>
      <w:szCs w:val="26"/>
      <w:lang w:val="en-US" w:eastAsia="en-US"/>
    </w:rPr>
  </w:style>
  <w:style w:type="table" w:customStyle="1" w:styleId="TableNormal1">
    <w:name w:val="Table Normal1"/>
    <w:uiPriority w:val="99"/>
    <w:semiHidden/>
    <w:rsid w:val="0066359A"/>
    <w:pPr>
      <w:widowControl w:val="0"/>
      <w:autoSpaceDE w:val="0"/>
      <w:autoSpaceDN w:val="0"/>
    </w:pPr>
    <w:rPr>
      <w:sz w:val="24"/>
      <w:szCs w:val="24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66359A"/>
    <w:pPr>
      <w:ind w:left="673" w:firstLine="566"/>
      <w:jc w:val="both"/>
    </w:pPr>
    <w:rPr>
      <w:rFonts w:eastAsia="Times New Roman"/>
      <w:lang w:val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F0624C"/>
    <w:rPr>
      <w:sz w:val="24"/>
      <w:szCs w:val="24"/>
      <w:lang w:val="en-US" w:eastAsia="en-US"/>
    </w:rPr>
  </w:style>
  <w:style w:type="paragraph" w:styleId="Title">
    <w:name w:val="Title"/>
    <w:basedOn w:val="Normal"/>
    <w:link w:val="TitleChar"/>
    <w:uiPriority w:val="99"/>
    <w:qFormat/>
    <w:rsid w:val="0066359A"/>
    <w:pPr>
      <w:ind w:left="2887" w:right="566" w:hanging="428"/>
    </w:pPr>
    <w:rPr>
      <w:rFonts w:eastAsia="Times New Roman"/>
      <w:b/>
      <w:bCs/>
      <w:sz w:val="52"/>
      <w:szCs w:val="52"/>
      <w:lang w:val="ru-RU"/>
    </w:rPr>
  </w:style>
  <w:style w:type="character" w:customStyle="1" w:styleId="TitleChar">
    <w:name w:val="Title Char"/>
    <w:basedOn w:val="DefaultParagraphFont"/>
    <w:link w:val="Title"/>
    <w:uiPriority w:val="10"/>
    <w:rsid w:val="00F0624C"/>
    <w:rPr>
      <w:rFonts w:asciiTheme="majorHAnsi" w:eastAsiaTheme="majorEastAsia" w:hAnsiTheme="majorHAnsi" w:cstheme="majorBidi"/>
      <w:b/>
      <w:bCs/>
      <w:kern w:val="28"/>
      <w:sz w:val="32"/>
      <w:szCs w:val="32"/>
      <w:lang w:val="en-US" w:eastAsia="en-US"/>
    </w:rPr>
  </w:style>
  <w:style w:type="paragraph" w:styleId="ListParagraph">
    <w:name w:val="List Paragraph"/>
    <w:basedOn w:val="Normal"/>
    <w:uiPriority w:val="99"/>
    <w:qFormat/>
    <w:rsid w:val="0066359A"/>
    <w:pPr>
      <w:ind w:left="673" w:firstLine="566"/>
      <w:jc w:val="both"/>
    </w:pPr>
    <w:rPr>
      <w:rFonts w:eastAsia="Times New Roman"/>
      <w:lang w:val="ru-RU"/>
    </w:rPr>
  </w:style>
  <w:style w:type="paragraph" w:customStyle="1" w:styleId="TableParagraph">
    <w:name w:val="Table Paragraph"/>
    <w:basedOn w:val="Normal"/>
    <w:uiPriority w:val="99"/>
    <w:rsid w:val="0066359A"/>
    <w:pPr>
      <w:ind w:left="431"/>
    </w:pPr>
    <w:rPr>
      <w:rFonts w:eastAsia="Times New Roman"/>
      <w:lang w:val="ru-RU"/>
    </w:rPr>
  </w:style>
  <w:style w:type="paragraph" w:styleId="BalloonText">
    <w:name w:val="Balloon Text"/>
    <w:basedOn w:val="Normal"/>
    <w:link w:val="BalloonTextChar"/>
    <w:uiPriority w:val="99"/>
    <w:semiHidden/>
    <w:rsid w:val="00FF3D5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F3D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59</TotalTime>
  <Pages>39</Pages>
  <Words>15772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235</dc:creator>
  <cp:keywords/>
  <dc:description/>
  <cp:lastModifiedBy>МАРИЯ</cp:lastModifiedBy>
  <cp:revision>14</cp:revision>
  <dcterms:created xsi:type="dcterms:W3CDTF">2021-10-25T21:20:00Z</dcterms:created>
  <dcterms:modified xsi:type="dcterms:W3CDTF">2022-11-24T18:42:00Z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2016</vt:lpwstr>
  </property>
</Properties>
</file>